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FC8AB" w14:textId="17367A0E" w:rsidR="00D077E9" w:rsidRDefault="00D077E9" w:rsidP="00D70D02">
      <w:r>
        <w:rPr>
          <w:noProof/>
        </w:rPr>
        <w:drawing>
          <wp:anchor distT="0" distB="0" distL="114300" distR="114300" simplePos="0" relativeHeight="251653117" behindDoc="1" locked="0" layoutInCell="1" allowOverlap="1" wp14:anchorId="422F1D86" wp14:editId="53A9446B">
            <wp:simplePos x="0" y="0"/>
            <wp:positionH relativeFrom="column">
              <wp:posOffset>-744220</wp:posOffset>
            </wp:positionH>
            <wp:positionV relativeFrom="page">
              <wp:posOffset>-596900</wp:posOffset>
            </wp:positionV>
            <wp:extent cx="7810500" cy="781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0500" cy="7810500"/>
                    </a:xfrm>
                    <a:prstGeom prst="rect">
                      <a:avLst/>
                    </a:prstGeom>
                  </pic:spPr>
                </pic:pic>
              </a:graphicData>
            </a:graphic>
            <wp14:sizeRelH relativeFrom="margin">
              <wp14:pctWidth>0</wp14:pctWidth>
            </wp14:sizeRelH>
            <wp14:sizeRelV relativeFrom="margin">
              <wp14:pctHeight>0</wp14:pctHeight>
            </wp14:sizeRelV>
          </wp:anchor>
        </w:drawing>
      </w:r>
      <w:r w:rsidR="009B5B52">
        <w:t xml:space="preserve"> </w:t>
      </w:r>
    </w:p>
    <w:tbl>
      <w:tblPr>
        <w:tblpPr w:leftFromText="180" w:rightFromText="180" w:vertAnchor="text" w:horzAnchor="margin" w:tblpY="-7"/>
        <w:tblW w:w="0" w:type="auto"/>
        <w:tblCellMar>
          <w:left w:w="0" w:type="dxa"/>
          <w:right w:w="0" w:type="dxa"/>
        </w:tblCellMar>
        <w:tblLook w:val="0000" w:firstRow="0" w:lastRow="0" w:firstColumn="0" w:lastColumn="0" w:noHBand="0" w:noVBand="0"/>
        <w:tblCaption w:val="Choose Your County"/>
      </w:tblPr>
      <w:tblGrid>
        <w:gridCol w:w="5580"/>
      </w:tblGrid>
      <w:tr w:rsidR="00D077E9" w14:paraId="475F792E" w14:textId="77777777" w:rsidTr="003D3E0C">
        <w:trPr>
          <w:trHeight w:val="1894"/>
        </w:trPr>
        <w:tc>
          <w:tcPr>
            <w:tcW w:w="5580" w:type="dxa"/>
          </w:tcPr>
          <w:p w14:paraId="4C32792C" w14:textId="5136FBD2" w:rsidR="00D077E9" w:rsidRPr="008C28A4" w:rsidRDefault="00F22F23" w:rsidP="00D077E9">
            <w:pPr>
              <w:rPr>
                <w:rFonts w:asciiTheme="majorHAnsi" w:hAnsiTheme="majorHAnsi" w:cstheme="majorHAnsi"/>
                <w:sz w:val="40"/>
                <w:szCs w:val="40"/>
              </w:rPr>
            </w:pPr>
            <w:sdt>
              <w:sdtPr>
                <w:rPr>
                  <w:rFonts w:asciiTheme="majorHAnsi" w:hAnsiTheme="majorHAnsi" w:cstheme="majorHAnsi"/>
                  <w:b/>
                  <w:bCs/>
                  <w:color w:val="002060"/>
                  <w:sz w:val="40"/>
                  <w:szCs w:val="40"/>
                </w:rPr>
                <w:alias w:val="Select Your County"/>
                <w:tag w:val="Select Your County"/>
                <w:id w:val="-74820854"/>
                <w:placeholder>
                  <w:docPart w:val="CE71B44392D54FCEADDBBBA586940531"/>
                </w:placeholder>
                <w:showingPlcHdr/>
                <w:dropDownList>
                  <w:listItem w:value="Select Your County"/>
                  <w:listItem w:displayText="Atlantic County" w:value="Atlantic County"/>
                  <w:listItem w:displayText="Bergen County" w:value="Bergen County"/>
                  <w:listItem w:displayText="Burlington County" w:value="Burlington County"/>
                  <w:listItem w:displayText="Camden County" w:value="Camden County"/>
                  <w:listItem w:displayText="Cape May County" w:value="Cape May County"/>
                  <w:listItem w:displayText="Cumberland County" w:value="Cumberland County"/>
                  <w:listItem w:displayText="Essex County" w:value="Essex County"/>
                  <w:listItem w:displayText="Gloucester County" w:value="Gloucester County"/>
                  <w:listItem w:displayText="Hudson County" w:value="Hudson County"/>
                  <w:listItem w:displayText="Hunterdon County" w:value="Hunterdon County"/>
                  <w:listItem w:displayText="Mercer County" w:value="Mercer County"/>
                  <w:listItem w:displayText="Middlesex County" w:value="Middlesex County"/>
                  <w:listItem w:displayText="Monmouth County" w:value="Monmouth County"/>
                  <w:listItem w:displayText="Morris County" w:value="Morris County"/>
                  <w:listItem w:displayText="Ocean County" w:value="Ocean County"/>
                  <w:listItem w:displayText="Passaic County" w:value="Passaic County"/>
                  <w:listItem w:displayText="Salem County" w:value="Salem County"/>
                  <w:listItem w:displayText="Somerset County" w:value="Somerset County"/>
                  <w:listItem w:displayText="Sussex County" w:value="Sussex County"/>
                  <w:listItem w:displayText="Union County" w:value="Union County"/>
                  <w:listItem w:displayText="Warren County" w:value="Warren County"/>
                </w:dropDownList>
              </w:sdtPr>
              <w:sdtEndPr/>
              <w:sdtContent>
                <w:r w:rsidR="00BE1540" w:rsidRPr="00747C81">
                  <w:rPr>
                    <w:rStyle w:val="PlaceholderText"/>
                    <w:color w:val="FF0000"/>
                    <w:sz w:val="44"/>
                    <w:szCs w:val="44"/>
                  </w:rPr>
                  <w:t>Select Your County</w:t>
                </w:r>
              </w:sdtContent>
            </w:sdt>
            <w:r w:rsidR="00B92BF7" w:rsidRPr="008C28A4">
              <w:rPr>
                <w:rFonts w:asciiTheme="majorHAnsi" w:hAnsiTheme="majorHAnsi" w:cstheme="majorHAnsi"/>
                <w:noProof/>
                <w:color w:val="34ABA2" w:themeColor="accent3"/>
                <w:sz w:val="40"/>
                <w:szCs w:val="40"/>
              </w:rPr>
              <w:t xml:space="preserve"> </w:t>
            </w:r>
            <w:r w:rsidR="006066AA" w:rsidRPr="008C28A4">
              <w:rPr>
                <w:rFonts w:asciiTheme="majorHAnsi" w:hAnsiTheme="majorHAnsi" w:cstheme="majorHAnsi"/>
                <w:noProof/>
                <w:color w:val="34ABA2" w:themeColor="accent3"/>
                <w:sz w:val="40"/>
                <w:szCs w:val="40"/>
              </w:rPr>
              <mc:AlternateContent>
                <mc:Choice Requires="wps">
                  <w:drawing>
                    <wp:anchor distT="0" distB="0" distL="114300" distR="114300" simplePos="0" relativeHeight="251658259" behindDoc="1" locked="0" layoutInCell="1" allowOverlap="1" wp14:anchorId="752097FA" wp14:editId="1FB29B35">
                      <wp:simplePos x="0" y="0"/>
                      <wp:positionH relativeFrom="column">
                        <wp:posOffset>5079</wp:posOffset>
                      </wp:positionH>
                      <wp:positionV relativeFrom="paragraph">
                        <wp:posOffset>992505</wp:posOffset>
                      </wp:positionV>
                      <wp:extent cx="3439795" cy="0"/>
                      <wp:effectExtent l="0" t="19050" r="27305" b="19050"/>
                      <wp:wrapNone/>
                      <wp:docPr id="5" name="Straight Connector 5" descr="text divider"/>
                      <wp:cNvGraphicFramePr/>
                      <a:graphic xmlns:a="http://schemas.openxmlformats.org/drawingml/2006/main">
                        <a:graphicData uri="http://schemas.microsoft.com/office/word/2010/wordprocessingShape">
                          <wps:wsp>
                            <wps:cNvCnPr/>
                            <wps:spPr>
                              <a:xfrm>
                                <a:off x="0" y="0"/>
                                <a:ext cx="343979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95DF5A" id="Straight Connector 5" o:spid="_x0000_s1026" alt="text divider" style="position:absolute;z-index:-2516582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78.15pt" to="271.2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" strokecolor="#082a75 [3215]" strokeweight="3pt"/>
                  </w:pict>
                </mc:Fallback>
              </mc:AlternateContent>
            </w:r>
          </w:p>
        </w:tc>
      </w:tr>
      <w:tr w:rsidR="00D077E9" w14:paraId="2E7666C1" w14:textId="77777777" w:rsidTr="003D3E0C">
        <w:trPr>
          <w:trHeight w:val="7636"/>
        </w:trPr>
        <w:tc>
          <w:tcPr>
            <w:tcW w:w="5580" w:type="dxa"/>
          </w:tcPr>
          <w:p w14:paraId="34B8BEA4" w14:textId="17E32044" w:rsidR="00D077E9" w:rsidRDefault="00D077E9" w:rsidP="00D077E9">
            <w:pPr>
              <w:rPr>
                <w:noProof/>
              </w:rPr>
            </w:pPr>
          </w:p>
        </w:tc>
      </w:tr>
      <w:tr w:rsidR="00D077E9" w14:paraId="1B3D6755" w14:textId="77777777" w:rsidTr="003D3E0C">
        <w:trPr>
          <w:trHeight w:val="2171"/>
        </w:trPr>
        <w:tc>
          <w:tcPr>
            <w:tcW w:w="5580" w:type="dxa"/>
          </w:tcPr>
          <w:p w14:paraId="0F50D767" w14:textId="45AA771E" w:rsidR="00D077E9" w:rsidRPr="00BC7413" w:rsidRDefault="00F22F23" w:rsidP="00D077E9">
            <w:pPr>
              <w:rPr>
                <w:b/>
                <w:bCs/>
                <w:color w:val="34ABA2" w:themeColor="accent3"/>
              </w:rPr>
            </w:pPr>
            <w:sdt>
              <w:sdtPr>
                <w:rPr>
                  <w:b/>
                  <w:bCs/>
                  <w:color w:val="002060"/>
                </w:rPr>
                <w:id w:val="-548523830"/>
                <w:placeholder>
                  <w:docPart w:val="3ECB35794EFD4C5EA9DEA7CBB4EC6E7F"/>
                </w:placeholder>
                <w:showingPlcHdr/>
                <w:date>
                  <w:dateFormat w:val="MMMM d, yyyy"/>
                  <w:lid w:val="en-US"/>
                  <w:storeMappedDataAs w:val="dateTime"/>
                  <w:calendar w:val="gregorian"/>
                </w:date>
              </w:sdtPr>
              <w:sdtEndPr/>
              <w:sdtContent>
                <w:r w:rsidR="00F76439" w:rsidRPr="00F555BE">
                  <w:rPr>
                    <w:rStyle w:val="PlaceholderText"/>
                    <w:b/>
                    <w:bCs/>
                    <w:color w:val="FF0000"/>
                  </w:rPr>
                  <w:t>Click or tap to enter a date.</w:t>
                </w:r>
              </w:sdtContent>
            </w:sdt>
          </w:p>
          <w:p w14:paraId="2B64435D" w14:textId="296C8DC3" w:rsidR="00D077E9" w:rsidRPr="00FA391B" w:rsidRDefault="002452C3" w:rsidP="00D077E9">
            <w:pPr>
              <w:rPr>
                <w:noProof/>
                <w:color w:val="34ABA2" w:themeColor="accent3"/>
                <w:sz w:val="10"/>
                <w:szCs w:val="10"/>
              </w:rPr>
            </w:pPr>
            <w:r w:rsidRPr="00FA391B">
              <w:rPr>
                <w:noProof/>
                <w:color w:val="34ABA2" w:themeColor="accent3"/>
                <w:sz w:val="10"/>
                <w:szCs w:val="10"/>
              </w:rPr>
              <mc:AlternateContent>
                <mc:Choice Requires="wps">
                  <w:drawing>
                    <wp:inline distT="0" distB="0" distL="0" distR="0" wp14:anchorId="44872D7C" wp14:editId="21F90E08">
                      <wp:extent cx="3498850" cy="0"/>
                      <wp:effectExtent l="0" t="19050" r="25400" b="19050"/>
                      <wp:docPr id="6" name="Straight Connector 6" descr="text divider"/>
                      <wp:cNvGraphicFramePr/>
                      <a:graphic xmlns:a="http://schemas.openxmlformats.org/drawingml/2006/main">
                        <a:graphicData uri="http://schemas.microsoft.com/office/word/2010/wordprocessingShape">
                          <wps:wsp>
                            <wps:cNvCnPr/>
                            <wps:spPr>
                              <a:xfrm>
                                <a:off x="0" y="0"/>
                                <a:ext cx="3498850"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263830"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2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" strokecolor="#34aba2 [3206]" strokeweight="3pt">
                      <w10:anchorlock/>
                    </v:line>
                  </w:pict>
                </mc:Fallback>
              </mc:AlternateContent>
            </w:r>
          </w:p>
          <w:p w14:paraId="4079226C" w14:textId="77777777" w:rsidR="00D077E9" w:rsidRPr="00FA391B" w:rsidRDefault="00D077E9" w:rsidP="00D077E9">
            <w:pPr>
              <w:rPr>
                <w:noProof/>
                <w:color w:val="34ABA2" w:themeColor="accent3"/>
                <w:sz w:val="10"/>
                <w:szCs w:val="10"/>
              </w:rPr>
            </w:pPr>
          </w:p>
          <w:p w14:paraId="022A68B2" w14:textId="77777777" w:rsidR="00D077E9" w:rsidRPr="00FA391B" w:rsidRDefault="00D077E9" w:rsidP="00D077E9">
            <w:pPr>
              <w:rPr>
                <w:noProof/>
                <w:color w:val="34ABA2" w:themeColor="accent3"/>
                <w:sz w:val="10"/>
                <w:szCs w:val="10"/>
              </w:rPr>
            </w:pPr>
          </w:p>
          <w:p w14:paraId="2FFF37E0" w14:textId="51332674" w:rsidR="00D077E9" w:rsidRPr="00F555BE" w:rsidRDefault="00F22F23" w:rsidP="00D077E9">
            <w:pPr>
              <w:rPr>
                <w:b/>
                <w:bCs/>
                <w:color w:val="002060"/>
              </w:rPr>
            </w:pPr>
            <w:sdt>
              <w:sdtPr>
                <w:rPr>
                  <w:b/>
                  <w:bCs/>
                  <w:color w:val="002060"/>
                </w:rPr>
                <w:id w:val="-1740469667"/>
                <w:placeholder>
                  <w:docPart w:val="60F41F9B831E4D9B9FDE9953D2980344"/>
                </w:placeholder>
                <w15:appearance w15:val="hidden"/>
              </w:sdtPr>
              <w:sdtEndPr/>
              <w:sdtContent>
                <w:r w:rsidR="004E0100" w:rsidRPr="00F555BE">
                  <w:rPr>
                    <w:b/>
                    <w:bCs/>
                    <w:color w:val="002060"/>
                  </w:rPr>
                  <w:t xml:space="preserve">County </w:t>
                </w:r>
                <w:proofErr w:type="spellStart"/>
                <w:r w:rsidR="004E0100" w:rsidRPr="00F555BE">
                  <w:rPr>
                    <w:b/>
                    <w:bCs/>
                    <w:color w:val="002060"/>
                  </w:rPr>
                  <w:t>Hum</w:t>
                </w:r>
                <w:r w:rsidR="00E04AB9">
                  <w:t>h</w:t>
                </w:r>
                <w:r w:rsidR="004E0100" w:rsidRPr="00F555BE">
                  <w:rPr>
                    <w:b/>
                    <w:bCs/>
                    <w:color w:val="002060"/>
                  </w:rPr>
                  <w:t>an</w:t>
                </w:r>
                <w:proofErr w:type="spellEnd"/>
                <w:r w:rsidR="004E0100" w:rsidRPr="00F555BE">
                  <w:rPr>
                    <w:b/>
                    <w:bCs/>
                    <w:color w:val="002060"/>
                  </w:rPr>
                  <w:t xml:space="preserve"> Services Advisory Counsel</w:t>
                </w:r>
              </w:sdtContent>
            </w:sdt>
          </w:p>
          <w:p w14:paraId="6D0F6397" w14:textId="79F25148" w:rsidR="00D077E9" w:rsidRPr="00C36DB1" w:rsidRDefault="00D077E9" w:rsidP="00D077E9">
            <w:pPr>
              <w:rPr>
                <w:color w:val="FF0000"/>
              </w:rPr>
            </w:pPr>
            <w:r w:rsidRPr="00F555BE">
              <w:rPr>
                <w:b/>
                <w:bCs/>
                <w:color w:val="002060"/>
              </w:rPr>
              <w:t>Authored by:</w:t>
            </w:r>
            <w:r w:rsidRPr="00FA391B">
              <w:rPr>
                <w:color w:val="34ABA2" w:themeColor="accent3"/>
              </w:rPr>
              <w:t xml:space="preserve">  </w:t>
            </w:r>
            <w:sdt>
              <w:sdtPr>
                <w:rPr>
                  <w:b/>
                  <w:bCs/>
                  <w:color w:val="002060"/>
                </w:rPr>
                <w:alias w:val="Insert Name "/>
                <w:tag w:val="Insert Name "/>
                <w:id w:val="-1332668323"/>
                <w:placeholder>
                  <w:docPart w:val="DefaultPlaceholder_-1854013440"/>
                </w:placeholder>
                <w:showingPlcHdr/>
              </w:sdtPr>
              <w:sdtEndPr>
                <w:rPr>
                  <w:color w:val="FF0000"/>
                </w:rPr>
              </w:sdtEndPr>
              <w:sdtContent>
                <w:r w:rsidR="00C36DB1" w:rsidRPr="00C36DB1">
                  <w:rPr>
                    <w:rStyle w:val="PlaceholderText"/>
                    <w:b/>
                    <w:bCs/>
                    <w:color w:val="FF0000"/>
                  </w:rPr>
                  <w:t>Click or tap here to enter text.</w:t>
                </w:r>
              </w:sdtContent>
            </w:sdt>
          </w:p>
          <w:p w14:paraId="026C9930" w14:textId="4820E351" w:rsidR="00D077E9" w:rsidRPr="00D86945" w:rsidRDefault="00F22F23" w:rsidP="00D077E9">
            <w:pPr>
              <w:rPr>
                <w:noProof/>
                <w:sz w:val="10"/>
                <w:szCs w:val="10"/>
              </w:rPr>
            </w:pPr>
            <w:sdt>
              <w:sdtPr>
                <w:rPr>
                  <w:color w:val="34ABA2" w:themeColor="accent3"/>
                </w:rPr>
                <w:alias w:val="Your Name"/>
                <w:tag w:val="Your Name"/>
                <w:id w:val="-180584491"/>
                <w:placeholder>
                  <w:docPart w:val="3A0765CC164B47CE934C83812D379666"/>
                </w:placeholder>
                <w:showingPlcHdr/>
                <w:dataBinding w:prefixMappings="xmlns:ns0='http://schemas.microsoft.com/office/2006/coverPageProps' " w:xpath="/ns0:CoverPageProperties[1]/ns0:CompanyFax[1]" w:storeItemID="{55AF091B-3C7A-41E3-B477-F2FDAA23CFDA}"/>
                <w15:appearance w15:val="hidden"/>
                <w:text w:multiLine="1"/>
              </w:sdtPr>
              <w:sdtEndPr/>
              <w:sdtContent>
                <w:r w:rsidR="00C36DB1" w:rsidRPr="00FA391B">
                  <w:rPr>
                    <w:color w:val="34ABA2" w:themeColor="accent3"/>
                  </w:rPr>
                  <w:t>Your Name</w:t>
                </w:r>
              </w:sdtContent>
            </w:sdt>
          </w:p>
        </w:tc>
      </w:tr>
    </w:tbl>
    <w:p w14:paraId="1DB1F7C2" w14:textId="7A0AD1E2" w:rsidR="00D077E9" w:rsidRDefault="00A518D0">
      <w:pPr>
        <w:spacing w:after="200"/>
      </w:pPr>
      <w:r>
        <w:rPr>
          <w:noProof/>
        </w:rPr>
        <mc:AlternateContent>
          <mc:Choice Requires="wps">
            <w:drawing>
              <wp:anchor distT="0" distB="0" distL="114300" distR="114300" simplePos="0" relativeHeight="251654141" behindDoc="1" locked="0" layoutInCell="1" allowOverlap="1" wp14:anchorId="510747C4" wp14:editId="6A9C1136">
                <wp:simplePos x="0" y="0"/>
                <wp:positionH relativeFrom="column">
                  <wp:posOffset>-733425</wp:posOffset>
                </wp:positionH>
                <wp:positionV relativeFrom="paragraph">
                  <wp:posOffset>5533390</wp:posOffset>
                </wp:positionV>
                <wp:extent cx="7810500" cy="3422650"/>
                <wp:effectExtent l="0" t="0" r="19050" b="25400"/>
                <wp:wrapNone/>
                <wp:docPr id="2" name="Rectangle 2" descr="colored rectangle"/>
                <wp:cNvGraphicFramePr/>
                <a:graphic xmlns:a="http://schemas.openxmlformats.org/drawingml/2006/main">
                  <a:graphicData uri="http://schemas.microsoft.com/office/word/2010/wordprocessingShape">
                    <wps:wsp>
                      <wps:cNvSpPr/>
                      <wps:spPr>
                        <a:xfrm>
                          <a:off x="0" y="0"/>
                          <a:ext cx="7810500" cy="3422650"/>
                        </a:xfrm>
                        <a:prstGeom prst="rect">
                          <a:avLst/>
                        </a:prstGeom>
                        <a:solidFill>
                          <a:schemeClr val="accent1">
                            <a:lumMod val="75000"/>
                          </a:schemeClr>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53BCF" id="Rectangle 2" o:spid="_x0000_s1026" alt="colored rectangle" style="position:absolute;margin-left:-57.75pt;margin-top:435.7pt;width:615pt;height:269.5pt;z-index:-251662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" fillcolor="#013a57 [2404]" strokecolor="white [3212]" strokeweight="1pt"/>
            </w:pict>
          </mc:Fallback>
        </mc:AlternateContent>
      </w:r>
      <w:r>
        <w:rPr>
          <w:noProof/>
        </w:rPr>
        <w:drawing>
          <wp:anchor distT="0" distB="0" distL="114300" distR="114300" simplePos="0" relativeHeight="251655165" behindDoc="1" locked="0" layoutInCell="1" allowOverlap="1" wp14:anchorId="3810883C" wp14:editId="004D2953">
            <wp:simplePos x="0" y="0"/>
            <wp:positionH relativeFrom="column">
              <wp:posOffset>4156075</wp:posOffset>
            </wp:positionH>
            <wp:positionV relativeFrom="paragraph">
              <wp:posOffset>7859395</wp:posOffset>
            </wp:positionV>
            <wp:extent cx="2566670" cy="528320"/>
            <wp:effectExtent l="0" t="0" r="5080" b="5080"/>
            <wp:wrapNone/>
            <wp:docPr id="14" name="Picture 14"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 descr="A close 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6670" cy="528320"/>
                    </a:xfrm>
                    <a:prstGeom prst="rect">
                      <a:avLst/>
                    </a:prstGeom>
                  </pic:spPr>
                </pic:pic>
              </a:graphicData>
            </a:graphic>
          </wp:anchor>
        </w:drawing>
      </w:r>
      <w:r w:rsidR="006066AA" w:rsidRPr="006066AA">
        <w:rPr>
          <w:noProof/>
          <w:color w:val="34ABA2" w:themeColor="accent3"/>
          <w:sz w:val="44"/>
          <w:szCs w:val="44"/>
        </w:rPr>
        <mc:AlternateContent>
          <mc:Choice Requires="wps">
            <w:drawing>
              <wp:anchor distT="0" distB="0" distL="114300" distR="114300" simplePos="0" relativeHeight="251658258" behindDoc="1" locked="0" layoutInCell="1" allowOverlap="1" wp14:anchorId="3BC0BBC4" wp14:editId="0C22B7AD">
                <wp:simplePos x="0" y="0"/>
                <wp:positionH relativeFrom="column">
                  <wp:posOffset>-83820</wp:posOffset>
                </wp:positionH>
                <wp:positionV relativeFrom="page">
                  <wp:posOffset>1435100</wp:posOffset>
                </wp:positionV>
                <wp:extent cx="3528695" cy="9429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528695" cy="942975"/>
                        </a:xfrm>
                        <a:prstGeom prst="rect">
                          <a:avLst/>
                        </a:prstGeom>
                        <a:noFill/>
                        <a:ln w="6350">
                          <a:noFill/>
                        </a:ln>
                      </wps:spPr>
                      <wps:txbx>
                        <w:txbxContent>
                          <w:p w14:paraId="131BF123" w14:textId="6A90D1B4" w:rsidR="00E04AB9" w:rsidRPr="00BE1540" w:rsidRDefault="00E04AB9" w:rsidP="006066AA">
                            <w:pPr>
                              <w:pStyle w:val="Title"/>
                              <w:spacing w:after="0"/>
                              <w:rPr>
                                <w:b/>
                                <w:bCs w:val="0"/>
                                <w:color w:val="002060"/>
                                <w:sz w:val="40"/>
                                <w:szCs w:val="40"/>
                              </w:rPr>
                            </w:pPr>
                            <w:r w:rsidRPr="00BE1540">
                              <w:rPr>
                                <w:b/>
                                <w:bCs w:val="0"/>
                                <w:color w:val="002060"/>
                                <w:sz w:val="40"/>
                                <w:szCs w:val="40"/>
                              </w:rPr>
                              <w:t>Needs Assessment</w:t>
                            </w:r>
                          </w:p>
                          <w:p w14:paraId="31FE84E3" w14:textId="615C43E1" w:rsidR="00E04AB9" w:rsidRPr="00BE1540" w:rsidRDefault="00E04AB9" w:rsidP="006066AA">
                            <w:pPr>
                              <w:pStyle w:val="Title"/>
                              <w:spacing w:after="0"/>
                              <w:rPr>
                                <w:b/>
                                <w:bCs w:val="0"/>
                                <w:color w:val="002060"/>
                                <w:sz w:val="40"/>
                                <w:szCs w:val="40"/>
                              </w:rPr>
                            </w:pPr>
                            <w:r w:rsidRPr="00BE1540">
                              <w:rPr>
                                <w:b/>
                                <w:bCs w:val="0"/>
                                <w:color w:val="002060"/>
                                <w:sz w:val="40"/>
                                <w:szCs w:val="40"/>
                              </w:rPr>
                              <w:t>20</w:t>
                            </w:r>
                            <w:r w:rsidR="00434D5A">
                              <w:rPr>
                                <w:b/>
                                <w:bCs w:val="0"/>
                                <w:color w:val="002060"/>
                                <w:sz w:val="40"/>
                                <w:szCs w:val="4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C0BBC4" id="_x0000_t202" coordsize="21600,21600" o:spt="202" path="m,l,21600r21600,l21600,xe">
                <v:stroke joinstyle="miter"/>
                <v:path gradientshapeok="t" o:connecttype="rect"/>
              </v:shapetype>
              <v:shape id="Text Box 8" o:spid="_x0000_s1026" type="#_x0000_t202" style="position:absolute;margin-left:-6.6pt;margin-top:113pt;width:277.85pt;height:74.25pt;z-index:-25165822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" filled="f" stroked="f" strokeweight=".5pt">
                <v:textbox>
                  <w:txbxContent>
                    <w:p w14:paraId="131BF123" w14:textId="6A90D1B4" w:rsidR="00E04AB9" w:rsidRPr="00BE1540" w:rsidRDefault="00E04AB9" w:rsidP="006066AA">
                      <w:pPr>
                        <w:pStyle w:val="Title"/>
                        <w:spacing w:after="0"/>
                        <w:rPr>
                          <w:b/>
                          <w:bCs w:val="0"/>
                          <w:color w:val="002060"/>
                          <w:sz w:val="40"/>
                          <w:szCs w:val="40"/>
                        </w:rPr>
                      </w:pPr>
                      <w:r w:rsidRPr="00BE1540">
                        <w:rPr>
                          <w:b/>
                          <w:bCs w:val="0"/>
                          <w:color w:val="002060"/>
                          <w:sz w:val="40"/>
                          <w:szCs w:val="40"/>
                        </w:rPr>
                        <w:t>Needs Assessment</w:t>
                      </w:r>
                    </w:p>
                    <w:p w14:paraId="31FE84E3" w14:textId="615C43E1" w:rsidR="00E04AB9" w:rsidRPr="00BE1540" w:rsidRDefault="00E04AB9" w:rsidP="006066AA">
                      <w:pPr>
                        <w:pStyle w:val="Title"/>
                        <w:spacing w:after="0"/>
                        <w:rPr>
                          <w:b/>
                          <w:bCs w:val="0"/>
                          <w:color w:val="002060"/>
                          <w:sz w:val="40"/>
                          <w:szCs w:val="40"/>
                        </w:rPr>
                      </w:pPr>
                      <w:r w:rsidRPr="00BE1540">
                        <w:rPr>
                          <w:b/>
                          <w:bCs w:val="0"/>
                          <w:color w:val="002060"/>
                          <w:sz w:val="40"/>
                          <w:szCs w:val="40"/>
                        </w:rPr>
                        <w:t>20</w:t>
                      </w:r>
                      <w:r w:rsidR="00434D5A">
                        <w:rPr>
                          <w:b/>
                          <w:bCs w:val="0"/>
                          <w:color w:val="002060"/>
                          <w:sz w:val="40"/>
                          <w:szCs w:val="40"/>
                        </w:rPr>
                        <w:t>20</w:t>
                      </w:r>
                    </w:p>
                  </w:txbxContent>
                </v:textbox>
                <w10:wrap anchory="page"/>
              </v:shape>
            </w:pict>
          </mc:Fallback>
        </mc:AlternateContent>
      </w:r>
      <w:r w:rsidR="00D077E9">
        <w:rPr>
          <w:noProof/>
        </w:rPr>
        <mc:AlternateContent>
          <mc:Choice Requires="wps">
            <w:drawing>
              <wp:anchor distT="0" distB="0" distL="114300" distR="114300" simplePos="0" relativeHeight="251658243" behindDoc="1" locked="0" layoutInCell="1" allowOverlap="1" wp14:anchorId="26F0A7E0" wp14:editId="2A0BA474">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A2C7A" w14:textId="6A172D59" w:rsidR="00E04AB9" w:rsidRDefault="00E04AB9" w:rsidP="00F232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F0A7E0" id="Rectangle 3" o:spid="_x0000_s1027" alt="white rectangle for text on cover" style="position:absolute;margin-left:-16.15pt;margin-top:70.9pt;width:310.15pt;height:651pt;z-index:-25165823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LswIAAME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" fillcolor="white [3212]" stroked="f" strokeweight="2pt">
                <v:textbox>
                  <w:txbxContent>
                    <w:p w14:paraId="5C0A2C7A" w14:textId="6A172D59" w:rsidR="00E04AB9" w:rsidRDefault="00E04AB9" w:rsidP="00F232F1"/>
                  </w:txbxContent>
                </v:textbox>
                <w10:wrap anchory="page"/>
              </v:rect>
            </w:pict>
          </mc:Fallback>
        </mc:AlternateContent>
      </w:r>
      <w:r w:rsidR="00D077E9">
        <w:br w:type="page"/>
      </w:r>
      <w:bookmarkStart w:id="0" w:name="_Hlk7684339"/>
    </w:p>
    <w:p w14:paraId="5BE9F154" w14:textId="4ED38651" w:rsidR="000D479D" w:rsidRDefault="0090341A" w:rsidP="00BE4BFC">
      <w:pPr>
        <w:pStyle w:val="Heading1"/>
        <w:spacing w:before="0" w:after="0"/>
        <w:jc w:val="center"/>
      </w:pPr>
      <w:r w:rsidRPr="006066AA">
        <w:rPr>
          <w:noProof/>
          <w:color w:val="34ABA2" w:themeColor="accent3"/>
          <w:sz w:val="44"/>
          <w:szCs w:val="44"/>
        </w:rPr>
        <w:lastRenderedPageBreak/>
        <mc:AlternateContent>
          <mc:Choice Requires="wps">
            <w:drawing>
              <wp:anchor distT="0" distB="0" distL="114300" distR="114300" simplePos="0" relativeHeight="251660314" behindDoc="0" locked="0" layoutInCell="1" allowOverlap="1" wp14:anchorId="3190DB6E" wp14:editId="6E6EDF26">
                <wp:simplePos x="0" y="0"/>
                <wp:positionH relativeFrom="column">
                  <wp:posOffset>-655320</wp:posOffset>
                </wp:positionH>
                <wp:positionV relativeFrom="page">
                  <wp:posOffset>546100</wp:posOffset>
                </wp:positionV>
                <wp:extent cx="2273300" cy="336550"/>
                <wp:effectExtent l="0" t="0" r="0" b="6350"/>
                <wp:wrapNone/>
                <wp:docPr id="252" name="Text Box 252"/>
                <wp:cNvGraphicFramePr/>
                <a:graphic xmlns:a="http://schemas.openxmlformats.org/drawingml/2006/main">
                  <a:graphicData uri="http://schemas.microsoft.com/office/word/2010/wordprocessingShape">
                    <wps:wsp>
                      <wps:cNvSpPr txBox="1"/>
                      <wps:spPr>
                        <a:xfrm>
                          <a:off x="0" y="0"/>
                          <a:ext cx="2273300" cy="336550"/>
                        </a:xfrm>
                        <a:prstGeom prst="rect">
                          <a:avLst/>
                        </a:prstGeom>
                        <a:noFill/>
                        <a:ln w="6350">
                          <a:noFill/>
                        </a:ln>
                      </wps:spPr>
                      <wps:txbx>
                        <w:txbxContent>
                          <w:p w14:paraId="118FF9F6" w14:textId="01A1F2B5" w:rsidR="00E04AB9" w:rsidRPr="00E93171" w:rsidRDefault="00E04AB9" w:rsidP="0090341A">
                            <w:pPr>
                              <w:pStyle w:val="Title"/>
                              <w:spacing w:after="0"/>
                              <w:jc w:val="right"/>
                              <w:rPr>
                                <w:b/>
                                <w:bCs w:val="0"/>
                                <w:color w:val="FFFFFF" w:themeColor="background1"/>
                                <w:spacing w:val="28"/>
                                <w:sz w:val="16"/>
                                <w:szCs w:val="16"/>
                              </w:rPr>
                            </w:pPr>
                            <w:r w:rsidRPr="00E93171">
                              <w:rPr>
                                <w:bCs w:val="0"/>
                                <w:color w:val="FFFFFF" w:themeColor="background1"/>
                                <w:spacing w:val="28"/>
                                <w:sz w:val="16"/>
                                <w:szCs w:val="16"/>
                              </w:rPr>
                              <w:t>NEEDS ASSESSMENT</w:t>
                            </w:r>
                          </w:p>
                          <w:p w14:paraId="5B751234" w14:textId="67239007" w:rsidR="00E04AB9" w:rsidRPr="00E93171" w:rsidRDefault="00E04AB9" w:rsidP="0090341A">
                            <w:pPr>
                              <w:pStyle w:val="Title"/>
                              <w:spacing w:after="0"/>
                              <w:jc w:val="right"/>
                              <w:rPr>
                                <w:b/>
                                <w:bCs w:val="0"/>
                                <w:color w:val="FFFFFF" w:themeColor="background1"/>
                                <w:spacing w:val="28"/>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0DB6E" id="Text Box 252" o:spid="_x0000_s1028" type="#_x0000_t202" style="position:absolute;left:0;text-align:left;margin-left:-51.6pt;margin-top:43pt;width:179pt;height:26.5pt;z-index:2516603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" filled="f" stroked="f" strokeweight=".5pt">
                <v:textbox>
                  <w:txbxContent>
                    <w:p w14:paraId="118FF9F6" w14:textId="01A1F2B5" w:rsidR="00E04AB9" w:rsidRPr="00E93171" w:rsidRDefault="00E04AB9" w:rsidP="0090341A">
                      <w:pPr>
                        <w:pStyle w:val="Title"/>
                        <w:spacing w:after="0"/>
                        <w:jc w:val="right"/>
                        <w:rPr>
                          <w:b/>
                          <w:bCs w:val="0"/>
                          <w:color w:val="FFFFFF" w:themeColor="background1"/>
                          <w:spacing w:val="28"/>
                          <w:sz w:val="16"/>
                          <w:szCs w:val="16"/>
                        </w:rPr>
                      </w:pPr>
                      <w:r w:rsidRPr="00E93171">
                        <w:rPr>
                          <w:bCs w:val="0"/>
                          <w:color w:val="FFFFFF" w:themeColor="background1"/>
                          <w:spacing w:val="28"/>
                          <w:sz w:val="16"/>
                          <w:szCs w:val="16"/>
                        </w:rPr>
                        <w:t>NEEDS ASSESSMENT</w:t>
                      </w:r>
                    </w:p>
                    <w:p w14:paraId="5B751234" w14:textId="67239007" w:rsidR="00E04AB9" w:rsidRPr="00E93171" w:rsidRDefault="00E04AB9" w:rsidP="0090341A">
                      <w:pPr>
                        <w:pStyle w:val="Title"/>
                        <w:spacing w:after="0"/>
                        <w:jc w:val="right"/>
                        <w:rPr>
                          <w:b/>
                          <w:bCs w:val="0"/>
                          <w:color w:val="FFFFFF" w:themeColor="background1"/>
                          <w:spacing w:val="28"/>
                          <w:sz w:val="16"/>
                          <w:szCs w:val="16"/>
                        </w:rPr>
                      </w:pPr>
                    </w:p>
                  </w:txbxContent>
                </v:textbox>
                <w10:wrap anchory="page"/>
              </v:shape>
            </w:pict>
          </mc:Fallback>
        </mc:AlternateContent>
      </w:r>
      <w:r w:rsidR="00811095">
        <w:rPr>
          <w:noProof/>
        </w:rPr>
        <mc:AlternateContent>
          <mc:Choice Requires="wps">
            <w:drawing>
              <wp:anchor distT="0" distB="0" distL="114300" distR="114300" simplePos="0" relativeHeight="251658266" behindDoc="1" locked="0" layoutInCell="1" allowOverlap="1" wp14:anchorId="0CEE47F5" wp14:editId="56EF8AB4">
                <wp:simplePos x="0" y="0"/>
                <wp:positionH relativeFrom="column">
                  <wp:posOffset>-750570</wp:posOffset>
                </wp:positionH>
                <wp:positionV relativeFrom="page">
                  <wp:posOffset>12700</wp:posOffset>
                </wp:positionV>
                <wp:extent cx="2317750" cy="10039350"/>
                <wp:effectExtent l="0" t="0" r="6350" b="0"/>
                <wp:wrapNone/>
                <wp:docPr id="17" name="Rectangle 17" descr="colored rectangle"/>
                <wp:cNvGraphicFramePr/>
                <a:graphic xmlns:a="http://schemas.openxmlformats.org/drawingml/2006/main">
                  <a:graphicData uri="http://schemas.microsoft.com/office/word/2010/wordprocessingShape">
                    <wps:wsp>
                      <wps:cNvSpPr/>
                      <wps:spPr>
                        <a:xfrm>
                          <a:off x="0" y="0"/>
                          <a:ext cx="2317750" cy="100393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C7D70" id="Rectangle 17" o:spid="_x0000_s1026" alt="colored rectangle" style="position:absolute;margin-left:-59.1pt;margin-top:1pt;width:182.5pt;height:790.5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" fillcolor="#34aba2 [3206]" stroked="f" strokeweight="2pt">
                <w10:wrap anchory="page"/>
              </v:rect>
            </w:pict>
          </mc:Fallback>
        </mc:AlternateContent>
      </w:r>
      <w:r w:rsidR="00295EEF">
        <w:t>Table of Contents</w:t>
      </w:r>
    </w:p>
    <w:p w14:paraId="7AAFDA69" w14:textId="742CCE5C" w:rsidR="00241D60" w:rsidRDefault="00241D60" w:rsidP="00241D60">
      <w:pPr>
        <w:pStyle w:val="Heading1"/>
        <w:spacing w:before="0" w:after="0"/>
        <w:jc w:val="center"/>
        <w:rPr>
          <w:bCs/>
          <w:caps/>
          <w:sz w:val="32"/>
        </w:rPr>
      </w:pPr>
    </w:p>
    <w:p w14:paraId="184BA71A" w14:textId="1049CFA6" w:rsidR="00564DC2" w:rsidRPr="002D0308" w:rsidRDefault="00564DC2" w:rsidP="004C46F6">
      <w:pPr>
        <w:pStyle w:val="Heading1"/>
        <w:spacing w:before="0" w:after="0"/>
        <w:ind w:left="3150"/>
        <w:rPr>
          <w:caps/>
          <w:sz w:val="32"/>
          <w:u w:val="single"/>
        </w:rPr>
      </w:pPr>
      <w:r w:rsidRPr="002D0308">
        <w:rPr>
          <w:caps/>
          <w:sz w:val="32"/>
          <w:u w:val="single"/>
        </w:rPr>
        <w:t>Part 1</w:t>
      </w:r>
    </w:p>
    <w:p w14:paraId="354D64EE" w14:textId="2A7800F2" w:rsidR="00E265B3" w:rsidRPr="00BC76A9" w:rsidRDefault="00E265B3" w:rsidP="004C46F6">
      <w:pPr>
        <w:pStyle w:val="Heading1"/>
        <w:spacing w:before="0"/>
        <w:ind w:left="3150"/>
        <w:rPr>
          <w:b/>
          <w:sz w:val="24"/>
          <w:szCs w:val="24"/>
        </w:rPr>
      </w:pPr>
      <w:r w:rsidRPr="00BC76A9">
        <w:rPr>
          <w:sz w:val="24"/>
          <w:szCs w:val="24"/>
        </w:rPr>
        <w:t>Executive Summary</w:t>
      </w:r>
    </w:p>
    <w:p w14:paraId="3A13A92C" w14:textId="58C9082C" w:rsidR="00E265B3" w:rsidRPr="00BC76A9" w:rsidRDefault="00E265B3" w:rsidP="004C46F6">
      <w:pPr>
        <w:pStyle w:val="Heading1"/>
        <w:spacing w:before="0"/>
        <w:ind w:left="3150"/>
        <w:rPr>
          <w:b/>
          <w:sz w:val="24"/>
          <w:szCs w:val="24"/>
        </w:rPr>
      </w:pPr>
      <w:r w:rsidRPr="00BC76A9">
        <w:rPr>
          <w:sz w:val="24"/>
          <w:szCs w:val="24"/>
        </w:rPr>
        <w:t>Introduction</w:t>
      </w:r>
    </w:p>
    <w:p w14:paraId="21D1BD42" w14:textId="334B6C08" w:rsidR="00E265B3" w:rsidRPr="00BC76A9" w:rsidRDefault="00E265B3" w:rsidP="004C46F6">
      <w:pPr>
        <w:pStyle w:val="Heading1"/>
        <w:spacing w:before="0"/>
        <w:ind w:left="3150"/>
        <w:rPr>
          <w:b/>
          <w:sz w:val="24"/>
          <w:szCs w:val="24"/>
        </w:rPr>
      </w:pPr>
      <w:r w:rsidRPr="00BC76A9">
        <w:rPr>
          <w:sz w:val="24"/>
          <w:szCs w:val="24"/>
        </w:rPr>
        <w:t>County Description</w:t>
      </w:r>
    </w:p>
    <w:p w14:paraId="062C8529" w14:textId="6F7C45E5" w:rsidR="00E265B3" w:rsidRDefault="00E265B3" w:rsidP="004C46F6">
      <w:pPr>
        <w:pStyle w:val="Heading1"/>
        <w:spacing w:before="0"/>
        <w:ind w:left="3150"/>
        <w:rPr>
          <w:b/>
          <w:sz w:val="24"/>
          <w:szCs w:val="24"/>
        </w:rPr>
      </w:pPr>
      <w:r w:rsidRPr="00BC76A9">
        <w:rPr>
          <w:sz w:val="24"/>
          <w:szCs w:val="24"/>
        </w:rPr>
        <w:t>Needs Assessment Methodology</w:t>
      </w:r>
    </w:p>
    <w:p w14:paraId="05889B27" w14:textId="77777777" w:rsidR="006643B3" w:rsidRPr="00BC76A9" w:rsidRDefault="006643B3" w:rsidP="004C46F6">
      <w:pPr>
        <w:pStyle w:val="Heading1"/>
        <w:spacing w:before="0"/>
        <w:ind w:left="3150"/>
        <w:rPr>
          <w:b/>
          <w:sz w:val="24"/>
          <w:szCs w:val="24"/>
        </w:rPr>
      </w:pPr>
    </w:p>
    <w:p w14:paraId="36CA529D" w14:textId="11E9BBBA" w:rsidR="00564DC2" w:rsidRPr="002D0308" w:rsidRDefault="00564DC2" w:rsidP="004C46F6">
      <w:pPr>
        <w:pStyle w:val="Heading1"/>
        <w:ind w:left="3150"/>
        <w:rPr>
          <w:sz w:val="32"/>
          <w:u w:val="single"/>
        </w:rPr>
      </w:pPr>
      <w:r w:rsidRPr="00745E0D">
        <w:rPr>
          <w:caps/>
          <w:sz w:val="32"/>
          <w:u w:val="single"/>
        </w:rPr>
        <w:t>Part</w:t>
      </w:r>
      <w:r w:rsidRPr="002D0308">
        <w:rPr>
          <w:sz w:val="32"/>
          <w:u w:val="single"/>
        </w:rPr>
        <w:t xml:space="preserve"> 2</w:t>
      </w:r>
    </w:p>
    <w:p w14:paraId="462802A2" w14:textId="6B051E31" w:rsidR="00E265B3" w:rsidRPr="00BC76A9" w:rsidRDefault="00E265B3" w:rsidP="004C46F6">
      <w:pPr>
        <w:pStyle w:val="Heading1"/>
        <w:spacing w:before="0" w:after="0"/>
        <w:ind w:left="3150"/>
        <w:jc w:val="both"/>
        <w:rPr>
          <w:b/>
          <w:sz w:val="24"/>
          <w:szCs w:val="24"/>
        </w:rPr>
      </w:pPr>
      <w:r w:rsidRPr="00BC76A9">
        <w:rPr>
          <w:sz w:val="24"/>
          <w:szCs w:val="24"/>
        </w:rPr>
        <w:t xml:space="preserve">Key Findings Across </w:t>
      </w:r>
      <w:r w:rsidR="00D42151">
        <w:rPr>
          <w:sz w:val="24"/>
          <w:szCs w:val="24"/>
        </w:rPr>
        <w:t xml:space="preserve">All </w:t>
      </w:r>
      <w:r w:rsidRPr="00BC76A9">
        <w:rPr>
          <w:sz w:val="24"/>
          <w:szCs w:val="24"/>
        </w:rPr>
        <w:t>Needs</w:t>
      </w:r>
    </w:p>
    <w:p w14:paraId="158DF8F9" w14:textId="77777777" w:rsidR="00D42151" w:rsidRDefault="00D42151" w:rsidP="004C46F6">
      <w:pPr>
        <w:spacing w:line="240" w:lineRule="auto"/>
        <w:ind w:left="3150"/>
        <w:jc w:val="both"/>
        <w:rPr>
          <w:rFonts w:asciiTheme="majorHAnsi" w:hAnsiTheme="majorHAnsi" w:cstheme="majorHAnsi"/>
          <w:b/>
          <w:color w:val="002060"/>
          <w:szCs w:val="24"/>
        </w:rPr>
      </w:pPr>
    </w:p>
    <w:p w14:paraId="07926330" w14:textId="77777777" w:rsidR="00D42151" w:rsidRPr="006E2082" w:rsidRDefault="00D42151" w:rsidP="004C46F6">
      <w:pPr>
        <w:spacing w:line="240" w:lineRule="auto"/>
        <w:ind w:left="3150"/>
        <w:jc w:val="both"/>
        <w:rPr>
          <w:rFonts w:asciiTheme="majorHAnsi" w:hAnsiTheme="majorHAnsi" w:cstheme="majorHAnsi"/>
          <w:b/>
          <w:color w:val="002060"/>
          <w:szCs w:val="24"/>
        </w:rPr>
      </w:pPr>
      <w:r w:rsidRPr="006E2082">
        <w:rPr>
          <w:rFonts w:asciiTheme="majorHAnsi" w:hAnsiTheme="majorHAnsi" w:cstheme="majorHAnsi"/>
          <w:color w:val="002060"/>
          <w:szCs w:val="24"/>
        </w:rPr>
        <w:t xml:space="preserve">Key Findings for Each </w:t>
      </w:r>
      <w:r w:rsidR="00147F9C">
        <w:rPr>
          <w:rFonts w:asciiTheme="majorHAnsi" w:hAnsiTheme="majorHAnsi" w:cstheme="majorHAnsi"/>
          <w:color w:val="002060"/>
          <w:szCs w:val="24"/>
        </w:rPr>
        <w:t xml:space="preserve">Basic </w:t>
      </w:r>
      <w:r w:rsidRPr="006E2082">
        <w:rPr>
          <w:rFonts w:asciiTheme="majorHAnsi" w:hAnsiTheme="majorHAnsi" w:cstheme="majorHAnsi"/>
          <w:color w:val="002060"/>
          <w:szCs w:val="24"/>
        </w:rPr>
        <w:t>Need Area</w:t>
      </w:r>
    </w:p>
    <w:p w14:paraId="46FAD52C" w14:textId="77777777" w:rsidR="006E2082" w:rsidRPr="006E2082" w:rsidRDefault="006E2082" w:rsidP="004C46F6">
      <w:pPr>
        <w:spacing w:line="240" w:lineRule="auto"/>
        <w:ind w:left="3150" w:firstLine="720"/>
        <w:jc w:val="both"/>
        <w:rPr>
          <w:rFonts w:asciiTheme="majorHAnsi" w:hAnsiTheme="majorHAnsi" w:cstheme="majorHAnsi"/>
          <w:b/>
          <w:color w:val="002060"/>
          <w:szCs w:val="24"/>
        </w:rPr>
      </w:pPr>
    </w:p>
    <w:p w14:paraId="676FDDCC" w14:textId="15F3D9E5" w:rsidR="00D42151" w:rsidRPr="002F0CE6" w:rsidRDefault="00D42151" w:rsidP="00F17F09">
      <w:pPr>
        <w:pStyle w:val="ListParagraph"/>
        <w:numPr>
          <w:ilvl w:val="0"/>
          <w:numId w:val="19"/>
        </w:numPr>
        <w:spacing w:line="240" w:lineRule="auto"/>
        <w:ind w:left="3330" w:firstLine="0"/>
        <w:jc w:val="both"/>
        <w:rPr>
          <w:rFonts w:asciiTheme="majorHAnsi" w:hAnsiTheme="majorHAnsi" w:cstheme="majorHAnsi"/>
          <w:b/>
          <w:color w:val="002060"/>
          <w:szCs w:val="24"/>
        </w:rPr>
      </w:pPr>
      <w:r w:rsidRPr="006E2082">
        <w:rPr>
          <w:rFonts w:asciiTheme="majorHAnsi" w:hAnsiTheme="majorHAnsi" w:cstheme="majorHAnsi"/>
          <w:color w:val="002060"/>
          <w:szCs w:val="24"/>
        </w:rPr>
        <w:t>Housing</w:t>
      </w:r>
    </w:p>
    <w:p w14:paraId="499CC103" w14:textId="694473E2" w:rsidR="006643B3" w:rsidRPr="006643B3" w:rsidRDefault="00D42151" w:rsidP="00F17F09">
      <w:pPr>
        <w:pStyle w:val="ListParagraph"/>
        <w:numPr>
          <w:ilvl w:val="0"/>
          <w:numId w:val="19"/>
        </w:numPr>
        <w:spacing w:line="240" w:lineRule="auto"/>
        <w:ind w:left="3330" w:firstLine="0"/>
        <w:jc w:val="both"/>
        <w:rPr>
          <w:rFonts w:asciiTheme="majorHAnsi" w:hAnsiTheme="majorHAnsi" w:cstheme="majorHAnsi"/>
          <w:b/>
          <w:szCs w:val="24"/>
        </w:rPr>
      </w:pPr>
      <w:r w:rsidRPr="006643B3">
        <w:rPr>
          <w:rFonts w:asciiTheme="majorHAnsi" w:hAnsiTheme="majorHAnsi" w:cstheme="majorHAnsi"/>
          <w:color w:val="002060"/>
          <w:szCs w:val="24"/>
        </w:rPr>
        <w:t>Food</w:t>
      </w:r>
    </w:p>
    <w:p w14:paraId="77FD54D3" w14:textId="021E8FCE" w:rsidR="006E2082" w:rsidRPr="006643B3" w:rsidRDefault="00D42151" w:rsidP="00F17F09">
      <w:pPr>
        <w:pStyle w:val="ListParagraph"/>
        <w:numPr>
          <w:ilvl w:val="0"/>
          <w:numId w:val="19"/>
        </w:numPr>
        <w:spacing w:line="240" w:lineRule="auto"/>
        <w:ind w:left="3330" w:firstLine="0"/>
        <w:jc w:val="both"/>
        <w:rPr>
          <w:rFonts w:asciiTheme="majorHAnsi" w:hAnsiTheme="majorHAnsi" w:cstheme="majorHAnsi"/>
          <w:b/>
          <w:szCs w:val="24"/>
        </w:rPr>
      </w:pPr>
      <w:r w:rsidRPr="006643B3">
        <w:rPr>
          <w:rFonts w:asciiTheme="majorHAnsi" w:hAnsiTheme="majorHAnsi" w:cstheme="majorHAnsi"/>
          <w:color w:val="002060"/>
          <w:szCs w:val="24"/>
        </w:rPr>
        <w:t>Health Care</w:t>
      </w:r>
    </w:p>
    <w:p w14:paraId="6E0B9F10" w14:textId="697F781F" w:rsidR="00D42151" w:rsidRPr="006E2082" w:rsidRDefault="00D42151" w:rsidP="00F17F09">
      <w:pPr>
        <w:pStyle w:val="ListParagraph"/>
        <w:numPr>
          <w:ilvl w:val="0"/>
          <w:numId w:val="19"/>
        </w:numPr>
        <w:spacing w:line="240" w:lineRule="auto"/>
        <w:ind w:left="3330" w:firstLine="0"/>
        <w:jc w:val="both"/>
        <w:rPr>
          <w:rFonts w:asciiTheme="majorHAnsi" w:hAnsiTheme="majorHAnsi" w:cstheme="majorHAnsi"/>
          <w:b/>
          <w:szCs w:val="24"/>
        </w:rPr>
      </w:pPr>
      <w:r w:rsidRPr="006E2082">
        <w:rPr>
          <w:rFonts w:asciiTheme="majorHAnsi" w:hAnsiTheme="majorHAnsi" w:cstheme="majorHAnsi"/>
          <w:color w:val="002060"/>
          <w:szCs w:val="24"/>
        </w:rPr>
        <w:t>Community Safety</w:t>
      </w:r>
    </w:p>
    <w:p w14:paraId="4EE20CFE" w14:textId="5A30367F" w:rsidR="00D42151" w:rsidRPr="006E2082" w:rsidRDefault="00D42151" w:rsidP="00F17F09">
      <w:pPr>
        <w:pStyle w:val="ListParagraph"/>
        <w:numPr>
          <w:ilvl w:val="0"/>
          <w:numId w:val="19"/>
        </w:numPr>
        <w:spacing w:line="240" w:lineRule="auto"/>
        <w:ind w:left="3330" w:firstLine="0"/>
        <w:jc w:val="both"/>
        <w:rPr>
          <w:rFonts w:asciiTheme="majorHAnsi" w:hAnsiTheme="majorHAnsi" w:cstheme="majorHAnsi"/>
          <w:b/>
          <w:szCs w:val="24"/>
        </w:rPr>
      </w:pPr>
      <w:r w:rsidRPr="006E2082">
        <w:rPr>
          <w:rFonts w:asciiTheme="majorHAnsi" w:hAnsiTheme="majorHAnsi" w:cstheme="majorHAnsi"/>
          <w:color w:val="002060"/>
          <w:szCs w:val="24"/>
        </w:rPr>
        <w:t>Employment and Career Services</w:t>
      </w:r>
    </w:p>
    <w:p w14:paraId="51194091" w14:textId="06A792F0" w:rsidR="00D42151" w:rsidRPr="005E353E" w:rsidRDefault="00D42151" w:rsidP="00F17F09">
      <w:pPr>
        <w:pStyle w:val="ListParagraph"/>
        <w:numPr>
          <w:ilvl w:val="0"/>
          <w:numId w:val="19"/>
        </w:numPr>
        <w:spacing w:line="240" w:lineRule="auto"/>
        <w:ind w:left="3330" w:firstLine="0"/>
        <w:jc w:val="both"/>
        <w:rPr>
          <w:rFonts w:asciiTheme="majorHAnsi" w:hAnsiTheme="majorHAnsi" w:cstheme="majorHAnsi"/>
          <w:b/>
          <w:color w:val="002060"/>
          <w:szCs w:val="24"/>
        </w:rPr>
      </w:pPr>
      <w:r w:rsidRPr="006E2082">
        <w:rPr>
          <w:rFonts w:asciiTheme="majorHAnsi" w:hAnsiTheme="majorHAnsi" w:cstheme="majorHAnsi"/>
          <w:color w:val="002060"/>
          <w:szCs w:val="24"/>
        </w:rPr>
        <w:t>Child Care</w:t>
      </w:r>
    </w:p>
    <w:p w14:paraId="09BEB769" w14:textId="77777777" w:rsidR="006643B3" w:rsidRPr="006643B3" w:rsidRDefault="006643B3" w:rsidP="004C46F6">
      <w:pPr>
        <w:spacing w:line="240" w:lineRule="auto"/>
        <w:ind w:left="3150"/>
        <w:jc w:val="both"/>
        <w:rPr>
          <w:rFonts w:asciiTheme="majorHAnsi" w:hAnsiTheme="majorHAnsi" w:cstheme="majorHAnsi"/>
          <w:b/>
          <w:szCs w:val="24"/>
        </w:rPr>
      </w:pPr>
    </w:p>
    <w:p w14:paraId="4F45B0EF" w14:textId="77777777" w:rsidR="006643B3" w:rsidRDefault="006643B3" w:rsidP="004C46F6">
      <w:pPr>
        <w:spacing w:line="240" w:lineRule="auto"/>
        <w:ind w:left="3150"/>
        <w:jc w:val="center"/>
        <w:rPr>
          <w:rFonts w:asciiTheme="majorHAnsi" w:hAnsiTheme="majorHAnsi" w:cstheme="majorHAnsi"/>
          <w:b/>
          <w:color w:val="002060"/>
          <w:szCs w:val="24"/>
        </w:rPr>
      </w:pPr>
    </w:p>
    <w:p w14:paraId="2117925D" w14:textId="23D89FEE" w:rsidR="00564DC2" w:rsidRPr="006643B3" w:rsidRDefault="00564DC2" w:rsidP="004C46F6">
      <w:pPr>
        <w:spacing w:line="240" w:lineRule="auto"/>
        <w:ind w:left="3150"/>
        <w:rPr>
          <w:rFonts w:asciiTheme="majorHAnsi" w:hAnsiTheme="majorHAnsi" w:cstheme="majorHAnsi"/>
          <w:bCs/>
          <w:color w:val="002060"/>
          <w:sz w:val="32"/>
          <w:szCs w:val="32"/>
          <w:u w:val="single"/>
        </w:rPr>
      </w:pPr>
      <w:r w:rsidRPr="00745E0D">
        <w:rPr>
          <w:rFonts w:asciiTheme="majorHAnsi" w:hAnsiTheme="majorHAnsi" w:cstheme="majorHAnsi"/>
          <w:caps/>
          <w:color w:val="002060"/>
          <w:sz w:val="32"/>
          <w:szCs w:val="32"/>
          <w:u w:val="single"/>
        </w:rPr>
        <w:t>Part</w:t>
      </w:r>
      <w:r w:rsidRPr="006643B3">
        <w:rPr>
          <w:rFonts w:asciiTheme="majorHAnsi" w:hAnsiTheme="majorHAnsi" w:cstheme="majorHAnsi"/>
          <w:bCs/>
          <w:color w:val="002060"/>
          <w:sz w:val="32"/>
          <w:szCs w:val="32"/>
          <w:u w:val="single"/>
        </w:rPr>
        <w:t xml:space="preserve"> 3 </w:t>
      </w:r>
    </w:p>
    <w:p w14:paraId="5EF6D29D" w14:textId="77777777" w:rsidR="00564DC2" w:rsidRDefault="00564DC2" w:rsidP="004C46F6">
      <w:pPr>
        <w:spacing w:line="240" w:lineRule="auto"/>
        <w:ind w:left="3150"/>
        <w:jc w:val="center"/>
        <w:rPr>
          <w:rFonts w:asciiTheme="majorHAnsi" w:hAnsiTheme="majorHAnsi" w:cstheme="majorHAnsi"/>
          <w:b/>
          <w:color w:val="002060"/>
          <w:szCs w:val="24"/>
        </w:rPr>
      </w:pPr>
    </w:p>
    <w:p w14:paraId="30CC13C8" w14:textId="06D8E54C" w:rsidR="00DD7BBB" w:rsidRDefault="00DD7BBB" w:rsidP="004C46F6">
      <w:pPr>
        <w:spacing w:line="240" w:lineRule="auto"/>
        <w:ind w:left="3150"/>
        <w:jc w:val="both"/>
        <w:rPr>
          <w:rFonts w:asciiTheme="majorHAnsi" w:hAnsiTheme="majorHAnsi" w:cstheme="majorHAnsi"/>
          <w:b/>
          <w:szCs w:val="24"/>
        </w:rPr>
      </w:pPr>
      <w:r w:rsidRPr="00DD7BBB">
        <w:rPr>
          <w:rFonts w:asciiTheme="majorHAnsi" w:hAnsiTheme="majorHAnsi" w:cstheme="majorHAnsi"/>
          <w:color w:val="002060"/>
          <w:szCs w:val="24"/>
        </w:rPr>
        <w:t xml:space="preserve">Key Findings for </w:t>
      </w:r>
      <w:r>
        <w:rPr>
          <w:rFonts w:asciiTheme="majorHAnsi" w:hAnsiTheme="majorHAnsi" w:cstheme="majorHAnsi"/>
          <w:color w:val="002060"/>
          <w:szCs w:val="24"/>
        </w:rPr>
        <w:t xml:space="preserve">Specialized Service </w:t>
      </w:r>
      <w:r w:rsidRPr="00DD7BBB">
        <w:rPr>
          <w:rFonts w:asciiTheme="majorHAnsi" w:hAnsiTheme="majorHAnsi" w:cstheme="majorHAnsi"/>
          <w:color w:val="002060"/>
          <w:szCs w:val="24"/>
        </w:rPr>
        <w:t>Need Are</w:t>
      </w:r>
      <w:r>
        <w:rPr>
          <w:rFonts w:asciiTheme="majorHAnsi" w:hAnsiTheme="majorHAnsi" w:cstheme="majorHAnsi"/>
          <w:color w:val="002060"/>
          <w:szCs w:val="24"/>
        </w:rPr>
        <w:t>a</w:t>
      </w:r>
      <w:r w:rsidR="003A24AE">
        <w:rPr>
          <w:rFonts w:asciiTheme="majorHAnsi" w:hAnsiTheme="majorHAnsi" w:cstheme="majorHAnsi"/>
          <w:color w:val="002060"/>
          <w:szCs w:val="24"/>
        </w:rPr>
        <w:t>s</w:t>
      </w:r>
    </w:p>
    <w:p w14:paraId="2E23D3A9" w14:textId="77777777" w:rsidR="00DD7BBB" w:rsidRPr="00DD7BBB" w:rsidRDefault="00DD7BBB" w:rsidP="004C46F6">
      <w:pPr>
        <w:spacing w:line="240" w:lineRule="auto"/>
        <w:ind w:left="3150"/>
        <w:jc w:val="both"/>
        <w:rPr>
          <w:rFonts w:asciiTheme="majorHAnsi" w:hAnsiTheme="majorHAnsi" w:cstheme="majorHAnsi"/>
          <w:b/>
          <w:color w:val="002060"/>
          <w:szCs w:val="24"/>
        </w:rPr>
      </w:pPr>
    </w:p>
    <w:p w14:paraId="50CEE1C7" w14:textId="49E15965" w:rsidR="00D42151" w:rsidRPr="006E2082" w:rsidRDefault="00D42151" w:rsidP="00F17F09">
      <w:pPr>
        <w:pStyle w:val="ListParagraph"/>
        <w:numPr>
          <w:ilvl w:val="0"/>
          <w:numId w:val="19"/>
        </w:numPr>
        <w:spacing w:line="240" w:lineRule="auto"/>
        <w:ind w:left="3330" w:firstLine="0"/>
        <w:jc w:val="both"/>
        <w:rPr>
          <w:rFonts w:asciiTheme="majorHAnsi" w:hAnsiTheme="majorHAnsi" w:cstheme="majorHAnsi"/>
          <w:b/>
          <w:szCs w:val="24"/>
        </w:rPr>
      </w:pPr>
      <w:r w:rsidRPr="006E2082">
        <w:rPr>
          <w:rFonts w:asciiTheme="majorHAnsi" w:hAnsiTheme="majorHAnsi" w:cstheme="majorHAnsi"/>
          <w:color w:val="002060"/>
          <w:szCs w:val="24"/>
        </w:rPr>
        <w:t>Services for Families Caring for a Child of a Relative</w:t>
      </w:r>
      <w:r w:rsidRPr="006E2082">
        <w:rPr>
          <w:rFonts w:asciiTheme="majorHAnsi" w:hAnsiTheme="majorHAnsi" w:cstheme="majorHAnsi"/>
          <w:szCs w:val="24"/>
        </w:rPr>
        <w:t xml:space="preserve"> </w:t>
      </w:r>
    </w:p>
    <w:p w14:paraId="29617B2B" w14:textId="3ACEEA73" w:rsidR="006E2082" w:rsidRPr="006E2082" w:rsidRDefault="00D42151" w:rsidP="00F17F09">
      <w:pPr>
        <w:pStyle w:val="ListParagraph"/>
        <w:numPr>
          <w:ilvl w:val="0"/>
          <w:numId w:val="19"/>
        </w:numPr>
        <w:spacing w:line="240" w:lineRule="auto"/>
        <w:ind w:left="3330" w:firstLine="0"/>
        <w:jc w:val="both"/>
        <w:rPr>
          <w:rFonts w:asciiTheme="majorHAnsi" w:hAnsiTheme="majorHAnsi" w:cstheme="majorHAnsi"/>
          <w:b/>
          <w:szCs w:val="24"/>
        </w:rPr>
      </w:pPr>
      <w:r w:rsidRPr="006E2082">
        <w:rPr>
          <w:rFonts w:asciiTheme="majorHAnsi" w:hAnsiTheme="majorHAnsi" w:cstheme="majorHAnsi"/>
          <w:color w:val="002060"/>
          <w:szCs w:val="24"/>
        </w:rPr>
        <w:t>Behavioral/Mental Health Services for Children</w:t>
      </w:r>
      <w:r w:rsidRPr="006E2082">
        <w:rPr>
          <w:rFonts w:asciiTheme="majorHAnsi" w:hAnsiTheme="majorHAnsi" w:cstheme="majorHAnsi"/>
          <w:szCs w:val="24"/>
        </w:rPr>
        <w:t xml:space="preserve"> </w:t>
      </w:r>
    </w:p>
    <w:p w14:paraId="5C4A1329" w14:textId="2F0505A3" w:rsidR="00D42151" w:rsidRPr="006E2082" w:rsidRDefault="00D42151" w:rsidP="00F17F09">
      <w:pPr>
        <w:pStyle w:val="ListParagraph"/>
        <w:numPr>
          <w:ilvl w:val="0"/>
          <w:numId w:val="19"/>
        </w:numPr>
        <w:spacing w:line="240" w:lineRule="auto"/>
        <w:ind w:left="3330" w:firstLine="0"/>
        <w:jc w:val="both"/>
        <w:rPr>
          <w:rFonts w:asciiTheme="majorHAnsi" w:hAnsiTheme="majorHAnsi" w:cstheme="majorHAnsi"/>
          <w:b/>
          <w:szCs w:val="24"/>
        </w:rPr>
      </w:pPr>
      <w:r w:rsidRPr="006E2082">
        <w:rPr>
          <w:rFonts w:asciiTheme="majorHAnsi" w:hAnsiTheme="majorHAnsi" w:cstheme="majorHAnsi"/>
          <w:color w:val="002060"/>
          <w:szCs w:val="24"/>
        </w:rPr>
        <w:t>Behavioral/Mental Health Services for Adults</w:t>
      </w:r>
    </w:p>
    <w:p w14:paraId="20CDF612" w14:textId="6EB5F91B" w:rsidR="00D42151" w:rsidRPr="006E2082" w:rsidRDefault="00D42151" w:rsidP="00F17F09">
      <w:pPr>
        <w:pStyle w:val="ListParagraph"/>
        <w:numPr>
          <w:ilvl w:val="0"/>
          <w:numId w:val="19"/>
        </w:numPr>
        <w:spacing w:line="240" w:lineRule="auto"/>
        <w:ind w:left="3330" w:firstLine="0"/>
        <w:jc w:val="both"/>
        <w:rPr>
          <w:rFonts w:asciiTheme="majorHAnsi" w:hAnsiTheme="majorHAnsi" w:cstheme="majorHAnsi"/>
          <w:b/>
          <w:color w:val="002060"/>
          <w:szCs w:val="24"/>
        </w:rPr>
      </w:pPr>
      <w:r w:rsidRPr="006E2082">
        <w:rPr>
          <w:rFonts w:asciiTheme="majorHAnsi" w:hAnsiTheme="majorHAnsi" w:cstheme="majorHAnsi"/>
          <w:color w:val="002060"/>
          <w:szCs w:val="24"/>
        </w:rPr>
        <w:t xml:space="preserve">Substance Use Disorder Services </w:t>
      </w:r>
    </w:p>
    <w:p w14:paraId="1C3F3886" w14:textId="5622782B" w:rsidR="00F70B67" w:rsidRPr="006E2082" w:rsidRDefault="00F70B67" w:rsidP="00F17F09">
      <w:pPr>
        <w:pStyle w:val="ListParagraph"/>
        <w:numPr>
          <w:ilvl w:val="0"/>
          <w:numId w:val="19"/>
        </w:numPr>
        <w:spacing w:line="240" w:lineRule="auto"/>
        <w:ind w:left="3330" w:firstLine="0"/>
        <w:jc w:val="both"/>
        <w:rPr>
          <w:rFonts w:asciiTheme="majorHAnsi" w:hAnsiTheme="majorHAnsi" w:cstheme="majorHAnsi"/>
          <w:b/>
          <w:color w:val="002060"/>
          <w:szCs w:val="24"/>
        </w:rPr>
      </w:pPr>
      <w:r>
        <w:rPr>
          <w:rFonts w:asciiTheme="majorHAnsi" w:hAnsiTheme="majorHAnsi" w:cstheme="majorHAnsi"/>
          <w:color w:val="002060"/>
          <w:szCs w:val="24"/>
        </w:rPr>
        <w:t>Domestic Violence</w:t>
      </w:r>
      <w:r w:rsidRPr="006E2082">
        <w:rPr>
          <w:rFonts w:asciiTheme="majorHAnsi" w:hAnsiTheme="majorHAnsi" w:cstheme="majorHAnsi"/>
          <w:color w:val="002060"/>
          <w:szCs w:val="24"/>
        </w:rPr>
        <w:t xml:space="preserve"> </w:t>
      </w:r>
    </w:p>
    <w:p w14:paraId="1865D2C7" w14:textId="0368F11A" w:rsidR="00D42151" w:rsidRPr="006E2082" w:rsidRDefault="00D42151" w:rsidP="00F17F09">
      <w:pPr>
        <w:pStyle w:val="ListParagraph"/>
        <w:numPr>
          <w:ilvl w:val="0"/>
          <w:numId w:val="19"/>
        </w:numPr>
        <w:spacing w:line="240" w:lineRule="auto"/>
        <w:ind w:left="3330" w:firstLine="0"/>
        <w:jc w:val="both"/>
        <w:rPr>
          <w:rFonts w:asciiTheme="majorHAnsi" w:hAnsiTheme="majorHAnsi" w:cstheme="majorHAnsi"/>
          <w:b/>
          <w:szCs w:val="24"/>
        </w:rPr>
      </w:pPr>
      <w:r w:rsidRPr="006E2082">
        <w:rPr>
          <w:rFonts w:asciiTheme="majorHAnsi" w:hAnsiTheme="majorHAnsi" w:cstheme="majorHAnsi"/>
          <w:color w:val="002060"/>
          <w:szCs w:val="24"/>
        </w:rPr>
        <w:t>Parenting Skills Services</w:t>
      </w:r>
    </w:p>
    <w:p w14:paraId="6A84FE60" w14:textId="6BF62000" w:rsidR="000D479D" w:rsidRPr="00AF5292" w:rsidRDefault="00D42151" w:rsidP="00F17F09">
      <w:pPr>
        <w:pStyle w:val="ListParagraph"/>
        <w:numPr>
          <w:ilvl w:val="0"/>
          <w:numId w:val="19"/>
        </w:numPr>
        <w:spacing w:line="240" w:lineRule="auto"/>
        <w:ind w:left="3330" w:firstLine="0"/>
        <w:jc w:val="both"/>
        <w:rPr>
          <w:rFonts w:asciiTheme="majorHAnsi" w:hAnsiTheme="majorHAnsi" w:cstheme="majorHAnsi"/>
          <w:b/>
          <w:szCs w:val="24"/>
        </w:rPr>
      </w:pPr>
      <w:r w:rsidRPr="006E2082">
        <w:rPr>
          <w:rFonts w:asciiTheme="majorHAnsi" w:hAnsiTheme="majorHAnsi" w:cstheme="majorHAnsi"/>
          <w:color w:val="002060"/>
          <w:szCs w:val="24"/>
        </w:rPr>
        <w:t xml:space="preserve">Legal and Advisory Services </w:t>
      </w:r>
      <w:r w:rsidR="000D479D">
        <w:br w:type="page"/>
      </w:r>
    </w:p>
    <w:p w14:paraId="5BC6199C" w14:textId="341AC774" w:rsidR="008C05D3" w:rsidRDefault="0067288D" w:rsidP="008C05D3">
      <w:pPr>
        <w:pStyle w:val="Heading1"/>
        <w:tabs>
          <w:tab w:val="right" w:pos="9936"/>
        </w:tabs>
        <w:spacing w:before="100" w:beforeAutospacing="1"/>
      </w:pPr>
      <w:r w:rsidRPr="00DB1089">
        <w:rPr>
          <w:noProof/>
          <w:color w:val="FFFFFF" w:themeColor="background1"/>
          <w:u w:val="single"/>
          <w14:shadow w14:blurRad="63500" w14:dist="0" w14:dir="0" w14:sx="102000" w14:sy="102000" w14:kx="0" w14:ky="0" w14:algn="ctr">
            <w14:srgbClr w14:val="000000">
              <w14:alpha w14:val="60000"/>
            </w14:srgbClr>
          </w14:shadow>
        </w:rPr>
        <w:lastRenderedPageBreak/>
        <w:drawing>
          <wp:anchor distT="0" distB="0" distL="114300" distR="114300" simplePos="0" relativeHeight="251662362" behindDoc="1" locked="0" layoutInCell="1" allowOverlap="1" wp14:anchorId="59D15295" wp14:editId="02663DC9">
            <wp:simplePos x="0" y="0"/>
            <wp:positionH relativeFrom="column">
              <wp:posOffset>-737870</wp:posOffset>
            </wp:positionH>
            <wp:positionV relativeFrom="paragraph">
              <wp:posOffset>-940435</wp:posOffset>
            </wp:positionV>
            <wp:extent cx="7791450" cy="10102524"/>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teamwork.jpg"/>
                    <pic:cNvPicPr/>
                  </pic:nvPicPr>
                  <pic:blipFill rotWithShape="1">
                    <a:blip r:embed="rId13">
                      <a:extLst>
                        <a:ext uri="{28A0092B-C50C-407E-A947-70E740481C1C}">
                          <a14:useLocalDpi xmlns:a14="http://schemas.microsoft.com/office/drawing/2010/main" val="0"/>
                        </a:ext>
                      </a:extLst>
                    </a:blip>
                    <a:srcRect l="10289" r="38960"/>
                    <a:stretch/>
                  </pic:blipFill>
                  <pic:spPr bwMode="auto">
                    <a:xfrm>
                      <a:off x="0" y="0"/>
                      <a:ext cx="7791450" cy="10102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5D3" w:rsidRPr="00DB1089">
        <w:rPr>
          <w:color w:val="FFFFFF" w:themeColor="background1"/>
          <w:u w:val="single"/>
          <w14:shadow w14:blurRad="63500" w14:dist="0" w14:dir="0" w14:sx="102000" w14:sy="102000" w14:kx="0" w14:ky="0" w14:algn="ctr">
            <w14:srgbClr w14:val="000000">
              <w14:alpha w14:val="60000"/>
            </w14:srgbClr>
          </w14:shadow>
        </w:rPr>
        <w:t>PART 1</w:t>
      </w:r>
    </w:p>
    <w:p w14:paraId="65E94CFE" w14:textId="23DEC43B" w:rsidR="00DC3ED7" w:rsidRDefault="00DC3ED7" w:rsidP="00D077E9">
      <w:pPr>
        <w:pStyle w:val="Heading1"/>
      </w:pPr>
    </w:p>
    <w:p w14:paraId="04D08775" w14:textId="21D85AB1" w:rsidR="00DC3ED7" w:rsidRDefault="00DC3ED7">
      <w:pPr>
        <w:spacing w:after="200"/>
        <w:rPr>
          <w:rFonts w:asciiTheme="majorHAnsi" w:eastAsiaTheme="majorEastAsia" w:hAnsiTheme="majorHAnsi" w:cstheme="majorBidi"/>
          <w:color w:val="061F57" w:themeColor="text2" w:themeShade="BF"/>
          <w:kern w:val="28"/>
          <w:sz w:val="52"/>
          <w:szCs w:val="32"/>
        </w:rPr>
      </w:pPr>
      <w:r>
        <w:br w:type="page"/>
      </w:r>
    </w:p>
    <w:p w14:paraId="6784499D" w14:textId="423BA25C" w:rsidR="000D479D" w:rsidRDefault="000D479D" w:rsidP="00D077E9">
      <w:pPr>
        <w:pStyle w:val="Heading1"/>
      </w:pPr>
      <w:r>
        <w:lastRenderedPageBreak/>
        <w:t>Executive Summary</w:t>
      </w:r>
    </w:p>
    <w:p w14:paraId="65962C1C" w14:textId="4BE668F8" w:rsidR="00E265B3" w:rsidRDefault="00E265B3" w:rsidP="00E265B3">
      <w:pPr>
        <w:pStyle w:val="EmphasisText"/>
      </w:pPr>
      <w:r w:rsidRPr="006D0F84">
        <w:t>Narrative: In the Words of the County</w:t>
      </w:r>
    </w:p>
    <w:p w14:paraId="6D88DC2E" w14:textId="77777777" w:rsidR="00D53952" w:rsidRDefault="00D53952" w:rsidP="00E265B3">
      <w:pPr>
        <w:pStyle w:val="EmphasisText"/>
      </w:pPr>
    </w:p>
    <w:sdt>
      <w:sdtPr>
        <w:id w:val="1139144498"/>
        <w:placeholder>
          <w:docPart w:val="DefaultPlaceholder_-1854013440"/>
        </w:placeholder>
      </w:sdtPr>
      <w:sdtEndPr/>
      <w:sdtContent>
        <w:bookmarkStart w:id="1" w:name="_GoBack" w:displacedByCustomXml="prev"/>
        <w:p w14:paraId="521B8BEA" w14:textId="77777777" w:rsidR="00A721C2" w:rsidRDefault="00572BAE" w:rsidP="00E265B3">
          <w:pPr>
            <w:pStyle w:val="EmphasisText"/>
            <w:rPr>
              <w:i/>
              <w:szCs w:val="24"/>
            </w:rPr>
          </w:pPr>
          <w:r w:rsidRPr="0043693F">
            <w:rPr>
              <w:color w:val="FF0000"/>
            </w:rPr>
            <w:t>Click here to add text</w:t>
          </w:r>
          <w:r w:rsidR="00C5493D">
            <w:rPr>
              <w:color w:val="FF0000"/>
            </w:rPr>
            <w:t xml:space="preserve">, </w:t>
          </w:r>
          <w:r w:rsidR="0043693F">
            <w:rPr>
              <w:color w:val="FF0000"/>
            </w:rPr>
            <w:t>delete instructions</w:t>
          </w:r>
          <w:r w:rsidR="0053501A">
            <w:rPr>
              <w:color w:val="FF0000"/>
            </w:rPr>
            <w:t>, and</w:t>
          </w:r>
          <w:r w:rsidR="00C5493D">
            <w:rPr>
              <w:color w:val="FF0000"/>
            </w:rPr>
            <w:t xml:space="preserve"> use default font and size</w:t>
          </w:r>
          <w:r>
            <w:t xml:space="preserve">. </w:t>
          </w:r>
          <w:r w:rsidR="0043693F">
            <w:rPr>
              <w:i/>
              <w:szCs w:val="24"/>
              <w:highlight w:val="lightGray"/>
            </w:rPr>
            <w:t>[</w:t>
          </w:r>
          <w:r w:rsidR="0043693F" w:rsidRPr="00D42151">
            <w:rPr>
              <w:i/>
              <w:szCs w:val="24"/>
              <w:highlight w:val="lightGray"/>
            </w:rPr>
            <w:t>HSACs will provide a narrative summarizing the needs assessment process in their county and highlight</w:t>
          </w:r>
          <w:r w:rsidR="0043693F">
            <w:rPr>
              <w:i/>
              <w:szCs w:val="24"/>
              <w:highlight w:val="lightGray"/>
            </w:rPr>
            <w:t>ing</w:t>
          </w:r>
          <w:r w:rsidR="0043693F" w:rsidRPr="00D42151">
            <w:rPr>
              <w:i/>
              <w:szCs w:val="24"/>
              <w:highlight w:val="lightGray"/>
            </w:rPr>
            <w:t xml:space="preserve"> key findings and results from their needs assessment</w:t>
          </w:r>
          <w:r w:rsidR="0043693F" w:rsidRPr="00D42151">
            <w:rPr>
              <w:i/>
              <w:szCs w:val="24"/>
            </w:rPr>
            <w:t>.</w:t>
          </w:r>
          <w:r w:rsidR="0043693F">
            <w:rPr>
              <w:i/>
              <w:szCs w:val="24"/>
            </w:rPr>
            <w:t>]</w:t>
          </w:r>
          <w:r w:rsidR="004F6259">
            <w:rPr>
              <w:i/>
              <w:szCs w:val="24"/>
            </w:rPr>
            <w:t xml:space="preserve"> </w:t>
          </w:r>
          <w:r w:rsidR="00F859E1">
            <w:rPr>
              <w:i/>
              <w:szCs w:val="24"/>
            </w:rPr>
            <w:br/>
          </w:r>
          <w:r w:rsidR="004F6259">
            <w:rPr>
              <w:i/>
              <w:szCs w:val="24"/>
            </w:rPr>
            <w:t xml:space="preserve"> </w:t>
          </w:r>
        </w:p>
        <w:p w14:paraId="0FBBA574" w14:textId="3CC94645" w:rsidR="00D53952" w:rsidRDefault="0043693F" w:rsidP="00E265B3">
          <w:pPr>
            <w:pStyle w:val="EmphasisText"/>
          </w:pPr>
          <w:r>
            <w:rPr>
              <w:i/>
              <w:szCs w:val="24"/>
            </w:rPr>
            <w:t xml:space="preserve"> </w:t>
          </w:r>
        </w:p>
        <w:bookmarkEnd w:id="1" w:displacedByCustomXml="next"/>
      </w:sdtContent>
    </w:sdt>
    <w:p w14:paraId="713E8E0F" w14:textId="07DCCDB6" w:rsidR="00C36DB1" w:rsidRDefault="00C36DB1" w:rsidP="00E265B3">
      <w:pPr>
        <w:pStyle w:val="EmphasisText"/>
      </w:pPr>
    </w:p>
    <w:p w14:paraId="3CCC8720" w14:textId="77777777" w:rsidR="00C36DB1" w:rsidRPr="006D0F84" w:rsidRDefault="00C36DB1" w:rsidP="00E265B3">
      <w:pPr>
        <w:pStyle w:val="EmphasisText"/>
      </w:pPr>
    </w:p>
    <w:p w14:paraId="464AA9D4" w14:textId="752DFAD6" w:rsidR="00BC76A9" w:rsidRPr="00AF5F1F" w:rsidRDefault="00BC76A9">
      <w:pPr>
        <w:spacing w:after="200"/>
        <w:rPr>
          <w:rFonts w:eastAsiaTheme="majorEastAsia" w:cstheme="majorBidi"/>
          <w:kern w:val="28"/>
          <w:szCs w:val="24"/>
        </w:rPr>
      </w:pPr>
    </w:p>
    <w:p w14:paraId="0791D9C5" w14:textId="607855DA" w:rsidR="001B6349" w:rsidRDefault="001B6349">
      <w:pPr>
        <w:spacing w:after="200"/>
        <w:rPr>
          <w:rFonts w:asciiTheme="majorHAnsi" w:eastAsiaTheme="majorEastAsia" w:hAnsiTheme="majorHAnsi" w:cstheme="majorBidi"/>
          <w:color w:val="061F57" w:themeColor="text2" w:themeShade="BF"/>
          <w:kern w:val="28"/>
          <w:sz w:val="52"/>
          <w:szCs w:val="32"/>
        </w:rPr>
      </w:pPr>
      <w:r>
        <w:br w:type="page"/>
      </w:r>
    </w:p>
    <w:p w14:paraId="4F7A89B8" w14:textId="3FEEBABC" w:rsidR="00D077E9" w:rsidRPr="002A1DEC" w:rsidRDefault="004E0100" w:rsidP="00D077E9">
      <w:pPr>
        <w:pStyle w:val="Heading1"/>
        <w:rPr>
          <w:b/>
          <w:bCs/>
        </w:rPr>
      </w:pPr>
      <w:r w:rsidRPr="002A1DEC">
        <w:rPr>
          <w:b/>
          <w:bCs/>
        </w:rPr>
        <w:lastRenderedPageBreak/>
        <w:t>Introduction</w:t>
      </w:r>
    </w:p>
    <w:tbl>
      <w:tblPr>
        <w:tblW w:w="9999" w:type="dxa"/>
        <w:tblInd w:w="40" w:type="dxa"/>
        <w:tblCellMar>
          <w:left w:w="0" w:type="dxa"/>
          <w:right w:w="0" w:type="dxa"/>
        </w:tblCellMar>
        <w:tblLook w:val="0000" w:firstRow="0" w:lastRow="0" w:firstColumn="0" w:lastColumn="0" w:noHBand="0" w:noVBand="0"/>
      </w:tblPr>
      <w:tblGrid>
        <w:gridCol w:w="9999"/>
      </w:tblGrid>
      <w:tr w:rsidR="00D077E9" w14:paraId="26CFB226" w14:textId="77777777" w:rsidTr="00DF027C">
        <w:trPr>
          <w:trHeight w:val="3546"/>
        </w:trPr>
        <w:tc>
          <w:tcPr>
            <w:tcW w:w="9999" w:type="dxa"/>
          </w:tcPr>
          <w:sdt>
            <w:sdtPr>
              <w:id w:val="1660650702"/>
              <w:placeholder>
                <w:docPart w:val="1FC39B5114334E0BA81C1558FF2D2163"/>
              </w:placeholder>
              <w15:dataBinding w:prefixMappings="xmlns:ns0='http://schemas.microsoft.com/temp/samples' " w:xpath="/ns0:employees[1]/ns0:employee[1]/ns0:CompanyName[1]" w:storeItemID="{00000000-0000-0000-0000-000000000000}"/>
              <w15:appearance w15:val="hidden"/>
            </w:sdtPr>
            <w:sdtEndPr>
              <w:rPr>
                <w:color w:val="002060"/>
              </w:rPr>
            </w:sdtEndPr>
            <w:sdtContent>
              <w:p w14:paraId="2B02332F" w14:textId="3D3E5E1B" w:rsidR="00D077E9" w:rsidRPr="002D3786" w:rsidRDefault="004E0100" w:rsidP="00DF027C">
                <w:pPr>
                  <w:pStyle w:val="Heading2"/>
                  <w:rPr>
                    <w:color w:val="002060"/>
                  </w:rPr>
                </w:pPr>
                <w:r w:rsidRPr="00B27691">
                  <w:rPr>
                    <w:b w:val="0"/>
                    <w:bCs/>
                    <w:color w:val="002060"/>
                  </w:rPr>
                  <w:t>Purpose</w:t>
                </w:r>
                <w:r w:rsidR="00DA1A2D" w:rsidRPr="002D3786">
                  <w:rPr>
                    <w:color w:val="002060"/>
                  </w:rPr>
                  <w:t xml:space="preserve"> </w:t>
                </w:r>
              </w:p>
            </w:sdtContent>
          </w:sdt>
          <w:sdt>
            <w:sdtPr>
              <w:id w:val="2111228640"/>
              <w:placeholder>
                <w:docPart w:val="4BB6AF57B60145B2A9AF0C81A6AB4FF0"/>
              </w:placeholder>
              <w15:dataBinding w:prefixMappings="xmlns:ns0='http://schemas.microsoft.com/temp/samples' " w:xpath="/ns0:employees[1]/ns0:employee[1]/ns0:CompanyName[1]" w:storeItemID="{00000000-0000-0000-0000-000000000000}"/>
              <w15:appearance w15:val="hidden"/>
            </w:sdtPr>
            <w:sdtEndPr/>
            <w:sdtContent>
              <w:p w14:paraId="7EC9C690" w14:textId="61169448" w:rsidR="00AF5F1F" w:rsidRPr="00AF5F1F" w:rsidRDefault="00FB3BFE" w:rsidP="00AF5F1F">
                <w:pPr>
                  <w:jc w:val="both"/>
                </w:pPr>
                <w:r w:rsidRPr="00AF5F1F">
                  <w:t>The N.J. Department of Children and Families is partnering with human services organizations in each county to undertake an assessment of local strengths and needs.</w:t>
                </w:r>
                <w:r w:rsidR="00AF5F1F" w:rsidRPr="00AF5F1F">
                  <w:t xml:space="preserve"> </w:t>
                </w:r>
                <w:r w:rsidRPr="00AF5F1F">
                  <w:t>The goal of this assessment is to collect the information needed to make sure the right mix of services and activities are available in every county in New Jersey to support families.</w:t>
                </w:r>
                <w:r w:rsidR="00D42151" w:rsidRPr="00AF5F1F">
                  <w:t xml:space="preserve"> </w:t>
                </w:r>
                <w:r w:rsidRPr="00AF5F1F">
                  <w:t xml:space="preserve">The findings from the needs assessment can be used to support </w:t>
                </w:r>
                <w:r w:rsidR="004E0100" w:rsidRPr="00AF5F1F">
                  <w:t xml:space="preserve">the development of local recommendations to assist with decision making; the identification of high priority human service needs and barriers to service delivery for </w:t>
                </w:r>
                <w:r w:rsidR="00ED7573" w:rsidRPr="00AF5F1F">
                  <w:t xml:space="preserve">New </w:t>
                </w:r>
                <w:r w:rsidR="00AF5F1F" w:rsidRPr="00AF5F1F">
                  <w:t>J</w:t>
                </w:r>
                <w:r w:rsidR="00ED7573" w:rsidRPr="00AF5F1F">
                  <w:t>ersey’s</w:t>
                </w:r>
                <w:r w:rsidR="004E0100" w:rsidRPr="00AF5F1F">
                  <w:t xml:space="preserve"> communit</w:t>
                </w:r>
                <w:r w:rsidR="00ED7573" w:rsidRPr="00AF5F1F">
                  <w:t>ies</w:t>
                </w:r>
                <w:r w:rsidR="004E0100" w:rsidRPr="00AF5F1F">
                  <w:t xml:space="preserve">; the coordination and improvement of services to the Departments' target populations; the planning, </w:t>
                </w:r>
                <w:r w:rsidRPr="00AF5F1F">
                  <w:t>funding</w:t>
                </w:r>
                <w:r w:rsidR="00AF5F1F" w:rsidRPr="00AF5F1F">
                  <w:t xml:space="preserve">, coordination and implementation of Department Initiatives. </w:t>
                </w:r>
              </w:p>
              <w:p w14:paraId="534D0817" w14:textId="4796702C" w:rsidR="00DF027C" w:rsidRPr="006D0F84" w:rsidRDefault="00F22F23" w:rsidP="00AF5F1F">
                <w:pPr>
                  <w:rPr>
                    <w:b/>
                  </w:rPr>
                </w:pPr>
              </w:p>
            </w:sdtContent>
          </w:sdt>
          <w:p w14:paraId="4D3C3013" w14:textId="5CB1BE7C" w:rsidR="00DF027C" w:rsidRPr="002B63BD" w:rsidRDefault="00FB3BFE" w:rsidP="005014E9">
            <w:pPr>
              <w:jc w:val="both"/>
              <w:rPr>
                <w:sz w:val="32"/>
              </w:rPr>
            </w:pPr>
            <w:r>
              <w:rPr>
                <w:rFonts w:ascii="Calibri" w:eastAsia="Calibri" w:hAnsi="Calibri"/>
              </w:rPr>
              <w:t>This statewide</w:t>
            </w:r>
            <w:r w:rsidR="00D03479" w:rsidRPr="002B63BD">
              <w:rPr>
                <w:rFonts w:ascii="Calibri" w:eastAsia="Calibri" w:hAnsi="Calibri"/>
              </w:rPr>
              <w:t xml:space="preserve"> </w:t>
            </w:r>
            <w:r w:rsidR="00ED7573">
              <w:rPr>
                <w:rFonts w:ascii="Calibri" w:eastAsia="Calibri" w:hAnsi="Calibri"/>
              </w:rPr>
              <w:t xml:space="preserve">approach to </w:t>
            </w:r>
            <w:r w:rsidR="00D03479" w:rsidRPr="002B63BD">
              <w:rPr>
                <w:rFonts w:ascii="Calibri" w:eastAsia="Calibri" w:hAnsi="Calibri"/>
              </w:rPr>
              <w:t xml:space="preserve">county-specific needs assessments aligns with DCF’s </w:t>
            </w:r>
            <w:r>
              <w:rPr>
                <w:rFonts w:ascii="Calibri" w:eastAsia="Calibri" w:hAnsi="Calibri"/>
              </w:rPr>
              <w:t>existing county based continuous quality improvement</w:t>
            </w:r>
            <w:r w:rsidR="00D03479" w:rsidRPr="002B63BD">
              <w:rPr>
                <w:rFonts w:ascii="Calibri" w:eastAsia="Calibri" w:hAnsi="Calibri"/>
              </w:rPr>
              <w:t xml:space="preserve"> review</w:t>
            </w:r>
            <w:r>
              <w:rPr>
                <w:rFonts w:ascii="Calibri" w:eastAsia="Calibri" w:hAnsi="Calibri"/>
              </w:rPr>
              <w:t xml:space="preserve"> cycle</w:t>
            </w:r>
            <w:r w:rsidR="00D03479" w:rsidRPr="002B63BD">
              <w:rPr>
                <w:rFonts w:ascii="Calibri" w:eastAsia="Calibri" w:hAnsi="Calibri"/>
              </w:rPr>
              <w:t xml:space="preserve">, </w:t>
            </w:r>
            <w:r>
              <w:rPr>
                <w:rFonts w:ascii="Calibri" w:eastAsia="Calibri" w:hAnsi="Calibri"/>
              </w:rPr>
              <w:t>in which</w:t>
            </w:r>
            <w:r w:rsidR="00D03479" w:rsidRPr="002B63BD">
              <w:rPr>
                <w:rFonts w:ascii="Calibri" w:eastAsia="Calibri" w:hAnsi="Calibri"/>
              </w:rPr>
              <w:t xml:space="preserve"> each county </w:t>
            </w:r>
            <w:r>
              <w:rPr>
                <w:rFonts w:ascii="Calibri" w:eastAsia="Calibri" w:hAnsi="Calibri"/>
              </w:rPr>
              <w:t>is</w:t>
            </w:r>
            <w:r w:rsidR="00D03479" w:rsidRPr="002B63BD">
              <w:rPr>
                <w:rFonts w:ascii="Calibri" w:eastAsia="Calibri" w:hAnsi="Calibri"/>
              </w:rPr>
              <w:t xml:space="preserve"> evaluated every two years. The findings from the </w:t>
            </w:r>
            <w:proofErr w:type="gramStart"/>
            <w:r w:rsidR="00D03479" w:rsidRPr="002B63BD">
              <w:rPr>
                <w:rFonts w:ascii="Calibri" w:eastAsia="Calibri" w:hAnsi="Calibri"/>
              </w:rPr>
              <w:t>needs</w:t>
            </w:r>
            <w:proofErr w:type="gramEnd"/>
            <w:r w:rsidR="00D03479" w:rsidRPr="002B63BD">
              <w:rPr>
                <w:rFonts w:ascii="Calibri" w:eastAsia="Calibri" w:hAnsi="Calibri"/>
              </w:rPr>
              <w:t xml:space="preserve"> assessment will be embedded into the DCF’s </w:t>
            </w:r>
            <w:r>
              <w:rPr>
                <w:rFonts w:ascii="Calibri" w:eastAsia="Calibri" w:hAnsi="Calibri"/>
              </w:rPr>
              <w:t>existing ChildStat</w:t>
            </w:r>
            <w:r w:rsidR="00D03479" w:rsidRPr="002B63BD">
              <w:rPr>
                <w:rFonts w:ascii="Calibri" w:eastAsia="Calibri" w:hAnsi="Calibri"/>
              </w:rPr>
              <w:t xml:space="preserve"> process and shared with DCF staff and stakeholders during the county’s ChildStat </w:t>
            </w:r>
            <w:r>
              <w:rPr>
                <w:rFonts w:ascii="Calibri" w:eastAsia="Calibri" w:hAnsi="Calibri"/>
              </w:rPr>
              <w:t>session</w:t>
            </w:r>
            <w:r w:rsidR="00D03479" w:rsidRPr="00EE3301">
              <w:rPr>
                <w:rFonts w:ascii="Calibri" w:eastAsia="Calibri" w:hAnsi="Calibri"/>
                <w:szCs w:val="24"/>
              </w:rPr>
              <w:t>.</w:t>
            </w:r>
            <w:r w:rsidR="00B27691">
              <w:rPr>
                <w:rFonts w:ascii="Calibri" w:eastAsia="Calibri" w:hAnsi="Calibri"/>
                <w:szCs w:val="24"/>
              </w:rPr>
              <w:t xml:space="preserve"> </w:t>
            </w:r>
            <w:r w:rsidR="00EE3301" w:rsidRPr="00EE3301">
              <w:rPr>
                <w:szCs w:val="24"/>
              </w:rPr>
              <w:t xml:space="preserve">ChildStat is a learning, management, and accountability tool used by DCF to support continuous quality improvement, foster a shared sense of accountability and promote system-wide problem solving around critical issues affecting child and family outcomes. A ChildStat session incorporates analysis and interpretation of administrative data to support planning and dialogue between DCF </w:t>
            </w:r>
            <w:r w:rsidR="00ED7573">
              <w:rPr>
                <w:szCs w:val="24"/>
              </w:rPr>
              <w:t>e</w:t>
            </w:r>
            <w:r w:rsidR="00EE3301" w:rsidRPr="00EE3301">
              <w:rPr>
                <w:szCs w:val="24"/>
              </w:rPr>
              <w:t xml:space="preserve">xecutive </w:t>
            </w:r>
            <w:r w:rsidR="00ED7573">
              <w:rPr>
                <w:szCs w:val="24"/>
              </w:rPr>
              <w:t>m</w:t>
            </w:r>
            <w:r w:rsidR="00EE3301" w:rsidRPr="00EE3301">
              <w:rPr>
                <w:szCs w:val="24"/>
              </w:rPr>
              <w:t xml:space="preserve">anagement and </w:t>
            </w:r>
            <w:r w:rsidR="00ED7573">
              <w:rPr>
                <w:szCs w:val="24"/>
              </w:rPr>
              <w:t>s</w:t>
            </w:r>
            <w:r w:rsidR="00EE3301" w:rsidRPr="00EE3301">
              <w:rPr>
                <w:szCs w:val="24"/>
              </w:rPr>
              <w:t xml:space="preserve">enior </w:t>
            </w:r>
            <w:r w:rsidR="00ED7573">
              <w:rPr>
                <w:szCs w:val="24"/>
              </w:rPr>
              <w:t>l</w:t>
            </w:r>
            <w:r w:rsidR="00EE3301" w:rsidRPr="00EE3301">
              <w:rPr>
                <w:szCs w:val="24"/>
              </w:rPr>
              <w:t xml:space="preserve">eadership and </w:t>
            </w:r>
            <w:r w:rsidR="00ED7573">
              <w:rPr>
                <w:szCs w:val="24"/>
              </w:rPr>
              <w:t>s</w:t>
            </w:r>
            <w:r w:rsidR="00EE3301" w:rsidRPr="00EE3301">
              <w:rPr>
                <w:szCs w:val="24"/>
              </w:rPr>
              <w:t xml:space="preserve">ystem </w:t>
            </w:r>
            <w:r w:rsidR="00ED7573">
              <w:rPr>
                <w:szCs w:val="24"/>
              </w:rPr>
              <w:t>p</w:t>
            </w:r>
            <w:r w:rsidR="00EE3301" w:rsidRPr="00EE3301">
              <w:rPr>
                <w:szCs w:val="24"/>
              </w:rPr>
              <w:t>artners</w:t>
            </w:r>
            <w:r w:rsidR="00ED7573">
              <w:rPr>
                <w:szCs w:val="24"/>
              </w:rPr>
              <w:t>.</w:t>
            </w:r>
          </w:p>
          <w:p w14:paraId="5CE9247D" w14:textId="77777777" w:rsidR="00DF027C" w:rsidRPr="006D0F84" w:rsidRDefault="00DF027C" w:rsidP="00DF027C">
            <w:pPr>
              <w:pStyle w:val="Content"/>
            </w:pPr>
          </w:p>
          <w:p w14:paraId="518AB6CF" w14:textId="77777777" w:rsidR="00D03479" w:rsidRPr="006D0F84" w:rsidRDefault="00D03479" w:rsidP="00DF027C">
            <w:pPr>
              <w:pStyle w:val="Content"/>
            </w:pPr>
          </w:p>
          <w:p w14:paraId="190D1AF4" w14:textId="34C23FDB" w:rsidR="00D03479" w:rsidRDefault="00D03479" w:rsidP="00DF027C">
            <w:pPr>
              <w:pStyle w:val="Content"/>
            </w:pPr>
          </w:p>
        </w:tc>
      </w:tr>
    </w:tbl>
    <w:p w14:paraId="4D12C352" w14:textId="1AFA7DD6" w:rsidR="00D42151" w:rsidRDefault="00D42151">
      <w:r>
        <w:br w:type="page"/>
      </w:r>
    </w:p>
    <w:tbl>
      <w:tblPr>
        <w:tblpPr w:leftFromText="180" w:rightFromText="180" w:vertAnchor="page" w:horzAnchor="margin" w:tblpX="-90" w:tblpY="936"/>
        <w:tblW w:w="9936" w:type="dxa"/>
        <w:tblCellMar>
          <w:left w:w="0" w:type="dxa"/>
          <w:right w:w="0" w:type="dxa"/>
        </w:tblCellMar>
        <w:tblLook w:val="0000" w:firstRow="0" w:lastRow="0" w:firstColumn="0" w:lastColumn="0" w:noHBand="0" w:noVBand="0"/>
      </w:tblPr>
      <w:tblGrid>
        <w:gridCol w:w="9936"/>
      </w:tblGrid>
      <w:tr w:rsidR="00DF027C" w14:paraId="20F4BC48" w14:textId="77777777" w:rsidTr="00392C04">
        <w:trPr>
          <w:trHeight w:val="5931"/>
        </w:trPr>
        <w:tc>
          <w:tcPr>
            <w:tcW w:w="9936" w:type="dxa"/>
          </w:tcPr>
          <w:p w14:paraId="30E2C539" w14:textId="4AFA7A2F" w:rsidR="007640C0" w:rsidRPr="00A721C2" w:rsidRDefault="007640C0" w:rsidP="002452C3">
            <w:pPr>
              <w:pStyle w:val="Heading1"/>
              <w:spacing w:before="360"/>
              <w:rPr>
                <w:b/>
                <w:bCs/>
                <w:color w:val="002060"/>
              </w:rPr>
            </w:pPr>
            <w:r w:rsidRPr="00A721C2">
              <w:rPr>
                <w:b/>
                <w:bCs/>
                <w:color w:val="002060"/>
              </w:rPr>
              <w:lastRenderedPageBreak/>
              <w:t>County Description</w:t>
            </w:r>
          </w:p>
          <w:p w14:paraId="68398268" w14:textId="1988C45F" w:rsidR="006D3677" w:rsidRPr="006D0F84" w:rsidRDefault="000D479D" w:rsidP="00ED7573">
            <w:pPr>
              <w:pStyle w:val="EmphasisText"/>
            </w:pPr>
            <w:r w:rsidRPr="000D479D">
              <w:rPr>
                <w:noProof/>
              </w:rPr>
              <mc:AlternateContent>
                <mc:Choice Requires="wps">
                  <w:drawing>
                    <wp:anchor distT="45720" distB="45720" distL="114300" distR="114300" simplePos="0" relativeHeight="251658244" behindDoc="0" locked="0" layoutInCell="1" allowOverlap="1" wp14:anchorId="0CF10DC9" wp14:editId="2CBCC466">
                      <wp:simplePos x="0" y="0"/>
                      <wp:positionH relativeFrom="column">
                        <wp:posOffset>3451860</wp:posOffset>
                      </wp:positionH>
                      <wp:positionV relativeFrom="paragraph">
                        <wp:posOffset>76200</wp:posOffset>
                      </wp:positionV>
                      <wp:extent cx="967740" cy="373380"/>
                      <wp:effectExtent l="0" t="0" r="3810" b="76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73380"/>
                              </a:xfrm>
                              <a:prstGeom prst="rect">
                                <a:avLst/>
                              </a:prstGeom>
                              <a:solidFill>
                                <a:srgbClr val="FFFFFF"/>
                              </a:solidFill>
                              <a:ln w="9525">
                                <a:noFill/>
                                <a:miter lim="800000"/>
                                <a:headEnd/>
                                <a:tailEnd/>
                              </a:ln>
                            </wps:spPr>
                            <wps:txbx>
                              <w:txbxContent>
                                <w:p w14:paraId="54DAF4CA" w14:textId="3F8574D6" w:rsidR="00E04AB9" w:rsidRPr="000D479D" w:rsidRDefault="00E04AB9" w:rsidP="000D479D">
                                  <w:pPr>
                                    <w:jc w:val="right"/>
                                    <w:rPr>
                                      <w:rFonts w:asciiTheme="majorHAnsi" w:hAnsiTheme="majorHAnsi" w:cstheme="maj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10DC9" id="Text Box 2" o:spid="_x0000_s1029" type="#_x0000_t202" style="position:absolute;margin-left:271.8pt;margin-top:6pt;width:76.2pt;height:29.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" stroked="f">
                      <v:textbox>
                        <w:txbxContent>
                          <w:p w14:paraId="54DAF4CA" w14:textId="3F8574D6" w:rsidR="00E04AB9" w:rsidRPr="000D479D" w:rsidRDefault="00E04AB9" w:rsidP="000D479D">
                            <w:pPr>
                              <w:jc w:val="right"/>
                              <w:rPr>
                                <w:rFonts w:asciiTheme="majorHAnsi" w:hAnsiTheme="majorHAnsi" w:cstheme="majorHAnsi"/>
                                <w:b/>
                                <w:sz w:val="36"/>
                                <w:szCs w:val="36"/>
                              </w:rPr>
                            </w:pPr>
                          </w:p>
                        </w:txbxContent>
                      </v:textbox>
                      <w10:wrap type="square"/>
                    </v:shape>
                  </w:pict>
                </mc:Fallback>
              </mc:AlternateContent>
            </w:r>
          </w:p>
          <w:p w14:paraId="79F6722C" w14:textId="3949B0C8" w:rsidR="006D3677" w:rsidRPr="00DB3CA9" w:rsidRDefault="007640C0" w:rsidP="00ED7573">
            <w:pPr>
              <w:pStyle w:val="EmphasisText"/>
              <w:rPr>
                <w:b/>
                <w:bCs/>
                <w:color w:val="002060"/>
              </w:rPr>
            </w:pPr>
            <w:r w:rsidRPr="00DB3CA9">
              <w:rPr>
                <w:b/>
                <w:bCs/>
                <w:color w:val="002060"/>
              </w:rPr>
              <w:t>Narrative: In the Words of the County</w:t>
            </w:r>
          </w:p>
          <w:p w14:paraId="5B0FCBEF" w14:textId="4EB73715" w:rsidR="00D74FAA" w:rsidRDefault="00D74FAA" w:rsidP="00ED7573">
            <w:pPr>
              <w:pStyle w:val="EmphasisText"/>
              <w:rPr>
                <w:color w:val="002060"/>
              </w:rPr>
            </w:pPr>
          </w:p>
          <w:sdt>
            <w:sdtPr>
              <w:rPr>
                <w:color w:val="002060"/>
              </w:rPr>
              <w:alias w:val="County Description "/>
              <w:tag w:val="County Description "/>
              <w:id w:val="-331296551"/>
              <w:placeholder>
                <w:docPart w:val="AE6AC5F73AAA4CF3B8D448D1A78F59E3"/>
              </w:placeholder>
            </w:sdtPr>
            <w:sdtEndPr/>
            <w:sdtContent>
              <w:p w14:paraId="65C9070E" w14:textId="02AE302D" w:rsidR="00DD6AF9" w:rsidRDefault="00F22F23" w:rsidP="00ED7573">
                <w:pPr>
                  <w:pStyle w:val="EmphasisText"/>
                  <w:rPr>
                    <w:color w:val="002060"/>
                  </w:rPr>
                </w:pPr>
                <w:sdt>
                  <w:sdtPr>
                    <w:rPr>
                      <w:color w:val="FF0000"/>
                    </w:rPr>
                    <w:alias w:val="County Description "/>
                    <w:tag w:val="County Description "/>
                    <w:id w:val="1811056055"/>
                    <w:placeholder>
                      <w:docPart w:val="AE6AC5F73AAA4CF3B8D448D1A78F59E3"/>
                    </w:placeholder>
                    <w:text/>
                  </w:sdtPr>
                  <w:sdtEndPr/>
                  <w:sdtContent>
                    <w:r w:rsidR="00EF31DB" w:rsidRPr="00EF31DB">
                      <w:rPr>
                        <w:color w:val="FF0000"/>
                      </w:rPr>
                      <w:t xml:space="preserve"> Click here to add text, delete </w:t>
                    </w:r>
                    <w:r w:rsidR="00685BEF">
                      <w:rPr>
                        <w:color w:val="FF0000"/>
                      </w:rPr>
                      <w:t xml:space="preserve">the following </w:t>
                    </w:r>
                    <w:r w:rsidR="00EF31DB" w:rsidRPr="00EF31DB">
                      <w:rPr>
                        <w:color w:val="FF0000"/>
                      </w:rPr>
                      <w:t xml:space="preserve">instructions, and </w:t>
                    </w:r>
                    <w:r w:rsidR="00EF31DB">
                      <w:rPr>
                        <w:color w:val="FF0000"/>
                      </w:rPr>
                      <w:t>update</w:t>
                    </w:r>
                    <w:r w:rsidR="00EF31DB" w:rsidRPr="00EF31DB">
                      <w:rPr>
                        <w:color w:val="FF0000"/>
                      </w:rPr>
                      <w:t xml:space="preserve"> font </w:t>
                    </w:r>
                    <w:r w:rsidR="006C5910">
                      <w:rPr>
                        <w:color w:val="FF0000"/>
                      </w:rPr>
                      <w:t xml:space="preserve">color </w:t>
                    </w:r>
                    <w:r w:rsidR="00EF31DB" w:rsidRPr="00EF31DB">
                      <w:rPr>
                        <w:color w:val="FF0000"/>
                      </w:rPr>
                      <w:t xml:space="preserve">and size </w:t>
                    </w:r>
                  </w:sdtContent>
                </w:sdt>
                <w:r w:rsidR="0079127A">
                  <w:rPr>
                    <w:color w:val="002060"/>
                  </w:rPr>
                  <w:t xml:space="preserve"> </w:t>
                </w:r>
                <w:r w:rsidR="00E92A68">
                  <w:rPr>
                    <w:i/>
                    <w:szCs w:val="24"/>
                    <w:highlight w:val="lightGray"/>
                  </w:rPr>
                  <w:t>[</w:t>
                </w:r>
                <w:r w:rsidR="00E92A68" w:rsidRPr="00D42151">
                  <w:rPr>
                    <w:i/>
                    <w:szCs w:val="24"/>
                    <w:highlight w:val="lightGray"/>
                  </w:rPr>
                  <w:t xml:space="preserve">HSACs will provide a description of their county, incorporating administrative data as well as contextual data. This </w:t>
                </w:r>
                <w:r w:rsidR="00E92A68">
                  <w:rPr>
                    <w:i/>
                    <w:szCs w:val="24"/>
                    <w:highlight w:val="lightGray"/>
                  </w:rPr>
                  <w:t>section</w:t>
                </w:r>
                <w:r w:rsidR="00E92A68" w:rsidRPr="00D42151">
                  <w:rPr>
                    <w:i/>
                    <w:szCs w:val="24"/>
                    <w:highlight w:val="lightGray"/>
                  </w:rPr>
                  <w:t xml:space="preserve"> should give the reader an idea of what it is like to live in this county</w:t>
                </w:r>
                <w:r w:rsidR="00E92A68">
                  <w:rPr>
                    <w:i/>
                    <w:szCs w:val="24"/>
                    <w:highlight w:val="lightGray"/>
                  </w:rPr>
                  <w:t xml:space="preserve"> and should include information related to demographics, geography and economics</w:t>
                </w:r>
                <w:r w:rsidR="00E92A68" w:rsidRPr="00D42151">
                  <w:rPr>
                    <w:i/>
                    <w:szCs w:val="24"/>
                    <w:highlight w:val="lightGray"/>
                  </w:rPr>
                  <w:t>.</w:t>
                </w:r>
                <w:r w:rsidR="00E92A68">
                  <w:rPr>
                    <w:i/>
                    <w:szCs w:val="24"/>
                  </w:rPr>
                  <w:t>]</w:t>
                </w:r>
                <w:r w:rsidR="00E92A68">
                  <w:rPr>
                    <w:i/>
                    <w:szCs w:val="24"/>
                  </w:rPr>
                  <w:br/>
                </w:r>
              </w:p>
            </w:sdtContent>
          </w:sdt>
          <w:p w14:paraId="04E7F3B8" w14:textId="77777777" w:rsidR="00D42151" w:rsidRPr="004E61FB" w:rsidRDefault="00D42151" w:rsidP="00ED7573">
            <w:pPr>
              <w:pStyle w:val="EmphasisText"/>
              <w:rPr>
                <w:rFonts w:asciiTheme="majorHAnsi" w:hAnsiTheme="majorHAnsi" w:cstheme="majorHAnsi"/>
                <w:color w:val="002060"/>
                <w:szCs w:val="24"/>
              </w:rPr>
            </w:pPr>
          </w:p>
          <w:p w14:paraId="5A0204AF" w14:textId="77777777" w:rsidR="00D42151" w:rsidRPr="004E61FB" w:rsidRDefault="00D42151" w:rsidP="00ED7573">
            <w:pPr>
              <w:pStyle w:val="EmphasisText"/>
              <w:rPr>
                <w:rFonts w:asciiTheme="majorHAnsi" w:hAnsiTheme="majorHAnsi" w:cstheme="majorHAnsi"/>
                <w:color w:val="002060"/>
                <w:szCs w:val="24"/>
              </w:rPr>
            </w:pPr>
          </w:p>
          <w:p w14:paraId="68FD46F0" w14:textId="77777777" w:rsidR="00D42151" w:rsidRPr="004E61FB" w:rsidRDefault="00D42151" w:rsidP="00ED7573">
            <w:pPr>
              <w:pStyle w:val="EmphasisText"/>
              <w:rPr>
                <w:rFonts w:asciiTheme="majorHAnsi" w:hAnsiTheme="majorHAnsi" w:cstheme="majorHAnsi"/>
                <w:color w:val="002060"/>
                <w:szCs w:val="24"/>
              </w:rPr>
            </w:pPr>
          </w:p>
          <w:p w14:paraId="62D7E481" w14:textId="77777777" w:rsidR="00D42151" w:rsidRPr="004E61FB" w:rsidRDefault="00D42151" w:rsidP="00ED7573">
            <w:pPr>
              <w:pStyle w:val="EmphasisText"/>
              <w:rPr>
                <w:rFonts w:asciiTheme="majorHAnsi" w:hAnsiTheme="majorHAnsi" w:cstheme="majorHAnsi"/>
                <w:color w:val="002060"/>
                <w:szCs w:val="24"/>
              </w:rPr>
            </w:pPr>
          </w:p>
          <w:p w14:paraId="58517BC0" w14:textId="77777777" w:rsidR="00D42151" w:rsidRPr="004E61FB" w:rsidRDefault="00D42151" w:rsidP="00ED7573">
            <w:pPr>
              <w:pStyle w:val="EmphasisText"/>
              <w:rPr>
                <w:rFonts w:asciiTheme="majorHAnsi" w:hAnsiTheme="majorHAnsi" w:cstheme="majorHAnsi"/>
                <w:color w:val="002060"/>
                <w:szCs w:val="24"/>
              </w:rPr>
            </w:pPr>
          </w:p>
          <w:p w14:paraId="6D1A77B6" w14:textId="77777777" w:rsidR="00D42151" w:rsidRPr="004E61FB" w:rsidRDefault="00D42151" w:rsidP="00ED7573">
            <w:pPr>
              <w:pStyle w:val="EmphasisText"/>
              <w:rPr>
                <w:rFonts w:asciiTheme="majorHAnsi" w:hAnsiTheme="majorHAnsi" w:cstheme="majorHAnsi"/>
                <w:color w:val="002060"/>
                <w:szCs w:val="24"/>
              </w:rPr>
            </w:pPr>
          </w:p>
          <w:p w14:paraId="6FE376FB" w14:textId="77777777" w:rsidR="00D42151" w:rsidRPr="004E61FB" w:rsidRDefault="00D42151" w:rsidP="00ED7573">
            <w:pPr>
              <w:pStyle w:val="EmphasisText"/>
              <w:rPr>
                <w:rFonts w:asciiTheme="majorHAnsi" w:hAnsiTheme="majorHAnsi" w:cstheme="majorHAnsi"/>
                <w:color w:val="002060"/>
                <w:szCs w:val="24"/>
              </w:rPr>
            </w:pPr>
          </w:p>
          <w:p w14:paraId="50D2FEAD" w14:textId="77777777" w:rsidR="00D42151" w:rsidRPr="004E61FB" w:rsidRDefault="00D42151" w:rsidP="00ED7573">
            <w:pPr>
              <w:pStyle w:val="EmphasisText"/>
              <w:rPr>
                <w:rFonts w:asciiTheme="majorHAnsi" w:hAnsiTheme="majorHAnsi" w:cstheme="majorHAnsi"/>
                <w:color w:val="002060"/>
                <w:szCs w:val="24"/>
              </w:rPr>
            </w:pPr>
          </w:p>
          <w:p w14:paraId="7643B3F1" w14:textId="77777777" w:rsidR="00D42151" w:rsidRPr="004E61FB" w:rsidRDefault="00D42151" w:rsidP="00ED7573">
            <w:pPr>
              <w:pStyle w:val="EmphasisText"/>
              <w:rPr>
                <w:rFonts w:asciiTheme="majorHAnsi" w:hAnsiTheme="majorHAnsi" w:cstheme="majorHAnsi"/>
                <w:color w:val="002060"/>
                <w:szCs w:val="24"/>
              </w:rPr>
            </w:pPr>
          </w:p>
          <w:p w14:paraId="54C9084A" w14:textId="77777777" w:rsidR="00D42151" w:rsidRPr="004E61FB" w:rsidRDefault="00D42151" w:rsidP="00ED7573">
            <w:pPr>
              <w:pStyle w:val="EmphasisText"/>
              <w:rPr>
                <w:rFonts w:asciiTheme="majorHAnsi" w:hAnsiTheme="majorHAnsi" w:cstheme="majorHAnsi"/>
                <w:color w:val="002060"/>
                <w:szCs w:val="24"/>
              </w:rPr>
            </w:pPr>
          </w:p>
          <w:p w14:paraId="74E0E6E3" w14:textId="77777777" w:rsidR="00D42151" w:rsidRPr="004E61FB" w:rsidRDefault="00D42151" w:rsidP="00ED7573">
            <w:pPr>
              <w:pStyle w:val="EmphasisText"/>
              <w:rPr>
                <w:rFonts w:asciiTheme="majorHAnsi" w:hAnsiTheme="majorHAnsi" w:cstheme="majorHAnsi"/>
                <w:color w:val="002060"/>
                <w:szCs w:val="24"/>
              </w:rPr>
            </w:pPr>
          </w:p>
          <w:p w14:paraId="5A4A4914" w14:textId="77777777" w:rsidR="00D42151" w:rsidRPr="004E61FB" w:rsidRDefault="00D42151" w:rsidP="00ED7573">
            <w:pPr>
              <w:pStyle w:val="EmphasisText"/>
              <w:rPr>
                <w:rFonts w:asciiTheme="majorHAnsi" w:hAnsiTheme="majorHAnsi" w:cstheme="majorHAnsi"/>
                <w:color w:val="002060"/>
                <w:szCs w:val="24"/>
              </w:rPr>
            </w:pPr>
          </w:p>
          <w:p w14:paraId="7C5B0DD3" w14:textId="16BA3185" w:rsidR="00D07F25" w:rsidRDefault="00D07F25" w:rsidP="00ED7573">
            <w:pPr>
              <w:pStyle w:val="EmphasisText"/>
              <w:rPr>
                <w:rFonts w:asciiTheme="majorHAnsi" w:hAnsiTheme="majorHAnsi" w:cstheme="majorHAnsi"/>
                <w:color w:val="002060"/>
                <w:szCs w:val="24"/>
              </w:rPr>
            </w:pPr>
          </w:p>
          <w:p w14:paraId="000A6654" w14:textId="2A046209" w:rsidR="004E61FB" w:rsidRDefault="004E61FB" w:rsidP="00ED7573">
            <w:pPr>
              <w:pStyle w:val="EmphasisText"/>
              <w:rPr>
                <w:rFonts w:asciiTheme="majorHAnsi" w:hAnsiTheme="majorHAnsi" w:cstheme="majorHAnsi"/>
                <w:color w:val="002060"/>
                <w:szCs w:val="24"/>
              </w:rPr>
            </w:pPr>
          </w:p>
          <w:p w14:paraId="0531AB9F" w14:textId="5D91A44A" w:rsidR="004E61FB" w:rsidRDefault="004E61FB" w:rsidP="00ED7573">
            <w:pPr>
              <w:pStyle w:val="EmphasisText"/>
              <w:rPr>
                <w:rFonts w:asciiTheme="majorHAnsi" w:hAnsiTheme="majorHAnsi" w:cstheme="majorHAnsi"/>
                <w:color w:val="002060"/>
                <w:szCs w:val="24"/>
              </w:rPr>
            </w:pPr>
          </w:p>
          <w:p w14:paraId="37588732" w14:textId="5A475A9C" w:rsidR="004E61FB" w:rsidRDefault="004E61FB" w:rsidP="00ED7573">
            <w:pPr>
              <w:pStyle w:val="EmphasisText"/>
              <w:rPr>
                <w:rFonts w:asciiTheme="majorHAnsi" w:hAnsiTheme="majorHAnsi" w:cstheme="majorHAnsi"/>
                <w:color w:val="002060"/>
                <w:szCs w:val="24"/>
              </w:rPr>
            </w:pPr>
          </w:p>
          <w:p w14:paraId="7E6BFD84" w14:textId="0FE9B1E8" w:rsidR="004E61FB" w:rsidRDefault="004E61FB" w:rsidP="00ED7573">
            <w:pPr>
              <w:pStyle w:val="EmphasisText"/>
              <w:rPr>
                <w:rFonts w:asciiTheme="majorHAnsi" w:hAnsiTheme="majorHAnsi" w:cstheme="majorHAnsi"/>
                <w:color w:val="002060"/>
                <w:szCs w:val="24"/>
              </w:rPr>
            </w:pPr>
          </w:p>
          <w:p w14:paraId="135ADBFD" w14:textId="1FB6300F" w:rsidR="004E61FB" w:rsidRDefault="004E61FB" w:rsidP="00ED7573">
            <w:pPr>
              <w:pStyle w:val="EmphasisText"/>
              <w:rPr>
                <w:rFonts w:asciiTheme="majorHAnsi" w:hAnsiTheme="majorHAnsi" w:cstheme="majorHAnsi"/>
                <w:color w:val="002060"/>
                <w:szCs w:val="24"/>
              </w:rPr>
            </w:pPr>
          </w:p>
          <w:p w14:paraId="2B5E7D4D" w14:textId="62F9C23F" w:rsidR="004E61FB" w:rsidRDefault="004E61FB" w:rsidP="00ED7573">
            <w:pPr>
              <w:pStyle w:val="EmphasisText"/>
              <w:rPr>
                <w:rFonts w:asciiTheme="majorHAnsi" w:hAnsiTheme="majorHAnsi" w:cstheme="majorHAnsi"/>
                <w:color w:val="002060"/>
                <w:szCs w:val="24"/>
              </w:rPr>
            </w:pPr>
          </w:p>
          <w:p w14:paraId="229DCB79" w14:textId="1A93999B" w:rsidR="004E61FB" w:rsidRDefault="004E61FB" w:rsidP="00ED7573">
            <w:pPr>
              <w:pStyle w:val="EmphasisText"/>
              <w:rPr>
                <w:rFonts w:asciiTheme="majorHAnsi" w:hAnsiTheme="majorHAnsi" w:cstheme="majorHAnsi"/>
                <w:color w:val="002060"/>
                <w:szCs w:val="24"/>
              </w:rPr>
            </w:pPr>
          </w:p>
          <w:p w14:paraId="2B788F13" w14:textId="4B15957B" w:rsidR="004E61FB" w:rsidRDefault="004E61FB" w:rsidP="00ED7573">
            <w:pPr>
              <w:pStyle w:val="EmphasisText"/>
              <w:rPr>
                <w:rFonts w:asciiTheme="majorHAnsi" w:hAnsiTheme="majorHAnsi" w:cstheme="majorHAnsi"/>
                <w:color w:val="002060"/>
                <w:szCs w:val="24"/>
              </w:rPr>
            </w:pPr>
          </w:p>
          <w:p w14:paraId="161477C3" w14:textId="2A4332C8" w:rsidR="004E61FB" w:rsidRDefault="004E61FB" w:rsidP="00ED7573">
            <w:pPr>
              <w:pStyle w:val="EmphasisText"/>
              <w:rPr>
                <w:rFonts w:asciiTheme="majorHAnsi" w:hAnsiTheme="majorHAnsi" w:cstheme="majorHAnsi"/>
                <w:color w:val="002060"/>
                <w:szCs w:val="24"/>
              </w:rPr>
            </w:pPr>
          </w:p>
          <w:p w14:paraId="6EFFEC4F" w14:textId="6B1981BE" w:rsidR="004E61FB" w:rsidRDefault="004E61FB" w:rsidP="00ED7573">
            <w:pPr>
              <w:pStyle w:val="EmphasisText"/>
              <w:rPr>
                <w:rFonts w:asciiTheme="majorHAnsi" w:hAnsiTheme="majorHAnsi" w:cstheme="majorHAnsi"/>
                <w:color w:val="002060"/>
                <w:szCs w:val="24"/>
              </w:rPr>
            </w:pPr>
          </w:p>
          <w:p w14:paraId="4C93375B" w14:textId="46BF7619" w:rsidR="004E61FB" w:rsidRDefault="004E61FB" w:rsidP="00ED7573">
            <w:pPr>
              <w:pStyle w:val="EmphasisText"/>
              <w:rPr>
                <w:rFonts w:asciiTheme="majorHAnsi" w:hAnsiTheme="majorHAnsi" w:cstheme="majorHAnsi"/>
                <w:color w:val="002060"/>
                <w:szCs w:val="24"/>
              </w:rPr>
            </w:pPr>
          </w:p>
          <w:p w14:paraId="3A228755" w14:textId="59AE9115" w:rsidR="004E61FB" w:rsidRDefault="004E61FB" w:rsidP="00ED7573">
            <w:pPr>
              <w:pStyle w:val="EmphasisText"/>
              <w:rPr>
                <w:rFonts w:asciiTheme="majorHAnsi" w:hAnsiTheme="majorHAnsi" w:cstheme="majorHAnsi"/>
                <w:color w:val="002060"/>
                <w:szCs w:val="24"/>
              </w:rPr>
            </w:pPr>
          </w:p>
          <w:p w14:paraId="1900BE3B" w14:textId="4C8E8A9D" w:rsidR="004E61FB" w:rsidRDefault="004E61FB" w:rsidP="00ED7573">
            <w:pPr>
              <w:pStyle w:val="EmphasisText"/>
              <w:rPr>
                <w:rFonts w:asciiTheme="majorHAnsi" w:hAnsiTheme="majorHAnsi" w:cstheme="majorHAnsi"/>
                <w:color w:val="002060"/>
                <w:szCs w:val="24"/>
              </w:rPr>
            </w:pPr>
          </w:p>
          <w:p w14:paraId="1368972F" w14:textId="77777777" w:rsidR="004E61FB" w:rsidRPr="004E61FB" w:rsidRDefault="004E61FB" w:rsidP="00ED7573">
            <w:pPr>
              <w:pStyle w:val="EmphasisText"/>
              <w:rPr>
                <w:rFonts w:asciiTheme="majorHAnsi" w:hAnsiTheme="majorHAnsi" w:cstheme="majorHAnsi"/>
                <w:color w:val="002060"/>
                <w:szCs w:val="24"/>
              </w:rPr>
            </w:pPr>
          </w:p>
          <w:p w14:paraId="32FBA3DF" w14:textId="645F3FD6" w:rsidR="004E61FB" w:rsidRDefault="004E61FB" w:rsidP="00ED7573">
            <w:pPr>
              <w:pStyle w:val="EmphasisText"/>
              <w:rPr>
                <w:rFonts w:asciiTheme="majorHAnsi" w:hAnsiTheme="majorHAnsi" w:cstheme="majorHAnsi"/>
                <w:color w:val="002060"/>
                <w:szCs w:val="24"/>
              </w:rPr>
            </w:pPr>
          </w:p>
          <w:p w14:paraId="3520E1FD" w14:textId="498A7A4E" w:rsidR="001839C7" w:rsidRDefault="001839C7" w:rsidP="00ED7573">
            <w:pPr>
              <w:pStyle w:val="EmphasisText"/>
              <w:rPr>
                <w:rFonts w:asciiTheme="majorHAnsi" w:hAnsiTheme="majorHAnsi" w:cstheme="majorHAnsi"/>
                <w:color w:val="002060"/>
                <w:szCs w:val="24"/>
              </w:rPr>
            </w:pPr>
          </w:p>
          <w:p w14:paraId="6082E28B" w14:textId="77777777" w:rsidR="001839C7" w:rsidRPr="001839C7" w:rsidRDefault="001839C7" w:rsidP="00ED7573">
            <w:pPr>
              <w:pStyle w:val="EmphasisText"/>
              <w:rPr>
                <w:rFonts w:asciiTheme="majorHAnsi" w:hAnsiTheme="majorHAnsi" w:cstheme="majorHAnsi"/>
                <w:color w:val="002060"/>
                <w:szCs w:val="24"/>
              </w:rPr>
            </w:pPr>
          </w:p>
          <w:p w14:paraId="3F1F25F1" w14:textId="52262068" w:rsidR="006D0F84" w:rsidRPr="00392C04" w:rsidRDefault="009566CD" w:rsidP="00ED7573">
            <w:pPr>
              <w:pStyle w:val="EmphasisText"/>
              <w:rPr>
                <w:rFonts w:asciiTheme="majorHAnsi" w:hAnsiTheme="majorHAnsi" w:cstheme="majorHAnsi"/>
                <w:b/>
                <w:bCs/>
                <w:color w:val="002060"/>
                <w:sz w:val="22"/>
              </w:rPr>
            </w:pPr>
            <w:r w:rsidRPr="00392C04">
              <w:rPr>
                <w:rFonts w:asciiTheme="majorHAnsi" w:hAnsiTheme="majorHAnsi" w:cstheme="majorHAnsi"/>
                <w:b/>
                <w:bCs/>
                <w:color w:val="002060"/>
                <w:sz w:val="52"/>
                <w:szCs w:val="52"/>
              </w:rPr>
              <w:lastRenderedPageBreak/>
              <w:t>Needs Assessment Methodology</w:t>
            </w:r>
          </w:p>
          <w:p w14:paraId="1C90AA3E" w14:textId="77777777" w:rsidR="002A53CE" w:rsidRDefault="002A53CE" w:rsidP="00ED7573">
            <w:pPr>
              <w:autoSpaceDE w:val="0"/>
              <w:autoSpaceDN w:val="0"/>
              <w:adjustRightInd w:val="0"/>
              <w:spacing w:line="240" w:lineRule="auto"/>
              <w:jc w:val="both"/>
              <w:rPr>
                <w:rFonts w:eastAsiaTheme="minorHAnsi" w:cstheme="minorHAnsi"/>
                <w:b/>
                <w:szCs w:val="24"/>
              </w:rPr>
            </w:pPr>
          </w:p>
          <w:p w14:paraId="1D78C371" w14:textId="24A334BD" w:rsidR="009566CD" w:rsidRPr="00EB2131" w:rsidRDefault="00EE3301" w:rsidP="00ED7573">
            <w:pPr>
              <w:autoSpaceDE w:val="0"/>
              <w:autoSpaceDN w:val="0"/>
              <w:adjustRightInd w:val="0"/>
              <w:spacing w:line="240" w:lineRule="auto"/>
              <w:jc w:val="both"/>
              <w:rPr>
                <w:rFonts w:cstheme="minorHAnsi"/>
                <w:b/>
                <w:szCs w:val="24"/>
              </w:rPr>
            </w:pPr>
            <w:r>
              <w:rPr>
                <w:rFonts w:eastAsiaTheme="minorHAnsi" w:cstheme="minorHAnsi"/>
                <w:szCs w:val="24"/>
              </w:rPr>
              <w:t xml:space="preserve">Quantitative and qualitative data from various sources and </w:t>
            </w:r>
            <w:r w:rsidR="00AC08DC" w:rsidRPr="00EB2131">
              <w:rPr>
                <w:rFonts w:eastAsiaTheme="minorHAnsi" w:cstheme="minorHAnsi"/>
                <w:szCs w:val="24"/>
              </w:rPr>
              <w:t>stakeholder</w:t>
            </w:r>
            <w:r>
              <w:rPr>
                <w:rFonts w:eastAsiaTheme="minorHAnsi" w:cstheme="minorHAnsi"/>
                <w:szCs w:val="24"/>
              </w:rPr>
              <w:t>s</w:t>
            </w:r>
            <w:r w:rsidR="00AC08DC" w:rsidRPr="00EB2131">
              <w:rPr>
                <w:rFonts w:eastAsiaTheme="minorHAnsi" w:cstheme="minorHAnsi"/>
                <w:szCs w:val="24"/>
              </w:rPr>
              <w:t xml:space="preserve"> related to </w:t>
            </w:r>
            <w:r w:rsidR="00AC08DC" w:rsidRPr="00EB2131">
              <w:rPr>
                <w:rFonts w:cstheme="minorHAnsi"/>
                <w:szCs w:val="24"/>
              </w:rPr>
              <w:t xml:space="preserve">housing, food, health care, </w:t>
            </w:r>
            <w:r w:rsidR="00431AA4">
              <w:rPr>
                <w:rFonts w:cstheme="minorHAnsi"/>
                <w:szCs w:val="24"/>
              </w:rPr>
              <w:t xml:space="preserve">community safety, employment and career services, </w:t>
            </w:r>
            <w:r w:rsidR="00AC08DC" w:rsidRPr="00EB2131">
              <w:rPr>
                <w:rFonts w:cstheme="minorHAnsi"/>
                <w:szCs w:val="24"/>
              </w:rPr>
              <w:t>child</w:t>
            </w:r>
            <w:r w:rsidR="00ED7573">
              <w:rPr>
                <w:rFonts w:cstheme="minorHAnsi"/>
                <w:szCs w:val="24"/>
              </w:rPr>
              <w:t xml:space="preserve"> </w:t>
            </w:r>
            <w:r w:rsidR="00AC08DC" w:rsidRPr="00EB2131">
              <w:rPr>
                <w:rFonts w:cstheme="minorHAnsi"/>
                <w:szCs w:val="24"/>
              </w:rPr>
              <w:t xml:space="preserve">care, </w:t>
            </w:r>
            <w:r w:rsidR="00431AA4">
              <w:rPr>
                <w:rFonts w:cstheme="minorHAnsi"/>
                <w:szCs w:val="24"/>
              </w:rPr>
              <w:t>services for families caring for a child of a relative,</w:t>
            </w:r>
            <w:r w:rsidR="00AC08DC" w:rsidRPr="00EB2131">
              <w:rPr>
                <w:rFonts w:cstheme="minorHAnsi"/>
                <w:szCs w:val="24"/>
              </w:rPr>
              <w:t xml:space="preserve"> </w:t>
            </w:r>
            <w:r w:rsidR="004B20A9">
              <w:rPr>
                <w:rFonts w:cstheme="minorHAnsi"/>
                <w:szCs w:val="24"/>
              </w:rPr>
              <w:t>behavioral/</w:t>
            </w:r>
            <w:r w:rsidR="00AC08DC" w:rsidRPr="00EB2131">
              <w:rPr>
                <w:rFonts w:cstheme="minorHAnsi"/>
                <w:szCs w:val="24"/>
              </w:rPr>
              <w:t>mental health service</w:t>
            </w:r>
            <w:r w:rsidR="00D34388">
              <w:rPr>
                <w:rFonts w:cstheme="minorHAnsi"/>
                <w:szCs w:val="24"/>
              </w:rPr>
              <w:t>s</w:t>
            </w:r>
            <w:r w:rsidR="00431AA4">
              <w:rPr>
                <w:rFonts w:cstheme="minorHAnsi"/>
                <w:szCs w:val="24"/>
              </w:rPr>
              <w:t xml:space="preserve"> for children</w:t>
            </w:r>
            <w:r w:rsidR="00AC08DC" w:rsidRPr="00EB2131">
              <w:rPr>
                <w:rFonts w:cstheme="minorHAnsi"/>
                <w:szCs w:val="24"/>
              </w:rPr>
              <w:t>,</w:t>
            </w:r>
            <w:r w:rsidR="00431AA4">
              <w:rPr>
                <w:rFonts w:cstheme="minorHAnsi"/>
                <w:szCs w:val="24"/>
              </w:rPr>
              <w:t xml:space="preserve"> behavioral/mental health services for adults,</w:t>
            </w:r>
            <w:r w:rsidR="00AC08DC" w:rsidRPr="00EB2131">
              <w:rPr>
                <w:rFonts w:cstheme="minorHAnsi"/>
                <w:szCs w:val="24"/>
              </w:rPr>
              <w:t xml:space="preserve"> substance use </w:t>
            </w:r>
            <w:r w:rsidR="00431AA4">
              <w:rPr>
                <w:rFonts w:cstheme="minorHAnsi"/>
                <w:szCs w:val="24"/>
              </w:rPr>
              <w:t>disorder services</w:t>
            </w:r>
            <w:r w:rsidR="00AC08DC" w:rsidRPr="00EB2131">
              <w:rPr>
                <w:rFonts w:cstheme="minorHAnsi"/>
                <w:szCs w:val="24"/>
              </w:rPr>
              <w:t>, domestic violence service</w:t>
            </w:r>
            <w:r w:rsidR="00F57A39">
              <w:rPr>
                <w:rFonts w:cstheme="minorHAnsi"/>
                <w:szCs w:val="24"/>
              </w:rPr>
              <w:t>s</w:t>
            </w:r>
            <w:r w:rsidR="00AC08DC" w:rsidRPr="00EB2131">
              <w:rPr>
                <w:rFonts w:cstheme="minorHAnsi"/>
                <w:szCs w:val="24"/>
              </w:rPr>
              <w:t xml:space="preserve">, parenting skills </w:t>
            </w:r>
            <w:r w:rsidR="00431AA4">
              <w:rPr>
                <w:rFonts w:cstheme="minorHAnsi"/>
                <w:szCs w:val="24"/>
              </w:rPr>
              <w:t xml:space="preserve">services </w:t>
            </w:r>
            <w:r w:rsidR="00D42151">
              <w:rPr>
                <w:rFonts w:cstheme="minorHAnsi"/>
                <w:szCs w:val="24"/>
              </w:rPr>
              <w:t xml:space="preserve">and </w:t>
            </w:r>
            <w:r w:rsidR="00AC08DC" w:rsidRPr="00EB2131">
              <w:rPr>
                <w:rFonts w:cstheme="minorHAnsi"/>
                <w:szCs w:val="24"/>
              </w:rPr>
              <w:t xml:space="preserve">legal and advocacy services </w:t>
            </w:r>
            <w:r>
              <w:rPr>
                <w:rFonts w:cstheme="minorHAnsi"/>
                <w:szCs w:val="24"/>
              </w:rPr>
              <w:t>were collected to inform this needs assessment</w:t>
            </w:r>
            <w:r w:rsidR="00AC08DC" w:rsidRPr="00EB2131">
              <w:rPr>
                <w:rFonts w:cstheme="minorHAnsi"/>
                <w:szCs w:val="24"/>
              </w:rPr>
              <w:t xml:space="preserve">.  </w:t>
            </w:r>
          </w:p>
          <w:p w14:paraId="06E18485" w14:textId="77777777" w:rsidR="005270AD" w:rsidRPr="00EB2131" w:rsidRDefault="005270AD" w:rsidP="00ED7573">
            <w:pPr>
              <w:pStyle w:val="EmphasisText"/>
              <w:jc w:val="both"/>
              <w:rPr>
                <w:szCs w:val="24"/>
              </w:rPr>
            </w:pPr>
          </w:p>
          <w:p w14:paraId="03113FFE" w14:textId="1CACF9F8" w:rsidR="007927D3" w:rsidRPr="00DB3CA9" w:rsidRDefault="002F2532" w:rsidP="00ED7573">
            <w:pPr>
              <w:pStyle w:val="EmphasisText"/>
              <w:jc w:val="both"/>
              <w:rPr>
                <w:b/>
                <w:bCs/>
                <w:color w:val="002060"/>
                <w:szCs w:val="24"/>
              </w:rPr>
            </w:pPr>
            <w:r w:rsidRPr="00DB3CA9">
              <w:rPr>
                <w:b/>
                <w:bCs/>
                <w:color w:val="002060"/>
                <w:szCs w:val="24"/>
              </w:rPr>
              <w:t xml:space="preserve">County </w:t>
            </w:r>
            <w:r w:rsidR="00164FF6" w:rsidRPr="00DB3CA9">
              <w:rPr>
                <w:b/>
                <w:bCs/>
                <w:color w:val="002060"/>
                <w:szCs w:val="24"/>
              </w:rPr>
              <w:t xml:space="preserve">Data </w:t>
            </w:r>
            <w:r w:rsidR="00D42151" w:rsidRPr="00DB3CA9">
              <w:rPr>
                <w:b/>
                <w:bCs/>
                <w:color w:val="002060"/>
                <w:szCs w:val="24"/>
              </w:rPr>
              <w:t xml:space="preserve">Profile </w:t>
            </w:r>
          </w:p>
          <w:p w14:paraId="209CE60C" w14:textId="2C8796EF" w:rsidR="002A53CE" w:rsidRDefault="00E22894" w:rsidP="00ED7573">
            <w:pPr>
              <w:spacing w:after="160" w:line="256" w:lineRule="auto"/>
              <w:jc w:val="both"/>
              <w:rPr>
                <w:rFonts w:eastAsia="Calibri"/>
                <w:b/>
                <w:szCs w:val="24"/>
              </w:rPr>
            </w:pPr>
            <w:r w:rsidRPr="00EB2131">
              <w:rPr>
                <w:rFonts w:eastAsia="Calibri"/>
                <w:szCs w:val="24"/>
              </w:rPr>
              <w:t xml:space="preserve">DCF </w:t>
            </w:r>
            <w:r w:rsidR="00AC49CA">
              <w:rPr>
                <w:rFonts w:eastAsia="Calibri"/>
                <w:szCs w:val="24"/>
              </w:rPr>
              <w:t>provided a</w:t>
            </w:r>
            <w:r w:rsidRPr="00EB2131">
              <w:rPr>
                <w:rFonts w:eastAsia="Calibri"/>
                <w:szCs w:val="24"/>
              </w:rPr>
              <w:t xml:space="preserve"> </w:t>
            </w:r>
            <w:r w:rsidR="00D42151">
              <w:rPr>
                <w:rFonts w:eastAsia="Calibri"/>
                <w:szCs w:val="24"/>
              </w:rPr>
              <w:t>c</w:t>
            </w:r>
            <w:r w:rsidRPr="00EB2131">
              <w:rPr>
                <w:rFonts w:eastAsia="Calibri"/>
                <w:szCs w:val="24"/>
              </w:rPr>
              <w:t xml:space="preserve">ounty </w:t>
            </w:r>
            <w:r w:rsidR="00D42151">
              <w:rPr>
                <w:rFonts w:eastAsia="Calibri"/>
                <w:szCs w:val="24"/>
              </w:rPr>
              <w:t>data p</w:t>
            </w:r>
            <w:r w:rsidRPr="00EB2131">
              <w:rPr>
                <w:rFonts w:eastAsia="Calibri"/>
                <w:szCs w:val="24"/>
              </w:rPr>
              <w:t xml:space="preserve">rofile </w:t>
            </w:r>
            <w:r w:rsidR="00AC49CA">
              <w:rPr>
                <w:rFonts w:eastAsia="Calibri"/>
                <w:szCs w:val="24"/>
              </w:rPr>
              <w:t>to the</w:t>
            </w:r>
            <w:r w:rsidRPr="00EB2131">
              <w:rPr>
                <w:rFonts w:eastAsia="Calibri"/>
                <w:szCs w:val="24"/>
              </w:rPr>
              <w:t xml:space="preserve"> county </w:t>
            </w:r>
            <w:r w:rsidR="00AC49CA">
              <w:rPr>
                <w:rFonts w:eastAsia="Calibri"/>
                <w:szCs w:val="24"/>
              </w:rPr>
              <w:t>Human Service Advisory Council (HSAC) to support the HSAC in identifying key topics to be explored in more depth</w:t>
            </w:r>
            <w:r w:rsidR="00D34388">
              <w:rPr>
                <w:rFonts w:eastAsia="Calibri"/>
                <w:szCs w:val="24"/>
              </w:rPr>
              <w:t>. The data profile consists of the most recent</w:t>
            </w:r>
            <w:r w:rsidR="00D42151">
              <w:rPr>
                <w:rFonts w:eastAsia="Calibri"/>
                <w:szCs w:val="24"/>
              </w:rPr>
              <w:t>ly</w:t>
            </w:r>
            <w:r w:rsidR="00AC49CA">
              <w:rPr>
                <w:rFonts w:eastAsia="Calibri"/>
                <w:szCs w:val="24"/>
              </w:rPr>
              <w:t xml:space="preserve"> </w:t>
            </w:r>
            <w:r w:rsidR="00D34388">
              <w:rPr>
                <w:rFonts w:eastAsia="Calibri"/>
                <w:szCs w:val="24"/>
              </w:rPr>
              <w:t xml:space="preserve">available administrative data related to demographic population and selected indicators of poverty, </w:t>
            </w:r>
            <w:r w:rsidRPr="00EB2131">
              <w:rPr>
                <w:rFonts w:eastAsia="Calibri"/>
                <w:szCs w:val="24"/>
              </w:rPr>
              <w:t>housing, food</w:t>
            </w:r>
            <w:r w:rsidR="00D34388">
              <w:rPr>
                <w:rFonts w:eastAsia="Calibri"/>
                <w:szCs w:val="24"/>
              </w:rPr>
              <w:t xml:space="preserve"> security, childcare</w:t>
            </w:r>
            <w:r w:rsidR="00F57A39">
              <w:rPr>
                <w:rFonts w:eastAsia="Calibri"/>
                <w:szCs w:val="24"/>
              </w:rPr>
              <w:t>,</w:t>
            </w:r>
            <w:r w:rsidR="00D34388">
              <w:rPr>
                <w:rFonts w:eastAsia="Calibri"/>
                <w:szCs w:val="24"/>
              </w:rPr>
              <w:t xml:space="preserve"> </w:t>
            </w:r>
            <w:r w:rsidRPr="00EB2131">
              <w:rPr>
                <w:rFonts w:eastAsia="Calibri"/>
                <w:szCs w:val="24"/>
              </w:rPr>
              <w:t xml:space="preserve">health care, transportation, employment, community </w:t>
            </w:r>
            <w:r w:rsidR="00D34388">
              <w:rPr>
                <w:rFonts w:eastAsia="Calibri"/>
                <w:szCs w:val="24"/>
              </w:rPr>
              <w:t>safety</w:t>
            </w:r>
            <w:r w:rsidRPr="00EB2131">
              <w:rPr>
                <w:rFonts w:eastAsia="Calibri"/>
                <w:szCs w:val="24"/>
              </w:rPr>
              <w:t>, mental health</w:t>
            </w:r>
            <w:r w:rsidR="00F57A39">
              <w:rPr>
                <w:rFonts w:eastAsia="Calibri"/>
                <w:szCs w:val="24"/>
              </w:rPr>
              <w:t xml:space="preserve"> and </w:t>
            </w:r>
            <w:r w:rsidRPr="00EB2131">
              <w:rPr>
                <w:rFonts w:eastAsia="Calibri"/>
                <w:szCs w:val="24"/>
              </w:rPr>
              <w:t xml:space="preserve">substance </w:t>
            </w:r>
            <w:r w:rsidR="00D34388">
              <w:rPr>
                <w:rFonts w:eastAsia="Calibri"/>
                <w:szCs w:val="24"/>
              </w:rPr>
              <w:t>use</w:t>
            </w:r>
            <w:r w:rsidR="002A53CE" w:rsidRPr="00EB2131">
              <w:rPr>
                <w:rFonts w:eastAsia="Calibri"/>
                <w:szCs w:val="24"/>
              </w:rPr>
              <w:t>.</w:t>
            </w:r>
            <w:r w:rsidR="00D34388">
              <w:rPr>
                <w:rFonts w:eastAsia="Calibri"/>
                <w:szCs w:val="24"/>
              </w:rPr>
              <w:t xml:space="preserve"> The sources for the data included in the profile include a combination </w:t>
            </w:r>
            <w:r w:rsidR="00F57A39">
              <w:rPr>
                <w:rFonts w:eastAsia="Calibri"/>
                <w:szCs w:val="24"/>
              </w:rPr>
              <w:t xml:space="preserve">of federal databases. </w:t>
            </w:r>
            <w:r w:rsidR="009A0BD4">
              <w:rPr>
                <w:rFonts w:eastAsia="Calibri"/>
                <w:szCs w:val="24"/>
              </w:rPr>
              <w:t>The primary purpose of the county data profiles is to support the HSAC needs assessment team in identifying key areas to prioritize during the focus group data collection efforts.</w:t>
            </w:r>
          </w:p>
          <w:p w14:paraId="2DCE9D5B" w14:textId="77777777" w:rsidR="007927D3" w:rsidRDefault="007927D3" w:rsidP="00ED7573">
            <w:pPr>
              <w:spacing w:line="240" w:lineRule="auto"/>
              <w:jc w:val="both"/>
              <w:rPr>
                <w:i/>
                <w:iCs/>
                <w:color w:val="002060"/>
                <w:szCs w:val="24"/>
              </w:rPr>
            </w:pPr>
          </w:p>
          <w:p w14:paraId="37E64A2D" w14:textId="41DBE0F1" w:rsidR="009A0BD4" w:rsidRPr="00DB3CA9" w:rsidRDefault="009A0BD4" w:rsidP="00ED7573">
            <w:pPr>
              <w:spacing w:line="240" w:lineRule="auto"/>
              <w:jc w:val="both"/>
              <w:rPr>
                <w:b/>
                <w:bCs/>
                <w:i/>
                <w:iCs/>
                <w:color w:val="002060"/>
                <w:szCs w:val="24"/>
              </w:rPr>
            </w:pPr>
            <w:r w:rsidRPr="00DB3CA9">
              <w:rPr>
                <w:b/>
                <w:bCs/>
                <w:i/>
                <w:iCs/>
                <w:color w:val="002060"/>
                <w:szCs w:val="24"/>
              </w:rPr>
              <w:t xml:space="preserve">Approach for Prioritizing Needs </w:t>
            </w:r>
          </w:p>
          <w:p w14:paraId="2B5157B1" w14:textId="38F08102" w:rsidR="00EA6441" w:rsidRDefault="00EA6441" w:rsidP="00ED7573">
            <w:pPr>
              <w:spacing w:line="240" w:lineRule="auto"/>
              <w:jc w:val="both"/>
              <w:rPr>
                <w:i/>
                <w:iCs/>
                <w:color w:val="002060"/>
                <w:szCs w:val="24"/>
              </w:rPr>
            </w:pPr>
          </w:p>
          <w:sdt>
            <w:sdtPr>
              <w:rPr>
                <w:color w:val="002060"/>
              </w:rPr>
              <w:id w:val="630824686"/>
              <w:placeholder>
                <w:docPart w:val="9DB9AB7E76C144EEAE71589C1F227A82"/>
              </w:placeholder>
            </w:sdtPr>
            <w:sdtEndPr/>
            <w:sdtContent>
              <w:p w14:paraId="3221FED2" w14:textId="5EDDA002" w:rsidR="00211615" w:rsidRPr="00D1013E" w:rsidRDefault="00F22F23" w:rsidP="00211615">
                <w:pPr>
                  <w:pStyle w:val="EmphasisText"/>
                </w:pPr>
                <w:sdt>
                  <w:sdtPr>
                    <w:rPr>
                      <w:color w:val="FF0000"/>
                    </w:rPr>
                    <w:id w:val="2061816572"/>
                    <w:placeholder>
                      <w:docPart w:val="9DB9AB7E76C144EEAE71589C1F227A82"/>
                    </w:placeholder>
                    <w:text/>
                  </w:sdtPr>
                  <w:sdtEndPr/>
                  <w:sdtContent>
                    <w:r w:rsidR="00211615" w:rsidRPr="00EF31DB">
                      <w:rPr>
                        <w:color w:val="FF0000"/>
                      </w:rPr>
                      <w:t xml:space="preserve"> Click here to add text, delete </w:t>
                    </w:r>
                    <w:r w:rsidR="00685BEF">
                      <w:rPr>
                        <w:color w:val="FF0000"/>
                      </w:rPr>
                      <w:t xml:space="preserve">the following </w:t>
                    </w:r>
                    <w:r w:rsidR="00211615" w:rsidRPr="00EF31DB">
                      <w:rPr>
                        <w:color w:val="FF0000"/>
                      </w:rPr>
                      <w:t xml:space="preserve">instructions, and </w:t>
                    </w:r>
                    <w:r w:rsidR="00211615">
                      <w:rPr>
                        <w:color w:val="FF0000"/>
                      </w:rPr>
                      <w:t>update</w:t>
                    </w:r>
                    <w:r w:rsidR="00211615" w:rsidRPr="00EF31DB">
                      <w:rPr>
                        <w:color w:val="FF0000"/>
                      </w:rPr>
                      <w:t xml:space="preserve"> font </w:t>
                    </w:r>
                    <w:r w:rsidR="00211615">
                      <w:rPr>
                        <w:color w:val="FF0000"/>
                      </w:rPr>
                      <w:t xml:space="preserve">color </w:t>
                    </w:r>
                    <w:r w:rsidR="00211615" w:rsidRPr="00EF31DB">
                      <w:rPr>
                        <w:color w:val="FF0000"/>
                      </w:rPr>
                      <w:t xml:space="preserve">and size </w:t>
                    </w:r>
                  </w:sdtContent>
                </w:sdt>
                <w:r w:rsidR="00211615">
                  <w:rPr>
                    <w:color w:val="002060"/>
                  </w:rPr>
                  <w:t xml:space="preserve"> </w:t>
                </w:r>
                <w:r w:rsidR="00211615">
                  <w:rPr>
                    <w:i/>
                    <w:szCs w:val="24"/>
                    <w:highlight w:val="lightGray"/>
                  </w:rPr>
                  <w:t>[</w:t>
                </w:r>
                <w:r w:rsidR="00211615" w:rsidRPr="00D42151">
                  <w:rPr>
                    <w:i/>
                    <w:szCs w:val="24"/>
                    <w:highlight w:val="lightGray"/>
                  </w:rPr>
                  <w:t xml:space="preserve">HSACs will provide a </w:t>
                </w:r>
                <w:r w:rsidR="00211615" w:rsidRPr="004B20A9">
                  <w:rPr>
                    <w:rFonts w:eastAsia="Calibri"/>
                    <w:i/>
                    <w:iCs/>
                    <w:szCs w:val="24"/>
                    <w:highlight w:val="lightGray"/>
                  </w:rPr>
                  <w:t>justification for how the four prioritized need areas were selected. The DCF provided profile will include data driven recommendations. HSACs may decide to use the areas that emerged from the profile, select need areas that align with local priorities or any combination of the two approaches.]</w:t>
                </w:r>
                <w:r w:rsidR="00211615">
                  <w:rPr>
                    <w:rFonts w:eastAsia="Calibri"/>
                    <w:i/>
                    <w:iCs/>
                    <w:szCs w:val="24"/>
                  </w:rPr>
                  <w:t xml:space="preserve"> </w:t>
                </w:r>
                <w:r w:rsidR="00211615">
                  <w:rPr>
                    <w:color w:val="002060"/>
                    <w:szCs w:val="24"/>
                  </w:rPr>
                  <w:t xml:space="preserve"> </w:t>
                </w:r>
                <w:r w:rsidR="00211615">
                  <w:rPr>
                    <w:i/>
                    <w:szCs w:val="24"/>
                  </w:rPr>
                  <w:br/>
                </w:r>
              </w:p>
            </w:sdtContent>
          </w:sdt>
          <w:p w14:paraId="65ED46C0" w14:textId="5171524E" w:rsidR="009A0BD4" w:rsidRPr="00D1013E" w:rsidRDefault="009A0BD4" w:rsidP="00ED7573">
            <w:pPr>
              <w:spacing w:line="240" w:lineRule="auto"/>
              <w:jc w:val="both"/>
              <w:rPr>
                <w:b/>
                <w:bCs/>
                <w:szCs w:val="24"/>
              </w:rPr>
            </w:pPr>
          </w:p>
          <w:p w14:paraId="2E3BA026" w14:textId="77777777" w:rsidR="00514CDD" w:rsidRPr="00D1013E" w:rsidRDefault="00514CDD" w:rsidP="00ED7573">
            <w:pPr>
              <w:spacing w:line="240" w:lineRule="auto"/>
              <w:jc w:val="both"/>
              <w:rPr>
                <w:b/>
                <w:bCs/>
                <w:szCs w:val="24"/>
              </w:rPr>
            </w:pPr>
          </w:p>
          <w:p w14:paraId="63D66637" w14:textId="77777777" w:rsidR="00514CDD" w:rsidRPr="00D1013E" w:rsidRDefault="00514CDD" w:rsidP="00ED7573">
            <w:pPr>
              <w:spacing w:line="240" w:lineRule="auto"/>
              <w:jc w:val="both"/>
              <w:rPr>
                <w:b/>
                <w:bCs/>
                <w:szCs w:val="24"/>
              </w:rPr>
            </w:pPr>
          </w:p>
          <w:p w14:paraId="5BD224B7" w14:textId="45C6426C" w:rsidR="00514CDD" w:rsidRPr="00D1013E" w:rsidRDefault="00514CDD" w:rsidP="00ED7573">
            <w:pPr>
              <w:spacing w:line="240" w:lineRule="auto"/>
              <w:jc w:val="both"/>
              <w:rPr>
                <w:b/>
                <w:bCs/>
                <w:szCs w:val="24"/>
              </w:rPr>
            </w:pPr>
          </w:p>
          <w:p w14:paraId="4A65A416" w14:textId="4B6A5D6D" w:rsidR="00AB411C" w:rsidRDefault="00351C8D" w:rsidP="00ED7573">
            <w:pPr>
              <w:spacing w:line="240" w:lineRule="auto"/>
              <w:jc w:val="both"/>
              <w:rPr>
                <w:b/>
                <w:bCs/>
                <w:color w:val="002060"/>
                <w:szCs w:val="24"/>
              </w:rPr>
            </w:pPr>
            <w:r w:rsidRPr="00D1013E">
              <w:rPr>
                <w:szCs w:val="24"/>
              </w:rPr>
              <w:t xml:space="preserve">The four need areas selected by the county to be the focus areas and primary topics in the qualitative data </w:t>
            </w:r>
            <w:r w:rsidR="00B03A38" w:rsidRPr="00D1013E">
              <w:rPr>
                <w:szCs w:val="24"/>
              </w:rPr>
              <w:t xml:space="preserve">(e.g. focus groups and key informant interviews) </w:t>
            </w:r>
            <w:r w:rsidRPr="00D1013E">
              <w:rPr>
                <w:szCs w:val="24"/>
              </w:rPr>
              <w:t>collection included:</w:t>
            </w:r>
            <w:r w:rsidRPr="00D1013E">
              <w:rPr>
                <w:bCs/>
                <w:szCs w:val="24"/>
              </w:rPr>
              <w:t xml:space="preserve">  </w:t>
            </w:r>
          </w:p>
          <w:p w14:paraId="24ABE916" w14:textId="2CABA1C7" w:rsidR="00514CDD" w:rsidRDefault="00514CDD" w:rsidP="00ED7573">
            <w:pPr>
              <w:spacing w:line="240" w:lineRule="auto"/>
              <w:jc w:val="both"/>
              <w:rPr>
                <w:b/>
                <w:bCs/>
                <w:color w:val="002060"/>
                <w:szCs w:val="24"/>
              </w:rPr>
            </w:pPr>
          </w:p>
          <w:p w14:paraId="4A8EFD3B" w14:textId="77777777" w:rsidR="00DB3F47" w:rsidRPr="009A0BD4" w:rsidRDefault="00DB3F47" w:rsidP="00DB3F47">
            <w:pPr>
              <w:rPr>
                <w:b/>
                <w:bCs/>
                <w:szCs w:val="24"/>
              </w:rPr>
            </w:pPr>
            <w:r w:rsidRPr="009A0BD4">
              <w:rPr>
                <w:bCs/>
                <w:szCs w:val="24"/>
              </w:rPr>
              <w:t>1.</w:t>
            </w:r>
            <w:r>
              <w:rPr>
                <w:bCs/>
                <w:szCs w:val="24"/>
              </w:rPr>
              <w:t xml:space="preserve"> </w:t>
            </w:r>
            <w:sdt>
              <w:sdtPr>
                <w:rPr>
                  <w:b/>
                  <w:bCs/>
                  <w:szCs w:val="24"/>
                </w:rPr>
                <w:id w:val="1073551262"/>
                <w:placeholder>
                  <w:docPart w:val="E01946C9952B40AF9614ECC70812BB55"/>
                </w:placeholder>
                <w:showingPlcHdr/>
              </w:sdtPr>
              <w:sdtEndPr/>
              <w:sdtContent>
                <w:r w:rsidRPr="0023384A">
                  <w:rPr>
                    <w:rStyle w:val="PlaceholderText"/>
                    <w:color w:val="FF0000"/>
                    <w:sz w:val="20"/>
                    <w:szCs w:val="20"/>
                  </w:rPr>
                  <w:t>Enter need area</w:t>
                </w:r>
              </w:sdtContent>
            </w:sdt>
          </w:p>
          <w:p w14:paraId="6A95AA15" w14:textId="77777777" w:rsidR="00DB3F47" w:rsidRDefault="00DB3F47" w:rsidP="00DB3F47">
            <w:pPr>
              <w:rPr>
                <w:bCs/>
                <w:szCs w:val="24"/>
              </w:rPr>
            </w:pPr>
          </w:p>
          <w:p w14:paraId="0AAAC5D1" w14:textId="77777777" w:rsidR="00DB3F47" w:rsidRPr="009A0BD4" w:rsidRDefault="00DB3F47" w:rsidP="00DB3F47">
            <w:pPr>
              <w:rPr>
                <w:b/>
                <w:bCs/>
                <w:szCs w:val="24"/>
              </w:rPr>
            </w:pPr>
            <w:r w:rsidRPr="009A0BD4">
              <w:rPr>
                <w:bCs/>
                <w:szCs w:val="24"/>
              </w:rPr>
              <w:t>2.</w:t>
            </w:r>
            <w:r>
              <w:rPr>
                <w:bCs/>
                <w:szCs w:val="24"/>
              </w:rPr>
              <w:t xml:space="preserve"> </w:t>
            </w:r>
            <w:sdt>
              <w:sdtPr>
                <w:rPr>
                  <w:b/>
                  <w:bCs/>
                  <w:szCs w:val="24"/>
                </w:rPr>
                <w:id w:val="-1779012868"/>
                <w:placeholder>
                  <w:docPart w:val="69F77FFE3BB14307A633CAAE290748D9"/>
                </w:placeholder>
                <w:showingPlcHdr/>
              </w:sdtPr>
              <w:sdtEndPr/>
              <w:sdtContent>
                <w:r w:rsidRPr="0023384A">
                  <w:rPr>
                    <w:rStyle w:val="PlaceholderText"/>
                    <w:color w:val="FF0000"/>
                    <w:sz w:val="20"/>
                    <w:szCs w:val="20"/>
                  </w:rPr>
                  <w:t>Enter need area</w:t>
                </w:r>
              </w:sdtContent>
            </w:sdt>
          </w:p>
          <w:p w14:paraId="5473A2C4" w14:textId="77777777" w:rsidR="00DB3F47" w:rsidRDefault="00DB3F47" w:rsidP="00DB3F47">
            <w:pPr>
              <w:rPr>
                <w:bCs/>
                <w:szCs w:val="24"/>
              </w:rPr>
            </w:pPr>
          </w:p>
          <w:p w14:paraId="733809C0" w14:textId="77777777" w:rsidR="00DB3F47" w:rsidRPr="009A0BD4" w:rsidRDefault="00DB3F47" w:rsidP="00DB3F47">
            <w:pPr>
              <w:rPr>
                <w:b/>
                <w:bCs/>
                <w:szCs w:val="24"/>
              </w:rPr>
            </w:pPr>
            <w:r w:rsidRPr="009A0BD4">
              <w:rPr>
                <w:bCs/>
                <w:szCs w:val="24"/>
              </w:rPr>
              <w:t>3.</w:t>
            </w:r>
            <w:r>
              <w:rPr>
                <w:bCs/>
                <w:szCs w:val="24"/>
              </w:rPr>
              <w:t xml:space="preserve"> </w:t>
            </w:r>
            <w:sdt>
              <w:sdtPr>
                <w:rPr>
                  <w:b/>
                  <w:bCs/>
                  <w:szCs w:val="24"/>
                </w:rPr>
                <w:id w:val="1488136825"/>
                <w:placeholder>
                  <w:docPart w:val="D55A003979E041A5BD944F7D57B76721"/>
                </w:placeholder>
                <w:showingPlcHdr/>
              </w:sdtPr>
              <w:sdtEndPr/>
              <w:sdtContent>
                <w:r w:rsidRPr="0023384A">
                  <w:rPr>
                    <w:rStyle w:val="PlaceholderText"/>
                    <w:color w:val="FF0000"/>
                    <w:sz w:val="20"/>
                    <w:szCs w:val="20"/>
                  </w:rPr>
                  <w:t>Enter need area</w:t>
                </w:r>
              </w:sdtContent>
            </w:sdt>
          </w:p>
          <w:p w14:paraId="47DAEEB4" w14:textId="77777777" w:rsidR="00DB3F47" w:rsidRDefault="00DB3F47" w:rsidP="00DB3F47">
            <w:pPr>
              <w:rPr>
                <w:bCs/>
                <w:szCs w:val="24"/>
              </w:rPr>
            </w:pPr>
          </w:p>
          <w:p w14:paraId="35045538" w14:textId="77777777" w:rsidR="00DB3F47" w:rsidRPr="009A0BD4" w:rsidRDefault="00DB3F47" w:rsidP="00DB3F47">
            <w:pPr>
              <w:rPr>
                <w:b/>
                <w:bCs/>
                <w:szCs w:val="24"/>
              </w:rPr>
            </w:pPr>
            <w:r w:rsidRPr="009A0BD4">
              <w:rPr>
                <w:bCs/>
                <w:szCs w:val="24"/>
              </w:rPr>
              <w:t>4</w:t>
            </w:r>
            <w:r>
              <w:rPr>
                <w:bCs/>
                <w:szCs w:val="24"/>
              </w:rPr>
              <w:t xml:space="preserve">. </w:t>
            </w:r>
            <w:sdt>
              <w:sdtPr>
                <w:rPr>
                  <w:b/>
                  <w:szCs w:val="24"/>
                </w:rPr>
                <w:id w:val="568618279"/>
                <w:placeholder>
                  <w:docPart w:val="EB831F6166E845DEA73D67A035FEA09C"/>
                </w:placeholder>
                <w:showingPlcHdr/>
              </w:sdtPr>
              <w:sdtEndPr/>
              <w:sdtContent>
                <w:r w:rsidRPr="0023384A">
                  <w:rPr>
                    <w:rStyle w:val="PlaceholderText"/>
                    <w:color w:val="FF0000"/>
                    <w:sz w:val="20"/>
                    <w:szCs w:val="20"/>
                  </w:rPr>
                  <w:t>Enter need area</w:t>
                </w:r>
              </w:sdtContent>
            </w:sdt>
          </w:p>
          <w:p w14:paraId="618FF5AC" w14:textId="4BEA3C83" w:rsidR="00514CDD" w:rsidRDefault="00514CDD" w:rsidP="00ED7573">
            <w:pPr>
              <w:spacing w:line="240" w:lineRule="auto"/>
              <w:jc w:val="both"/>
              <w:rPr>
                <w:b/>
                <w:bCs/>
                <w:color w:val="002060"/>
                <w:szCs w:val="24"/>
              </w:rPr>
            </w:pPr>
          </w:p>
          <w:p w14:paraId="4839AB23" w14:textId="392D319E" w:rsidR="00351C8D" w:rsidRDefault="00351C8D" w:rsidP="00ED7573">
            <w:pPr>
              <w:spacing w:line="240" w:lineRule="auto"/>
              <w:jc w:val="both"/>
              <w:rPr>
                <w:b/>
                <w:bCs/>
                <w:color w:val="002060"/>
                <w:szCs w:val="24"/>
              </w:rPr>
            </w:pPr>
          </w:p>
          <w:p w14:paraId="3B10D5D2" w14:textId="77777777" w:rsidR="00351C8D" w:rsidRDefault="00351C8D" w:rsidP="00ED7573">
            <w:pPr>
              <w:spacing w:line="240" w:lineRule="auto"/>
              <w:jc w:val="both"/>
              <w:rPr>
                <w:color w:val="002060"/>
                <w:szCs w:val="24"/>
              </w:rPr>
            </w:pPr>
          </w:p>
          <w:p w14:paraId="34C97E14" w14:textId="52E88C48" w:rsidR="00F57A39" w:rsidRPr="00DB3CA9" w:rsidRDefault="009349A5" w:rsidP="00ED7573">
            <w:pPr>
              <w:spacing w:line="240" w:lineRule="auto"/>
              <w:jc w:val="both"/>
              <w:rPr>
                <w:rFonts w:eastAsiaTheme="minorHAnsi"/>
                <w:b/>
                <w:bCs/>
                <w:color w:val="002060"/>
                <w:szCs w:val="24"/>
              </w:rPr>
            </w:pPr>
            <w:r w:rsidRPr="00DB3CA9">
              <w:rPr>
                <w:b/>
                <w:bCs/>
                <w:color w:val="002060"/>
                <w:szCs w:val="24"/>
              </w:rPr>
              <w:lastRenderedPageBreak/>
              <w:t>Focus Groups</w:t>
            </w:r>
          </w:p>
          <w:p w14:paraId="7DC47D30" w14:textId="77777777" w:rsidR="00F57A39" w:rsidRDefault="00F57A39" w:rsidP="00ED7573">
            <w:pPr>
              <w:spacing w:line="240" w:lineRule="auto"/>
              <w:jc w:val="both"/>
              <w:rPr>
                <w:rFonts w:eastAsiaTheme="minorHAnsi"/>
                <w:color w:val="002060"/>
                <w:szCs w:val="24"/>
              </w:rPr>
            </w:pPr>
          </w:p>
          <w:p w14:paraId="12C012AD" w14:textId="77777777" w:rsidR="0045060F" w:rsidRDefault="007927D3" w:rsidP="00ED7573">
            <w:pPr>
              <w:spacing w:line="240" w:lineRule="auto"/>
              <w:jc w:val="both"/>
              <w:rPr>
                <w:rFonts w:eastAsia="Calibri"/>
                <w:b/>
                <w:szCs w:val="24"/>
              </w:rPr>
            </w:pPr>
            <w:proofErr w:type="gramStart"/>
            <w:r>
              <w:rPr>
                <w:rFonts w:eastAsia="Calibri"/>
                <w:szCs w:val="24"/>
              </w:rPr>
              <w:t>In an effort to</w:t>
            </w:r>
            <w:proofErr w:type="gramEnd"/>
            <w:r>
              <w:rPr>
                <w:rFonts w:eastAsia="Calibri"/>
                <w:szCs w:val="24"/>
              </w:rPr>
              <w:t xml:space="preserve"> implement a uniform needs assessment approach across counties to support statewide trend analysis, DCF required</w:t>
            </w:r>
            <w:r w:rsidR="00F57A39">
              <w:rPr>
                <w:rFonts w:eastAsia="Calibri"/>
                <w:szCs w:val="24"/>
              </w:rPr>
              <w:t xml:space="preserve"> HSA</w:t>
            </w:r>
            <w:r>
              <w:rPr>
                <w:rFonts w:eastAsia="Calibri"/>
                <w:szCs w:val="24"/>
              </w:rPr>
              <w:t>Cs</w:t>
            </w:r>
            <w:r w:rsidR="00F57A39">
              <w:rPr>
                <w:rFonts w:eastAsia="Calibri"/>
                <w:szCs w:val="24"/>
              </w:rPr>
              <w:t xml:space="preserve"> </w:t>
            </w:r>
            <w:r w:rsidR="003B7EE5">
              <w:rPr>
                <w:rFonts w:eastAsia="Calibri"/>
                <w:szCs w:val="24"/>
              </w:rPr>
              <w:t xml:space="preserve">to </w:t>
            </w:r>
            <w:r w:rsidR="00F57A39">
              <w:rPr>
                <w:rFonts w:eastAsia="Calibri"/>
                <w:szCs w:val="24"/>
              </w:rPr>
              <w:t>conduct a series of focus group</w:t>
            </w:r>
            <w:r w:rsidR="003B7EE5">
              <w:rPr>
                <w:rFonts w:eastAsia="Calibri"/>
                <w:szCs w:val="24"/>
              </w:rPr>
              <w:t>s</w:t>
            </w:r>
            <w:r>
              <w:rPr>
                <w:rFonts w:eastAsia="Calibri"/>
                <w:szCs w:val="24"/>
              </w:rPr>
              <w:t>. The purpose of the focus groups was</w:t>
            </w:r>
            <w:r w:rsidR="00F57A39">
              <w:rPr>
                <w:rFonts w:eastAsia="Calibri"/>
                <w:szCs w:val="24"/>
              </w:rPr>
              <w:t xml:space="preserve"> to collect </w:t>
            </w:r>
            <w:r w:rsidR="00F57A39" w:rsidRPr="00B03A38">
              <w:rPr>
                <w:rFonts w:eastAsia="Calibri"/>
                <w:szCs w:val="24"/>
              </w:rPr>
              <w:t xml:space="preserve">qualitative information </w:t>
            </w:r>
            <w:r w:rsidR="00AB1151">
              <w:rPr>
                <w:rFonts w:eastAsia="Calibri"/>
                <w:szCs w:val="24"/>
              </w:rPr>
              <w:t xml:space="preserve">to </w:t>
            </w:r>
            <w:r w:rsidR="00F57A39" w:rsidRPr="00F57A39">
              <w:rPr>
                <w:rFonts w:eastAsia="Calibri"/>
                <w:szCs w:val="24"/>
              </w:rPr>
              <w:t>better understand the scope, nature and local context related to addressing community needs</w:t>
            </w:r>
            <w:r w:rsidR="003B7EE5">
              <w:rPr>
                <w:rFonts w:eastAsia="Calibri"/>
                <w:szCs w:val="24"/>
              </w:rPr>
              <w:t xml:space="preserve"> that influence families</w:t>
            </w:r>
            <w:r w:rsidR="00F57A39" w:rsidRPr="00F57A39">
              <w:rPr>
                <w:rFonts w:eastAsia="Calibri"/>
                <w:szCs w:val="24"/>
              </w:rPr>
              <w:t>.</w:t>
            </w:r>
            <w:r w:rsidR="00AB1151">
              <w:rPr>
                <w:rFonts w:eastAsia="Calibri"/>
                <w:szCs w:val="24"/>
              </w:rPr>
              <w:t xml:space="preserve"> </w:t>
            </w:r>
          </w:p>
          <w:p w14:paraId="2A01CC6B" w14:textId="77777777" w:rsidR="0045060F" w:rsidRDefault="0045060F" w:rsidP="00ED7573">
            <w:pPr>
              <w:spacing w:line="240" w:lineRule="auto"/>
              <w:jc w:val="both"/>
              <w:rPr>
                <w:rFonts w:eastAsia="Calibri"/>
                <w:b/>
                <w:szCs w:val="24"/>
              </w:rPr>
            </w:pPr>
          </w:p>
          <w:p w14:paraId="61F66EBE" w14:textId="25A009FC" w:rsidR="00AB1151" w:rsidRDefault="0045060F" w:rsidP="00ED7573">
            <w:pPr>
              <w:spacing w:line="240" w:lineRule="auto"/>
              <w:jc w:val="both"/>
              <w:rPr>
                <w:rFonts w:eastAsia="Calibri"/>
                <w:b/>
                <w:szCs w:val="24"/>
              </w:rPr>
            </w:pPr>
            <w:r>
              <w:rPr>
                <w:rFonts w:eastAsia="Calibri"/>
                <w:szCs w:val="24"/>
              </w:rPr>
              <w:t xml:space="preserve">Focus groups sessions were scheduled for approximately one and half hours with the first thirty minutes being designated for </w:t>
            </w:r>
            <w:r w:rsidR="001E1C10">
              <w:rPr>
                <w:rFonts w:eastAsia="Calibri"/>
                <w:szCs w:val="24"/>
              </w:rPr>
              <w:t xml:space="preserve">introductions and </w:t>
            </w:r>
            <w:r>
              <w:rPr>
                <w:rFonts w:eastAsia="Calibri"/>
                <w:szCs w:val="24"/>
              </w:rPr>
              <w:t xml:space="preserve">survey completion and the remaining hour being designated for the focus group dialogue. </w:t>
            </w:r>
            <w:r w:rsidR="003B7EE5">
              <w:rPr>
                <w:rFonts w:eastAsia="Calibri"/>
                <w:szCs w:val="24"/>
              </w:rPr>
              <w:t>In each</w:t>
            </w:r>
            <w:r w:rsidR="003B7EE5" w:rsidRPr="00027849">
              <w:rPr>
                <w:rFonts w:eastAsia="Calibri"/>
                <w:szCs w:val="24"/>
              </w:rPr>
              <w:t xml:space="preserve"> focus group session</w:t>
            </w:r>
            <w:r w:rsidR="001E1C10">
              <w:rPr>
                <w:rFonts w:eastAsia="Calibri"/>
                <w:szCs w:val="24"/>
              </w:rPr>
              <w:t>,</w:t>
            </w:r>
            <w:r w:rsidR="003B7EE5" w:rsidRPr="00027849">
              <w:rPr>
                <w:rFonts w:eastAsia="Calibri"/>
                <w:szCs w:val="24"/>
              </w:rPr>
              <w:t xml:space="preserve"> </w:t>
            </w:r>
            <w:r w:rsidR="003B7EE5">
              <w:rPr>
                <w:rFonts w:eastAsia="Calibri"/>
                <w:szCs w:val="24"/>
              </w:rPr>
              <w:t>participants were asked to complete a</w:t>
            </w:r>
            <w:r w:rsidR="003B7EE5" w:rsidRPr="00027849">
              <w:rPr>
                <w:rFonts w:eastAsia="Calibri"/>
                <w:szCs w:val="24"/>
              </w:rPr>
              <w:t xml:space="preserve"> standard survey to gather data about the</w:t>
            </w:r>
            <w:r w:rsidR="003B7EE5">
              <w:rPr>
                <w:rFonts w:eastAsia="Calibri"/>
                <w:szCs w:val="24"/>
              </w:rPr>
              <w:t xml:space="preserve"> key topic areas outlined in the </w:t>
            </w:r>
            <w:proofErr w:type="gramStart"/>
            <w:r w:rsidR="007927D3">
              <w:rPr>
                <w:rFonts w:eastAsia="Calibri"/>
                <w:szCs w:val="24"/>
              </w:rPr>
              <w:t>aforementioned data</w:t>
            </w:r>
            <w:proofErr w:type="gramEnd"/>
            <w:r w:rsidR="007927D3">
              <w:rPr>
                <w:rFonts w:eastAsia="Calibri"/>
                <w:szCs w:val="24"/>
              </w:rPr>
              <w:t xml:space="preserve"> </w:t>
            </w:r>
            <w:r w:rsidR="003B7EE5">
              <w:rPr>
                <w:rFonts w:eastAsia="Calibri"/>
                <w:szCs w:val="24"/>
              </w:rPr>
              <w:t>profile</w:t>
            </w:r>
            <w:r w:rsidR="007927D3">
              <w:rPr>
                <w:rFonts w:eastAsia="Calibri"/>
                <w:szCs w:val="24"/>
              </w:rPr>
              <w:t>s</w:t>
            </w:r>
            <w:r w:rsidR="003B7EE5" w:rsidRPr="00027849">
              <w:rPr>
                <w:rFonts w:eastAsia="Calibri"/>
                <w:szCs w:val="24"/>
              </w:rPr>
              <w:t xml:space="preserve">. The </w:t>
            </w:r>
            <w:r>
              <w:rPr>
                <w:rFonts w:eastAsia="Calibri"/>
                <w:szCs w:val="24"/>
              </w:rPr>
              <w:t xml:space="preserve">survey was developed </w:t>
            </w:r>
            <w:r w:rsidR="003B7EE5" w:rsidRPr="00027849">
              <w:rPr>
                <w:rFonts w:eastAsia="Calibri"/>
                <w:szCs w:val="24"/>
              </w:rPr>
              <w:t xml:space="preserve">to </w:t>
            </w:r>
            <w:r w:rsidR="001E1C10">
              <w:rPr>
                <w:rFonts w:eastAsia="Calibri"/>
                <w:szCs w:val="24"/>
              </w:rPr>
              <w:t>identify areas of strength and</w:t>
            </w:r>
            <w:r w:rsidR="003B7EE5" w:rsidRPr="00027849">
              <w:rPr>
                <w:rFonts w:eastAsia="Calibri"/>
                <w:szCs w:val="24"/>
              </w:rPr>
              <w:t xml:space="preserve"> areas in need of improvement</w:t>
            </w:r>
            <w:r>
              <w:rPr>
                <w:rFonts w:eastAsia="Calibri"/>
                <w:szCs w:val="24"/>
              </w:rPr>
              <w:t xml:space="preserve"> related to </w:t>
            </w:r>
            <w:r w:rsidR="003B7EE5" w:rsidRPr="00027849">
              <w:rPr>
                <w:rFonts w:eastAsia="Calibri"/>
                <w:szCs w:val="24"/>
              </w:rPr>
              <w:t xml:space="preserve">county-based supports and service array. The survey consists of </w:t>
            </w:r>
            <w:r w:rsidR="003B7EE5">
              <w:rPr>
                <w:rFonts w:eastAsia="Calibri"/>
                <w:szCs w:val="24"/>
              </w:rPr>
              <w:t>demographic data</w:t>
            </w:r>
            <w:r w:rsidR="007927D3">
              <w:rPr>
                <w:rFonts w:eastAsia="Calibri"/>
                <w:szCs w:val="24"/>
              </w:rPr>
              <w:t xml:space="preserve"> and </w:t>
            </w:r>
            <w:r w:rsidR="003B7EE5" w:rsidRPr="00027849">
              <w:rPr>
                <w:rFonts w:eastAsia="Calibri"/>
                <w:szCs w:val="24"/>
              </w:rPr>
              <w:t xml:space="preserve">approximately 10 questions related to </w:t>
            </w:r>
            <w:r w:rsidR="007927D3">
              <w:rPr>
                <w:rFonts w:eastAsia="Calibri"/>
                <w:szCs w:val="24"/>
              </w:rPr>
              <w:t xml:space="preserve">each of the eleven </w:t>
            </w:r>
            <w:r w:rsidR="003B7EE5" w:rsidRPr="00027849">
              <w:rPr>
                <w:rFonts w:eastAsia="Calibri"/>
                <w:szCs w:val="24"/>
              </w:rPr>
              <w:t xml:space="preserve">basic and service needs. </w:t>
            </w:r>
            <w:r w:rsidR="00ED7573">
              <w:rPr>
                <w:rFonts w:eastAsia="Calibri"/>
                <w:szCs w:val="24"/>
              </w:rPr>
              <w:t>Six</w:t>
            </w:r>
            <w:r w:rsidR="003B7EE5" w:rsidRPr="00027849">
              <w:rPr>
                <w:rFonts w:eastAsia="Calibri"/>
                <w:szCs w:val="24"/>
              </w:rPr>
              <w:t xml:space="preserve"> of the questions are based </w:t>
            </w:r>
            <w:r w:rsidR="001E1C10">
              <w:rPr>
                <w:rFonts w:eastAsia="Calibri"/>
                <w:szCs w:val="24"/>
              </w:rPr>
              <w:t>on a five-</w:t>
            </w:r>
            <w:r w:rsidR="007927D3">
              <w:rPr>
                <w:rFonts w:eastAsia="Calibri"/>
                <w:szCs w:val="24"/>
              </w:rPr>
              <w:t xml:space="preserve">point </w:t>
            </w:r>
            <w:r w:rsidR="003B7EE5" w:rsidRPr="00027849">
              <w:rPr>
                <w:rFonts w:eastAsia="Calibri"/>
                <w:szCs w:val="24"/>
              </w:rPr>
              <w:t xml:space="preserve">Likert scale </w:t>
            </w:r>
            <w:r w:rsidR="007927D3">
              <w:rPr>
                <w:rFonts w:eastAsia="Calibri"/>
                <w:szCs w:val="24"/>
              </w:rPr>
              <w:t>ranging</w:t>
            </w:r>
            <w:r w:rsidR="003B7EE5" w:rsidRPr="00027849">
              <w:rPr>
                <w:rFonts w:eastAsia="Calibri"/>
                <w:szCs w:val="24"/>
              </w:rPr>
              <w:t xml:space="preserve"> from </w:t>
            </w:r>
            <w:r w:rsidR="007927D3">
              <w:rPr>
                <w:rFonts w:eastAsia="Calibri"/>
                <w:szCs w:val="24"/>
              </w:rPr>
              <w:t xml:space="preserve">Strongly Disagree to Strongly Agree. </w:t>
            </w:r>
          </w:p>
          <w:p w14:paraId="5AA7A290" w14:textId="6C1455A3" w:rsidR="00FE070D" w:rsidRDefault="00FE070D" w:rsidP="00ED7573">
            <w:pPr>
              <w:spacing w:line="240" w:lineRule="auto"/>
              <w:jc w:val="both"/>
              <w:rPr>
                <w:rFonts w:eastAsia="Calibri"/>
                <w:b/>
                <w:szCs w:val="24"/>
              </w:rPr>
            </w:pPr>
          </w:p>
          <w:p w14:paraId="4CA172F7" w14:textId="07ABCB16" w:rsidR="00FE070D" w:rsidRPr="001E1C10" w:rsidRDefault="00FE070D" w:rsidP="00ED7573">
            <w:pPr>
              <w:jc w:val="both"/>
              <w:rPr>
                <w:rFonts w:eastAsia="Calibri"/>
                <w:b/>
                <w:szCs w:val="24"/>
              </w:rPr>
            </w:pPr>
            <w:r w:rsidRPr="001E1C10">
              <w:rPr>
                <w:rFonts w:eastAsia="Calibri"/>
                <w:szCs w:val="24"/>
              </w:rPr>
              <w:t xml:space="preserve">Upon completion of the surveys, the </w:t>
            </w:r>
            <w:r w:rsidR="00EE3301">
              <w:rPr>
                <w:rFonts w:eastAsia="Calibri"/>
                <w:szCs w:val="24"/>
              </w:rPr>
              <w:t xml:space="preserve">focus </w:t>
            </w:r>
            <w:r w:rsidRPr="001E1C10">
              <w:rPr>
                <w:rFonts w:eastAsia="Calibri"/>
                <w:szCs w:val="24"/>
              </w:rPr>
              <w:t>group</w:t>
            </w:r>
            <w:r w:rsidR="00EE3301">
              <w:rPr>
                <w:rFonts w:eastAsia="Calibri"/>
                <w:szCs w:val="24"/>
              </w:rPr>
              <w:t xml:space="preserve"> participants</w:t>
            </w:r>
            <w:r w:rsidRPr="001E1C10">
              <w:rPr>
                <w:rFonts w:eastAsia="Calibri"/>
                <w:szCs w:val="24"/>
              </w:rPr>
              <w:t xml:space="preserve"> were asked to transition into the dialogue component</w:t>
            </w:r>
            <w:r w:rsidR="00ED7573">
              <w:rPr>
                <w:rFonts w:eastAsia="Calibri"/>
                <w:szCs w:val="24"/>
              </w:rPr>
              <w:t xml:space="preserve"> of the session</w:t>
            </w:r>
            <w:r w:rsidRPr="001E1C10">
              <w:rPr>
                <w:rFonts w:eastAsia="Calibri"/>
                <w:szCs w:val="24"/>
              </w:rPr>
              <w:t>. The dialogue requirement was intended to allow participants to highlight their experiences and perceptions as community members and provide opportunity for a deeper discussion and assessment of top barriers in each area of need. Group members discussed two selected basic and service need priority areas. Facilitators use a structured protocol to explain the purpose, goals</w:t>
            </w:r>
            <w:r w:rsidR="00ED7573">
              <w:rPr>
                <w:rFonts w:eastAsia="Calibri"/>
                <w:szCs w:val="24"/>
              </w:rPr>
              <w:t>, confidentiality and informed consent</w:t>
            </w:r>
            <w:r w:rsidRPr="001E1C10">
              <w:rPr>
                <w:rFonts w:eastAsia="Calibri"/>
                <w:szCs w:val="24"/>
              </w:rPr>
              <w:t xml:space="preserve"> and objectives of the focus group. </w:t>
            </w:r>
          </w:p>
          <w:p w14:paraId="5CB7AD50" w14:textId="11A8C021" w:rsidR="00F57A39" w:rsidRDefault="00F57A39" w:rsidP="00ED7573">
            <w:pPr>
              <w:spacing w:line="240" w:lineRule="auto"/>
              <w:jc w:val="both"/>
              <w:rPr>
                <w:rFonts w:eastAsia="Calibri"/>
                <w:b/>
                <w:szCs w:val="24"/>
              </w:rPr>
            </w:pPr>
          </w:p>
          <w:p w14:paraId="1E89CFD7" w14:textId="25B2207C" w:rsidR="00F57A39" w:rsidRPr="00DB3CA9" w:rsidRDefault="00AB1151" w:rsidP="00ED7573">
            <w:pPr>
              <w:spacing w:line="240" w:lineRule="auto"/>
              <w:jc w:val="both"/>
              <w:rPr>
                <w:rFonts w:eastAsia="Calibri"/>
                <w:b/>
                <w:bCs/>
                <w:i/>
                <w:color w:val="002060"/>
                <w:szCs w:val="24"/>
              </w:rPr>
            </w:pPr>
            <w:r w:rsidRPr="00DB3CA9">
              <w:rPr>
                <w:rFonts w:eastAsia="Calibri"/>
                <w:b/>
                <w:bCs/>
                <w:i/>
                <w:color w:val="002060"/>
                <w:szCs w:val="24"/>
              </w:rPr>
              <w:t>Recruitment</w:t>
            </w:r>
            <w:r w:rsidR="001E1C10" w:rsidRPr="00DB3CA9">
              <w:rPr>
                <w:rFonts w:eastAsia="Calibri"/>
                <w:b/>
                <w:bCs/>
                <w:i/>
                <w:color w:val="002060"/>
                <w:szCs w:val="24"/>
              </w:rPr>
              <w:t xml:space="preserve">. </w:t>
            </w:r>
            <w:r w:rsidRPr="00DB3CA9">
              <w:rPr>
                <w:rFonts w:eastAsia="Calibri"/>
                <w:b/>
                <w:bCs/>
                <w:i/>
                <w:color w:val="002060"/>
                <w:szCs w:val="24"/>
              </w:rPr>
              <w:t xml:space="preserve"> </w:t>
            </w:r>
          </w:p>
          <w:sdt>
            <w:sdtPr>
              <w:rPr>
                <w:color w:val="002060"/>
              </w:rPr>
              <w:id w:val="-1962493304"/>
              <w:placeholder>
                <w:docPart w:val="E791849F4EF545CC8533B65D91CD558E"/>
              </w:placeholder>
            </w:sdtPr>
            <w:sdtEndPr/>
            <w:sdtContent>
              <w:p w14:paraId="249F03C5" w14:textId="55ACB95F" w:rsidR="00175573" w:rsidRDefault="00F22F23" w:rsidP="00175573">
                <w:pPr>
                  <w:pStyle w:val="EmphasisText"/>
                  <w:rPr>
                    <w:color w:val="002060"/>
                  </w:rPr>
                </w:pPr>
                <w:sdt>
                  <w:sdtPr>
                    <w:rPr>
                      <w:color w:val="FF0000"/>
                    </w:rPr>
                    <w:id w:val="1782299078"/>
                    <w:placeholder>
                      <w:docPart w:val="E791849F4EF545CC8533B65D91CD558E"/>
                    </w:placeholder>
                    <w:text/>
                  </w:sdtPr>
                  <w:sdtEndPr/>
                  <w:sdtContent>
                    <w:r w:rsidR="00175573" w:rsidRPr="00EF31DB">
                      <w:rPr>
                        <w:color w:val="FF0000"/>
                      </w:rPr>
                      <w:t xml:space="preserve"> Click here to add text, delete </w:t>
                    </w:r>
                    <w:r w:rsidR="00685BEF">
                      <w:rPr>
                        <w:color w:val="FF0000"/>
                      </w:rPr>
                      <w:t xml:space="preserve">the following </w:t>
                    </w:r>
                    <w:r w:rsidR="00175573" w:rsidRPr="00EF31DB">
                      <w:rPr>
                        <w:color w:val="FF0000"/>
                      </w:rPr>
                      <w:t xml:space="preserve">instructions, and </w:t>
                    </w:r>
                    <w:r w:rsidR="00175573">
                      <w:rPr>
                        <w:color w:val="FF0000"/>
                      </w:rPr>
                      <w:t>update</w:t>
                    </w:r>
                    <w:r w:rsidR="00175573" w:rsidRPr="00EF31DB">
                      <w:rPr>
                        <w:color w:val="FF0000"/>
                      </w:rPr>
                      <w:t xml:space="preserve"> font </w:t>
                    </w:r>
                    <w:r w:rsidR="00175573">
                      <w:rPr>
                        <w:color w:val="FF0000"/>
                      </w:rPr>
                      <w:t xml:space="preserve">color </w:t>
                    </w:r>
                    <w:r w:rsidR="00175573" w:rsidRPr="00EF31DB">
                      <w:rPr>
                        <w:color w:val="FF0000"/>
                      </w:rPr>
                      <w:t xml:space="preserve">and size </w:t>
                    </w:r>
                  </w:sdtContent>
                </w:sdt>
                <w:r w:rsidR="00175573">
                  <w:rPr>
                    <w:color w:val="002060"/>
                  </w:rPr>
                  <w:t xml:space="preserve"> </w:t>
                </w:r>
                <w:r w:rsidR="00175573">
                  <w:rPr>
                    <w:i/>
                    <w:szCs w:val="24"/>
                    <w:highlight w:val="lightGray"/>
                  </w:rPr>
                  <w:t>[</w:t>
                </w:r>
                <w:r w:rsidR="00175573" w:rsidRPr="00D42151">
                  <w:rPr>
                    <w:i/>
                    <w:szCs w:val="24"/>
                    <w:highlight w:val="lightGray"/>
                  </w:rPr>
                  <w:t xml:space="preserve">HSACs will provide </w:t>
                </w:r>
                <w:r w:rsidR="00175573">
                  <w:rPr>
                    <w:i/>
                    <w:szCs w:val="24"/>
                    <w:highlight w:val="lightGray"/>
                  </w:rPr>
                  <w:t>narrative describing recruitment efforts</w:t>
                </w:r>
                <w:r w:rsidR="00175573" w:rsidRPr="004B20A9">
                  <w:rPr>
                    <w:rFonts w:eastAsia="Calibri"/>
                    <w:i/>
                    <w:iCs/>
                    <w:szCs w:val="24"/>
                    <w:highlight w:val="lightGray"/>
                  </w:rPr>
                  <w:t>.]</w:t>
                </w:r>
                <w:r w:rsidR="00175573">
                  <w:rPr>
                    <w:rFonts w:eastAsia="Calibri"/>
                    <w:i/>
                    <w:iCs/>
                    <w:szCs w:val="24"/>
                  </w:rPr>
                  <w:t xml:space="preserve"> </w:t>
                </w:r>
                <w:r w:rsidR="00175573">
                  <w:rPr>
                    <w:color w:val="002060"/>
                    <w:szCs w:val="24"/>
                  </w:rPr>
                  <w:t xml:space="preserve"> </w:t>
                </w:r>
                <w:r w:rsidR="00175573">
                  <w:rPr>
                    <w:i/>
                    <w:szCs w:val="24"/>
                  </w:rPr>
                  <w:br/>
                </w:r>
              </w:p>
            </w:sdtContent>
          </w:sdt>
          <w:p w14:paraId="5ADC4217" w14:textId="77777777" w:rsidR="00AB1151" w:rsidRDefault="00AB1151" w:rsidP="00ED7573">
            <w:pPr>
              <w:spacing w:line="240" w:lineRule="auto"/>
              <w:jc w:val="both"/>
              <w:rPr>
                <w:rFonts w:eastAsia="Calibri"/>
                <w:b/>
                <w:szCs w:val="24"/>
              </w:rPr>
            </w:pPr>
          </w:p>
          <w:p w14:paraId="01E4028C" w14:textId="4EE252CE" w:rsidR="00B423B2" w:rsidRDefault="00AB1151" w:rsidP="00ED7573">
            <w:pPr>
              <w:spacing w:line="240" w:lineRule="auto"/>
              <w:jc w:val="both"/>
              <w:rPr>
                <w:rFonts w:eastAsiaTheme="minorHAnsi"/>
                <w:b/>
                <w:color w:val="002060"/>
                <w:szCs w:val="24"/>
              </w:rPr>
            </w:pPr>
            <w:r w:rsidRPr="00DB3CA9">
              <w:rPr>
                <w:rFonts w:eastAsiaTheme="minorHAnsi"/>
                <w:b/>
                <w:bCs/>
                <w:i/>
                <w:color w:val="002060"/>
                <w:szCs w:val="24"/>
              </w:rPr>
              <w:t>Focus Group Participants</w:t>
            </w:r>
            <w:r w:rsidRPr="00175573">
              <w:rPr>
                <w:rFonts w:eastAsiaTheme="minorHAnsi"/>
                <w:i/>
                <w:color w:val="002060"/>
                <w:szCs w:val="24"/>
              </w:rPr>
              <w:t>.</w:t>
            </w:r>
            <w:r w:rsidR="00B423B2" w:rsidRPr="00175573">
              <w:rPr>
                <w:rFonts w:eastAsia="Calibri"/>
                <w:color w:val="002060"/>
                <w:szCs w:val="24"/>
              </w:rPr>
              <w:t xml:space="preserve"> </w:t>
            </w:r>
            <w:r w:rsidR="00B423B2">
              <w:rPr>
                <w:rFonts w:eastAsia="Calibri"/>
                <w:szCs w:val="24"/>
              </w:rPr>
              <w:t>A total of</w:t>
            </w:r>
            <w:r w:rsidR="0036633E">
              <w:rPr>
                <w:rFonts w:eastAsia="Calibri"/>
                <w:szCs w:val="24"/>
              </w:rPr>
              <w:t xml:space="preserve"> </w:t>
            </w:r>
            <w:sdt>
              <w:sdtPr>
                <w:rPr>
                  <w:rFonts w:eastAsia="Calibri"/>
                  <w:bCs/>
                  <w:szCs w:val="24"/>
                </w:rPr>
                <w:alias w:val="Number of Focus Groups Conducted"/>
                <w:tag w:val="Number of Focus Groups Conducted"/>
                <w:id w:val="1846666274"/>
                <w:placeholder>
                  <w:docPart w:val="9366EEB7D03A4655A39C0C14BBE44F4A"/>
                </w:placeholder>
                <w:showingPlcHdr/>
              </w:sdtPr>
              <w:sdtEndPr>
                <w:rPr>
                  <w:color w:val="FF0000"/>
                </w:rPr>
              </w:sdtEndPr>
              <w:sdtContent>
                <w:r w:rsidR="0036633E" w:rsidRPr="00F54412">
                  <w:rPr>
                    <w:rStyle w:val="PlaceholderText"/>
                    <w:bCs/>
                    <w:color w:val="FF0000"/>
                  </w:rPr>
                  <w:t>Click or tap here to enter text.</w:t>
                </w:r>
              </w:sdtContent>
            </w:sdt>
            <w:r w:rsidR="004F5698">
              <w:rPr>
                <w:rFonts w:eastAsia="Calibri"/>
                <w:szCs w:val="24"/>
              </w:rPr>
              <w:t xml:space="preserve"> </w:t>
            </w:r>
            <w:r w:rsidR="00B423B2">
              <w:rPr>
                <w:rFonts w:eastAsia="Calibri"/>
                <w:szCs w:val="24"/>
              </w:rPr>
              <w:t xml:space="preserve">focus groups were conducted in this county as part of this </w:t>
            </w:r>
            <w:proofErr w:type="gramStart"/>
            <w:r w:rsidR="00B423B2">
              <w:rPr>
                <w:rFonts w:eastAsia="Calibri"/>
                <w:szCs w:val="24"/>
              </w:rPr>
              <w:t>needs</w:t>
            </w:r>
            <w:proofErr w:type="gramEnd"/>
            <w:r w:rsidR="00B423B2">
              <w:rPr>
                <w:rFonts w:eastAsia="Calibri"/>
                <w:szCs w:val="24"/>
              </w:rPr>
              <w:t xml:space="preserve"> assessment. These focus groups were conducted from </w:t>
            </w:r>
            <w:sdt>
              <w:sdtPr>
                <w:rPr>
                  <w:rFonts w:eastAsia="Calibri"/>
                  <w:bCs/>
                  <w:szCs w:val="24"/>
                </w:rPr>
                <w:id w:val="544495701"/>
                <w:placeholder>
                  <w:docPart w:val="44E243C2AEDC4DEF94B017EEE79A2D01"/>
                </w:placeholder>
                <w:showingPlcHdr/>
                <w:date>
                  <w:dateFormat w:val="MMMM d, yyyy"/>
                  <w:lid w:val="en-US"/>
                  <w:storeMappedDataAs w:val="dateTime"/>
                  <w:calendar w:val="gregorian"/>
                </w:date>
              </w:sdtPr>
              <w:sdtEndPr/>
              <w:sdtContent>
                <w:r w:rsidR="00F9596E" w:rsidRPr="00F54412">
                  <w:rPr>
                    <w:rStyle w:val="PlaceholderText"/>
                    <w:bCs/>
                    <w:color w:val="FF0000"/>
                  </w:rPr>
                  <w:t>Click or tap to enter a date.</w:t>
                </w:r>
              </w:sdtContent>
            </w:sdt>
            <w:r w:rsidR="00C0150A">
              <w:rPr>
                <w:rFonts w:eastAsia="Calibri"/>
                <w:szCs w:val="24"/>
              </w:rPr>
              <w:t xml:space="preserve"> </w:t>
            </w:r>
            <w:r w:rsidR="00F9596E">
              <w:rPr>
                <w:rFonts w:eastAsia="Calibri"/>
                <w:szCs w:val="24"/>
              </w:rPr>
              <w:t>t</w:t>
            </w:r>
            <w:r w:rsidR="00B423B2">
              <w:rPr>
                <w:rFonts w:eastAsia="Calibri"/>
                <w:szCs w:val="24"/>
              </w:rPr>
              <w:t>o</w:t>
            </w:r>
            <w:r w:rsidR="00F9596E">
              <w:rPr>
                <w:rFonts w:eastAsia="Calibri"/>
                <w:szCs w:val="24"/>
              </w:rPr>
              <w:t xml:space="preserve"> </w:t>
            </w:r>
            <w:sdt>
              <w:sdtPr>
                <w:rPr>
                  <w:rFonts w:eastAsia="Calibri"/>
                  <w:bCs/>
                  <w:szCs w:val="24"/>
                </w:rPr>
                <w:id w:val="-28808070"/>
                <w:placeholder>
                  <w:docPart w:val="ACE0982D94EF411BA44E1F4C1F47A545"/>
                </w:placeholder>
                <w:showingPlcHdr/>
                <w:date>
                  <w:dateFormat w:val="MMMM d, yyyy"/>
                  <w:lid w:val="en-US"/>
                  <w:storeMappedDataAs w:val="dateTime"/>
                  <w:calendar w:val="gregorian"/>
                </w:date>
              </w:sdtPr>
              <w:sdtEndPr/>
              <w:sdtContent>
                <w:r w:rsidR="00F9596E" w:rsidRPr="00F54412">
                  <w:rPr>
                    <w:rStyle w:val="PlaceholderText"/>
                    <w:bCs/>
                    <w:color w:val="FF0000"/>
                  </w:rPr>
                  <w:t>Click or tap to enter a date.</w:t>
                </w:r>
              </w:sdtContent>
            </w:sdt>
            <w:r w:rsidR="00B423B2">
              <w:rPr>
                <w:rFonts w:eastAsia="Calibri"/>
                <w:szCs w:val="24"/>
              </w:rPr>
              <w:t xml:space="preserve">. </w:t>
            </w:r>
            <w:r w:rsidR="00B423B2" w:rsidRPr="007367BD">
              <w:rPr>
                <w:rFonts w:eastAsia="Calibri"/>
                <w:szCs w:val="24"/>
              </w:rPr>
              <w:t>The</w:t>
            </w:r>
            <w:r w:rsidR="00F63AB8">
              <w:rPr>
                <w:rFonts w:eastAsia="Calibri"/>
                <w:szCs w:val="24"/>
              </w:rPr>
              <w:t>re was a</w:t>
            </w:r>
            <w:r w:rsidR="00B423B2" w:rsidRPr="007367BD">
              <w:rPr>
                <w:rFonts w:eastAsia="Calibri"/>
                <w:szCs w:val="24"/>
              </w:rPr>
              <w:t xml:space="preserve"> total number of</w:t>
            </w:r>
            <w:r w:rsidR="00F63AB8" w:rsidRPr="00107236">
              <w:rPr>
                <w:rFonts w:eastAsia="Calibri"/>
                <w:szCs w:val="24"/>
              </w:rPr>
              <w:t xml:space="preserve"> </w:t>
            </w:r>
            <w:sdt>
              <w:sdtPr>
                <w:rPr>
                  <w:rFonts w:eastAsia="Calibri"/>
                  <w:bCs/>
                  <w:szCs w:val="24"/>
                </w:rPr>
                <w:alias w:val="Total Number of Participants "/>
                <w:tag w:val="Total Number of Participants "/>
                <w:id w:val="2143619406"/>
                <w:placeholder>
                  <w:docPart w:val="A904ADCBD76C470D811AA968B2E7890A"/>
                </w:placeholder>
                <w:showingPlcHdr/>
              </w:sdtPr>
              <w:sdtEndPr/>
              <w:sdtContent>
                <w:r w:rsidR="00F63AB8" w:rsidRPr="007501A7">
                  <w:rPr>
                    <w:rStyle w:val="PlaceholderText"/>
                    <w:bCs/>
                    <w:color w:val="FF0000"/>
                  </w:rPr>
                  <w:t>Click or tap here to enter text.</w:t>
                </w:r>
              </w:sdtContent>
            </w:sdt>
            <w:r w:rsidR="00F63AB8" w:rsidRPr="007367BD">
              <w:rPr>
                <w:rFonts w:eastAsia="Calibri"/>
                <w:szCs w:val="24"/>
              </w:rPr>
              <w:t xml:space="preserve"> </w:t>
            </w:r>
            <w:r w:rsidR="00B423B2" w:rsidRPr="007367BD">
              <w:rPr>
                <w:rFonts w:eastAsia="Calibri"/>
                <w:szCs w:val="24"/>
              </w:rPr>
              <w:t>participants</w:t>
            </w:r>
            <w:r w:rsidR="00B423B2" w:rsidRPr="00107236">
              <w:rPr>
                <w:rFonts w:eastAsia="Calibri"/>
                <w:szCs w:val="24"/>
              </w:rPr>
              <w:t>.</w:t>
            </w:r>
            <w:r w:rsidR="00B423B2">
              <w:rPr>
                <w:rFonts w:eastAsia="Calibri"/>
                <w:szCs w:val="24"/>
              </w:rPr>
              <w:t xml:space="preserve"> </w:t>
            </w:r>
            <w:r w:rsidR="00B423B2" w:rsidRPr="00F63AB8">
              <w:rPr>
                <w:rFonts w:eastAsia="Calibri"/>
                <w:szCs w:val="24"/>
              </w:rPr>
              <w:t xml:space="preserve">The number of participants in each </w:t>
            </w:r>
            <w:r w:rsidR="00EE3301" w:rsidRPr="00F63AB8">
              <w:rPr>
                <w:rFonts w:eastAsia="Calibri"/>
                <w:szCs w:val="24"/>
              </w:rPr>
              <w:t xml:space="preserve">focus </w:t>
            </w:r>
            <w:r w:rsidR="00B423B2" w:rsidRPr="00F63AB8">
              <w:rPr>
                <w:rFonts w:eastAsia="Calibri"/>
                <w:szCs w:val="24"/>
              </w:rPr>
              <w:t>group ranged from a minimum of</w:t>
            </w:r>
            <w:r w:rsidR="00F63AB8" w:rsidRPr="00F63AB8">
              <w:rPr>
                <w:rFonts w:eastAsia="Calibri"/>
                <w:szCs w:val="24"/>
              </w:rPr>
              <w:t xml:space="preserve"> </w:t>
            </w:r>
            <w:sdt>
              <w:sdtPr>
                <w:rPr>
                  <w:rFonts w:eastAsia="Calibri"/>
                  <w:bCs/>
                  <w:szCs w:val="24"/>
                </w:rPr>
                <w:alias w:val="Enter Minmum (at least 5)"/>
                <w:tag w:val="Enter Minmum (at least 5)"/>
                <w:id w:val="-1537501859"/>
                <w:placeholder>
                  <w:docPart w:val="6E41B097528F43868CA864976A75FD7F"/>
                </w:placeholder>
                <w:showingPlcHdr/>
              </w:sdtPr>
              <w:sdtEndPr/>
              <w:sdtContent>
                <w:r w:rsidR="00F63AB8" w:rsidRPr="007501A7">
                  <w:rPr>
                    <w:rStyle w:val="PlaceholderText"/>
                    <w:bCs/>
                    <w:color w:val="FF0000"/>
                  </w:rPr>
                  <w:t>Click or tap here to enter text.</w:t>
                </w:r>
              </w:sdtContent>
            </w:sdt>
            <w:r w:rsidR="00F63AB8" w:rsidRPr="00F63AB8">
              <w:rPr>
                <w:rFonts w:eastAsia="Calibri"/>
                <w:szCs w:val="24"/>
              </w:rPr>
              <w:t xml:space="preserve"> </w:t>
            </w:r>
            <w:r w:rsidR="00B423B2" w:rsidRPr="00F63AB8">
              <w:rPr>
                <w:rFonts w:eastAsia="Calibri"/>
                <w:szCs w:val="24"/>
              </w:rPr>
              <w:t>and a maximum of</w:t>
            </w:r>
            <w:r w:rsidR="007367BD" w:rsidRPr="00F63AB8">
              <w:rPr>
                <w:rFonts w:eastAsia="Calibri"/>
                <w:szCs w:val="24"/>
              </w:rPr>
              <w:t xml:space="preserve"> </w:t>
            </w:r>
            <w:sdt>
              <w:sdtPr>
                <w:rPr>
                  <w:rFonts w:eastAsia="Calibri"/>
                  <w:bCs/>
                  <w:szCs w:val="24"/>
                </w:rPr>
                <w:alias w:val="Enter Maximum (no more than 10) "/>
                <w:tag w:val="Enter Maximum (no more than 10) "/>
                <w:id w:val="1275674525"/>
                <w:placeholder>
                  <w:docPart w:val="301BBA85D6314EE09445670D325ECAEC"/>
                </w:placeholder>
                <w:showingPlcHdr/>
              </w:sdtPr>
              <w:sdtEndPr/>
              <w:sdtContent>
                <w:r w:rsidR="00F63AB8" w:rsidRPr="007501A7">
                  <w:rPr>
                    <w:rStyle w:val="PlaceholderText"/>
                    <w:bCs/>
                    <w:color w:val="FF0000"/>
                  </w:rPr>
                  <w:t>Click or tap here to enter text.</w:t>
                </w:r>
              </w:sdtContent>
            </w:sdt>
            <w:r w:rsidR="00ED7573" w:rsidRPr="00F63AB8">
              <w:rPr>
                <w:rFonts w:eastAsia="Calibri"/>
                <w:szCs w:val="24"/>
              </w:rPr>
              <w:t xml:space="preserve"> participants</w:t>
            </w:r>
            <w:r w:rsidR="00B423B2" w:rsidRPr="00F63AB8">
              <w:rPr>
                <w:rFonts w:eastAsia="Calibri"/>
                <w:szCs w:val="24"/>
              </w:rPr>
              <w:t>.</w:t>
            </w:r>
            <w:r w:rsidR="00B423B2">
              <w:rPr>
                <w:rFonts w:eastAsia="Calibri"/>
                <w:szCs w:val="24"/>
              </w:rPr>
              <w:t xml:space="preserve"> During the focus group sessions</w:t>
            </w:r>
            <w:r w:rsidR="00D42151">
              <w:rPr>
                <w:rFonts w:eastAsia="Calibri"/>
                <w:szCs w:val="24"/>
              </w:rPr>
              <w:t>,</w:t>
            </w:r>
            <w:r w:rsidR="00B423B2">
              <w:rPr>
                <w:rFonts w:eastAsia="Calibri"/>
                <w:szCs w:val="24"/>
              </w:rPr>
              <w:t xml:space="preserve"> a total of </w:t>
            </w:r>
            <w:sdt>
              <w:sdtPr>
                <w:rPr>
                  <w:rFonts w:eastAsia="Calibri"/>
                  <w:bCs/>
                  <w:szCs w:val="24"/>
                </w:rPr>
                <w:alias w:val="Number of Surveys"/>
                <w:tag w:val="Number of Surveys"/>
                <w:id w:val="1571772293"/>
                <w:placeholder>
                  <w:docPart w:val="2E22DA191A2942D98150FB718043D9D2"/>
                </w:placeholder>
                <w:showingPlcHdr/>
              </w:sdtPr>
              <w:sdtEndPr/>
              <w:sdtContent>
                <w:r w:rsidR="002A569A" w:rsidRPr="007501A7">
                  <w:rPr>
                    <w:rStyle w:val="PlaceholderText"/>
                    <w:bCs/>
                    <w:color w:val="FF0000"/>
                  </w:rPr>
                  <w:t>Click or tap here to enter text.</w:t>
                </w:r>
              </w:sdtContent>
            </w:sdt>
            <w:r w:rsidR="002A569A">
              <w:rPr>
                <w:rFonts w:eastAsia="Calibri"/>
                <w:szCs w:val="24"/>
              </w:rPr>
              <w:t xml:space="preserve"> </w:t>
            </w:r>
            <w:r w:rsidR="00B423B2">
              <w:rPr>
                <w:rFonts w:eastAsia="Calibri"/>
                <w:szCs w:val="24"/>
              </w:rPr>
              <w:t xml:space="preserve">surveys were completed. </w:t>
            </w:r>
          </w:p>
          <w:p w14:paraId="6ECCC0BF" w14:textId="77777777" w:rsidR="00ED7573" w:rsidRPr="00D1013E" w:rsidRDefault="00ED7573" w:rsidP="00ED7573">
            <w:pPr>
              <w:spacing w:line="240" w:lineRule="auto"/>
              <w:jc w:val="both"/>
              <w:rPr>
                <w:rFonts w:eastAsiaTheme="minorHAnsi"/>
                <w:b/>
                <w:szCs w:val="24"/>
              </w:rPr>
            </w:pPr>
          </w:p>
          <w:p w14:paraId="6267186F" w14:textId="2821434D" w:rsidR="00ED7573" w:rsidRPr="00D1013E" w:rsidRDefault="00ED7573" w:rsidP="00ED7573">
            <w:pPr>
              <w:spacing w:line="240" w:lineRule="auto"/>
              <w:jc w:val="both"/>
              <w:rPr>
                <w:szCs w:val="24"/>
              </w:rPr>
            </w:pPr>
          </w:p>
          <w:p w14:paraId="1F1FA6CF" w14:textId="1C4F11C4" w:rsidR="00ED7573" w:rsidRPr="00D1013E" w:rsidRDefault="00ED7573" w:rsidP="00ED7573">
            <w:pPr>
              <w:spacing w:line="240" w:lineRule="auto"/>
              <w:jc w:val="both"/>
              <w:rPr>
                <w:szCs w:val="24"/>
              </w:rPr>
            </w:pPr>
          </w:p>
          <w:p w14:paraId="20695962" w14:textId="0496BB87" w:rsidR="00ED7573" w:rsidRPr="00D1013E" w:rsidRDefault="00ED7573" w:rsidP="00ED7573">
            <w:pPr>
              <w:spacing w:line="240" w:lineRule="auto"/>
              <w:jc w:val="both"/>
              <w:rPr>
                <w:szCs w:val="24"/>
              </w:rPr>
            </w:pPr>
          </w:p>
          <w:p w14:paraId="25A4E2FE" w14:textId="41A4DF8C" w:rsidR="00ED7573" w:rsidRPr="00D1013E" w:rsidRDefault="00ED7573" w:rsidP="00ED7573">
            <w:pPr>
              <w:spacing w:line="240" w:lineRule="auto"/>
              <w:jc w:val="both"/>
              <w:rPr>
                <w:szCs w:val="24"/>
              </w:rPr>
            </w:pPr>
          </w:p>
          <w:p w14:paraId="467ACF5D" w14:textId="77777777" w:rsidR="00ED7573" w:rsidRPr="00D1013E" w:rsidRDefault="00ED7573" w:rsidP="00ED7573">
            <w:pPr>
              <w:spacing w:line="240" w:lineRule="auto"/>
              <w:jc w:val="both"/>
              <w:rPr>
                <w:szCs w:val="24"/>
              </w:rPr>
            </w:pPr>
          </w:p>
          <w:p w14:paraId="10A4DA17" w14:textId="77777777" w:rsidR="00672BC6" w:rsidRPr="00D1013E" w:rsidRDefault="00672BC6" w:rsidP="00ED7573">
            <w:pPr>
              <w:spacing w:line="240" w:lineRule="auto"/>
              <w:jc w:val="both"/>
              <w:rPr>
                <w:szCs w:val="24"/>
              </w:rPr>
            </w:pPr>
          </w:p>
          <w:p w14:paraId="21FDECD5" w14:textId="77777777" w:rsidR="00DB3CA9" w:rsidRPr="00D1013E" w:rsidRDefault="00DB3CA9" w:rsidP="00ED7573">
            <w:pPr>
              <w:spacing w:line="240" w:lineRule="auto"/>
              <w:jc w:val="both"/>
              <w:rPr>
                <w:szCs w:val="24"/>
              </w:rPr>
            </w:pPr>
          </w:p>
          <w:p w14:paraId="56518B24" w14:textId="77777777" w:rsidR="00DB3CA9" w:rsidRPr="00D1013E" w:rsidRDefault="00DB3CA9" w:rsidP="00ED7573">
            <w:pPr>
              <w:spacing w:line="240" w:lineRule="auto"/>
              <w:jc w:val="both"/>
              <w:rPr>
                <w:szCs w:val="24"/>
              </w:rPr>
            </w:pPr>
          </w:p>
          <w:p w14:paraId="582A89B1" w14:textId="77777777" w:rsidR="00DB3CA9" w:rsidRPr="00D1013E" w:rsidRDefault="00DB3CA9" w:rsidP="00ED7573">
            <w:pPr>
              <w:spacing w:line="240" w:lineRule="auto"/>
              <w:jc w:val="both"/>
              <w:rPr>
                <w:szCs w:val="24"/>
              </w:rPr>
            </w:pPr>
          </w:p>
          <w:p w14:paraId="0B54D034" w14:textId="1153D54C" w:rsidR="00ED7573" w:rsidRPr="00DB3CA9" w:rsidRDefault="00ED7573" w:rsidP="00ED7573">
            <w:pPr>
              <w:spacing w:line="240" w:lineRule="auto"/>
              <w:jc w:val="both"/>
              <w:rPr>
                <w:b/>
                <w:bCs/>
                <w:color w:val="002060"/>
                <w:szCs w:val="24"/>
              </w:rPr>
            </w:pPr>
            <w:r w:rsidRPr="00DB3CA9">
              <w:rPr>
                <w:b/>
                <w:bCs/>
                <w:color w:val="002060"/>
                <w:szCs w:val="24"/>
              </w:rPr>
              <w:lastRenderedPageBreak/>
              <w:t>Key Informant Interviews</w:t>
            </w:r>
          </w:p>
          <w:p w14:paraId="4FC406DF" w14:textId="77777777" w:rsidR="00ED7573" w:rsidRDefault="00ED7573" w:rsidP="00ED7573">
            <w:pPr>
              <w:spacing w:line="240" w:lineRule="auto"/>
              <w:jc w:val="both"/>
              <w:rPr>
                <w:color w:val="002060"/>
                <w:szCs w:val="24"/>
              </w:rPr>
            </w:pPr>
          </w:p>
          <w:p w14:paraId="2E488AC1" w14:textId="77777777" w:rsidR="00ED7573" w:rsidRPr="00AD2BC9" w:rsidRDefault="00ED7573" w:rsidP="00ED7573">
            <w:pPr>
              <w:spacing w:line="240" w:lineRule="auto"/>
              <w:jc w:val="both"/>
              <w:rPr>
                <w:rFonts w:eastAsia="Calibri"/>
                <w:b/>
                <w:szCs w:val="24"/>
              </w:rPr>
            </w:pPr>
            <w:r>
              <w:rPr>
                <w:rFonts w:eastAsia="Calibri"/>
                <w:szCs w:val="24"/>
              </w:rPr>
              <w:t>Key</w:t>
            </w:r>
            <w:r w:rsidRPr="00AD2BC9">
              <w:rPr>
                <w:rFonts w:eastAsia="Calibri"/>
                <w:szCs w:val="24"/>
              </w:rPr>
              <w:t xml:space="preserve"> informant interviews </w:t>
            </w:r>
            <w:r>
              <w:rPr>
                <w:rFonts w:eastAsia="Calibri"/>
                <w:szCs w:val="24"/>
              </w:rPr>
              <w:t xml:space="preserve">were conducted to gather additional </w:t>
            </w:r>
            <w:r w:rsidRPr="00AD2BC9">
              <w:rPr>
                <w:rFonts w:eastAsia="Calibri"/>
                <w:szCs w:val="24"/>
              </w:rPr>
              <w:t xml:space="preserve">feedback </w:t>
            </w:r>
            <w:r>
              <w:rPr>
                <w:rFonts w:eastAsia="Calibri"/>
                <w:szCs w:val="24"/>
              </w:rPr>
              <w:t>from</w:t>
            </w:r>
            <w:r w:rsidRPr="00AD2BC9">
              <w:rPr>
                <w:rFonts w:eastAsia="Calibri"/>
                <w:szCs w:val="24"/>
              </w:rPr>
              <w:t xml:space="preserve"> County Human Services Directors</w:t>
            </w:r>
            <w:r>
              <w:rPr>
                <w:rFonts w:eastAsia="Calibri"/>
                <w:szCs w:val="24"/>
              </w:rPr>
              <w:t xml:space="preserve"> and </w:t>
            </w:r>
            <w:r w:rsidRPr="00AD2BC9">
              <w:rPr>
                <w:rFonts w:eastAsia="Calibri"/>
                <w:szCs w:val="24"/>
              </w:rPr>
              <w:t>other identified individual</w:t>
            </w:r>
            <w:r>
              <w:rPr>
                <w:rFonts w:eastAsia="Calibri"/>
                <w:szCs w:val="24"/>
              </w:rPr>
              <w:t xml:space="preserve"> selected by the HSACs</w:t>
            </w:r>
            <w:r w:rsidRPr="00AD2BC9">
              <w:rPr>
                <w:rFonts w:eastAsia="Calibri"/>
                <w:szCs w:val="24"/>
              </w:rPr>
              <w:t xml:space="preserve"> </w:t>
            </w:r>
            <w:r>
              <w:rPr>
                <w:rFonts w:eastAsia="Calibri"/>
                <w:szCs w:val="24"/>
              </w:rPr>
              <w:t xml:space="preserve">regarding </w:t>
            </w:r>
            <w:r w:rsidRPr="00AD2BC9">
              <w:rPr>
                <w:rFonts w:eastAsia="Calibri"/>
                <w:szCs w:val="24"/>
              </w:rPr>
              <w:t xml:space="preserve">considerations for addressing the </w:t>
            </w:r>
            <w:r>
              <w:rPr>
                <w:rFonts w:eastAsia="Calibri"/>
                <w:szCs w:val="24"/>
              </w:rPr>
              <w:t xml:space="preserve">needs and concerns that were highlighted in the data profiles and focus group sessions. </w:t>
            </w:r>
            <w:r w:rsidRPr="001E1C10">
              <w:rPr>
                <w:rFonts w:eastAsia="Calibri"/>
                <w:szCs w:val="24"/>
              </w:rPr>
              <w:t xml:space="preserve"> Facilitators use a structured protocol to explain the purpose, goals and objectives of the focus group.</w:t>
            </w:r>
          </w:p>
          <w:p w14:paraId="2FFFDD9D" w14:textId="77777777" w:rsidR="00ED7573" w:rsidRPr="00B15A86" w:rsidRDefault="00ED7573" w:rsidP="00ED7573">
            <w:pPr>
              <w:spacing w:line="240" w:lineRule="auto"/>
              <w:jc w:val="both"/>
              <w:rPr>
                <w:szCs w:val="24"/>
              </w:rPr>
            </w:pPr>
          </w:p>
          <w:p w14:paraId="05E59F2A" w14:textId="60D8408F" w:rsidR="00ED7573" w:rsidRPr="00DB3CA9" w:rsidRDefault="00ED7573" w:rsidP="00ED7573">
            <w:pPr>
              <w:spacing w:line="240" w:lineRule="auto"/>
              <w:jc w:val="both"/>
              <w:rPr>
                <w:rFonts w:eastAsia="Calibri"/>
                <w:b/>
                <w:i/>
                <w:iCs/>
                <w:color w:val="002060"/>
                <w:szCs w:val="24"/>
              </w:rPr>
            </w:pPr>
            <w:r w:rsidRPr="00DB3CA9">
              <w:rPr>
                <w:rFonts w:eastAsia="Calibri"/>
                <w:b/>
                <w:i/>
                <w:iCs/>
                <w:color w:val="002060"/>
                <w:szCs w:val="24"/>
              </w:rPr>
              <w:t xml:space="preserve">Recruitment. </w:t>
            </w:r>
          </w:p>
          <w:p w14:paraId="63319A12" w14:textId="7C6001F6" w:rsidR="00175573" w:rsidRDefault="00175573" w:rsidP="00ED7573">
            <w:pPr>
              <w:spacing w:line="240" w:lineRule="auto"/>
              <w:jc w:val="both"/>
              <w:rPr>
                <w:rFonts w:eastAsia="Calibri"/>
                <w:bCs/>
                <w:i/>
                <w:iCs/>
                <w:color w:val="002060"/>
                <w:szCs w:val="24"/>
              </w:rPr>
            </w:pPr>
          </w:p>
          <w:sdt>
            <w:sdtPr>
              <w:rPr>
                <w:color w:val="002060"/>
              </w:rPr>
              <w:id w:val="1375429268"/>
              <w:placeholder>
                <w:docPart w:val="51D82C1F589D439F862B563B05C06D82"/>
              </w:placeholder>
            </w:sdtPr>
            <w:sdtEndPr/>
            <w:sdtContent>
              <w:p w14:paraId="5AF9A3BB" w14:textId="6BEFA0FE" w:rsidR="00175573" w:rsidRDefault="00F22F23" w:rsidP="00175573">
                <w:pPr>
                  <w:pStyle w:val="EmphasisText"/>
                  <w:rPr>
                    <w:color w:val="002060"/>
                  </w:rPr>
                </w:pPr>
                <w:sdt>
                  <w:sdtPr>
                    <w:rPr>
                      <w:color w:val="FF0000"/>
                    </w:rPr>
                    <w:id w:val="792486745"/>
                    <w:placeholder>
                      <w:docPart w:val="51D82C1F589D439F862B563B05C06D82"/>
                    </w:placeholder>
                    <w:text/>
                  </w:sdtPr>
                  <w:sdtEndPr/>
                  <w:sdtContent>
                    <w:r w:rsidR="00175573" w:rsidRPr="00EF31DB">
                      <w:rPr>
                        <w:color w:val="FF0000"/>
                      </w:rPr>
                      <w:t xml:space="preserve"> Click here to add text, delete</w:t>
                    </w:r>
                    <w:r w:rsidR="00685BEF">
                      <w:rPr>
                        <w:color w:val="FF0000"/>
                      </w:rPr>
                      <w:t xml:space="preserve"> the following</w:t>
                    </w:r>
                    <w:r w:rsidR="00175573" w:rsidRPr="00EF31DB">
                      <w:rPr>
                        <w:color w:val="FF0000"/>
                      </w:rPr>
                      <w:t xml:space="preserve"> instructions, and </w:t>
                    </w:r>
                    <w:r w:rsidR="00175573">
                      <w:rPr>
                        <w:color w:val="FF0000"/>
                      </w:rPr>
                      <w:t>update</w:t>
                    </w:r>
                    <w:r w:rsidR="00175573" w:rsidRPr="00EF31DB">
                      <w:rPr>
                        <w:color w:val="FF0000"/>
                      </w:rPr>
                      <w:t xml:space="preserve"> font </w:t>
                    </w:r>
                    <w:r w:rsidR="00175573">
                      <w:rPr>
                        <w:color w:val="FF0000"/>
                      </w:rPr>
                      <w:t xml:space="preserve">color </w:t>
                    </w:r>
                    <w:r w:rsidR="00175573" w:rsidRPr="00EF31DB">
                      <w:rPr>
                        <w:color w:val="FF0000"/>
                      </w:rPr>
                      <w:t xml:space="preserve">and size </w:t>
                    </w:r>
                  </w:sdtContent>
                </w:sdt>
                <w:r w:rsidR="00175573">
                  <w:rPr>
                    <w:color w:val="002060"/>
                  </w:rPr>
                  <w:t xml:space="preserve"> </w:t>
                </w:r>
                <w:r w:rsidR="00175573">
                  <w:rPr>
                    <w:i/>
                    <w:szCs w:val="24"/>
                    <w:highlight w:val="lightGray"/>
                  </w:rPr>
                  <w:t>[</w:t>
                </w:r>
                <w:r w:rsidR="00175573" w:rsidRPr="00D42151">
                  <w:rPr>
                    <w:i/>
                    <w:szCs w:val="24"/>
                    <w:highlight w:val="lightGray"/>
                  </w:rPr>
                  <w:t xml:space="preserve">HSACs will provide </w:t>
                </w:r>
                <w:r w:rsidR="00175573">
                  <w:rPr>
                    <w:i/>
                    <w:szCs w:val="24"/>
                    <w:highlight w:val="lightGray"/>
                  </w:rPr>
                  <w:t>narrative describing recruitment efforts</w:t>
                </w:r>
                <w:r w:rsidR="00175573" w:rsidRPr="004B20A9">
                  <w:rPr>
                    <w:rFonts w:eastAsia="Calibri"/>
                    <w:i/>
                    <w:iCs/>
                    <w:szCs w:val="24"/>
                    <w:highlight w:val="lightGray"/>
                  </w:rPr>
                  <w:t>.]</w:t>
                </w:r>
                <w:r w:rsidR="00175573">
                  <w:rPr>
                    <w:rFonts w:eastAsia="Calibri"/>
                    <w:i/>
                    <w:iCs/>
                    <w:szCs w:val="24"/>
                  </w:rPr>
                  <w:t xml:space="preserve"> </w:t>
                </w:r>
                <w:r w:rsidR="00175573">
                  <w:rPr>
                    <w:color w:val="002060"/>
                    <w:szCs w:val="24"/>
                  </w:rPr>
                  <w:t xml:space="preserve"> </w:t>
                </w:r>
                <w:r w:rsidR="00175573">
                  <w:rPr>
                    <w:i/>
                    <w:szCs w:val="24"/>
                  </w:rPr>
                  <w:br/>
                </w:r>
              </w:p>
            </w:sdtContent>
          </w:sdt>
          <w:p w14:paraId="0A3832B5" w14:textId="77777777" w:rsidR="00ED7573" w:rsidRPr="00D1013E" w:rsidRDefault="00ED7573" w:rsidP="00ED7573">
            <w:pPr>
              <w:spacing w:line="240" w:lineRule="auto"/>
              <w:jc w:val="both"/>
              <w:rPr>
                <w:rFonts w:eastAsia="Calibri"/>
                <w:i/>
                <w:szCs w:val="24"/>
              </w:rPr>
            </w:pPr>
          </w:p>
          <w:p w14:paraId="25CB39CD" w14:textId="77777777" w:rsidR="00ED7573" w:rsidRPr="00D1013E" w:rsidRDefault="00ED7573" w:rsidP="00ED7573">
            <w:pPr>
              <w:spacing w:line="240" w:lineRule="auto"/>
              <w:jc w:val="both"/>
              <w:rPr>
                <w:rFonts w:eastAsia="Calibri"/>
                <w:i/>
                <w:szCs w:val="24"/>
              </w:rPr>
            </w:pPr>
          </w:p>
          <w:p w14:paraId="244F9624" w14:textId="0BB672E6" w:rsidR="00ED7573" w:rsidRDefault="00ED7573" w:rsidP="00ED7573">
            <w:pPr>
              <w:spacing w:line="240" w:lineRule="auto"/>
              <w:jc w:val="both"/>
              <w:rPr>
                <w:rFonts w:eastAsia="Calibri"/>
                <w:b/>
                <w:szCs w:val="24"/>
              </w:rPr>
            </w:pPr>
            <w:r w:rsidRPr="00DB3CA9">
              <w:rPr>
                <w:rFonts w:eastAsiaTheme="minorHAnsi"/>
                <w:b/>
                <w:bCs/>
                <w:i/>
                <w:color w:val="002060"/>
                <w:szCs w:val="24"/>
              </w:rPr>
              <w:t>Key Informant Interview Participants.</w:t>
            </w:r>
            <w:r w:rsidRPr="00175573">
              <w:rPr>
                <w:rFonts w:eastAsia="Calibri"/>
                <w:color w:val="002060"/>
                <w:szCs w:val="24"/>
              </w:rPr>
              <w:t xml:space="preserve"> </w:t>
            </w:r>
            <w:r>
              <w:rPr>
                <w:rFonts w:eastAsia="Calibri"/>
                <w:szCs w:val="24"/>
              </w:rPr>
              <w:t xml:space="preserve">A total of </w:t>
            </w:r>
            <w:sdt>
              <w:sdtPr>
                <w:rPr>
                  <w:rFonts w:eastAsia="Calibri"/>
                  <w:bCs/>
                  <w:szCs w:val="24"/>
                </w:rPr>
                <w:alias w:val="Enter Total Number\"/>
                <w:tag w:val="Enter Total Number\"/>
                <w:id w:val="-894124580"/>
                <w:placeholder>
                  <w:docPart w:val="3656D593F27F4DC3B520D7912AC47846"/>
                </w:placeholder>
                <w:showingPlcHdr/>
              </w:sdtPr>
              <w:sdtEndPr/>
              <w:sdtContent>
                <w:r w:rsidR="00F63AB8" w:rsidRPr="00D1013E">
                  <w:rPr>
                    <w:rStyle w:val="PlaceholderText"/>
                    <w:bCs/>
                    <w:color w:val="FF0000"/>
                  </w:rPr>
                  <w:t>Click or tap here to enter text.</w:t>
                </w:r>
              </w:sdtContent>
            </w:sdt>
            <w:r>
              <w:rPr>
                <w:rFonts w:eastAsia="Calibri"/>
                <w:szCs w:val="24"/>
              </w:rPr>
              <w:t xml:space="preserve"> interviews were conducted in this county as part of this </w:t>
            </w:r>
            <w:proofErr w:type="gramStart"/>
            <w:r>
              <w:rPr>
                <w:rFonts w:eastAsia="Calibri"/>
                <w:szCs w:val="24"/>
              </w:rPr>
              <w:t>needs</w:t>
            </w:r>
            <w:proofErr w:type="gramEnd"/>
            <w:r>
              <w:rPr>
                <w:rFonts w:eastAsia="Calibri"/>
                <w:szCs w:val="24"/>
              </w:rPr>
              <w:t xml:space="preserve"> assessment. The total number of participants included </w:t>
            </w:r>
            <w:r w:rsidR="005826A2">
              <w:rPr>
                <w:rFonts w:eastAsia="Calibri"/>
                <w:szCs w:val="24"/>
              </w:rPr>
              <w:t xml:space="preserve">was </w:t>
            </w:r>
            <w:sdt>
              <w:sdtPr>
                <w:rPr>
                  <w:rFonts w:eastAsia="Calibri"/>
                  <w:bCs/>
                  <w:szCs w:val="24"/>
                </w:rPr>
                <w:alias w:val="Enter Total Number"/>
                <w:tag w:val="Enter Total Number"/>
                <w:id w:val="1199126740"/>
                <w:placeholder>
                  <w:docPart w:val="0F39ED3A656B423A979EB36E274D6D4E"/>
                </w:placeholder>
                <w:showingPlcHdr/>
              </w:sdtPr>
              <w:sdtEndPr/>
              <w:sdtContent>
                <w:r w:rsidR="005826A2" w:rsidRPr="00D1013E">
                  <w:rPr>
                    <w:rStyle w:val="PlaceholderText"/>
                    <w:bCs/>
                    <w:color w:val="FF0000"/>
                  </w:rPr>
                  <w:t>Click or tap here to enter text.</w:t>
                </w:r>
              </w:sdtContent>
            </w:sdt>
            <w:r>
              <w:rPr>
                <w:rFonts w:eastAsia="Calibri"/>
                <w:szCs w:val="24"/>
              </w:rPr>
              <w:t xml:space="preserve">. These interviews were conducted from </w:t>
            </w:r>
            <w:sdt>
              <w:sdtPr>
                <w:rPr>
                  <w:rFonts w:eastAsia="Calibri"/>
                  <w:bCs/>
                  <w:szCs w:val="24"/>
                </w:rPr>
                <w:id w:val="1598911198"/>
                <w:placeholder>
                  <w:docPart w:val="8C97DB169AC442BCAB08903A14A9E2E0"/>
                </w:placeholder>
                <w:showingPlcHdr/>
                <w:date>
                  <w:dateFormat w:val="MMMM d, yyyy"/>
                  <w:lid w:val="en-US"/>
                  <w:storeMappedDataAs w:val="dateTime"/>
                  <w:calendar w:val="gregorian"/>
                </w:date>
              </w:sdtPr>
              <w:sdtEndPr/>
              <w:sdtContent>
                <w:r w:rsidR="005845EA" w:rsidRPr="00D1013E">
                  <w:rPr>
                    <w:rStyle w:val="PlaceholderText"/>
                    <w:bCs/>
                    <w:color w:val="FF0000"/>
                  </w:rPr>
                  <w:t>Click or tap to enter a date.</w:t>
                </w:r>
              </w:sdtContent>
            </w:sdt>
            <w:r>
              <w:rPr>
                <w:rFonts w:eastAsia="Calibri"/>
                <w:szCs w:val="24"/>
              </w:rPr>
              <w:t xml:space="preserve"> to</w:t>
            </w:r>
            <w:r w:rsidR="00B54539">
              <w:rPr>
                <w:rFonts w:eastAsia="Calibri"/>
                <w:szCs w:val="24"/>
              </w:rPr>
              <w:t xml:space="preserve"> </w:t>
            </w:r>
            <w:sdt>
              <w:sdtPr>
                <w:rPr>
                  <w:rFonts w:eastAsia="Calibri"/>
                  <w:bCs/>
                  <w:szCs w:val="24"/>
                </w:rPr>
                <w:id w:val="1547642547"/>
                <w:placeholder>
                  <w:docPart w:val="8C97DB169AC442BCAB08903A14A9E2E0"/>
                </w:placeholder>
                <w:showingPlcHdr/>
                <w:date>
                  <w:dateFormat w:val="MMMM d, yyyy"/>
                  <w:lid w:val="en-US"/>
                  <w:storeMappedDataAs w:val="dateTime"/>
                  <w:calendar w:val="gregorian"/>
                </w:date>
              </w:sdtPr>
              <w:sdtEndPr/>
              <w:sdtContent>
                <w:r w:rsidR="00BA03FD" w:rsidRPr="00D1013E">
                  <w:rPr>
                    <w:rStyle w:val="PlaceholderText"/>
                    <w:bCs/>
                    <w:color w:val="FF0000"/>
                  </w:rPr>
                  <w:t>Click or tap to enter a date.</w:t>
                </w:r>
              </w:sdtContent>
            </w:sdt>
            <w:r>
              <w:rPr>
                <w:rFonts w:eastAsia="Calibri"/>
                <w:szCs w:val="24"/>
              </w:rPr>
              <w:t xml:space="preserve">. </w:t>
            </w:r>
            <w:r w:rsidR="008779AC">
              <w:rPr>
                <w:rFonts w:eastAsia="Calibri"/>
                <w:szCs w:val="24"/>
              </w:rPr>
              <w:t xml:space="preserve">There was a total of </w:t>
            </w:r>
            <w:sdt>
              <w:sdtPr>
                <w:rPr>
                  <w:rFonts w:eastAsia="Calibri"/>
                  <w:bCs/>
                  <w:szCs w:val="24"/>
                </w:rPr>
                <w:alias w:val="Total Number of Surveys"/>
                <w:tag w:val="Total Number of Surveys"/>
                <w:id w:val="1037474430"/>
                <w:placeholder>
                  <w:docPart w:val="CC75D5B5C69740978AEFD2724B1A7EE9"/>
                </w:placeholder>
                <w:showingPlcHdr/>
              </w:sdtPr>
              <w:sdtEndPr/>
              <w:sdtContent>
                <w:r w:rsidR="008779AC" w:rsidRPr="00D1013E">
                  <w:rPr>
                    <w:rStyle w:val="PlaceholderText"/>
                    <w:bCs/>
                    <w:color w:val="FF0000"/>
                  </w:rPr>
                  <w:t>Click or tap here to enter text.</w:t>
                </w:r>
              </w:sdtContent>
            </w:sdt>
            <w:r>
              <w:rPr>
                <w:rFonts w:eastAsia="Calibri"/>
                <w:szCs w:val="24"/>
              </w:rPr>
              <w:t xml:space="preserve"> surveys completed during the interview sessions. </w:t>
            </w:r>
          </w:p>
          <w:p w14:paraId="0A5C2763" w14:textId="77777777" w:rsidR="00ED7573" w:rsidRDefault="00ED7573" w:rsidP="00ED7573">
            <w:pPr>
              <w:spacing w:line="240" w:lineRule="auto"/>
              <w:jc w:val="both"/>
              <w:rPr>
                <w:rFonts w:eastAsia="Calibri"/>
                <w:b/>
                <w:szCs w:val="24"/>
              </w:rPr>
            </w:pPr>
          </w:p>
          <w:p w14:paraId="14C8C4D1" w14:textId="72C5910C" w:rsidR="00ED7573" w:rsidRPr="00DB3CA9" w:rsidRDefault="00ED7573" w:rsidP="00ED7573">
            <w:pPr>
              <w:spacing w:line="240" w:lineRule="auto"/>
              <w:jc w:val="both"/>
              <w:rPr>
                <w:b/>
                <w:bCs/>
                <w:color w:val="002060"/>
                <w:szCs w:val="24"/>
              </w:rPr>
            </w:pPr>
            <w:r w:rsidRPr="00DB3CA9">
              <w:rPr>
                <w:b/>
                <w:bCs/>
                <w:color w:val="002060"/>
                <w:szCs w:val="24"/>
              </w:rPr>
              <w:t>Participant Demographics</w:t>
            </w:r>
          </w:p>
          <w:p w14:paraId="3ACE25DF" w14:textId="77777777" w:rsidR="00ED7573" w:rsidRPr="00FE7AC5" w:rsidRDefault="00ED7573" w:rsidP="00ED7573">
            <w:pPr>
              <w:spacing w:line="240" w:lineRule="auto"/>
              <w:jc w:val="both"/>
              <w:rPr>
                <w:color w:val="002060"/>
                <w:szCs w:val="24"/>
              </w:rPr>
            </w:pPr>
          </w:p>
          <w:p w14:paraId="55452AED" w14:textId="2B87707E" w:rsidR="009349A5" w:rsidRDefault="00ED7573" w:rsidP="00ED7573">
            <w:pPr>
              <w:pStyle w:val="EmphasisText"/>
              <w:ind w:left="90"/>
              <w:jc w:val="both"/>
              <w:rPr>
                <w:rFonts w:eastAsiaTheme="minorHAnsi"/>
                <w:b/>
                <w:szCs w:val="24"/>
              </w:rPr>
            </w:pPr>
            <w:r w:rsidRPr="00ED7573">
              <w:rPr>
                <w:rFonts w:eastAsiaTheme="minorHAnsi"/>
                <w:szCs w:val="24"/>
              </w:rPr>
              <w:t>As described in the above sections, both focus group and interview participants completed the needs assessment survey. Below we combine information for all participants to provide an overview of the participant demographics.</w:t>
            </w:r>
          </w:p>
          <w:p w14:paraId="05F35164" w14:textId="77777777" w:rsidR="00ED7573" w:rsidRPr="00ED7573" w:rsidRDefault="00ED7573" w:rsidP="00ED7573">
            <w:pPr>
              <w:pStyle w:val="EmphasisText"/>
              <w:ind w:left="90"/>
              <w:jc w:val="both"/>
              <w:rPr>
                <w:b/>
                <w:szCs w:val="24"/>
              </w:rPr>
            </w:pPr>
          </w:p>
          <w:tbl>
            <w:tblPr>
              <w:tblStyle w:val="TableGrid"/>
              <w:tblW w:w="9895" w:type="dxa"/>
              <w:tblLook w:val="04A0" w:firstRow="1" w:lastRow="0" w:firstColumn="1" w:lastColumn="0" w:noHBand="0" w:noVBand="1"/>
            </w:tblPr>
            <w:tblGrid>
              <w:gridCol w:w="8005"/>
              <w:gridCol w:w="1890"/>
            </w:tblGrid>
            <w:tr w:rsidR="00027849" w:rsidRPr="00EB2131" w14:paraId="7DBF3EA6" w14:textId="77777777" w:rsidTr="00397A36">
              <w:tc>
                <w:tcPr>
                  <w:tcW w:w="8005" w:type="dxa"/>
                  <w:shd w:val="clear" w:color="auto" w:fill="F2F2F2" w:themeFill="background1" w:themeFillShade="F2"/>
                </w:tcPr>
                <w:p w14:paraId="0839745B" w14:textId="77777777" w:rsidR="00027849" w:rsidRDefault="00027849" w:rsidP="00A518D0">
                  <w:pPr>
                    <w:pStyle w:val="EmphasisText"/>
                    <w:framePr w:hSpace="180" w:wrap="around" w:vAnchor="page" w:hAnchor="margin" w:x="-90" w:y="936"/>
                    <w:jc w:val="both"/>
                    <w:rPr>
                      <w:szCs w:val="24"/>
                    </w:rPr>
                  </w:pPr>
                </w:p>
                <w:p w14:paraId="1F318CE5" w14:textId="5DA66AD5" w:rsidR="00027849" w:rsidRPr="009A07CD" w:rsidRDefault="00ED7573" w:rsidP="00A518D0">
                  <w:pPr>
                    <w:pStyle w:val="EmphasisText"/>
                    <w:framePr w:hSpace="180" w:wrap="around" w:vAnchor="page" w:hAnchor="margin" w:x="-90" w:y="936"/>
                    <w:jc w:val="both"/>
                    <w:rPr>
                      <w:b/>
                      <w:bCs/>
                      <w:szCs w:val="24"/>
                    </w:rPr>
                  </w:pPr>
                  <w:r w:rsidRPr="009A07CD">
                    <w:rPr>
                      <w:b/>
                      <w:bCs/>
                      <w:szCs w:val="24"/>
                    </w:rPr>
                    <w:t>Role in the Community (not mutually exclusive)</w:t>
                  </w:r>
                </w:p>
              </w:tc>
              <w:tc>
                <w:tcPr>
                  <w:tcW w:w="1890" w:type="dxa"/>
                  <w:shd w:val="clear" w:color="auto" w:fill="F2F2F2" w:themeFill="background1" w:themeFillShade="F2"/>
                </w:tcPr>
                <w:p w14:paraId="4AF6EBC2" w14:textId="77777777" w:rsidR="00027849" w:rsidRPr="009A07CD" w:rsidRDefault="00027849" w:rsidP="00A518D0">
                  <w:pPr>
                    <w:pStyle w:val="EmphasisText"/>
                    <w:framePr w:hSpace="180" w:wrap="around" w:vAnchor="page" w:hAnchor="margin" w:x="-90" w:y="936"/>
                    <w:jc w:val="center"/>
                    <w:rPr>
                      <w:b/>
                      <w:bCs/>
                      <w:szCs w:val="24"/>
                    </w:rPr>
                  </w:pPr>
                  <w:r w:rsidRPr="009A07CD">
                    <w:rPr>
                      <w:b/>
                      <w:bCs/>
                      <w:szCs w:val="24"/>
                    </w:rPr>
                    <w:t>Number of Participants</w:t>
                  </w:r>
                </w:p>
              </w:tc>
            </w:tr>
            <w:tr w:rsidR="00ED7573" w:rsidRPr="00ED7573" w14:paraId="7025E9C8" w14:textId="77777777" w:rsidTr="00397A36">
              <w:tc>
                <w:tcPr>
                  <w:tcW w:w="8005" w:type="dxa"/>
                  <w:shd w:val="clear" w:color="auto" w:fill="auto"/>
                </w:tcPr>
                <w:p w14:paraId="2CD369F5" w14:textId="18ACBB8D" w:rsidR="00ED7573" w:rsidRPr="00ED7573" w:rsidRDefault="00ED7573" w:rsidP="00A518D0">
                  <w:pPr>
                    <w:pStyle w:val="EmphasisText"/>
                    <w:framePr w:hSpace="180" w:wrap="around" w:vAnchor="page" w:hAnchor="margin" w:x="-90" w:y="936"/>
                    <w:jc w:val="both"/>
                    <w:rPr>
                      <w:b/>
                      <w:szCs w:val="24"/>
                    </w:rPr>
                  </w:pPr>
                  <w:r w:rsidRPr="00ED7573">
                    <w:rPr>
                      <w:szCs w:val="24"/>
                    </w:rPr>
                    <w:t xml:space="preserve">County Resident  </w:t>
                  </w:r>
                </w:p>
              </w:tc>
              <w:sdt>
                <w:sdtPr>
                  <w:rPr>
                    <w:bCs/>
                    <w:szCs w:val="24"/>
                  </w:rPr>
                  <w:id w:val="-1065178552"/>
                  <w:placeholder>
                    <w:docPart w:val="DB5FF8DA85574CD0820792CC0D34F60E"/>
                  </w:placeholder>
                  <w:showingPlcHdr/>
                </w:sdtPr>
                <w:sdtEndPr/>
                <w:sdtContent>
                  <w:tc>
                    <w:tcPr>
                      <w:tcW w:w="1890" w:type="dxa"/>
                    </w:tcPr>
                    <w:p w14:paraId="45949506" w14:textId="6A0BE916" w:rsidR="00ED7573" w:rsidRPr="009A07CD" w:rsidRDefault="00433EBF" w:rsidP="00A518D0">
                      <w:pPr>
                        <w:pStyle w:val="EmphasisText"/>
                        <w:framePr w:hSpace="180" w:wrap="around" w:vAnchor="page" w:hAnchor="margin" w:x="-90" w:y="936"/>
                        <w:jc w:val="center"/>
                        <w:rPr>
                          <w:bCs/>
                          <w:szCs w:val="24"/>
                        </w:rPr>
                      </w:pPr>
                      <w:r w:rsidRPr="009A07CD">
                        <w:rPr>
                          <w:rStyle w:val="PlaceholderText"/>
                          <w:bCs/>
                          <w:color w:val="FF0000"/>
                          <w:sz w:val="20"/>
                          <w:szCs w:val="20"/>
                        </w:rPr>
                        <w:t xml:space="preserve">enter </w:t>
                      </w:r>
                      <w:r w:rsidR="00C71207" w:rsidRPr="009A07CD">
                        <w:rPr>
                          <w:rStyle w:val="PlaceholderText"/>
                          <w:bCs/>
                          <w:color w:val="FF0000"/>
                          <w:sz w:val="20"/>
                          <w:szCs w:val="20"/>
                        </w:rPr>
                        <w:t>number</w:t>
                      </w:r>
                    </w:p>
                  </w:tc>
                </w:sdtContent>
              </w:sdt>
            </w:tr>
            <w:tr w:rsidR="00ED7573" w:rsidRPr="00ED7573" w14:paraId="53B9105E" w14:textId="77777777" w:rsidTr="00397A36">
              <w:tc>
                <w:tcPr>
                  <w:tcW w:w="8005" w:type="dxa"/>
                  <w:shd w:val="clear" w:color="auto" w:fill="auto"/>
                </w:tcPr>
                <w:p w14:paraId="79869F5B" w14:textId="6857E786" w:rsidR="00ED7573" w:rsidRPr="00ED7573" w:rsidRDefault="00ED7573" w:rsidP="00A518D0">
                  <w:pPr>
                    <w:pStyle w:val="EmphasisText"/>
                    <w:framePr w:hSpace="180" w:wrap="around" w:vAnchor="page" w:hAnchor="margin" w:x="-90" w:y="936"/>
                    <w:jc w:val="both"/>
                    <w:rPr>
                      <w:b/>
                      <w:szCs w:val="24"/>
                    </w:rPr>
                  </w:pPr>
                  <w:r w:rsidRPr="00ED7573">
                    <w:rPr>
                      <w:szCs w:val="24"/>
                    </w:rPr>
                    <w:t>Staff or Volunteer with a Community-Based Organization (e.g., Health and Human Services providers, Planning Board Participants)</w:t>
                  </w:r>
                </w:p>
              </w:tc>
              <w:sdt>
                <w:sdtPr>
                  <w:rPr>
                    <w:bCs/>
                    <w:szCs w:val="24"/>
                  </w:rPr>
                  <w:id w:val="1564906663"/>
                  <w:placeholder>
                    <w:docPart w:val="C0FD03DC12D24A509F3EC3A6DD98C2E9"/>
                  </w:placeholder>
                  <w:showingPlcHdr/>
                </w:sdtPr>
                <w:sdtEndPr/>
                <w:sdtContent>
                  <w:tc>
                    <w:tcPr>
                      <w:tcW w:w="1890" w:type="dxa"/>
                    </w:tcPr>
                    <w:p w14:paraId="3C9C5015" w14:textId="127989DB" w:rsidR="00ED7573" w:rsidRPr="009A07CD" w:rsidRDefault="00397A36" w:rsidP="00A518D0">
                      <w:pPr>
                        <w:pStyle w:val="EmphasisText"/>
                        <w:framePr w:hSpace="180" w:wrap="around" w:vAnchor="page" w:hAnchor="margin" w:x="-90" w:y="936"/>
                        <w:jc w:val="center"/>
                        <w:rPr>
                          <w:bCs/>
                          <w:szCs w:val="24"/>
                        </w:rPr>
                      </w:pPr>
                      <w:r w:rsidRPr="009A07CD">
                        <w:rPr>
                          <w:rStyle w:val="PlaceholderText"/>
                          <w:bCs/>
                          <w:color w:val="FF0000"/>
                          <w:sz w:val="20"/>
                          <w:szCs w:val="20"/>
                        </w:rPr>
                        <w:t>enter number</w:t>
                      </w:r>
                    </w:p>
                  </w:tc>
                </w:sdtContent>
              </w:sdt>
            </w:tr>
            <w:tr w:rsidR="00ED7573" w:rsidRPr="00ED7573" w14:paraId="27145D06" w14:textId="77777777" w:rsidTr="00397A36">
              <w:tc>
                <w:tcPr>
                  <w:tcW w:w="8005" w:type="dxa"/>
                  <w:shd w:val="clear" w:color="auto" w:fill="auto"/>
                </w:tcPr>
                <w:p w14:paraId="2A302FF8" w14:textId="4876ACF9" w:rsidR="00ED7573" w:rsidRPr="00ED7573" w:rsidRDefault="00ED7573" w:rsidP="00A518D0">
                  <w:pPr>
                    <w:pStyle w:val="EmphasisText"/>
                    <w:framePr w:hSpace="180" w:wrap="around" w:vAnchor="page" w:hAnchor="margin" w:x="-90" w:y="936"/>
                    <w:jc w:val="both"/>
                    <w:rPr>
                      <w:b/>
                      <w:szCs w:val="24"/>
                    </w:rPr>
                  </w:pPr>
                  <w:r w:rsidRPr="00ED7573">
                    <w:rPr>
                      <w:szCs w:val="24"/>
                    </w:rPr>
                    <w:t xml:space="preserve">Staff or Volunteer with a Public Service Organization (e.g., paramedics, fire fighter, police officers, air force, </w:t>
                  </w:r>
                  <w:proofErr w:type="gramStart"/>
                  <w:r w:rsidRPr="00ED7573">
                    <w:rPr>
                      <w:szCs w:val="24"/>
                    </w:rPr>
                    <w:t xml:space="preserve">judges)   </w:t>
                  </w:r>
                  <w:proofErr w:type="gramEnd"/>
                  <w:r w:rsidRPr="00ED7573">
                    <w:rPr>
                      <w:szCs w:val="24"/>
                    </w:rPr>
                    <w:t xml:space="preserve">                                            </w:t>
                  </w:r>
                </w:p>
              </w:tc>
              <w:sdt>
                <w:sdtPr>
                  <w:rPr>
                    <w:bCs/>
                    <w:szCs w:val="24"/>
                  </w:rPr>
                  <w:id w:val="-282661226"/>
                  <w:placeholder>
                    <w:docPart w:val="5C35C0AF182D40D7BDF315B9BE52F4EC"/>
                  </w:placeholder>
                  <w:showingPlcHdr/>
                </w:sdtPr>
                <w:sdtEndPr/>
                <w:sdtContent>
                  <w:tc>
                    <w:tcPr>
                      <w:tcW w:w="1890" w:type="dxa"/>
                    </w:tcPr>
                    <w:p w14:paraId="15ACF3DF" w14:textId="323F22EE" w:rsidR="00ED7573" w:rsidRPr="009A07CD" w:rsidRDefault="00397A36" w:rsidP="00A518D0">
                      <w:pPr>
                        <w:pStyle w:val="EmphasisText"/>
                        <w:framePr w:hSpace="180" w:wrap="around" w:vAnchor="page" w:hAnchor="margin" w:x="-90" w:y="936"/>
                        <w:jc w:val="center"/>
                        <w:rPr>
                          <w:bCs/>
                          <w:szCs w:val="24"/>
                        </w:rPr>
                      </w:pPr>
                      <w:r w:rsidRPr="009A07CD">
                        <w:rPr>
                          <w:rStyle w:val="PlaceholderText"/>
                          <w:bCs/>
                          <w:color w:val="FF0000"/>
                          <w:sz w:val="20"/>
                          <w:szCs w:val="20"/>
                        </w:rPr>
                        <w:t>enter number</w:t>
                      </w:r>
                    </w:p>
                  </w:tc>
                </w:sdtContent>
              </w:sdt>
            </w:tr>
            <w:tr w:rsidR="00ED7573" w:rsidRPr="00ED7573" w14:paraId="16347822" w14:textId="77777777" w:rsidTr="00397A36">
              <w:tc>
                <w:tcPr>
                  <w:tcW w:w="8005" w:type="dxa"/>
                  <w:shd w:val="clear" w:color="auto" w:fill="auto"/>
                </w:tcPr>
                <w:p w14:paraId="53416CB2" w14:textId="7036AB67" w:rsidR="00ED7573" w:rsidRPr="00ED7573" w:rsidRDefault="00ED7573" w:rsidP="00A518D0">
                  <w:pPr>
                    <w:pStyle w:val="EmphasisText"/>
                    <w:framePr w:hSpace="180" w:wrap="around" w:vAnchor="page" w:hAnchor="margin" w:x="-90" w:y="936"/>
                    <w:jc w:val="both"/>
                    <w:rPr>
                      <w:b/>
                      <w:szCs w:val="24"/>
                    </w:rPr>
                  </w:pPr>
                  <w:r w:rsidRPr="00ED7573">
                    <w:rPr>
                      <w:szCs w:val="24"/>
                    </w:rPr>
                    <w:t>Local Business Owner in the County</w:t>
                  </w:r>
                </w:p>
              </w:tc>
              <w:sdt>
                <w:sdtPr>
                  <w:rPr>
                    <w:bCs/>
                    <w:szCs w:val="24"/>
                  </w:rPr>
                  <w:id w:val="1035470899"/>
                  <w:placeholder>
                    <w:docPart w:val="92637F0C85B04F749603BD7E43170038"/>
                  </w:placeholder>
                  <w:showingPlcHdr/>
                </w:sdtPr>
                <w:sdtEndPr/>
                <w:sdtContent>
                  <w:tc>
                    <w:tcPr>
                      <w:tcW w:w="1890" w:type="dxa"/>
                    </w:tcPr>
                    <w:p w14:paraId="0FF3C760" w14:textId="637A0499" w:rsidR="00ED7573" w:rsidRPr="009A07CD" w:rsidRDefault="00397A36" w:rsidP="00A518D0">
                      <w:pPr>
                        <w:pStyle w:val="EmphasisText"/>
                        <w:framePr w:hSpace="180" w:wrap="around" w:vAnchor="page" w:hAnchor="margin" w:x="-90" w:y="936"/>
                        <w:jc w:val="center"/>
                        <w:rPr>
                          <w:bCs/>
                          <w:szCs w:val="24"/>
                        </w:rPr>
                      </w:pPr>
                      <w:r w:rsidRPr="009A07CD">
                        <w:rPr>
                          <w:rStyle w:val="PlaceholderText"/>
                          <w:bCs/>
                          <w:color w:val="FF0000"/>
                          <w:sz w:val="20"/>
                          <w:szCs w:val="20"/>
                        </w:rPr>
                        <w:t>enter number</w:t>
                      </w:r>
                    </w:p>
                  </w:tc>
                </w:sdtContent>
              </w:sdt>
            </w:tr>
            <w:tr w:rsidR="00ED7573" w:rsidRPr="00ED7573" w14:paraId="110EB014" w14:textId="77777777" w:rsidTr="00397A36">
              <w:tc>
                <w:tcPr>
                  <w:tcW w:w="8005" w:type="dxa"/>
                  <w:shd w:val="clear" w:color="auto" w:fill="auto"/>
                </w:tcPr>
                <w:p w14:paraId="75F1640D" w14:textId="3D140D98" w:rsidR="00ED7573" w:rsidRPr="00ED7573" w:rsidRDefault="00ED7573" w:rsidP="00A518D0">
                  <w:pPr>
                    <w:pStyle w:val="EmphasisText"/>
                    <w:framePr w:hSpace="180" w:wrap="around" w:vAnchor="page" w:hAnchor="margin" w:x="-90" w:y="936"/>
                    <w:jc w:val="both"/>
                    <w:rPr>
                      <w:b/>
                      <w:szCs w:val="24"/>
                    </w:rPr>
                  </w:pPr>
                  <w:r w:rsidRPr="00ED7573">
                    <w:rPr>
                      <w:szCs w:val="24"/>
                    </w:rPr>
                    <w:t xml:space="preserve">Community leader and advocate in the county (e.g., hold a volunteer office, clergy, activist) </w:t>
                  </w:r>
                </w:p>
              </w:tc>
              <w:sdt>
                <w:sdtPr>
                  <w:rPr>
                    <w:bCs/>
                    <w:szCs w:val="24"/>
                  </w:rPr>
                  <w:id w:val="428626887"/>
                  <w:placeholder>
                    <w:docPart w:val="FCF72B675B294DF997EBE1F48FF28A51"/>
                  </w:placeholder>
                  <w:showingPlcHdr/>
                </w:sdtPr>
                <w:sdtEndPr/>
                <w:sdtContent>
                  <w:tc>
                    <w:tcPr>
                      <w:tcW w:w="1890" w:type="dxa"/>
                    </w:tcPr>
                    <w:p w14:paraId="48982D4D" w14:textId="2FD39AC7" w:rsidR="00ED7573" w:rsidRPr="009A07CD" w:rsidRDefault="00397A36" w:rsidP="00A518D0">
                      <w:pPr>
                        <w:pStyle w:val="EmphasisText"/>
                        <w:framePr w:hSpace="180" w:wrap="around" w:vAnchor="page" w:hAnchor="margin" w:x="-90" w:y="936"/>
                        <w:jc w:val="center"/>
                        <w:rPr>
                          <w:bCs/>
                          <w:szCs w:val="24"/>
                        </w:rPr>
                      </w:pPr>
                      <w:r w:rsidRPr="009A07CD">
                        <w:rPr>
                          <w:rStyle w:val="PlaceholderText"/>
                          <w:bCs/>
                          <w:color w:val="FF0000"/>
                          <w:sz w:val="20"/>
                          <w:szCs w:val="20"/>
                        </w:rPr>
                        <w:t>enter number</w:t>
                      </w:r>
                    </w:p>
                  </w:tc>
                </w:sdtContent>
              </w:sdt>
            </w:tr>
            <w:tr w:rsidR="00ED7573" w:rsidRPr="00ED7573" w14:paraId="5DBC2944" w14:textId="77777777" w:rsidTr="00397A36">
              <w:tc>
                <w:tcPr>
                  <w:tcW w:w="8005" w:type="dxa"/>
                  <w:shd w:val="clear" w:color="auto" w:fill="auto"/>
                </w:tcPr>
                <w:p w14:paraId="7B859F37" w14:textId="3A5DD729" w:rsidR="00ED7573" w:rsidRPr="00ED7573" w:rsidRDefault="00ED7573" w:rsidP="00A518D0">
                  <w:pPr>
                    <w:pStyle w:val="EmphasisText"/>
                    <w:framePr w:hSpace="180" w:wrap="around" w:vAnchor="page" w:hAnchor="margin" w:x="-90" w:y="936"/>
                    <w:jc w:val="both"/>
                    <w:rPr>
                      <w:b/>
                      <w:szCs w:val="24"/>
                    </w:rPr>
                  </w:pPr>
                  <w:r w:rsidRPr="00ED7573">
                    <w:rPr>
                      <w:szCs w:val="24"/>
                    </w:rPr>
                    <w:t xml:space="preserve">Other </w:t>
                  </w:r>
                </w:p>
              </w:tc>
              <w:sdt>
                <w:sdtPr>
                  <w:rPr>
                    <w:bCs/>
                    <w:szCs w:val="24"/>
                  </w:rPr>
                  <w:id w:val="-1915624730"/>
                  <w:placeholder>
                    <w:docPart w:val="03972AD102F247C79C997E0A5328D132"/>
                  </w:placeholder>
                  <w:showingPlcHdr/>
                </w:sdtPr>
                <w:sdtEndPr/>
                <w:sdtContent>
                  <w:tc>
                    <w:tcPr>
                      <w:tcW w:w="1890" w:type="dxa"/>
                    </w:tcPr>
                    <w:p w14:paraId="503A0AC6" w14:textId="04387A56" w:rsidR="00ED7573" w:rsidRPr="009A07CD" w:rsidRDefault="00397A36" w:rsidP="00A518D0">
                      <w:pPr>
                        <w:pStyle w:val="EmphasisText"/>
                        <w:framePr w:hSpace="180" w:wrap="around" w:vAnchor="page" w:hAnchor="margin" w:x="-90" w:y="936"/>
                        <w:jc w:val="center"/>
                        <w:rPr>
                          <w:bCs/>
                          <w:szCs w:val="24"/>
                        </w:rPr>
                      </w:pPr>
                      <w:r w:rsidRPr="009A07CD">
                        <w:rPr>
                          <w:rStyle w:val="PlaceholderText"/>
                          <w:bCs/>
                          <w:color w:val="FF0000"/>
                          <w:sz w:val="20"/>
                          <w:szCs w:val="20"/>
                        </w:rPr>
                        <w:t>enter number</w:t>
                      </w:r>
                    </w:p>
                  </w:tc>
                </w:sdtContent>
              </w:sdt>
            </w:tr>
          </w:tbl>
          <w:p w14:paraId="2E657D46" w14:textId="77777777" w:rsidR="007437ED" w:rsidRPr="00ED7573" w:rsidRDefault="007437ED" w:rsidP="00ED7573">
            <w:pPr>
              <w:pStyle w:val="EmphasisText"/>
              <w:jc w:val="both"/>
              <w:rPr>
                <w:b/>
                <w:szCs w:val="24"/>
              </w:rPr>
            </w:pPr>
          </w:p>
          <w:tbl>
            <w:tblPr>
              <w:tblStyle w:val="TableGrid"/>
              <w:tblW w:w="0" w:type="auto"/>
              <w:tblLook w:val="04A0" w:firstRow="1" w:lastRow="0" w:firstColumn="1" w:lastColumn="0" w:noHBand="0" w:noVBand="1"/>
            </w:tblPr>
            <w:tblGrid>
              <w:gridCol w:w="8005"/>
              <w:gridCol w:w="1921"/>
            </w:tblGrid>
            <w:tr w:rsidR="00027849" w:rsidRPr="00EB2131" w14:paraId="3CED2AB9" w14:textId="77777777" w:rsidTr="00397A36">
              <w:tc>
                <w:tcPr>
                  <w:tcW w:w="8005" w:type="dxa"/>
                  <w:shd w:val="clear" w:color="auto" w:fill="F2F2F2" w:themeFill="background1" w:themeFillShade="F2"/>
                </w:tcPr>
                <w:p w14:paraId="4529F7D4" w14:textId="77777777" w:rsidR="00027849" w:rsidRPr="00AB4E4D" w:rsidRDefault="00027849" w:rsidP="00A518D0">
                  <w:pPr>
                    <w:pStyle w:val="EmphasisText"/>
                    <w:framePr w:hSpace="180" w:wrap="around" w:vAnchor="page" w:hAnchor="margin" w:x="-90" w:y="936"/>
                    <w:rPr>
                      <w:b/>
                      <w:bCs/>
                      <w:szCs w:val="24"/>
                    </w:rPr>
                  </w:pPr>
                </w:p>
                <w:p w14:paraId="761558A7" w14:textId="77777777" w:rsidR="00027849" w:rsidRPr="00AB4E4D" w:rsidRDefault="00027849" w:rsidP="00A518D0">
                  <w:pPr>
                    <w:pStyle w:val="EmphasisText"/>
                    <w:framePr w:hSpace="180" w:wrap="around" w:vAnchor="page" w:hAnchor="margin" w:x="-90" w:y="936"/>
                    <w:rPr>
                      <w:b/>
                      <w:bCs/>
                      <w:szCs w:val="24"/>
                    </w:rPr>
                  </w:pPr>
                  <w:r w:rsidRPr="00AB4E4D">
                    <w:rPr>
                      <w:b/>
                      <w:bCs/>
                      <w:szCs w:val="24"/>
                    </w:rPr>
                    <w:t>Age</w:t>
                  </w:r>
                </w:p>
              </w:tc>
              <w:tc>
                <w:tcPr>
                  <w:tcW w:w="1921" w:type="dxa"/>
                  <w:shd w:val="clear" w:color="auto" w:fill="F2F2F2" w:themeFill="background1" w:themeFillShade="F2"/>
                </w:tcPr>
                <w:p w14:paraId="2BF6FA4D" w14:textId="77777777" w:rsidR="00027849" w:rsidRPr="00AB4E4D" w:rsidRDefault="00027849" w:rsidP="00A518D0">
                  <w:pPr>
                    <w:pStyle w:val="EmphasisText"/>
                    <w:framePr w:hSpace="180" w:wrap="around" w:vAnchor="page" w:hAnchor="margin" w:x="-90" w:y="936"/>
                    <w:jc w:val="center"/>
                    <w:rPr>
                      <w:b/>
                      <w:bCs/>
                      <w:szCs w:val="24"/>
                    </w:rPr>
                  </w:pPr>
                  <w:r w:rsidRPr="00AB4E4D">
                    <w:rPr>
                      <w:b/>
                      <w:bCs/>
                      <w:szCs w:val="24"/>
                    </w:rPr>
                    <w:t>Number of Participants</w:t>
                  </w:r>
                </w:p>
              </w:tc>
            </w:tr>
            <w:tr w:rsidR="00027849" w:rsidRPr="00EB2131" w14:paraId="0B2B6ABB" w14:textId="77777777" w:rsidTr="00397A36">
              <w:tc>
                <w:tcPr>
                  <w:tcW w:w="8005" w:type="dxa"/>
                  <w:shd w:val="clear" w:color="auto" w:fill="auto"/>
                </w:tcPr>
                <w:p w14:paraId="718CD15F" w14:textId="77777777" w:rsidR="00027849" w:rsidRPr="00EB2131" w:rsidRDefault="00027849" w:rsidP="00A518D0">
                  <w:pPr>
                    <w:pStyle w:val="EmphasisText"/>
                    <w:framePr w:hSpace="180" w:wrap="around" w:vAnchor="page" w:hAnchor="margin" w:x="-90" w:y="936"/>
                    <w:jc w:val="both"/>
                    <w:rPr>
                      <w:b/>
                      <w:szCs w:val="24"/>
                    </w:rPr>
                  </w:pPr>
                  <w:r>
                    <w:rPr>
                      <w:szCs w:val="24"/>
                    </w:rPr>
                    <w:t>Under 18</w:t>
                  </w:r>
                </w:p>
              </w:tc>
              <w:sdt>
                <w:sdtPr>
                  <w:rPr>
                    <w:bCs/>
                    <w:szCs w:val="24"/>
                  </w:rPr>
                  <w:id w:val="-291141046"/>
                  <w:placeholder>
                    <w:docPart w:val="DB4290AFEE5B4935BD25CE0873CF39E7"/>
                  </w:placeholder>
                  <w:showingPlcHdr/>
                </w:sdtPr>
                <w:sdtEndPr/>
                <w:sdtContent>
                  <w:tc>
                    <w:tcPr>
                      <w:tcW w:w="1921" w:type="dxa"/>
                    </w:tcPr>
                    <w:p w14:paraId="4249255E" w14:textId="4C7EC8C2" w:rsidR="00027849" w:rsidRPr="00AB4E4D" w:rsidRDefault="00397A36" w:rsidP="00A518D0">
                      <w:pPr>
                        <w:pStyle w:val="EmphasisText"/>
                        <w:framePr w:hSpace="180" w:wrap="around" w:vAnchor="page" w:hAnchor="margin" w:x="-90" w:y="936"/>
                        <w:jc w:val="center"/>
                        <w:rPr>
                          <w:bCs/>
                          <w:szCs w:val="24"/>
                        </w:rPr>
                      </w:pPr>
                      <w:r w:rsidRPr="00AB4E4D">
                        <w:rPr>
                          <w:rStyle w:val="PlaceholderText"/>
                          <w:bCs/>
                          <w:color w:val="FF0000"/>
                          <w:sz w:val="20"/>
                          <w:szCs w:val="20"/>
                        </w:rPr>
                        <w:t xml:space="preserve"> enter number</w:t>
                      </w:r>
                      <w:r w:rsidRPr="00AB4E4D">
                        <w:rPr>
                          <w:bCs/>
                          <w:szCs w:val="24"/>
                        </w:rPr>
                        <w:t xml:space="preserve"> </w:t>
                      </w:r>
                    </w:p>
                  </w:tc>
                </w:sdtContent>
              </w:sdt>
            </w:tr>
            <w:tr w:rsidR="00027849" w:rsidRPr="00EB2131" w14:paraId="6B1382E6" w14:textId="77777777" w:rsidTr="00397A36">
              <w:tc>
                <w:tcPr>
                  <w:tcW w:w="8005" w:type="dxa"/>
                  <w:shd w:val="clear" w:color="auto" w:fill="auto"/>
                </w:tcPr>
                <w:p w14:paraId="1BAA4AC6" w14:textId="77777777" w:rsidR="00027849" w:rsidRPr="00EB2131" w:rsidRDefault="00027849" w:rsidP="00A518D0">
                  <w:pPr>
                    <w:pStyle w:val="EmphasisText"/>
                    <w:framePr w:hSpace="180" w:wrap="around" w:vAnchor="page" w:hAnchor="margin" w:x="-90" w:y="936"/>
                    <w:jc w:val="both"/>
                    <w:rPr>
                      <w:b/>
                      <w:szCs w:val="24"/>
                    </w:rPr>
                  </w:pPr>
                  <w:r>
                    <w:rPr>
                      <w:szCs w:val="24"/>
                    </w:rPr>
                    <w:t>18-24</w:t>
                  </w:r>
                </w:p>
              </w:tc>
              <w:sdt>
                <w:sdtPr>
                  <w:rPr>
                    <w:bCs/>
                    <w:szCs w:val="24"/>
                  </w:rPr>
                  <w:id w:val="-2088682865"/>
                  <w:placeholder>
                    <w:docPart w:val="B47DE5C733924CFBB1880146315B16BD"/>
                  </w:placeholder>
                  <w:showingPlcHdr/>
                </w:sdtPr>
                <w:sdtEndPr/>
                <w:sdtContent>
                  <w:tc>
                    <w:tcPr>
                      <w:tcW w:w="1921" w:type="dxa"/>
                    </w:tcPr>
                    <w:p w14:paraId="6F03424D" w14:textId="411CB2E6" w:rsidR="00027849" w:rsidRPr="00AB4E4D" w:rsidRDefault="00397A36" w:rsidP="00A518D0">
                      <w:pPr>
                        <w:pStyle w:val="EmphasisText"/>
                        <w:framePr w:hSpace="180" w:wrap="around" w:vAnchor="page" w:hAnchor="margin" w:x="-90" w:y="936"/>
                        <w:jc w:val="center"/>
                        <w:rPr>
                          <w:bCs/>
                          <w:szCs w:val="24"/>
                        </w:rPr>
                      </w:pPr>
                      <w:r w:rsidRPr="00AB4E4D">
                        <w:rPr>
                          <w:rStyle w:val="PlaceholderText"/>
                          <w:bCs/>
                          <w:color w:val="FF0000"/>
                          <w:sz w:val="20"/>
                          <w:szCs w:val="20"/>
                        </w:rPr>
                        <w:t xml:space="preserve"> enter number</w:t>
                      </w:r>
                      <w:r w:rsidRPr="00AB4E4D">
                        <w:rPr>
                          <w:bCs/>
                          <w:szCs w:val="24"/>
                        </w:rPr>
                        <w:t xml:space="preserve"> </w:t>
                      </w:r>
                    </w:p>
                  </w:tc>
                </w:sdtContent>
              </w:sdt>
            </w:tr>
            <w:tr w:rsidR="00027849" w:rsidRPr="00EB2131" w14:paraId="5E6758AF" w14:textId="77777777" w:rsidTr="00397A36">
              <w:trPr>
                <w:trHeight w:val="83"/>
              </w:trPr>
              <w:tc>
                <w:tcPr>
                  <w:tcW w:w="8005" w:type="dxa"/>
                  <w:shd w:val="clear" w:color="auto" w:fill="auto"/>
                </w:tcPr>
                <w:p w14:paraId="6691A65E" w14:textId="77777777" w:rsidR="00027849" w:rsidRPr="00EB2131" w:rsidRDefault="00027849" w:rsidP="00A518D0">
                  <w:pPr>
                    <w:pStyle w:val="EmphasisText"/>
                    <w:framePr w:hSpace="180" w:wrap="around" w:vAnchor="page" w:hAnchor="margin" w:x="-90" w:y="936"/>
                    <w:jc w:val="both"/>
                    <w:rPr>
                      <w:b/>
                      <w:szCs w:val="24"/>
                    </w:rPr>
                  </w:pPr>
                  <w:r>
                    <w:rPr>
                      <w:szCs w:val="24"/>
                    </w:rPr>
                    <w:t>25-34</w:t>
                  </w:r>
                </w:p>
              </w:tc>
              <w:sdt>
                <w:sdtPr>
                  <w:rPr>
                    <w:bCs/>
                    <w:szCs w:val="24"/>
                  </w:rPr>
                  <w:id w:val="-440991600"/>
                  <w:placeholder>
                    <w:docPart w:val="DCE5D91B57384A15B93E2B5C20AADF33"/>
                  </w:placeholder>
                  <w:showingPlcHdr/>
                </w:sdtPr>
                <w:sdtEndPr/>
                <w:sdtContent>
                  <w:tc>
                    <w:tcPr>
                      <w:tcW w:w="1921" w:type="dxa"/>
                    </w:tcPr>
                    <w:p w14:paraId="7CA844E1" w14:textId="2B636670" w:rsidR="00027849" w:rsidRPr="00AB4E4D" w:rsidRDefault="00397A36" w:rsidP="00A518D0">
                      <w:pPr>
                        <w:pStyle w:val="EmphasisText"/>
                        <w:framePr w:hSpace="180" w:wrap="around" w:vAnchor="page" w:hAnchor="margin" w:x="-90" w:y="936"/>
                        <w:jc w:val="center"/>
                        <w:rPr>
                          <w:bCs/>
                          <w:szCs w:val="24"/>
                        </w:rPr>
                      </w:pPr>
                      <w:r w:rsidRPr="00AB4E4D">
                        <w:rPr>
                          <w:rStyle w:val="PlaceholderText"/>
                          <w:bCs/>
                          <w:color w:val="FF0000"/>
                          <w:sz w:val="20"/>
                          <w:szCs w:val="20"/>
                        </w:rPr>
                        <w:t xml:space="preserve"> enter number</w:t>
                      </w:r>
                      <w:r w:rsidRPr="00AB4E4D">
                        <w:rPr>
                          <w:bCs/>
                          <w:szCs w:val="24"/>
                        </w:rPr>
                        <w:t xml:space="preserve"> </w:t>
                      </w:r>
                    </w:p>
                  </w:tc>
                </w:sdtContent>
              </w:sdt>
            </w:tr>
            <w:tr w:rsidR="00027849" w:rsidRPr="00EB2131" w14:paraId="4B19EEFA" w14:textId="77777777" w:rsidTr="00397A36">
              <w:tc>
                <w:tcPr>
                  <w:tcW w:w="8005" w:type="dxa"/>
                  <w:shd w:val="clear" w:color="auto" w:fill="auto"/>
                </w:tcPr>
                <w:p w14:paraId="3DC20F9C" w14:textId="77777777" w:rsidR="00027849" w:rsidRPr="00EB2131" w:rsidRDefault="00027849" w:rsidP="00A518D0">
                  <w:pPr>
                    <w:pStyle w:val="EmphasisText"/>
                    <w:framePr w:hSpace="180" w:wrap="around" w:vAnchor="page" w:hAnchor="margin" w:x="-90" w:y="936"/>
                    <w:jc w:val="both"/>
                    <w:rPr>
                      <w:b/>
                      <w:szCs w:val="24"/>
                    </w:rPr>
                  </w:pPr>
                  <w:r>
                    <w:rPr>
                      <w:szCs w:val="24"/>
                    </w:rPr>
                    <w:t>35-44</w:t>
                  </w:r>
                </w:p>
              </w:tc>
              <w:sdt>
                <w:sdtPr>
                  <w:rPr>
                    <w:bCs/>
                    <w:szCs w:val="24"/>
                  </w:rPr>
                  <w:id w:val="24070930"/>
                  <w:placeholder>
                    <w:docPart w:val="1F3CC8C8D237453E83B83828DCAA114B"/>
                  </w:placeholder>
                  <w:showingPlcHdr/>
                </w:sdtPr>
                <w:sdtEndPr/>
                <w:sdtContent>
                  <w:tc>
                    <w:tcPr>
                      <w:tcW w:w="1921" w:type="dxa"/>
                    </w:tcPr>
                    <w:p w14:paraId="58DDABF0" w14:textId="2BCF09E4" w:rsidR="00027849" w:rsidRPr="00AB4E4D" w:rsidRDefault="00397A36" w:rsidP="00A518D0">
                      <w:pPr>
                        <w:pStyle w:val="EmphasisText"/>
                        <w:framePr w:hSpace="180" w:wrap="around" w:vAnchor="page" w:hAnchor="margin" w:x="-90" w:y="936"/>
                        <w:jc w:val="center"/>
                        <w:rPr>
                          <w:bCs/>
                          <w:szCs w:val="24"/>
                        </w:rPr>
                      </w:pPr>
                      <w:r w:rsidRPr="00AB4E4D">
                        <w:rPr>
                          <w:rStyle w:val="PlaceholderText"/>
                          <w:bCs/>
                          <w:color w:val="FF0000"/>
                          <w:sz w:val="20"/>
                          <w:szCs w:val="20"/>
                        </w:rPr>
                        <w:t xml:space="preserve"> enter number</w:t>
                      </w:r>
                      <w:r w:rsidRPr="00AB4E4D">
                        <w:rPr>
                          <w:bCs/>
                          <w:szCs w:val="24"/>
                        </w:rPr>
                        <w:t xml:space="preserve"> </w:t>
                      </w:r>
                    </w:p>
                  </w:tc>
                </w:sdtContent>
              </w:sdt>
            </w:tr>
            <w:tr w:rsidR="00027849" w:rsidRPr="00EB2131" w14:paraId="0CCD00E7" w14:textId="77777777" w:rsidTr="00397A36">
              <w:tc>
                <w:tcPr>
                  <w:tcW w:w="8005" w:type="dxa"/>
                  <w:shd w:val="clear" w:color="auto" w:fill="auto"/>
                </w:tcPr>
                <w:p w14:paraId="3CF1D007" w14:textId="77777777" w:rsidR="00027849" w:rsidRPr="00EB2131" w:rsidRDefault="00027849" w:rsidP="00A518D0">
                  <w:pPr>
                    <w:pStyle w:val="EmphasisText"/>
                    <w:framePr w:hSpace="180" w:wrap="around" w:vAnchor="page" w:hAnchor="margin" w:x="-90" w:y="936"/>
                    <w:jc w:val="both"/>
                    <w:rPr>
                      <w:b/>
                      <w:szCs w:val="24"/>
                    </w:rPr>
                  </w:pPr>
                  <w:r>
                    <w:rPr>
                      <w:szCs w:val="24"/>
                    </w:rPr>
                    <w:lastRenderedPageBreak/>
                    <w:t>45-54</w:t>
                  </w:r>
                </w:p>
              </w:tc>
              <w:sdt>
                <w:sdtPr>
                  <w:rPr>
                    <w:bCs/>
                    <w:szCs w:val="24"/>
                  </w:rPr>
                  <w:id w:val="-751813870"/>
                  <w:placeholder>
                    <w:docPart w:val="2E10D08872FA46CAA5D7B46978311ED0"/>
                  </w:placeholder>
                  <w:showingPlcHdr/>
                </w:sdtPr>
                <w:sdtEndPr/>
                <w:sdtContent>
                  <w:tc>
                    <w:tcPr>
                      <w:tcW w:w="1921" w:type="dxa"/>
                    </w:tcPr>
                    <w:p w14:paraId="23C662E7" w14:textId="3775EA79" w:rsidR="00027849" w:rsidRPr="00C41987" w:rsidRDefault="00397A36" w:rsidP="00A518D0">
                      <w:pPr>
                        <w:pStyle w:val="EmphasisText"/>
                        <w:framePr w:hSpace="180" w:wrap="around" w:vAnchor="page" w:hAnchor="margin" w:x="-90" w:y="936"/>
                        <w:jc w:val="center"/>
                        <w:rPr>
                          <w:bCs/>
                          <w:szCs w:val="24"/>
                        </w:rPr>
                      </w:pPr>
                      <w:r w:rsidRPr="00C41987">
                        <w:rPr>
                          <w:rStyle w:val="PlaceholderText"/>
                          <w:bCs/>
                          <w:color w:val="FF0000"/>
                          <w:sz w:val="20"/>
                          <w:szCs w:val="20"/>
                        </w:rPr>
                        <w:t xml:space="preserve"> enter number</w:t>
                      </w:r>
                      <w:r w:rsidRPr="00C41987">
                        <w:rPr>
                          <w:bCs/>
                          <w:szCs w:val="24"/>
                        </w:rPr>
                        <w:t xml:space="preserve"> </w:t>
                      </w:r>
                    </w:p>
                  </w:tc>
                </w:sdtContent>
              </w:sdt>
            </w:tr>
            <w:tr w:rsidR="00027849" w:rsidRPr="00EB2131" w14:paraId="20E1A6C5" w14:textId="77777777" w:rsidTr="00397A36">
              <w:tc>
                <w:tcPr>
                  <w:tcW w:w="8005" w:type="dxa"/>
                  <w:shd w:val="clear" w:color="auto" w:fill="auto"/>
                </w:tcPr>
                <w:p w14:paraId="2FA84E3F" w14:textId="77777777" w:rsidR="00027849" w:rsidRPr="00EB2131" w:rsidRDefault="00027849" w:rsidP="00A518D0">
                  <w:pPr>
                    <w:pStyle w:val="EmphasisText"/>
                    <w:framePr w:hSpace="180" w:wrap="around" w:vAnchor="page" w:hAnchor="margin" w:x="-90" w:y="936"/>
                    <w:jc w:val="both"/>
                    <w:rPr>
                      <w:b/>
                      <w:szCs w:val="24"/>
                    </w:rPr>
                  </w:pPr>
                  <w:r>
                    <w:rPr>
                      <w:szCs w:val="24"/>
                    </w:rPr>
                    <w:t>55-64</w:t>
                  </w:r>
                </w:p>
              </w:tc>
              <w:sdt>
                <w:sdtPr>
                  <w:rPr>
                    <w:bCs/>
                    <w:szCs w:val="24"/>
                  </w:rPr>
                  <w:id w:val="1066690642"/>
                  <w:placeholder>
                    <w:docPart w:val="BDD70B04F163486EAE3AF36AB2FC015E"/>
                  </w:placeholder>
                  <w:showingPlcHdr/>
                </w:sdtPr>
                <w:sdtEndPr/>
                <w:sdtContent>
                  <w:tc>
                    <w:tcPr>
                      <w:tcW w:w="1921" w:type="dxa"/>
                    </w:tcPr>
                    <w:p w14:paraId="66CEA6CB" w14:textId="32AA5D1B" w:rsidR="00027849" w:rsidRPr="00C41987" w:rsidRDefault="00397A36" w:rsidP="00A518D0">
                      <w:pPr>
                        <w:pStyle w:val="EmphasisText"/>
                        <w:framePr w:hSpace="180" w:wrap="around" w:vAnchor="page" w:hAnchor="margin" w:x="-90" w:y="936"/>
                        <w:jc w:val="center"/>
                        <w:rPr>
                          <w:bCs/>
                          <w:szCs w:val="24"/>
                        </w:rPr>
                      </w:pPr>
                      <w:r w:rsidRPr="00C41987">
                        <w:rPr>
                          <w:rStyle w:val="PlaceholderText"/>
                          <w:bCs/>
                          <w:color w:val="FF0000"/>
                          <w:sz w:val="20"/>
                          <w:szCs w:val="20"/>
                        </w:rPr>
                        <w:t xml:space="preserve"> enter number</w:t>
                      </w:r>
                      <w:r w:rsidRPr="00C41987">
                        <w:rPr>
                          <w:bCs/>
                          <w:szCs w:val="24"/>
                        </w:rPr>
                        <w:t xml:space="preserve"> </w:t>
                      </w:r>
                    </w:p>
                  </w:tc>
                </w:sdtContent>
              </w:sdt>
            </w:tr>
            <w:tr w:rsidR="00027849" w:rsidRPr="00EB2131" w14:paraId="2ED48170" w14:textId="77777777" w:rsidTr="00397A36">
              <w:tc>
                <w:tcPr>
                  <w:tcW w:w="8005" w:type="dxa"/>
                  <w:shd w:val="clear" w:color="auto" w:fill="auto"/>
                </w:tcPr>
                <w:p w14:paraId="0BC7920F" w14:textId="77777777" w:rsidR="00027849" w:rsidRDefault="00027849" w:rsidP="00A518D0">
                  <w:pPr>
                    <w:pStyle w:val="EmphasisText"/>
                    <w:framePr w:hSpace="180" w:wrap="around" w:vAnchor="page" w:hAnchor="margin" w:x="-90" w:y="936"/>
                    <w:jc w:val="both"/>
                    <w:rPr>
                      <w:b/>
                      <w:szCs w:val="24"/>
                    </w:rPr>
                  </w:pPr>
                  <w:r>
                    <w:rPr>
                      <w:szCs w:val="24"/>
                    </w:rPr>
                    <w:t xml:space="preserve">65 and over </w:t>
                  </w:r>
                </w:p>
              </w:tc>
              <w:sdt>
                <w:sdtPr>
                  <w:rPr>
                    <w:bCs/>
                    <w:szCs w:val="24"/>
                  </w:rPr>
                  <w:id w:val="-1735696021"/>
                  <w:placeholder>
                    <w:docPart w:val="CF334589337A4CDA892EC7CC97B0E8BD"/>
                  </w:placeholder>
                  <w:showingPlcHdr/>
                </w:sdtPr>
                <w:sdtEndPr/>
                <w:sdtContent>
                  <w:tc>
                    <w:tcPr>
                      <w:tcW w:w="1921" w:type="dxa"/>
                    </w:tcPr>
                    <w:p w14:paraId="023B0FA9" w14:textId="465ACF55" w:rsidR="00027849" w:rsidRPr="00C41987" w:rsidRDefault="00397A36" w:rsidP="00A518D0">
                      <w:pPr>
                        <w:pStyle w:val="EmphasisText"/>
                        <w:framePr w:hSpace="180" w:wrap="around" w:vAnchor="page" w:hAnchor="margin" w:x="-90" w:y="936"/>
                        <w:jc w:val="center"/>
                        <w:rPr>
                          <w:bCs/>
                          <w:szCs w:val="24"/>
                        </w:rPr>
                      </w:pPr>
                      <w:r w:rsidRPr="00C41987">
                        <w:rPr>
                          <w:rStyle w:val="PlaceholderText"/>
                          <w:bCs/>
                          <w:color w:val="FF0000"/>
                          <w:sz w:val="20"/>
                          <w:szCs w:val="20"/>
                        </w:rPr>
                        <w:t xml:space="preserve"> enter number</w:t>
                      </w:r>
                      <w:r w:rsidRPr="00C41987">
                        <w:rPr>
                          <w:bCs/>
                          <w:szCs w:val="24"/>
                        </w:rPr>
                        <w:t xml:space="preserve"> </w:t>
                      </w:r>
                    </w:p>
                  </w:tc>
                </w:sdtContent>
              </w:sdt>
            </w:tr>
          </w:tbl>
          <w:p w14:paraId="297684A0" w14:textId="77777777" w:rsidR="00027849" w:rsidRDefault="00027849" w:rsidP="00ED7573">
            <w:pPr>
              <w:pStyle w:val="EmphasisText"/>
              <w:jc w:val="both"/>
              <w:rPr>
                <w:b/>
                <w:szCs w:val="24"/>
              </w:rPr>
            </w:pPr>
          </w:p>
          <w:tbl>
            <w:tblPr>
              <w:tblStyle w:val="TableGrid"/>
              <w:tblW w:w="0" w:type="auto"/>
              <w:tblLook w:val="04A0" w:firstRow="1" w:lastRow="0" w:firstColumn="1" w:lastColumn="0" w:noHBand="0" w:noVBand="1"/>
            </w:tblPr>
            <w:tblGrid>
              <w:gridCol w:w="8005"/>
              <w:gridCol w:w="1850"/>
            </w:tblGrid>
            <w:tr w:rsidR="00027849" w:rsidRPr="00EB2131" w14:paraId="3AFF2054" w14:textId="77777777" w:rsidTr="00397A36">
              <w:tc>
                <w:tcPr>
                  <w:tcW w:w="8005" w:type="dxa"/>
                  <w:shd w:val="clear" w:color="auto" w:fill="F2F2F2" w:themeFill="background1" w:themeFillShade="F2"/>
                </w:tcPr>
                <w:p w14:paraId="42CABDEC" w14:textId="77777777" w:rsidR="00027849" w:rsidRPr="00C41987" w:rsidRDefault="00027849" w:rsidP="00A518D0">
                  <w:pPr>
                    <w:pStyle w:val="EmphasisText"/>
                    <w:framePr w:hSpace="180" w:wrap="around" w:vAnchor="page" w:hAnchor="margin" w:x="-90" w:y="936"/>
                    <w:jc w:val="both"/>
                    <w:rPr>
                      <w:b/>
                      <w:bCs/>
                      <w:szCs w:val="24"/>
                    </w:rPr>
                  </w:pPr>
                </w:p>
                <w:p w14:paraId="76E4F1BB" w14:textId="77777777" w:rsidR="00027849" w:rsidRPr="00C41987" w:rsidRDefault="00027849" w:rsidP="00A518D0">
                  <w:pPr>
                    <w:pStyle w:val="EmphasisText"/>
                    <w:framePr w:hSpace="180" w:wrap="around" w:vAnchor="page" w:hAnchor="margin" w:x="-90" w:y="936"/>
                    <w:jc w:val="both"/>
                    <w:rPr>
                      <w:b/>
                      <w:bCs/>
                      <w:szCs w:val="24"/>
                    </w:rPr>
                  </w:pPr>
                  <w:r w:rsidRPr="00C41987">
                    <w:rPr>
                      <w:b/>
                      <w:bCs/>
                      <w:szCs w:val="24"/>
                    </w:rPr>
                    <w:t>Gender</w:t>
                  </w:r>
                </w:p>
              </w:tc>
              <w:tc>
                <w:tcPr>
                  <w:tcW w:w="1850" w:type="dxa"/>
                  <w:shd w:val="clear" w:color="auto" w:fill="F2F2F2" w:themeFill="background1" w:themeFillShade="F2"/>
                </w:tcPr>
                <w:p w14:paraId="481A7B75" w14:textId="77777777" w:rsidR="00027849" w:rsidRPr="00C41987" w:rsidRDefault="00027849" w:rsidP="00A518D0">
                  <w:pPr>
                    <w:pStyle w:val="EmphasisText"/>
                    <w:framePr w:hSpace="180" w:wrap="around" w:vAnchor="page" w:hAnchor="margin" w:x="-90" w:y="936"/>
                    <w:jc w:val="center"/>
                    <w:rPr>
                      <w:b/>
                      <w:bCs/>
                      <w:szCs w:val="24"/>
                    </w:rPr>
                  </w:pPr>
                  <w:r w:rsidRPr="00C41987">
                    <w:rPr>
                      <w:b/>
                      <w:bCs/>
                      <w:szCs w:val="24"/>
                    </w:rPr>
                    <w:t>Number of Participants</w:t>
                  </w:r>
                </w:p>
              </w:tc>
            </w:tr>
            <w:tr w:rsidR="00027849" w:rsidRPr="00EB2131" w14:paraId="41DBFADF" w14:textId="77777777" w:rsidTr="00397A36">
              <w:tc>
                <w:tcPr>
                  <w:tcW w:w="8005" w:type="dxa"/>
                  <w:shd w:val="clear" w:color="auto" w:fill="auto"/>
                </w:tcPr>
                <w:p w14:paraId="688814C6" w14:textId="77777777" w:rsidR="00027849" w:rsidRPr="00EB2131" w:rsidRDefault="00027849" w:rsidP="00A518D0">
                  <w:pPr>
                    <w:pStyle w:val="EmphasisText"/>
                    <w:framePr w:hSpace="180" w:wrap="around" w:vAnchor="page" w:hAnchor="margin" w:x="-90" w:y="936"/>
                    <w:jc w:val="both"/>
                    <w:rPr>
                      <w:b/>
                      <w:szCs w:val="24"/>
                    </w:rPr>
                  </w:pPr>
                  <w:r>
                    <w:rPr>
                      <w:szCs w:val="24"/>
                    </w:rPr>
                    <w:t xml:space="preserve">Female </w:t>
                  </w:r>
                </w:p>
              </w:tc>
              <w:sdt>
                <w:sdtPr>
                  <w:rPr>
                    <w:bCs/>
                    <w:szCs w:val="24"/>
                  </w:rPr>
                  <w:id w:val="177091946"/>
                  <w:placeholder>
                    <w:docPart w:val="534EC54AAA1F4C258A065228AD3C1276"/>
                  </w:placeholder>
                  <w:showingPlcHdr/>
                </w:sdtPr>
                <w:sdtEndPr/>
                <w:sdtContent>
                  <w:tc>
                    <w:tcPr>
                      <w:tcW w:w="1850" w:type="dxa"/>
                    </w:tcPr>
                    <w:p w14:paraId="4791DD1A" w14:textId="40D0983C" w:rsidR="00027849" w:rsidRPr="00C41987" w:rsidRDefault="00397A36" w:rsidP="00A518D0">
                      <w:pPr>
                        <w:pStyle w:val="EmphasisText"/>
                        <w:framePr w:hSpace="180" w:wrap="around" w:vAnchor="page" w:hAnchor="margin" w:x="-90" w:y="936"/>
                        <w:jc w:val="center"/>
                        <w:rPr>
                          <w:bCs/>
                          <w:szCs w:val="24"/>
                        </w:rPr>
                      </w:pPr>
                      <w:r w:rsidRPr="00C41987">
                        <w:rPr>
                          <w:rStyle w:val="PlaceholderText"/>
                          <w:bCs/>
                          <w:color w:val="FF0000"/>
                          <w:sz w:val="20"/>
                          <w:szCs w:val="20"/>
                        </w:rPr>
                        <w:t xml:space="preserve"> enter number</w:t>
                      </w:r>
                      <w:r w:rsidRPr="00C41987">
                        <w:rPr>
                          <w:bCs/>
                          <w:szCs w:val="24"/>
                        </w:rPr>
                        <w:t xml:space="preserve"> </w:t>
                      </w:r>
                    </w:p>
                  </w:tc>
                </w:sdtContent>
              </w:sdt>
            </w:tr>
            <w:tr w:rsidR="00027849" w:rsidRPr="00EB2131" w14:paraId="77C158BA" w14:textId="77777777" w:rsidTr="00397A36">
              <w:tc>
                <w:tcPr>
                  <w:tcW w:w="8005" w:type="dxa"/>
                  <w:shd w:val="clear" w:color="auto" w:fill="auto"/>
                </w:tcPr>
                <w:p w14:paraId="2F342158" w14:textId="77777777" w:rsidR="00027849" w:rsidRPr="00EB2131" w:rsidRDefault="00027849" w:rsidP="00A518D0">
                  <w:pPr>
                    <w:pStyle w:val="EmphasisText"/>
                    <w:framePr w:hSpace="180" w:wrap="around" w:vAnchor="page" w:hAnchor="margin" w:x="-90" w:y="936"/>
                    <w:jc w:val="both"/>
                    <w:rPr>
                      <w:b/>
                      <w:szCs w:val="24"/>
                    </w:rPr>
                  </w:pPr>
                  <w:r>
                    <w:rPr>
                      <w:szCs w:val="24"/>
                    </w:rPr>
                    <w:t xml:space="preserve">Male </w:t>
                  </w:r>
                </w:p>
              </w:tc>
              <w:sdt>
                <w:sdtPr>
                  <w:rPr>
                    <w:bCs/>
                    <w:szCs w:val="24"/>
                  </w:rPr>
                  <w:id w:val="-542290626"/>
                  <w:placeholder>
                    <w:docPart w:val="13E43B95AB524BB4970F0CBED2E2BACF"/>
                  </w:placeholder>
                  <w:showingPlcHdr/>
                </w:sdtPr>
                <w:sdtEndPr/>
                <w:sdtContent>
                  <w:tc>
                    <w:tcPr>
                      <w:tcW w:w="1850" w:type="dxa"/>
                    </w:tcPr>
                    <w:p w14:paraId="7DEFE8C2" w14:textId="447EBFB3" w:rsidR="00027849" w:rsidRPr="00C41987" w:rsidRDefault="00397A36" w:rsidP="00A518D0">
                      <w:pPr>
                        <w:pStyle w:val="EmphasisText"/>
                        <w:framePr w:hSpace="180" w:wrap="around" w:vAnchor="page" w:hAnchor="margin" w:x="-90" w:y="936"/>
                        <w:jc w:val="center"/>
                        <w:rPr>
                          <w:bCs/>
                          <w:szCs w:val="24"/>
                        </w:rPr>
                      </w:pPr>
                      <w:r w:rsidRPr="00C41987">
                        <w:rPr>
                          <w:rStyle w:val="PlaceholderText"/>
                          <w:bCs/>
                          <w:color w:val="FF0000"/>
                          <w:sz w:val="20"/>
                          <w:szCs w:val="20"/>
                        </w:rPr>
                        <w:t xml:space="preserve"> enter number</w:t>
                      </w:r>
                      <w:r w:rsidRPr="00C41987">
                        <w:rPr>
                          <w:bCs/>
                          <w:szCs w:val="24"/>
                        </w:rPr>
                        <w:t xml:space="preserve"> </w:t>
                      </w:r>
                    </w:p>
                  </w:tc>
                </w:sdtContent>
              </w:sdt>
            </w:tr>
            <w:tr w:rsidR="00BC76A9" w:rsidRPr="00EB2131" w14:paraId="079CD6C9" w14:textId="77777777" w:rsidTr="00397A36">
              <w:tc>
                <w:tcPr>
                  <w:tcW w:w="8005" w:type="dxa"/>
                  <w:shd w:val="clear" w:color="auto" w:fill="auto"/>
                </w:tcPr>
                <w:p w14:paraId="61DC6801" w14:textId="16366EFE" w:rsidR="00BC76A9" w:rsidRDefault="00BC76A9" w:rsidP="00A518D0">
                  <w:pPr>
                    <w:pStyle w:val="EmphasisText"/>
                    <w:framePr w:hSpace="180" w:wrap="around" w:vAnchor="page" w:hAnchor="margin" w:x="-90" w:y="936"/>
                    <w:jc w:val="both"/>
                    <w:rPr>
                      <w:b/>
                      <w:szCs w:val="24"/>
                    </w:rPr>
                  </w:pPr>
                  <w:r>
                    <w:rPr>
                      <w:szCs w:val="24"/>
                    </w:rPr>
                    <w:t>Non-binary, third gender/transgender</w:t>
                  </w:r>
                </w:p>
              </w:tc>
              <w:sdt>
                <w:sdtPr>
                  <w:rPr>
                    <w:bCs/>
                    <w:szCs w:val="24"/>
                  </w:rPr>
                  <w:id w:val="2066757492"/>
                  <w:placeholder>
                    <w:docPart w:val="7A928FA4B08C4AC6B0682B87369B3F70"/>
                  </w:placeholder>
                  <w:showingPlcHdr/>
                </w:sdtPr>
                <w:sdtEndPr/>
                <w:sdtContent>
                  <w:tc>
                    <w:tcPr>
                      <w:tcW w:w="1850" w:type="dxa"/>
                    </w:tcPr>
                    <w:p w14:paraId="5F8EE2BA" w14:textId="5D99D882" w:rsidR="00BC76A9" w:rsidRPr="00C41987" w:rsidRDefault="00397A36" w:rsidP="00A518D0">
                      <w:pPr>
                        <w:pStyle w:val="EmphasisText"/>
                        <w:framePr w:hSpace="180" w:wrap="around" w:vAnchor="page" w:hAnchor="margin" w:x="-90" w:y="936"/>
                        <w:jc w:val="center"/>
                        <w:rPr>
                          <w:bCs/>
                          <w:szCs w:val="24"/>
                        </w:rPr>
                      </w:pPr>
                      <w:r w:rsidRPr="00C41987">
                        <w:rPr>
                          <w:rStyle w:val="PlaceholderText"/>
                          <w:bCs/>
                          <w:color w:val="FF0000"/>
                          <w:sz w:val="20"/>
                          <w:szCs w:val="20"/>
                        </w:rPr>
                        <w:t xml:space="preserve"> enter number</w:t>
                      </w:r>
                      <w:r w:rsidRPr="00C41987">
                        <w:rPr>
                          <w:bCs/>
                          <w:szCs w:val="24"/>
                        </w:rPr>
                        <w:t xml:space="preserve"> </w:t>
                      </w:r>
                    </w:p>
                  </w:tc>
                </w:sdtContent>
              </w:sdt>
            </w:tr>
            <w:tr w:rsidR="00BC76A9" w:rsidRPr="00EB2131" w14:paraId="415C7DC7" w14:textId="77777777" w:rsidTr="00397A36">
              <w:tc>
                <w:tcPr>
                  <w:tcW w:w="8005" w:type="dxa"/>
                  <w:shd w:val="clear" w:color="auto" w:fill="auto"/>
                </w:tcPr>
                <w:p w14:paraId="26E88F00" w14:textId="23F27B06" w:rsidR="00BC76A9" w:rsidRDefault="00BC76A9" w:rsidP="00A518D0">
                  <w:pPr>
                    <w:pStyle w:val="EmphasisText"/>
                    <w:framePr w:hSpace="180" w:wrap="around" w:vAnchor="page" w:hAnchor="margin" w:x="-90" w:y="936"/>
                    <w:jc w:val="both"/>
                    <w:rPr>
                      <w:b/>
                      <w:szCs w:val="24"/>
                    </w:rPr>
                  </w:pPr>
                  <w:r>
                    <w:rPr>
                      <w:szCs w:val="24"/>
                    </w:rPr>
                    <w:t xml:space="preserve">Prefer Not </w:t>
                  </w:r>
                  <w:r w:rsidR="008C45DC">
                    <w:rPr>
                      <w:szCs w:val="24"/>
                    </w:rPr>
                    <w:t>t</w:t>
                  </w:r>
                  <w:r>
                    <w:rPr>
                      <w:szCs w:val="24"/>
                    </w:rPr>
                    <w:t>o Say</w:t>
                  </w:r>
                </w:p>
              </w:tc>
              <w:sdt>
                <w:sdtPr>
                  <w:rPr>
                    <w:bCs/>
                    <w:szCs w:val="24"/>
                  </w:rPr>
                  <w:id w:val="1950730850"/>
                  <w:placeholder>
                    <w:docPart w:val="07D843826A92400FA173F4CFD13ECEA2"/>
                  </w:placeholder>
                  <w:showingPlcHdr/>
                </w:sdtPr>
                <w:sdtEndPr/>
                <w:sdtContent>
                  <w:tc>
                    <w:tcPr>
                      <w:tcW w:w="1850" w:type="dxa"/>
                    </w:tcPr>
                    <w:p w14:paraId="42C2AC65" w14:textId="4413E35E" w:rsidR="00BC76A9" w:rsidRPr="00C41987" w:rsidRDefault="00397A36" w:rsidP="00A518D0">
                      <w:pPr>
                        <w:pStyle w:val="EmphasisText"/>
                        <w:framePr w:hSpace="180" w:wrap="around" w:vAnchor="page" w:hAnchor="margin" w:x="-90" w:y="936"/>
                        <w:jc w:val="center"/>
                        <w:rPr>
                          <w:bCs/>
                          <w:szCs w:val="24"/>
                        </w:rPr>
                      </w:pPr>
                      <w:r w:rsidRPr="00C41987">
                        <w:rPr>
                          <w:rStyle w:val="PlaceholderText"/>
                          <w:bCs/>
                          <w:color w:val="FF0000"/>
                          <w:sz w:val="20"/>
                          <w:szCs w:val="20"/>
                        </w:rPr>
                        <w:t xml:space="preserve"> enter number</w:t>
                      </w:r>
                      <w:r w:rsidRPr="00C41987">
                        <w:rPr>
                          <w:bCs/>
                          <w:szCs w:val="24"/>
                        </w:rPr>
                        <w:t xml:space="preserve"> </w:t>
                      </w:r>
                    </w:p>
                  </w:tc>
                </w:sdtContent>
              </w:sdt>
            </w:tr>
            <w:tr w:rsidR="00BC76A9" w:rsidRPr="00EB2131" w14:paraId="08E1B671" w14:textId="77777777" w:rsidTr="00397A36">
              <w:tc>
                <w:tcPr>
                  <w:tcW w:w="8005" w:type="dxa"/>
                  <w:shd w:val="clear" w:color="auto" w:fill="auto"/>
                </w:tcPr>
                <w:p w14:paraId="7A1BC472" w14:textId="552F803A" w:rsidR="00BC76A9" w:rsidRDefault="00BC76A9" w:rsidP="00A518D0">
                  <w:pPr>
                    <w:pStyle w:val="EmphasisText"/>
                    <w:framePr w:hSpace="180" w:wrap="around" w:vAnchor="page" w:hAnchor="margin" w:x="-90" w:y="936"/>
                    <w:jc w:val="both"/>
                    <w:rPr>
                      <w:b/>
                      <w:szCs w:val="24"/>
                    </w:rPr>
                  </w:pPr>
                  <w:r>
                    <w:rPr>
                      <w:szCs w:val="24"/>
                    </w:rPr>
                    <w:t>Other</w:t>
                  </w:r>
                </w:p>
              </w:tc>
              <w:sdt>
                <w:sdtPr>
                  <w:rPr>
                    <w:bCs/>
                    <w:szCs w:val="24"/>
                  </w:rPr>
                  <w:id w:val="1046348095"/>
                  <w:placeholder>
                    <w:docPart w:val="FA00521F9A3E471AB11B2680C59A1514"/>
                  </w:placeholder>
                  <w:showingPlcHdr/>
                </w:sdtPr>
                <w:sdtEndPr/>
                <w:sdtContent>
                  <w:tc>
                    <w:tcPr>
                      <w:tcW w:w="1850" w:type="dxa"/>
                    </w:tcPr>
                    <w:p w14:paraId="164C5190" w14:textId="033B7518" w:rsidR="00BC76A9" w:rsidRPr="00C41987" w:rsidRDefault="00397A36" w:rsidP="00A518D0">
                      <w:pPr>
                        <w:pStyle w:val="EmphasisText"/>
                        <w:framePr w:hSpace="180" w:wrap="around" w:vAnchor="page" w:hAnchor="margin" w:x="-90" w:y="936"/>
                        <w:jc w:val="center"/>
                        <w:rPr>
                          <w:bCs/>
                          <w:szCs w:val="24"/>
                        </w:rPr>
                      </w:pPr>
                      <w:r w:rsidRPr="00C41987">
                        <w:rPr>
                          <w:rStyle w:val="PlaceholderText"/>
                          <w:bCs/>
                          <w:color w:val="FF0000"/>
                          <w:sz w:val="20"/>
                          <w:szCs w:val="20"/>
                        </w:rPr>
                        <w:t xml:space="preserve"> enter number</w:t>
                      </w:r>
                      <w:r w:rsidRPr="00C41987">
                        <w:rPr>
                          <w:bCs/>
                          <w:szCs w:val="24"/>
                        </w:rPr>
                        <w:t xml:space="preserve"> </w:t>
                      </w:r>
                    </w:p>
                  </w:tc>
                </w:sdtContent>
              </w:sdt>
            </w:tr>
          </w:tbl>
          <w:p w14:paraId="29D1A05E" w14:textId="77777777" w:rsidR="00EE3301" w:rsidRDefault="00EE3301" w:rsidP="00ED7573">
            <w:pPr>
              <w:pStyle w:val="EmphasisText"/>
              <w:jc w:val="both"/>
              <w:rPr>
                <w:b/>
                <w:szCs w:val="24"/>
              </w:rPr>
            </w:pPr>
          </w:p>
          <w:p w14:paraId="44BF5A10" w14:textId="77777777" w:rsidR="00027849" w:rsidRPr="00EB2131" w:rsidRDefault="00027849" w:rsidP="00ED7573">
            <w:pPr>
              <w:spacing w:line="240" w:lineRule="auto"/>
              <w:jc w:val="both"/>
              <w:rPr>
                <w:b/>
                <w:szCs w:val="24"/>
              </w:rPr>
            </w:pPr>
          </w:p>
          <w:tbl>
            <w:tblPr>
              <w:tblStyle w:val="TableGrid"/>
              <w:tblW w:w="0" w:type="auto"/>
              <w:tblLook w:val="04A0" w:firstRow="1" w:lastRow="0" w:firstColumn="1" w:lastColumn="0" w:noHBand="0" w:noVBand="1"/>
            </w:tblPr>
            <w:tblGrid>
              <w:gridCol w:w="8005"/>
              <w:gridCol w:w="1850"/>
            </w:tblGrid>
            <w:tr w:rsidR="00027849" w:rsidRPr="00EB2131" w14:paraId="24AF86E3" w14:textId="77777777" w:rsidTr="00397A36">
              <w:tc>
                <w:tcPr>
                  <w:tcW w:w="8005" w:type="dxa"/>
                  <w:shd w:val="clear" w:color="auto" w:fill="F2F2F2" w:themeFill="background1" w:themeFillShade="F2"/>
                </w:tcPr>
                <w:p w14:paraId="7BEEF5C5" w14:textId="77777777" w:rsidR="00027849" w:rsidRPr="000B3049" w:rsidRDefault="00027849" w:rsidP="00A518D0">
                  <w:pPr>
                    <w:pStyle w:val="EmphasisText"/>
                    <w:framePr w:hSpace="180" w:wrap="around" w:vAnchor="page" w:hAnchor="margin" w:x="-90" w:y="936"/>
                    <w:rPr>
                      <w:b/>
                      <w:bCs/>
                      <w:szCs w:val="24"/>
                    </w:rPr>
                  </w:pPr>
                </w:p>
                <w:p w14:paraId="19577E3B" w14:textId="77777777" w:rsidR="00027849" w:rsidRPr="000B3049" w:rsidRDefault="00027849" w:rsidP="00A518D0">
                  <w:pPr>
                    <w:pStyle w:val="EmphasisText"/>
                    <w:framePr w:hSpace="180" w:wrap="around" w:vAnchor="page" w:hAnchor="margin" w:x="-90" w:y="936"/>
                    <w:rPr>
                      <w:b/>
                      <w:bCs/>
                      <w:szCs w:val="24"/>
                    </w:rPr>
                  </w:pPr>
                  <w:r w:rsidRPr="000B3049">
                    <w:rPr>
                      <w:b/>
                      <w:bCs/>
                      <w:szCs w:val="24"/>
                    </w:rPr>
                    <w:t xml:space="preserve">Race </w:t>
                  </w:r>
                </w:p>
              </w:tc>
              <w:tc>
                <w:tcPr>
                  <w:tcW w:w="1850" w:type="dxa"/>
                  <w:shd w:val="clear" w:color="auto" w:fill="F2F2F2" w:themeFill="background1" w:themeFillShade="F2"/>
                </w:tcPr>
                <w:p w14:paraId="4C92540E" w14:textId="77777777" w:rsidR="00027849" w:rsidRPr="000B3049" w:rsidRDefault="00027849" w:rsidP="00A518D0">
                  <w:pPr>
                    <w:pStyle w:val="EmphasisText"/>
                    <w:framePr w:hSpace="180" w:wrap="around" w:vAnchor="page" w:hAnchor="margin" w:x="-90" w:y="936"/>
                    <w:jc w:val="center"/>
                    <w:rPr>
                      <w:b/>
                      <w:bCs/>
                      <w:szCs w:val="24"/>
                    </w:rPr>
                  </w:pPr>
                  <w:r w:rsidRPr="000B3049">
                    <w:rPr>
                      <w:b/>
                      <w:bCs/>
                      <w:szCs w:val="24"/>
                    </w:rPr>
                    <w:t>Number of Participants</w:t>
                  </w:r>
                </w:p>
              </w:tc>
            </w:tr>
            <w:tr w:rsidR="00027849" w:rsidRPr="00EB2131" w14:paraId="02597192" w14:textId="77777777" w:rsidTr="00397A36">
              <w:tc>
                <w:tcPr>
                  <w:tcW w:w="8005" w:type="dxa"/>
                  <w:shd w:val="clear" w:color="auto" w:fill="auto"/>
                </w:tcPr>
                <w:p w14:paraId="7CD67838" w14:textId="77777777" w:rsidR="00027849" w:rsidRPr="00EB2131" w:rsidRDefault="00027849" w:rsidP="00A518D0">
                  <w:pPr>
                    <w:pStyle w:val="EmphasisText"/>
                    <w:framePr w:hSpace="180" w:wrap="around" w:vAnchor="page" w:hAnchor="margin" w:x="-90" w:y="936"/>
                    <w:jc w:val="both"/>
                    <w:rPr>
                      <w:b/>
                      <w:szCs w:val="24"/>
                    </w:rPr>
                  </w:pPr>
                  <w:r>
                    <w:rPr>
                      <w:szCs w:val="24"/>
                    </w:rPr>
                    <w:t xml:space="preserve">American Indian or Alaska Native </w:t>
                  </w:r>
                </w:p>
              </w:tc>
              <w:sdt>
                <w:sdtPr>
                  <w:rPr>
                    <w:bCs/>
                    <w:szCs w:val="24"/>
                  </w:rPr>
                  <w:id w:val="-617911277"/>
                  <w:placeholder>
                    <w:docPart w:val="DE2CF1E6913F471DA413DE20BA6C9705"/>
                  </w:placeholder>
                  <w:showingPlcHdr/>
                </w:sdtPr>
                <w:sdtEndPr/>
                <w:sdtContent>
                  <w:tc>
                    <w:tcPr>
                      <w:tcW w:w="1850" w:type="dxa"/>
                    </w:tcPr>
                    <w:p w14:paraId="4ACF00AB" w14:textId="3B656E73" w:rsidR="00027849" w:rsidRPr="000B3049" w:rsidRDefault="00397A36" w:rsidP="00A518D0">
                      <w:pPr>
                        <w:pStyle w:val="EmphasisText"/>
                        <w:framePr w:hSpace="180" w:wrap="around" w:vAnchor="page" w:hAnchor="margin" w:x="-90" w:y="936"/>
                        <w:jc w:val="center"/>
                        <w:rPr>
                          <w:bCs/>
                          <w:szCs w:val="24"/>
                        </w:rPr>
                      </w:pPr>
                      <w:r w:rsidRPr="000B3049">
                        <w:rPr>
                          <w:rStyle w:val="PlaceholderText"/>
                          <w:bCs/>
                          <w:color w:val="FF0000"/>
                          <w:sz w:val="20"/>
                          <w:szCs w:val="20"/>
                        </w:rPr>
                        <w:t xml:space="preserve"> enter number</w:t>
                      </w:r>
                      <w:r w:rsidRPr="000B3049">
                        <w:rPr>
                          <w:bCs/>
                          <w:szCs w:val="24"/>
                        </w:rPr>
                        <w:t xml:space="preserve"> </w:t>
                      </w:r>
                    </w:p>
                  </w:tc>
                </w:sdtContent>
              </w:sdt>
            </w:tr>
            <w:tr w:rsidR="00027849" w:rsidRPr="00EB2131" w14:paraId="6593CDB2" w14:textId="77777777" w:rsidTr="00397A36">
              <w:tc>
                <w:tcPr>
                  <w:tcW w:w="8005" w:type="dxa"/>
                  <w:shd w:val="clear" w:color="auto" w:fill="auto"/>
                </w:tcPr>
                <w:p w14:paraId="3C66B286" w14:textId="77777777" w:rsidR="00027849" w:rsidRPr="00EB2131" w:rsidRDefault="00027849" w:rsidP="00A518D0">
                  <w:pPr>
                    <w:pStyle w:val="EmphasisText"/>
                    <w:framePr w:hSpace="180" w:wrap="around" w:vAnchor="page" w:hAnchor="margin" w:x="-90" w:y="936"/>
                    <w:jc w:val="both"/>
                    <w:rPr>
                      <w:b/>
                      <w:szCs w:val="24"/>
                    </w:rPr>
                  </w:pPr>
                  <w:r>
                    <w:rPr>
                      <w:szCs w:val="24"/>
                    </w:rPr>
                    <w:t xml:space="preserve">Asian </w:t>
                  </w:r>
                </w:p>
              </w:tc>
              <w:sdt>
                <w:sdtPr>
                  <w:rPr>
                    <w:bCs/>
                    <w:szCs w:val="24"/>
                  </w:rPr>
                  <w:id w:val="-39060904"/>
                  <w:placeholder>
                    <w:docPart w:val="FC2EA60C693C44348D753B8F17D1BC69"/>
                  </w:placeholder>
                  <w:showingPlcHdr/>
                </w:sdtPr>
                <w:sdtEndPr/>
                <w:sdtContent>
                  <w:tc>
                    <w:tcPr>
                      <w:tcW w:w="1850" w:type="dxa"/>
                    </w:tcPr>
                    <w:p w14:paraId="4ADB9945" w14:textId="3875DD62" w:rsidR="00027849" w:rsidRPr="000B3049" w:rsidRDefault="00397A36" w:rsidP="00A518D0">
                      <w:pPr>
                        <w:pStyle w:val="EmphasisText"/>
                        <w:framePr w:hSpace="180" w:wrap="around" w:vAnchor="page" w:hAnchor="margin" w:x="-90" w:y="936"/>
                        <w:jc w:val="center"/>
                        <w:rPr>
                          <w:bCs/>
                          <w:szCs w:val="24"/>
                        </w:rPr>
                      </w:pPr>
                      <w:r w:rsidRPr="000B3049">
                        <w:rPr>
                          <w:rStyle w:val="PlaceholderText"/>
                          <w:bCs/>
                          <w:color w:val="FF0000"/>
                          <w:sz w:val="20"/>
                          <w:szCs w:val="20"/>
                        </w:rPr>
                        <w:t xml:space="preserve"> enter number</w:t>
                      </w:r>
                      <w:r w:rsidRPr="000B3049">
                        <w:rPr>
                          <w:bCs/>
                          <w:szCs w:val="24"/>
                        </w:rPr>
                        <w:t xml:space="preserve"> </w:t>
                      </w:r>
                    </w:p>
                  </w:tc>
                </w:sdtContent>
              </w:sdt>
            </w:tr>
            <w:tr w:rsidR="00027849" w:rsidRPr="00EB2131" w14:paraId="19E5EE4C" w14:textId="77777777" w:rsidTr="00397A36">
              <w:trPr>
                <w:trHeight w:val="83"/>
              </w:trPr>
              <w:tc>
                <w:tcPr>
                  <w:tcW w:w="8005" w:type="dxa"/>
                  <w:shd w:val="clear" w:color="auto" w:fill="auto"/>
                </w:tcPr>
                <w:p w14:paraId="72471980" w14:textId="77777777" w:rsidR="00027849" w:rsidRPr="00EB2131" w:rsidRDefault="00027849" w:rsidP="00A518D0">
                  <w:pPr>
                    <w:pStyle w:val="EmphasisText"/>
                    <w:framePr w:hSpace="180" w:wrap="around" w:vAnchor="page" w:hAnchor="margin" w:x="-90" w:y="936"/>
                    <w:jc w:val="both"/>
                    <w:rPr>
                      <w:b/>
                      <w:szCs w:val="24"/>
                    </w:rPr>
                  </w:pPr>
                  <w:r>
                    <w:rPr>
                      <w:szCs w:val="24"/>
                    </w:rPr>
                    <w:t xml:space="preserve">Black or </w:t>
                  </w:r>
                  <w:proofErr w:type="gramStart"/>
                  <w:r>
                    <w:rPr>
                      <w:szCs w:val="24"/>
                    </w:rPr>
                    <w:t>African-American</w:t>
                  </w:r>
                  <w:proofErr w:type="gramEnd"/>
                  <w:r>
                    <w:rPr>
                      <w:szCs w:val="24"/>
                    </w:rPr>
                    <w:t xml:space="preserve"> </w:t>
                  </w:r>
                </w:p>
              </w:tc>
              <w:sdt>
                <w:sdtPr>
                  <w:rPr>
                    <w:bCs/>
                    <w:szCs w:val="24"/>
                  </w:rPr>
                  <w:id w:val="253164421"/>
                  <w:placeholder>
                    <w:docPart w:val="E3FDC7FBAA6244EABA7061F41AB09BDC"/>
                  </w:placeholder>
                  <w:showingPlcHdr/>
                </w:sdtPr>
                <w:sdtEndPr/>
                <w:sdtContent>
                  <w:tc>
                    <w:tcPr>
                      <w:tcW w:w="1850" w:type="dxa"/>
                    </w:tcPr>
                    <w:p w14:paraId="2CAA3CA9" w14:textId="48A4570E" w:rsidR="00027849" w:rsidRPr="000B3049" w:rsidRDefault="00397A36" w:rsidP="00A518D0">
                      <w:pPr>
                        <w:pStyle w:val="EmphasisText"/>
                        <w:framePr w:hSpace="180" w:wrap="around" w:vAnchor="page" w:hAnchor="margin" w:x="-90" w:y="936"/>
                        <w:jc w:val="center"/>
                        <w:rPr>
                          <w:bCs/>
                          <w:szCs w:val="24"/>
                        </w:rPr>
                      </w:pPr>
                      <w:r w:rsidRPr="000B3049">
                        <w:rPr>
                          <w:rStyle w:val="PlaceholderText"/>
                          <w:bCs/>
                          <w:color w:val="FF0000"/>
                          <w:sz w:val="20"/>
                          <w:szCs w:val="20"/>
                        </w:rPr>
                        <w:t xml:space="preserve"> enter number</w:t>
                      </w:r>
                      <w:r w:rsidRPr="000B3049">
                        <w:rPr>
                          <w:bCs/>
                          <w:szCs w:val="24"/>
                        </w:rPr>
                        <w:t xml:space="preserve"> </w:t>
                      </w:r>
                    </w:p>
                  </w:tc>
                </w:sdtContent>
              </w:sdt>
            </w:tr>
            <w:tr w:rsidR="00027849" w:rsidRPr="00EB2131" w14:paraId="5D503C2B" w14:textId="77777777" w:rsidTr="00397A36">
              <w:tc>
                <w:tcPr>
                  <w:tcW w:w="8005" w:type="dxa"/>
                  <w:shd w:val="clear" w:color="auto" w:fill="auto"/>
                </w:tcPr>
                <w:p w14:paraId="24F3975A" w14:textId="77777777" w:rsidR="00027849" w:rsidRPr="00EB2131" w:rsidRDefault="00027849" w:rsidP="00A518D0">
                  <w:pPr>
                    <w:pStyle w:val="EmphasisText"/>
                    <w:framePr w:hSpace="180" w:wrap="around" w:vAnchor="page" w:hAnchor="margin" w:x="-90" w:y="936"/>
                    <w:jc w:val="both"/>
                    <w:rPr>
                      <w:b/>
                      <w:szCs w:val="24"/>
                    </w:rPr>
                  </w:pPr>
                  <w:r>
                    <w:rPr>
                      <w:szCs w:val="24"/>
                    </w:rPr>
                    <w:t xml:space="preserve">Native Hawaiian or Other Pacific Islander </w:t>
                  </w:r>
                </w:p>
              </w:tc>
              <w:sdt>
                <w:sdtPr>
                  <w:rPr>
                    <w:bCs/>
                    <w:szCs w:val="24"/>
                  </w:rPr>
                  <w:id w:val="-1389264381"/>
                  <w:placeholder>
                    <w:docPart w:val="9C8741E917264684891D331870511A81"/>
                  </w:placeholder>
                  <w:showingPlcHdr/>
                </w:sdtPr>
                <w:sdtEndPr/>
                <w:sdtContent>
                  <w:tc>
                    <w:tcPr>
                      <w:tcW w:w="1850" w:type="dxa"/>
                    </w:tcPr>
                    <w:p w14:paraId="300224F3" w14:textId="000A7962" w:rsidR="00027849" w:rsidRPr="000B3049" w:rsidRDefault="00397A36" w:rsidP="00A518D0">
                      <w:pPr>
                        <w:pStyle w:val="EmphasisText"/>
                        <w:framePr w:hSpace="180" w:wrap="around" w:vAnchor="page" w:hAnchor="margin" w:x="-90" w:y="936"/>
                        <w:jc w:val="center"/>
                        <w:rPr>
                          <w:bCs/>
                          <w:szCs w:val="24"/>
                        </w:rPr>
                      </w:pPr>
                      <w:r w:rsidRPr="000B3049">
                        <w:rPr>
                          <w:rStyle w:val="PlaceholderText"/>
                          <w:bCs/>
                          <w:color w:val="FF0000"/>
                          <w:sz w:val="20"/>
                          <w:szCs w:val="20"/>
                        </w:rPr>
                        <w:t xml:space="preserve"> enter number</w:t>
                      </w:r>
                      <w:r w:rsidRPr="000B3049">
                        <w:rPr>
                          <w:bCs/>
                          <w:szCs w:val="24"/>
                        </w:rPr>
                        <w:t xml:space="preserve"> </w:t>
                      </w:r>
                    </w:p>
                  </w:tc>
                </w:sdtContent>
              </w:sdt>
            </w:tr>
            <w:tr w:rsidR="00027849" w:rsidRPr="00EB2131" w14:paraId="281F888E" w14:textId="77777777" w:rsidTr="00397A36">
              <w:tc>
                <w:tcPr>
                  <w:tcW w:w="8005" w:type="dxa"/>
                  <w:shd w:val="clear" w:color="auto" w:fill="auto"/>
                </w:tcPr>
                <w:p w14:paraId="6A2118CE" w14:textId="77777777" w:rsidR="00027849" w:rsidRPr="00EB2131" w:rsidRDefault="00027849" w:rsidP="00A518D0">
                  <w:pPr>
                    <w:pStyle w:val="EmphasisText"/>
                    <w:framePr w:hSpace="180" w:wrap="around" w:vAnchor="page" w:hAnchor="margin" w:x="-90" w:y="936"/>
                    <w:jc w:val="both"/>
                    <w:rPr>
                      <w:b/>
                      <w:szCs w:val="24"/>
                    </w:rPr>
                  </w:pPr>
                  <w:r>
                    <w:rPr>
                      <w:szCs w:val="24"/>
                    </w:rPr>
                    <w:t xml:space="preserve">White or Caucasian </w:t>
                  </w:r>
                </w:p>
              </w:tc>
              <w:sdt>
                <w:sdtPr>
                  <w:rPr>
                    <w:bCs/>
                    <w:szCs w:val="24"/>
                  </w:rPr>
                  <w:id w:val="-96181113"/>
                  <w:placeholder>
                    <w:docPart w:val="74C064F31F444785AACB8476A6696413"/>
                  </w:placeholder>
                  <w:showingPlcHdr/>
                </w:sdtPr>
                <w:sdtEndPr/>
                <w:sdtContent>
                  <w:tc>
                    <w:tcPr>
                      <w:tcW w:w="1850" w:type="dxa"/>
                    </w:tcPr>
                    <w:p w14:paraId="12C19937" w14:textId="7252DF2A" w:rsidR="00027849" w:rsidRPr="000B3049" w:rsidRDefault="00397A36" w:rsidP="00A518D0">
                      <w:pPr>
                        <w:pStyle w:val="EmphasisText"/>
                        <w:framePr w:hSpace="180" w:wrap="around" w:vAnchor="page" w:hAnchor="margin" w:x="-90" w:y="936"/>
                        <w:jc w:val="center"/>
                        <w:rPr>
                          <w:bCs/>
                          <w:szCs w:val="24"/>
                        </w:rPr>
                      </w:pPr>
                      <w:r w:rsidRPr="000B3049">
                        <w:rPr>
                          <w:rStyle w:val="PlaceholderText"/>
                          <w:bCs/>
                          <w:color w:val="FF0000"/>
                          <w:sz w:val="20"/>
                          <w:szCs w:val="20"/>
                        </w:rPr>
                        <w:t xml:space="preserve"> enter number</w:t>
                      </w:r>
                      <w:r w:rsidRPr="000B3049">
                        <w:rPr>
                          <w:bCs/>
                          <w:szCs w:val="24"/>
                        </w:rPr>
                        <w:t xml:space="preserve"> </w:t>
                      </w:r>
                    </w:p>
                  </w:tc>
                </w:sdtContent>
              </w:sdt>
            </w:tr>
            <w:tr w:rsidR="00027849" w:rsidRPr="00EB2131" w14:paraId="6A9E098F" w14:textId="77777777" w:rsidTr="00397A36">
              <w:tc>
                <w:tcPr>
                  <w:tcW w:w="8005" w:type="dxa"/>
                  <w:shd w:val="clear" w:color="auto" w:fill="auto"/>
                </w:tcPr>
                <w:p w14:paraId="5CC6848E" w14:textId="77777777" w:rsidR="00027849" w:rsidRPr="00EB2131" w:rsidRDefault="00027849" w:rsidP="00A518D0">
                  <w:pPr>
                    <w:pStyle w:val="EmphasisText"/>
                    <w:framePr w:hSpace="180" w:wrap="around" w:vAnchor="page" w:hAnchor="margin" w:x="-90" w:y="936"/>
                    <w:jc w:val="both"/>
                    <w:rPr>
                      <w:b/>
                      <w:szCs w:val="24"/>
                    </w:rPr>
                  </w:pPr>
                  <w:r>
                    <w:rPr>
                      <w:szCs w:val="24"/>
                    </w:rPr>
                    <w:t xml:space="preserve">Multi-Race (2 or More of the Previous) </w:t>
                  </w:r>
                </w:p>
              </w:tc>
              <w:sdt>
                <w:sdtPr>
                  <w:rPr>
                    <w:bCs/>
                    <w:szCs w:val="24"/>
                  </w:rPr>
                  <w:id w:val="898163201"/>
                  <w:placeholder>
                    <w:docPart w:val="59BF1874B0304BBBAD14FA0D07A2B218"/>
                  </w:placeholder>
                  <w:showingPlcHdr/>
                </w:sdtPr>
                <w:sdtEndPr/>
                <w:sdtContent>
                  <w:tc>
                    <w:tcPr>
                      <w:tcW w:w="1850" w:type="dxa"/>
                    </w:tcPr>
                    <w:p w14:paraId="46D814AD" w14:textId="4CD0BFE1" w:rsidR="00027849" w:rsidRPr="000B3049" w:rsidRDefault="00397A36" w:rsidP="00A518D0">
                      <w:pPr>
                        <w:pStyle w:val="EmphasisText"/>
                        <w:framePr w:hSpace="180" w:wrap="around" w:vAnchor="page" w:hAnchor="margin" w:x="-90" w:y="936"/>
                        <w:jc w:val="center"/>
                        <w:rPr>
                          <w:bCs/>
                          <w:szCs w:val="24"/>
                        </w:rPr>
                      </w:pPr>
                      <w:r w:rsidRPr="000B3049">
                        <w:rPr>
                          <w:rStyle w:val="PlaceholderText"/>
                          <w:bCs/>
                          <w:color w:val="FF0000"/>
                          <w:sz w:val="20"/>
                          <w:szCs w:val="20"/>
                        </w:rPr>
                        <w:t xml:space="preserve"> enter number</w:t>
                      </w:r>
                      <w:r w:rsidRPr="000B3049">
                        <w:rPr>
                          <w:bCs/>
                          <w:szCs w:val="24"/>
                        </w:rPr>
                        <w:t xml:space="preserve"> </w:t>
                      </w:r>
                    </w:p>
                  </w:tc>
                </w:sdtContent>
              </w:sdt>
            </w:tr>
            <w:tr w:rsidR="00027849" w:rsidRPr="00EB2131" w14:paraId="41343DFF" w14:textId="77777777" w:rsidTr="00397A36">
              <w:tc>
                <w:tcPr>
                  <w:tcW w:w="8005" w:type="dxa"/>
                  <w:shd w:val="clear" w:color="auto" w:fill="auto"/>
                </w:tcPr>
                <w:p w14:paraId="4BE1B58C" w14:textId="77777777" w:rsidR="00027849" w:rsidRDefault="00027849" w:rsidP="00A518D0">
                  <w:pPr>
                    <w:pStyle w:val="EmphasisText"/>
                    <w:framePr w:hSpace="180" w:wrap="around" w:vAnchor="page" w:hAnchor="margin" w:x="-90" w:y="936"/>
                    <w:jc w:val="both"/>
                    <w:rPr>
                      <w:b/>
                      <w:szCs w:val="24"/>
                    </w:rPr>
                  </w:pPr>
                  <w:r>
                    <w:rPr>
                      <w:szCs w:val="24"/>
                    </w:rPr>
                    <w:t xml:space="preserve">Other  </w:t>
                  </w:r>
                </w:p>
              </w:tc>
              <w:sdt>
                <w:sdtPr>
                  <w:rPr>
                    <w:bCs/>
                    <w:szCs w:val="24"/>
                  </w:rPr>
                  <w:id w:val="956306957"/>
                  <w:placeholder>
                    <w:docPart w:val="A2E3404C22BE42E39484C7D79CC1D56B"/>
                  </w:placeholder>
                  <w:showingPlcHdr/>
                </w:sdtPr>
                <w:sdtEndPr/>
                <w:sdtContent>
                  <w:tc>
                    <w:tcPr>
                      <w:tcW w:w="1850" w:type="dxa"/>
                    </w:tcPr>
                    <w:p w14:paraId="2CFEACB4" w14:textId="2292C584" w:rsidR="00027849" w:rsidRPr="000B3049" w:rsidRDefault="00397A36" w:rsidP="00A518D0">
                      <w:pPr>
                        <w:pStyle w:val="EmphasisText"/>
                        <w:framePr w:hSpace="180" w:wrap="around" w:vAnchor="page" w:hAnchor="margin" w:x="-90" w:y="936"/>
                        <w:jc w:val="center"/>
                        <w:rPr>
                          <w:bCs/>
                          <w:szCs w:val="24"/>
                        </w:rPr>
                      </w:pPr>
                      <w:r w:rsidRPr="000B3049">
                        <w:rPr>
                          <w:rStyle w:val="PlaceholderText"/>
                          <w:bCs/>
                          <w:color w:val="FF0000"/>
                          <w:sz w:val="20"/>
                          <w:szCs w:val="20"/>
                        </w:rPr>
                        <w:t xml:space="preserve"> enter number</w:t>
                      </w:r>
                      <w:r w:rsidRPr="000B3049">
                        <w:rPr>
                          <w:bCs/>
                          <w:szCs w:val="24"/>
                        </w:rPr>
                        <w:t xml:space="preserve"> </w:t>
                      </w:r>
                    </w:p>
                  </w:tc>
                </w:sdtContent>
              </w:sdt>
            </w:tr>
          </w:tbl>
          <w:p w14:paraId="0C3B39DB" w14:textId="77777777" w:rsidR="00027849" w:rsidRDefault="00027849" w:rsidP="00ED7573">
            <w:pPr>
              <w:pStyle w:val="EmphasisText"/>
              <w:jc w:val="both"/>
              <w:rPr>
                <w:b/>
                <w:szCs w:val="24"/>
              </w:rPr>
            </w:pPr>
          </w:p>
          <w:tbl>
            <w:tblPr>
              <w:tblStyle w:val="TableGrid"/>
              <w:tblW w:w="0" w:type="auto"/>
              <w:tblLook w:val="04A0" w:firstRow="1" w:lastRow="0" w:firstColumn="1" w:lastColumn="0" w:noHBand="0" w:noVBand="1"/>
            </w:tblPr>
            <w:tblGrid>
              <w:gridCol w:w="8005"/>
              <w:gridCol w:w="1850"/>
            </w:tblGrid>
            <w:tr w:rsidR="00027849" w:rsidRPr="00EB2131" w14:paraId="6E328624" w14:textId="77777777" w:rsidTr="00397A36">
              <w:tc>
                <w:tcPr>
                  <w:tcW w:w="8005" w:type="dxa"/>
                  <w:shd w:val="clear" w:color="auto" w:fill="F2F2F2" w:themeFill="background1" w:themeFillShade="F2"/>
                </w:tcPr>
                <w:p w14:paraId="57272E58" w14:textId="77777777" w:rsidR="00027849" w:rsidRPr="004C28E4" w:rsidRDefault="00027849" w:rsidP="00A518D0">
                  <w:pPr>
                    <w:pStyle w:val="EmphasisText"/>
                    <w:framePr w:hSpace="180" w:wrap="around" w:vAnchor="page" w:hAnchor="margin" w:x="-90" w:y="936"/>
                    <w:jc w:val="both"/>
                    <w:rPr>
                      <w:b/>
                      <w:bCs/>
                      <w:szCs w:val="24"/>
                    </w:rPr>
                  </w:pPr>
                </w:p>
                <w:p w14:paraId="1529D11F" w14:textId="77777777" w:rsidR="00027849" w:rsidRPr="004C28E4" w:rsidRDefault="00027849" w:rsidP="00A518D0">
                  <w:pPr>
                    <w:pStyle w:val="EmphasisText"/>
                    <w:framePr w:hSpace="180" w:wrap="around" w:vAnchor="page" w:hAnchor="margin" w:x="-90" w:y="936"/>
                    <w:jc w:val="both"/>
                    <w:rPr>
                      <w:b/>
                      <w:bCs/>
                      <w:szCs w:val="24"/>
                    </w:rPr>
                  </w:pPr>
                  <w:r w:rsidRPr="004C28E4">
                    <w:rPr>
                      <w:b/>
                      <w:bCs/>
                      <w:szCs w:val="24"/>
                    </w:rPr>
                    <w:t xml:space="preserve">Ethnicity </w:t>
                  </w:r>
                </w:p>
              </w:tc>
              <w:tc>
                <w:tcPr>
                  <w:tcW w:w="1850" w:type="dxa"/>
                  <w:shd w:val="clear" w:color="auto" w:fill="F2F2F2" w:themeFill="background1" w:themeFillShade="F2"/>
                </w:tcPr>
                <w:p w14:paraId="00483C00" w14:textId="77777777" w:rsidR="00027849" w:rsidRPr="004C28E4" w:rsidRDefault="00027849" w:rsidP="00A518D0">
                  <w:pPr>
                    <w:pStyle w:val="EmphasisText"/>
                    <w:framePr w:hSpace="180" w:wrap="around" w:vAnchor="page" w:hAnchor="margin" w:x="-90" w:y="936"/>
                    <w:jc w:val="center"/>
                    <w:rPr>
                      <w:b/>
                      <w:bCs/>
                      <w:szCs w:val="24"/>
                    </w:rPr>
                  </w:pPr>
                  <w:r w:rsidRPr="004C28E4">
                    <w:rPr>
                      <w:b/>
                      <w:bCs/>
                      <w:szCs w:val="24"/>
                    </w:rPr>
                    <w:t>Number of Participants</w:t>
                  </w:r>
                </w:p>
              </w:tc>
            </w:tr>
            <w:tr w:rsidR="00027849" w:rsidRPr="00EB2131" w14:paraId="6201B211" w14:textId="77777777" w:rsidTr="00397A36">
              <w:tc>
                <w:tcPr>
                  <w:tcW w:w="8005" w:type="dxa"/>
                  <w:shd w:val="clear" w:color="auto" w:fill="auto"/>
                </w:tcPr>
                <w:p w14:paraId="2351117C" w14:textId="77777777" w:rsidR="00027849" w:rsidRPr="00EB2131" w:rsidRDefault="00027849" w:rsidP="00A518D0">
                  <w:pPr>
                    <w:pStyle w:val="EmphasisText"/>
                    <w:framePr w:hSpace="180" w:wrap="around" w:vAnchor="page" w:hAnchor="margin" w:x="-90" w:y="936"/>
                    <w:jc w:val="both"/>
                    <w:rPr>
                      <w:b/>
                      <w:szCs w:val="24"/>
                    </w:rPr>
                  </w:pPr>
                  <w:r>
                    <w:rPr>
                      <w:szCs w:val="24"/>
                    </w:rPr>
                    <w:t xml:space="preserve">Hispanic, Latino or Spanish Origins </w:t>
                  </w:r>
                </w:p>
              </w:tc>
              <w:sdt>
                <w:sdtPr>
                  <w:rPr>
                    <w:bCs/>
                    <w:szCs w:val="24"/>
                  </w:rPr>
                  <w:id w:val="221105183"/>
                  <w:placeholder>
                    <w:docPart w:val="36EFD7B67A3D4FFB8AC1031AB5E358D8"/>
                  </w:placeholder>
                  <w:showingPlcHdr/>
                </w:sdtPr>
                <w:sdtEndPr/>
                <w:sdtContent>
                  <w:tc>
                    <w:tcPr>
                      <w:tcW w:w="1850" w:type="dxa"/>
                    </w:tcPr>
                    <w:p w14:paraId="78189464" w14:textId="1E03CF85" w:rsidR="00027849" w:rsidRPr="004C28E4" w:rsidRDefault="00397A36" w:rsidP="00A518D0">
                      <w:pPr>
                        <w:pStyle w:val="EmphasisText"/>
                        <w:framePr w:hSpace="180" w:wrap="around" w:vAnchor="page" w:hAnchor="margin" w:x="-90" w:y="936"/>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r w:rsidR="00027849" w:rsidRPr="00EB2131" w14:paraId="0EBC9B0F" w14:textId="77777777" w:rsidTr="00397A36">
              <w:tc>
                <w:tcPr>
                  <w:tcW w:w="8005" w:type="dxa"/>
                  <w:shd w:val="clear" w:color="auto" w:fill="auto"/>
                </w:tcPr>
                <w:p w14:paraId="76192C2F" w14:textId="6A7AC9ED" w:rsidR="00027849" w:rsidRPr="00EB2131" w:rsidRDefault="00027849" w:rsidP="00A518D0">
                  <w:pPr>
                    <w:pStyle w:val="EmphasisText"/>
                    <w:framePr w:hSpace="180" w:wrap="around" w:vAnchor="page" w:hAnchor="margin" w:x="-90" w:y="936"/>
                    <w:jc w:val="both"/>
                    <w:rPr>
                      <w:b/>
                      <w:szCs w:val="24"/>
                    </w:rPr>
                  </w:pPr>
                  <w:r>
                    <w:rPr>
                      <w:szCs w:val="24"/>
                    </w:rPr>
                    <w:t xml:space="preserve">No Hispanic Latino or Spanish Origins </w:t>
                  </w:r>
                </w:p>
              </w:tc>
              <w:sdt>
                <w:sdtPr>
                  <w:rPr>
                    <w:bCs/>
                    <w:szCs w:val="24"/>
                  </w:rPr>
                  <w:id w:val="-155616893"/>
                  <w:placeholder>
                    <w:docPart w:val="9355A9AD348D4B1FAD63DF1432EE4F74"/>
                  </w:placeholder>
                  <w:showingPlcHdr/>
                </w:sdtPr>
                <w:sdtEndPr/>
                <w:sdtContent>
                  <w:tc>
                    <w:tcPr>
                      <w:tcW w:w="1850" w:type="dxa"/>
                    </w:tcPr>
                    <w:p w14:paraId="3EC10A80" w14:textId="7F6DCD9D" w:rsidR="00027849" w:rsidRPr="004C28E4" w:rsidRDefault="00397A36" w:rsidP="00A518D0">
                      <w:pPr>
                        <w:pStyle w:val="EmphasisText"/>
                        <w:framePr w:hSpace="180" w:wrap="around" w:vAnchor="page" w:hAnchor="margin" w:x="-90" w:y="936"/>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bl>
          <w:p w14:paraId="6D4DC894" w14:textId="705DF28B" w:rsidR="00BC76A9" w:rsidRDefault="00BC76A9" w:rsidP="00ED7573">
            <w:pPr>
              <w:pStyle w:val="EmphasisText"/>
              <w:jc w:val="both"/>
              <w:rPr>
                <w:b/>
                <w:szCs w:val="24"/>
              </w:rPr>
            </w:pPr>
          </w:p>
          <w:p w14:paraId="5F2EC0F2" w14:textId="77777777" w:rsidR="00BC76A9" w:rsidRDefault="00BC76A9" w:rsidP="00ED7573">
            <w:pPr>
              <w:pStyle w:val="EmphasisText"/>
              <w:jc w:val="both"/>
              <w:rPr>
                <w:b/>
                <w:szCs w:val="24"/>
              </w:rPr>
            </w:pPr>
          </w:p>
          <w:tbl>
            <w:tblPr>
              <w:tblStyle w:val="TableGrid"/>
              <w:tblpPr w:leftFromText="180" w:rightFromText="180" w:vertAnchor="text" w:horzAnchor="margin" w:tblpXSpec="center" w:tblpY="-194"/>
              <w:tblOverlap w:val="never"/>
              <w:tblW w:w="9775" w:type="dxa"/>
              <w:tblLook w:val="04A0" w:firstRow="1" w:lastRow="0" w:firstColumn="1" w:lastColumn="0" w:noHBand="0" w:noVBand="1"/>
            </w:tblPr>
            <w:tblGrid>
              <w:gridCol w:w="7915"/>
              <w:gridCol w:w="1860"/>
            </w:tblGrid>
            <w:tr w:rsidR="00BC76A9" w:rsidRPr="00EB2131" w14:paraId="0F36473E" w14:textId="77777777" w:rsidTr="00397A36">
              <w:tc>
                <w:tcPr>
                  <w:tcW w:w="7915" w:type="dxa"/>
                  <w:shd w:val="clear" w:color="auto" w:fill="F2F2F2" w:themeFill="background1" w:themeFillShade="F2"/>
                </w:tcPr>
                <w:p w14:paraId="229FE123" w14:textId="77777777" w:rsidR="00BC76A9" w:rsidRPr="004C28E4" w:rsidRDefault="00BC76A9" w:rsidP="004C46F6">
                  <w:pPr>
                    <w:pStyle w:val="EmphasisText"/>
                    <w:rPr>
                      <w:b/>
                      <w:bCs/>
                      <w:szCs w:val="24"/>
                    </w:rPr>
                  </w:pPr>
                </w:p>
                <w:p w14:paraId="6A8CD028" w14:textId="77777777" w:rsidR="00BC76A9" w:rsidRPr="004C28E4" w:rsidRDefault="00BC76A9" w:rsidP="004C46F6">
                  <w:pPr>
                    <w:pStyle w:val="EmphasisText"/>
                    <w:rPr>
                      <w:b/>
                      <w:bCs/>
                      <w:szCs w:val="24"/>
                    </w:rPr>
                  </w:pPr>
                  <w:r w:rsidRPr="004C28E4">
                    <w:rPr>
                      <w:b/>
                      <w:bCs/>
                      <w:szCs w:val="24"/>
                    </w:rPr>
                    <w:t xml:space="preserve">Education Level </w:t>
                  </w:r>
                </w:p>
              </w:tc>
              <w:tc>
                <w:tcPr>
                  <w:tcW w:w="1860" w:type="dxa"/>
                  <w:shd w:val="clear" w:color="auto" w:fill="F2F2F2" w:themeFill="background1" w:themeFillShade="F2"/>
                </w:tcPr>
                <w:p w14:paraId="371A8392" w14:textId="77777777" w:rsidR="00BC76A9" w:rsidRPr="004C28E4" w:rsidRDefault="00BC76A9" w:rsidP="004C46F6">
                  <w:pPr>
                    <w:pStyle w:val="EmphasisText"/>
                    <w:jc w:val="center"/>
                    <w:rPr>
                      <w:b/>
                      <w:bCs/>
                      <w:szCs w:val="24"/>
                    </w:rPr>
                  </w:pPr>
                  <w:r w:rsidRPr="004C28E4">
                    <w:rPr>
                      <w:b/>
                      <w:bCs/>
                      <w:szCs w:val="24"/>
                    </w:rPr>
                    <w:t>Number of Participants</w:t>
                  </w:r>
                </w:p>
              </w:tc>
            </w:tr>
            <w:tr w:rsidR="00BC76A9" w:rsidRPr="00EB2131" w14:paraId="46532034" w14:textId="77777777" w:rsidTr="00397A36">
              <w:tc>
                <w:tcPr>
                  <w:tcW w:w="7915" w:type="dxa"/>
                  <w:shd w:val="clear" w:color="auto" w:fill="auto"/>
                </w:tcPr>
                <w:p w14:paraId="3057C8C7" w14:textId="77777777" w:rsidR="00BC76A9" w:rsidRPr="00EB2131" w:rsidRDefault="00BC76A9" w:rsidP="004C46F6">
                  <w:pPr>
                    <w:pStyle w:val="EmphasisText"/>
                    <w:jc w:val="both"/>
                    <w:rPr>
                      <w:b/>
                      <w:szCs w:val="24"/>
                    </w:rPr>
                  </w:pPr>
                  <w:r>
                    <w:rPr>
                      <w:szCs w:val="24"/>
                    </w:rPr>
                    <w:t xml:space="preserve">Grades Preschool-8 </w:t>
                  </w:r>
                </w:p>
              </w:tc>
              <w:sdt>
                <w:sdtPr>
                  <w:rPr>
                    <w:bCs/>
                    <w:szCs w:val="24"/>
                  </w:rPr>
                  <w:id w:val="-3593171"/>
                  <w:placeholder>
                    <w:docPart w:val="8A91FA800661430F9E3E9C8D5AE464DF"/>
                  </w:placeholder>
                  <w:showingPlcHdr/>
                </w:sdtPr>
                <w:sdtEndPr/>
                <w:sdtContent>
                  <w:tc>
                    <w:tcPr>
                      <w:tcW w:w="1860" w:type="dxa"/>
                    </w:tcPr>
                    <w:p w14:paraId="32BE3710" w14:textId="09EA629D" w:rsidR="00BC76A9"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r w:rsidR="00BC76A9" w:rsidRPr="00EB2131" w14:paraId="5B0A4149" w14:textId="77777777" w:rsidTr="00397A36">
              <w:tc>
                <w:tcPr>
                  <w:tcW w:w="7915" w:type="dxa"/>
                  <w:shd w:val="clear" w:color="auto" w:fill="auto"/>
                </w:tcPr>
                <w:p w14:paraId="7E0737FD" w14:textId="77777777" w:rsidR="00BC76A9" w:rsidRPr="00EB2131" w:rsidRDefault="00BC76A9" w:rsidP="004C46F6">
                  <w:pPr>
                    <w:pStyle w:val="EmphasisText"/>
                    <w:jc w:val="both"/>
                    <w:rPr>
                      <w:b/>
                      <w:szCs w:val="24"/>
                    </w:rPr>
                  </w:pPr>
                  <w:r>
                    <w:rPr>
                      <w:szCs w:val="24"/>
                    </w:rPr>
                    <w:t xml:space="preserve">Grades 9-12-Non-Graduate </w:t>
                  </w:r>
                </w:p>
              </w:tc>
              <w:sdt>
                <w:sdtPr>
                  <w:rPr>
                    <w:bCs/>
                    <w:szCs w:val="24"/>
                  </w:rPr>
                  <w:id w:val="-838386836"/>
                  <w:placeholder>
                    <w:docPart w:val="4BC9E42E318F4D43B88D94EDA9A66542"/>
                  </w:placeholder>
                  <w:showingPlcHdr/>
                </w:sdtPr>
                <w:sdtEndPr/>
                <w:sdtContent>
                  <w:tc>
                    <w:tcPr>
                      <w:tcW w:w="1860" w:type="dxa"/>
                    </w:tcPr>
                    <w:p w14:paraId="75FBE196" w14:textId="72247C68" w:rsidR="00BC76A9"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r w:rsidR="00BC76A9" w:rsidRPr="00EB2131" w14:paraId="6D07E5EB" w14:textId="77777777" w:rsidTr="00397A36">
              <w:trPr>
                <w:trHeight w:val="83"/>
              </w:trPr>
              <w:tc>
                <w:tcPr>
                  <w:tcW w:w="7915" w:type="dxa"/>
                  <w:shd w:val="clear" w:color="auto" w:fill="auto"/>
                </w:tcPr>
                <w:p w14:paraId="337768DC" w14:textId="77777777" w:rsidR="00BC76A9" w:rsidRPr="00EB2131" w:rsidRDefault="00BC76A9" w:rsidP="004C46F6">
                  <w:pPr>
                    <w:pStyle w:val="EmphasisText"/>
                    <w:jc w:val="both"/>
                    <w:rPr>
                      <w:b/>
                      <w:szCs w:val="24"/>
                    </w:rPr>
                  </w:pPr>
                  <w:r>
                    <w:rPr>
                      <w:szCs w:val="24"/>
                    </w:rPr>
                    <w:t xml:space="preserve">High School Graduate or GED </w:t>
                  </w:r>
                </w:p>
              </w:tc>
              <w:sdt>
                <w:sdtPr>
                  <w:rPr>
                    <w:bCs/>
                    <w:szCs w:val="24"/>
                  </w:rPr>
                  <w:id w:val="-2145182494"/>
                  <w:placeholder>
                    <w:docPart w:val="AE7F0B4250554637B5A51B4253DEA042"/>
                  </w:placeholder>
                  <w:showingPlcHdr/>
                </w:sdtPr>
                <w:sdtEndPr/>
                <w:sdtContent>
                  <w:tc>
                    <w:tcPr>
                      <w:tcW w:w="1860" w:type="dxa"/>
                    </w:tcPr>
                    <w:p w14:paraId="06FE8383" w14:textId="28B33587" w:rsidR="00BC76A9"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r w:rsidR="00BC76A9" w:rsidRPr="00EB2131" w14:paraId="77536F4D" w14:textId="77777777" w:rsidTr="00397A36">
              <w:tc>
                <w:tcPr>
                  <w:tcW w:w="7915" w:type="dxa"/>
                  <w:shd w:val="clear" w:color="auto" w:fill="auto"/>
                </w:tcPr>
                <w:p w14:paraId="630C6473" w14:textId="77777777" w:rsidR="00BC76A9" w:rsidRPr="00EB2131" w:rsidRDefault="00BC76A9" w:rsidP="004C46F6">
                  <w:pPr>
                    <w:pStyle w:val="EmphasisText"/>
                    <w:jc w:val="both"/>
                    <w:rPr>
                      <w:b/>
                      <w:szCs w:val="24"/>
                    </w:rPr>
                  </w:pPr>
                  <w:r>
                    <w:rPr>
                      <w:szCs w:val="24"/>
                    </w:rPr>
                    <w:t xml:space="preserve">High School/GED </w:t>
                  </w:r>
                  <w:r w:rsidRPr="00942947">
                    <w:rPr>
                      <w:szCs w:val="24"/>
                      <w:u w:val="single"/>
                    </w:rPr>
                    <w:t>and</w:t>
                  </w:r>
                  <w:r>
                    <w:rPr>
                      <w:szCs w:val="24"/>
                    </w:rPr>
                    <w:t xml:space="preserve"> Some College/Trade</w:t>
                  </w:r>
                </w:p>
              </w:tc>
              <w:sdt>
                <w:sdtPr>
                  <w:rPr>
                    <w:bCs/>
                    <w:szCs w:val="24"/>
                  </w:rPr>
                  <w:id w:val="695269058"/>
                  <w:placeholder>
                    <w:docPart w:val="A8C86B236A5445A08709D5B342BFD014"/>
                  </w:placeholder>
                  <w:showingPlcHdr/>
                </w:sdtPr>
                <w:sdtEndPr/>
                <w:sdtContent>
                  <w:tc>
                    <w:tcPr>
                      <w:tcW w:w="1860" w:type="dxa"/>
                    </w:tcPr>
                    <w:p w14:paraId="6D76882F" w14:textId="68CD31AF" w:rsidR="00BC76A9"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r w:rsidR="00BC76A9" w:rsidRPr="00EB2131" w14:paraId="62260CE4" w14:textId="77777777" w:rsidTr="00397A36">
              <w:tc>
                <w:tcPr>
                  <w:tcW w:w="7915" w:type="dxa"/>
                  <w:shd w:val="clear" w:color="auto" w:fill="auto"/>
                </w:tcPr>
                <w:p w14:paraId="56E1E378" w14:textId="77777777" w:rsidR="00BC76A9" w:rsidRPr="00EB2131" w:rsidRDefault="00BC76A9" w:rsidP="004C46F6">
                  <w:pPr>
                    <w:pStyle w:val="EmphasisText"/>
                    <w:jc w:val="both"/>
                    <w:rPr>
                      <w:b/>
                      <w:szCs w:val="24"/>
                    </w:rPr>
                  </w:pPr>
                  <w:r>
                    <w:rPr>
                      <w:szCs w:val="24"/>
                    </w:rPr>
                    <w:t xml:space="preserve">2 or 4-Year College/Trade School Graduate </w:t>
                  </w:r>
                </w:p>
              </w:tc>
              <w:sdt>
                <w:sdtPr>
                  <w:rPr>
                    <w:bCs/>
                    <w:szCs w:val="24"/>
                  </w:rPr>
                  <w:id w:val="-925185785"/>
                  <w:placeholder>
                    <w:docPart w:val="712F046FC3034B2BA03BD78778EE7C50"/>
                  </w:placeholder>
                  <w:showingPlcHdr/>
                </w:sdtPr>
                <w:sdtEndPr/>
                <w:sdtContent>
                  <w:tc>
                    <w:tcPr>
                      <w:tcW w:w="1860" w:type="dxa"/>
                    </w:tcPr>
                    <w:p w14:paraId="32E04E3B" w14:textId="3C61FEF4" w:rsidR="00BC76A9"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r w:rsidR="00BC76A9" w:rsidRPr="00EB2131" w14:paraId="34A78F2D" w14:textId="77777777" w:rsidTr="00397A36">
              <w:tc>
                <w:tcPr>
                  <w:tcW w:w="7915" w:type="dxa"/>
                  <w:shd w:val="clear" w:color="auto" w:fill="auto"/>
                </w:tcPr>
                <w:p w14:paraId="68C97066" w14:textId="77777777" w:rsidR="00BC76A9" w:rsidRPr="00EB2131" w:rsidRDefault="00BC76A9" w:rsidP="004C46F6">
                  <w:pPr>
                    <w:pStyle w:val="EmphasisText"/>
                    <w:jc w:val="both"/>
                    <w:rPr>
                      <w:b/>
                      <w:szCs w:val="24"/>
                    </w:rPr>
                  </w:pPr>
                  <w:r>
                    <w:rPr>
                      <w:szCs w:val="24"/>
                    </w:rPr>
                    <w:t xml:space="preserve">Graduate or Other Post-Secondary School </w:t>
                  </w:r>
                </w:p>
              </w:tc>
              <w:sdt>
                <w:sdtPr>
                  <w:rPr>
                    <w:bCs/>
                    <w:szCs w:val="24"/>
                  </w:rPr>
                  <w:id w:val="-118228812"/>
                  <w:placeholder>
                    <w:docPart w:val="4D022DEAC90844CCA819885928467C68"/>
                  </w:placeholder>
                  <w:showingPlcHdr/>
                </w:sdtPr>
                <w:sdtEndPr/>
                <w:sdtContent>
                  <w:tc>
                    <w:tcPr>
                      <w:tcW w:w="1860" w:type="dxa"/>
                    </w:tcPr>
                    <w:p w14:paraId="12E9F6A3" w14:textId="472E095D" w:rsidR="00BC76A9"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bl>
          <w:p w14:paraId="7876F1C6" w14:textId="06263996" w:rsidR="00B15A86" w:rsidRDefault="00B15A86" w:rsidP="00ED7573">
            <w:pPr>
              <w:pStyle w:val="EmphasisText"/>
              <w:jc w:val="both"/>
              <w:rPr>
                <w:b/>
                <w:szCs w:val="24"/>
              </w:rPr>
            </w:pPr>
          </w:p>
          <w:p w14:paraId="037BDE54" w14:textId="420CDDC9" w:rsidR="00B15A86" w:rsidRDefault="00B15A86" w:rsidP="00ED7573">
            <w:pPr>
              <w:pStyle w:val="EmphasisText"/>
              <w:jc w:val="both"/>
              <w:rPr>
                <w:b/>
                <w:szCs w:val="24"/>
              </w:rPr>
            </w:pPr>
          </w:p>
          <w:tbl>
            <w:tblPr>
              <w:tblStyle w:val="TableGrid"/>
              <w:tblpPr w:leftFromText="180" w:rightFromText="180" w:vertAnchor="text" w:horzAnchor="margin" w:tblpXSpec="center" w:tblpY="-303"/>
              <w:tblOverlap w:val="never"/>
              <w:tblW w:w="0" w:type="auto"/>
              <w:tblLook w:val="04A0" w:firstRow="1" w:lastRow="0" w:firstColumn="1" w:lastColumn="0" w:noHBand="0" w:noVBand="1"/>
            </w:tblPr>
            <w:tblGrid>
              <w:gridCol w:w="8095"/>
              <w:gridCol w:w="1800"/>
            </w:tblGrid>
            <w:tr w:rsidR="00BC76A9" w:rsidRPr="00EB2131" w14:paraId="0669B232" w14:textId="77777777" w:rsidTr="00397A36">
              <w:tc>
                <w:tcPr>
                  <w:tcW w:w="8095" w:type="dxa"/>
                  <w:shd w:val="clear" w:color="auto" w:fill="F2F2F2" w:themeFill="background1" w:themeFillShade="F2"/>
                </w:tcPr>
                <w:p w14:paraId="059BA243" w14:textId="77777777" w:rsidR="00BC76A9" w:rsidRPr="004C28E4" w:rsidRDefault="00BC76A9" w:rsidP="004C46F6">
                  <w:pPr>
                    <w:pStyle w:val="EmphasisText"/>
                    <w:rPr>
                      <w:b/>
                      <w:bCs/>
                      <w:szCs w:val="24"/>
                    </w:rPr>
                  </w:pPr>
                </w:p>
                <w:p w14:paraId="3EAC9C76" w14:textId="77777777" w:rsidR="00BC76A9" w:rsidRPr="004C28E4" w:rsidRDefault="00BC76A9" w:rsidP="004C46F6">
                  <w:pPr>
                    <w:pStyle w:val="EmphasisText"/>
                    <w:rPr>
                      <w:b/>
                      <w:bCs/>
                      <w:szCs w:val="24"/>
                    </w:rPr>
                  </w:pPr>
                  <w:r w:rsidRPr="004C28E4">
                    <w:rPr>
                      <w:b/>
                      <w:bCs/>
                      <w:szCs w:val="24"/>
                    </w:rPr>
                    <w:t xml:space="preserve">Employment Status </w:t>
                  </w:r>
                </w:p>
              </w:tc>
              <w:tc>
                <w:tcPr>
                  <w:tcW w:w="1800" w:type="dxa"/>
                  <w:shd w:val="clear" w:color="auto" w:fill="F2F2F2" w:themeFill="background1" w:themeFillShade="F2"/>
                </w:tcPr>
                <w:p w14:paraId="7EFB3693" w14:textId="77777777" w:rsidR="00BC76A9" w:rsidRPr="004C28E4" w:rsidRDefault="00BC76A9" w:rsidP="004C46F6">
                  <w:pPr>
                    <w:pStyle w:val="EmphasisText"/>
                    <w:jc w:val="center"/>
                    <w:rPr>
                      <w:b/>
                      <w:bCs/>
                      <w:szCs w:val="24"/>
                    </w:rPr>
                  </w:pPr>
                  <w:r w:rsidRPr="004C28E4">
                    <w:rPr>
                      <w:b/>
                      <w:bCs/>
                      <w:szCs w:val="24"/>
                    </w:rPr>
                    <w:t>Number of Participants</w:t>
                  </w:r>
                </w:p>
              </w:tc>
            </w:tr>
            <w:tr w:rsidR="00BC76A9" w:rsidRPr="00EB2131" w14:paraId="5ABA9B95" w14:textId="77777777" w:rsidTr="00397A36">
              <w:tc>
                <w:tcPr>
                  <w:tcW w:w="8095" w:type="dxa"/>
                  <w:shd w:val="clear" w:color="auto" w:fill="auto"/>
                </w:tcPr>
                <w:p w14:paraId="1FE5E755" w14:textId="77777777" w:rsidR="00BC76A9" w:rsidRPr="00EB2131" w:rsidRDefault="00BC76A9" w:rsidP="004C46F6">
                  <w:pPr>
                    <w:pStyle w:val="EmphasisText"/>
                    <w:jc w:val="both"/>
                    <w:rPr>
                      <w:b/>
                      <w:szCs w:val="24"/>
                    </w:rPr>
                  </w:pPr>
                  <w:r>
                    <w:rPr>
                      <w:szCs w:val="24"/>
                    </w:rPr>
                    <w:t xml:space="preserve">Employed: Full-Time </w:t>
                  </w:r>
                </w:p>
              </w:tc>
              <w:sdt>
                <w:sdtPr>
                  <w:rPr>
                    <w:bCs/>
                    <w:szCs w:val="24"/>
                  </w:rPr>
                  <w:id w:val="1255023626"/>
                  <w:placeholder>
                    <w:docPart w:val="36FF39A8B0724FD898BEF773BF9AD249"/>
                  </w:placeholder>
                  <w:showingPlcHdr/>
                </w:sdtPr>
                <w:sdtEndPr/>
                <w:sdtContent>
                  <w:tc>
                    <w:tcPr>
                      <w:tcW w:w="1800" w:type="dxa"/>
                    </w:tcPr>
                    <w:p w14:paraId="51E86013" w14:textId="75B82F0A" w:rsidR="00BC76A9"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r w:rsidR="00BC76A9" w:rsidRPr="00EB2131" w14:paraId="3E3D813D" w14:textId="77777777" w:rsidTr="00397A36">
              <w:tc>
                <w:tcPr>
                  <w:tcW w:w="8095" w:type="dxa"/>
                  <w:shd w:val="clear" w:color="auto" w:fill="auto"/>
                </w:tcPr>
                <w:p w14:paraId="43EF856F" w14:textId="77777777" w:rsidR="00BC76A9" w:rsidRPr="00EB2131" w:rsidRDefault="00BC76A9" w:rsidP="004C46F6">
                  <w:pPr>
                    <w:pStyle w:val="EmphasisText"/>
                    <w:jc w:val="both"/>
                    <w:rPr>
                      <w:b/>
                      <w:szCs w:val="24"/>
                    </w:rPr>
                  </w:pPr>
                  <w:r>
                    <w:rPr>
                      <w:szCs w:val="24"/>
                    </w:rPr>
                    <w:t xml:space="preserve">Employed: Part-Time </w:t>
                  </w:r>
                </w:p>
              </w:tc>
              <w:sdt>
                <w:sdtPr>
                  <w:rPr>
                    <w:bCs/>
                    <w:szCs w:val="24"/>
                  </w:rPr>
                  <w:id w:val="405885209"/>
                  <w:placeholder>
                    <w:docPart w:val="3A77B087D5D846E7A9C48691290EA54B"/>
                  </w:placeholder>
                  <w:showingPlcHdr/>
                </w:sdtPr>
                <w:sdtEndPr/>
                <w:sdtContent>
                  <w:tc>
                    <w:tcPr>
                      <w:tcW w:w="1800" w:type="dxa"/>
                    </w:tcPr>
                    <w:p w14:paraId="56DED927" w14:textId="3CF11A7E" w:rsidR="00BC76A9"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r w:rsidR="00BC76A9" w:rsidRPr="00EB2131" w14:paraId="7F8C4F06" w14:textId="77777777" w:rsidTr="00397A36">
              <w:trPr>
                <w:trHeight w:val="83"/>
              </w:trPr>
              <w:tc>
                <w:tcPr>
                  <w:tcW w:w="8095" w:type="dxa"/>
                  <w:shd w:val="clear" w:color="auto" w:fill="auto"/>
                </w:tcPr>
                <w:p w14:paraId="5893D35B" w14:textId="77777777" w:rsidR="00BC76A9" w:rsidRPr="00EB2131" w:rsidRDefault="00BC76A9" w:rsidP="004C46F6">
                  <w:pPr>
                    <w:pStyle w:val="EmphasisText"/>
                    <w:jc w:val="both"/>
                    <w:rPr>
                      <w:b/>
                      <w:szCs w:val="24"/>
                    </w:rPr>
                  </w:pPr>
                  <w:proofErr w:type="gramStart"/>
                  <w:r>
                    <w:rPr>
                      <w:szCs w:val="24"/>
                    </w:rPr>
                    <w:t>Unemployed-Looking</w:t>
                  </w:r>
                  <w:proofErr w:type="gramEnd"/>
                  <w:r>
                    <w:rPr>
                      <w:szCs w:val="24"/>
                    </w:rPr>
                    <w:t xml:space="preserve"> for Work </w:t>
                  </w:r>
                </w:p>
              </w:tc>
              <w:sdt>
                <w:sdtPr>
                  <w:rPr>
                    <w:bCs/>
                    <w:szCs w:val="24"/>
                  </w:rPr>
                  <w:id w:val="764727667"/>
                  <w:placeholder>
                    <w:docPart w:val="C975C98183D84BBFA104CA4DB18C8D87"/>
                  </w:placeholder>
                  <w:showingPlcHdr/>
                </w:sdtPr>
                <w:sdtEndPr/>
                <w:sdtContent>
                  <w:tc>
                    <w:tcPr>
                      <w:tcW w:w="1800" w:type="dxa"/>
                    </w:tcPr>
                    <w:p w14:paraId="3A202DDD" w14:textId="4076565F" w:rsidR="00BC76A9"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r w:rsidR="00BC76A9" w:rsidRPr="00EB2131" w14:paraId="7458CB49" w14:textId="77777777" w:rsidTr="00397A36">
              <w:tc>
                <w:tcPr>
                  <w:tcW w:w="8095" w:type="dxa"/>
                  <w:shd w:val="clear" w:color="auto" w:fill="auto"/>
                </w:tcPr>
                <w:p w14:paraId="44C08DEB" w14:textId="77777777" w:rsidR="00BC76A9" w:rsidRPr="00EB2131" w:rsidRDefault="00BC76A9" w:rsidP="004C46F6">
                  <w:pPr>
                    <w:pStyle w:val="EmphasisText"/>
                    <w:jc w:val="both"/>
                    <w:rPr>
                      <w:b/>
                      <w:szCs w:val="24"/>
                    </w:rPr>
                  </w:pPr>
                  <w:r>
                    <w:rPr>
                      <w:szCs w:val="24"/>
                    </w:rPr>
                    <w:t xml:space="preserve">Unemployed-Not Looking for Work </w:t>
                  </w:r>
                </w:p>
              </w:tc>
              <w:sdt>
                <w:sdtPr>
                  <w:rPr>
                    <w:bCs/>
                    <w:szCs w:val="24"/>
                  </w:rPr>
                  <w:id w:val="274829971"/>
                  <w:placeholder>
                    <w:docPart w:val="903833B29AC749BCBA6D315878DB9935"/>
                  </w:placeholder>
                  <w:showingPlcHdr/>
                </w:sdtPr>
                <w:sdtEndPr/>
                <w:sdtContent>
                  <w:tc>
                    <w:tcPr>
                      <w:tcW w:w="1800" w:type="dxa"/>
                    </w:tcPr>
                    <w:p w14:paraId="2A114A36" w14:textId="36AC5317" w:rsidR="00BC76A9"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r w:rsidR="00EE3301" w:rsidRPr="00EB2131" w14:paraId="6FBBCA0C" w14:textId="77777777" w:rsidTr="00397A36">
              <w:tc>
                <w:tcPr>
                  <w:tcW w:w="8095" w:type="dxa"/>
                  <w:shd w:val="clear" w:color="auto" w:fill="auto"/>
                </w:tcPr>
                <w:p w14:paraId="09C37ACD" w14:textId="27412BFB" w:rsidR="00EE3301" w:rsidRDefault="00EE3301" w:rsidP="004C46F6">
                  <w:pPr>
                    <w:pStyle w:val="EmphasisText"/>
                    <w:jc w:val="both"/>
                    <w:rPr>
                      <w:b/>
                      <w:szCs w:val="24"/>
                    </w:rPr>
                  </w:pPr>
                  <w:r>
                    <w:rPr>
                      <w:szCs w:val="24"/>
                    </w:rPr>
                    <w:t>Retired</w:t>
                  </w:r>
                </w:p>
              </w:tc>
              <w:sdt>
                <w:sdtPr>
                  <w:rPr>
                    <w:bCs/>
                    <w:szCs w:val="24"/>
                  </w:rPr>
                  <w:id w:val="-1422322634"/>
                  <w:placeholder>
                    <w:docPart w:val="BBCD1916B6B543DCBDEA910A3B37F3E3"/>
                  </w:placeholder>
                  <w:showingPlcHdr/>
                </w:sdtPr>
                <w:sdtEndPr/>
                <w:sdtContent>
                  <w:tc>
                    <w:tcPr>
                      <w:tcW w:w="1800" w:type="dxa"/>
                    </w:tcPr>
                    <w:p w14:paraId="2B4ACD89" w14:textId="5349E7B5" w:rsidR="00EE3301"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r w:rsidR="00EE3301" w:rsidRPr="00EB2131" w14:paraId="77DC7561" w14:textId="77777777" w:rsidTr="00397A36">
              <w:tc>
                <w:tcPr>
                  <w:tcW w:w="8095" w:type="dxa"/>
                  <w:shd w:val="clear" w:color="auto" w:fill="auto"/>
                </w:tcPr>
                <w:p w14:paraId="6D5803B4" w14:textId="4DD8AFEB" w:rsidR="00EE3301" w:rsidRDefault="00EE3301" w:rsidP="004C46F6">
                  <w:pPr>
                    <w:pStyle w:val="EmphasisText"/>
                    <w:jc w:val="both"/>
                    <w:rPr>
                      <w:b/>
                      <w:szCs w:val="24"/>
                    </w:rPr>
                  </w:pPr>
                  <w:r>
                    <w:rPr>
                      <w:szCs w:val="24"/>
                    </w:rPr>
                    <w:t>Student</w:t>
                  </w:r>
                </w:p>
              </w:tc>
              <w:sdt>
                <w:sdtPr>
                  <w:rPr>
                    <w:bCs/>
                    <w:szCs w:val="24"/>
                  </w:rPr>
                  <w:id w:val="-989096309"/>
                  <w:placeholder>
                    <w:docPart w:val="4CAADACD1B904F9ABCD89398AABC1201"/>
                  </w:placeholder>
                  <w:showingPlcHdr/>
                </w:sdtPr>
                <w:sdtEndPr/>
                <w:sdtContent>
                  <w:tc>
                    <w:tcPr>
                      <w:tcW w:w="1800" w:type="dxa"/>
                    </w:tcPr>
                    <w:p w14:paraId="64930966" w14:textId="5B61EB51" w:rsidR="00EE3301"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r w:rsidR="00EE3301" w:rsidRPr="00EB2131" w14:paraId="61D9FB92" w14:textId="77777777" w:rsidTr="00397A36">
              <w:tc>
                <w:tcPr>
                  <w:tcW w:w="8095" w:type="dxa"/>
                  <w:shd w:val="clear" w:color="auto" w:fill="auto"/>
                </w:tcPr>
                <w:p w14:paraId="0E134F51" w14:textId="65349693" w:rsidR="00EE3301" w:rsidRDefault="00EE3301" w:rsidP="004C46F6">
                  <w:pPr>
                    <w:pStyle w:val="EmphasisText"/>
                    <w:jc w:val="both"/>
                    <w:rPr>
                      <w:b/>
                      <w:szCs w:val="24"/>
                    </w:rPr>
                  </w:pPr>
                  <w:r>
                    <w:rPr>
                      <w:szCs w:val="24"/>
                    </w:rPr>
                    <w:t>Self Employed</w:t>
                  </w:r>
                </w:p>
              </w:tc>
              <w:sdt>
                <w:sdtPr>
                  <w:rPr>
                    <w:bCs/>
                    <w:szCs w:val="24"/>
                  </w:rPr>
                  <w:id w:val="168067724"/>
                  <w:placeholder>
                    <w:docPart w:val="0073A7749B164672BA69C68764F85DED"/>
                  </w:placeholder>
                  <w:showingPlcHdr/>
                </w:sdtPr>
                <w:sdtEndPr/>
                <w:sdtContent>
                  <w:tc>
                    <w:tcPr>
                      <w:tcW w:w="1800" w:type="dxa"/>
                    </w:tcPr>
                    <w:p w14:paraId="15D685DC" w14:textId="408A1357" w:rsidR="00EE3301"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r w:rsidR="00EE3301" w:rsidRPr="00EB2131" w14:paraId="63E71FC2" w14:textId="77777777" w:rsidTr="00397A36">
              <w:tc>
                <w:tcPr>
                  <w:tcW w:w="8095" w:type="dxa"/>
                  <w:shd w:val="clear" w:color="auto" w:fill="auto"/>
                </w:tcPr>
                <w:p w14:paraId="3869675D" w14:textId="75122E1E" w:rsidR="00EE3301" w:rsidRDefault="00EE3301" w:rsidP="004C46F6">
                  <w:pPr>
                    <w:pStyle w:val="EmphasisText"/>
                    <w:jc w:val="both"/>
                    <w:rPr>
                      <w:b/>
                      <w:szCs w:val="24"/>
                    </w:rPr>
                  </w:pPr>
                  <w:r>
                    <w:rPr>
                      <w:szCs w:val="24"/>
                    </w:rPr>
                    <w:t>Unable to Work</w:t>
                  </w:r>
                </w:p>
              </w:tc>
              <w:sdt>
                <w:sdtPr>
                  <w:rPr>
                    <w:bCs/>
                    <w:szCs w:val="24"/>
                  </w:rPr>
                  <w:id w:val="453533805"/>
                  <w:placeholder>
                    <w:docPart w:val="E0E33D0A06D641BEA3C5209E22763D2C"/>
                  </w:placeholder>
                  <w:showingPlcHdr/>
                </w:sdtPr>
                <w:sdtEndPr/>
                <w:sdtContent>
                  <w:tc>
                    <w:tcPr>
                      <w:tcW w:w="1800" w:type="dxa"/>
                    </w:tcPr>
                    <w:p w14:paraId="3EAF3DEA" w14:textId="48235A74" w:rsidR="00EE3301" w:rsidRPr="004C28E4" w:rsidRDefault="00397A36" w:rsidP="004C28E4">
                      <w:pPr>
                        <w:pStyle w:val="EmphasisText"/>
                        <w:jc w:val="center"/>
                        <w:rPr>
                          <w:bCs/>
                          <w:szCs w:val="24"/>
                        </w:rPr>
                      </w:pPr>
                      <w:r w:rsidRPr="004C28E4">
                        <w:rPr>
                          <w:rStyle w:val="PlaceholderText"/>
                          <w:bCs/>
                          <w:color w:val="FF0000"/>
                          <w:sz w:val="20"/>
                          <w:szCs w:val="20"/>
                        </w:rPr>
                        <w:t xml:space="preserve"> enter number</w:t>
                      </w:r>
                      <w:r w:rsidRPr="004C28E4">
                        <w:rPr>
                          <w:bCs/>
                          <w:szCs w:val="24"/>
                        </w:rPr>
                        <w:t xml:space="preserve"> </w:t>
                      </w:r>
                    </w:p>
                  </w:tc>
                </w:sdtContent>
              </w:sdt>
            </w:tr>
          </w:tbl>
          <w:p w14:paraId="02A53460" w14:textId="6FAABE5F" w:rsidR="00B15A86" w:rsidRDefault="00B15A86" w:rsidP="00ED7573">
            <w:pPr>
              <w:pStyle w:val="EmphasisText"/>
              <w:jc w:val="both"/>
              <w:rPr>
                <w:b/>
                <w:szCs w:val="24"/>
              </w:rPr>
            </w:pPr>
          </w:p>
          <w:p w14:paraId="04562366" w14:textId="77777777" w:rsidR="00BB3754" w:rsidRDefault="00BB3754" w:rsidP="00ED7573">
            <w:pPr>
              <w:pStyle w:val="EmphasisText"/>
              <w:jc w:val="both"/>
              <w:rPr>
                <w:b/>
                <w:szCs w:val="24"/>
              </w:rPr>
            </w:pPr>
          </w:p>
          <w:tbl>
            <w:tblPr>
              <w:tblStyle w:val="TableGrid"/>
              <w:tblpPr w:leftFromText="180" w:rightFromText="180" w:vertAnchor="text" w:horzAnchor="margin" w:tblpX="-10" w:tblpY="-117"/>
              <w:tblOverlap w:val="never"/>
              <w:tblW w:w="0" w:type="auto"/>
              <w:tblLook w:val="04A0" w:firstRow="1" w:lastRow="0" w:firstColumn="1" w:lastColumn="0" w:noHBand="0" w:noVBand="1"/>
            </w:tblPr>
            <w:tblGrid>
              <w:gridCol w:w="6556"/>
              <w:gridCol w:w="1559"/>
              <w:gridCol w:w="1780"/>
            </w:tblGrid>
            <w:tr w:rsidR="00BB3754" w:rsidRPr="00EB2131" w14:paraId="00915E50" w14:textId="77777777" w:rsidTr="00BB3754">
              <w:tc>
                <w:tcPr>
                  <w:tcW w:w="6556" w:type="dxa"/>
                  <w:shd w:val="clear" w:color="auto" w:fill="F2F2F2" w:themeFill="background1" w:themeFillShade="F2"/>
                </w:tcPr>
                <w:p w14:paraId="119C90AF" w14:textId="77777777" w:rsidR="00BB3754" w:rsidRPr="002C0CBF" w:rsidRDefault="00BB3754" w:rsidP="004C46F6">
                  <w:pPr>
                    <w:pStyle w:val="EmphasisText"/>
                    <w:rPr>
                      <w:b/>
                      <w:bCs/>
                      <w:szCs w:val="24"/>
                    </w:rPr>
                  </w:pPr>
                </w:p>
                <w:p w14:paraId="3E67515B" w14:textId="77777777" w:rsidR="00BB3754" w:rsidRPr="002C0CBF" w:rsidRDefault="00BB3754" w:rsidP="004C46F6">
                  <w:pPr>
                    <w:pStyle w:val="EmphasisText"/>
                    <w:rPr>
                      <w:b/>
                      <w:bCs/>
                      <w:szCs w:val="24"/>
                    </w:rPr>
                  </w:pPr>
                  <w:r w:rsidRPr="002C0CBF">
                    <w:rPr>
                      <w:b/>
                      <w:bCs/>
                      <w:szCs w:val="24"/>
                    </w:rPr>
                    <w:t>Years of Community membership</w:t>
                  </w:r>
                </w:p>
              </w:tc>
              <w:tc>
                <w:tcPr>
                  <w:tcW w:w="1559" w:type="dxa"/>
                  <w:shd w:val="clear" w:color="auto" w:fill="F2F2F2" w:themeFill="background1" w:themeFillShade="F2"/>
                </w:tcPr>
                <w:p w14:paraId="1CA8EA5A" w14:textId="77777777" w:rsidR="00BB3754" w:rsidRPr="002C0CBF" w:rsidRDefault="00BB3754" w:rsidP="004C46F6">
                  <w:pPr>
                    <w:pStyle w:val="EmphasisText"/>
                    <w:jc w:val="center"/>
                    <w:rPr>
                      <w:b/>
                      <w:bCs/>
                      <w:szCs w:val="24"/>
                    </w:rPr>
                  </w:pPr>
                  <w:r w:rsidRPr="002C0CBF">
                    <w:rPr>
                      <w:b/>
                      <w:bCs/>
                      <w:szCs w:val="24"/>
                    </w:rPr>
                    <w:t>Number of Participants</w:t>
                  </w:r>
                </w:p>
              </w:tc>
              <w:tc>
                <w:tcPr>
                  <w:tcW w:w="1780" w:type="dxa"/>
                  <w:shd w:val="clear" w:color="auto" w:fill="F2F2F2" w:themeFill="background1" w:themeFillShade="F2"/>
                </w:tcPr>
                <w:p w14:paraId="17332D74" w14:textId="77777777" w:rsidR="00BB3754" w:rsidRPr="002C0CBF" w:rsidRDefault="00BB3754" w:rsidP="004C46F6">
                  <w:pPr>
                    <w:pStyle w:val="EmphasisText"/>
                    <w:jc w:val="center"/>
                    <w:rPr>
                      <w:b/>
                      <w:bCs/>
                      <w:szCs w:val="24"/>
                    </w:rPr>
                  </w:pPr>
                </w:p>
                <w:p w14:paraId="21637BCE" w14:textId="77777777" w:rsidR="00BB3754" w:rsidRPr="002C0CBF" w:rsidRDefault="00BB3754" w:rsidP="004C46F6">
                  <w:pPr>
                    <w:pStyle w:val="EmphasisText"/>
                    <w:jc w:val="center"/>
                    <w:rPr>
                      <w:b/>
                      <w:bCs/>
                      <w:szCs w:val="24"/>
                    </w:rPr>
                  </w:pPr>
                  <w:r w:rsidRPr="002C0CBF">
                    <w:rPr>
                      <w:b/>
                      <w:bCs/>
                      <w:szCs w:val="24"/>
                    </w:rPr>
                    <w:t xml:space="preserve">Range </w:t>
                  </w:r>
                </w:p>
              </w:tc>
            </w:tr>
            <w:tr w:rsidR="00BB3754" w:rsidRPr="00EB2131" w14:paraId="610F3106" w14:textId="77777777" w:rsidTr="00BB3754">
              <w:trPr>
                <w:trHeight w:val="290"/>
              </w:trPr>
              <w:tc>
                <w:tcPr>
                  <w:tcW w:w="6556" w:type="dxa"/>
                  <w:shd w:val="clear" w:color="auto" w:fill="auto"/>
                </w:tcPr>
                <w:p w14:paraId="63DBD9AF" w14:textId="77777777" w:rsidR="00BB3754" w:rsidRPr="00EB2131" w:rsidRDefault="00BB3754" w:rsidP="004C46F6">
                  <w:pPr>
                    <w:pStyle w:val="EmphasisText"/>
                    <w:jc w:val="both"/>
                    <w:rPr>
                      <w:b/>
                      <w:szCs w:val="24"/>
                    </w:rPr>
                  </w:pPr>
                  <w:r>
                    <w:rPr>
                      <w:szCs w:val="24"/>
                    </w:rPr>
                    <w:t xml:space="preserve">How many years have you been a member of this community? </w:t>
                  </w:r>
                </w:p>
              </w:tc>
              <w:sdt>
                <w:sdtPr>
                  <w:rPr>
                    <w:bCs/>
                    <w:szCs w:val="24"/>
                  </w:rPr>
                  <w:id w:val="458845376"/>
                  <w:placeholder>
                    <w:docPart w:val="73D884B388404027A7A6B5B827329B0D"/>
                  </w:placeholder>
                  <w:showingPlcHdr/>
                </w:sdtPr>
                <w:sdtEndPr/>
                <w:sdtContent>
                  <w:tc>
                    <w:tcPr>
                      <w:tcW w:w="1559" w:type="dxa"/>
                    </w:tcPr>
                    <w:p w14:paraId="043AF861" w14:textId="294997D8" w:rsidR="00BB3754" w:rsidRPr="002C0CBF" w:rsidRDefault="00397A36" w:rsidP="002C0CBF">
                      <w:pPr>
                        <w:pStyle w:val="EmphasisText"/>
                        <w:jc w:val="center"/>
                        <w:rPr>
                          <w:bCs/>
                          <w:szCs w:val="24"/>
                        </w:rPr>
                      </w:pPr>
                      <w:r w:rsidRPr="002C0CBF">
                        <w:rPr>
                          <w:rStyle w:val="PlaceholderText"/>
                          <w:bCs/>
                          <w:color w:val="FF0000"/>
                          <w:sz w:val="20"/>
                          <w:szCs w:val="20"/>
                        </w:rPr>
                        <w:t xml:space="preserve"> enter number</w:t>
                      </w:r>
                      <w:r w:rsidRPr="002C0CBF">
                        <w:rPr>
                          <w:bCs/>
                          <w:szCs w:val="24"/>
                        </w:rPr>
                        <w:t xml:space="preserve"> </w:t>
                      </w:r>
                    </w:p>
                  </w:tc>
                </w:sdtContent>
              </w:sdt>
              <w:sdt>
                <w:sdtPr>
                  <w:rPr>
                    <w:bCs/>
                    <w:szCs w:val="24"/>
                  </w:rPr>
                  <w:id w:val="1119796455"/>
                  <w:placeholder>
                    <w:docPart w:val="F692E21F10574751B69AD46FBE552B53"/>
                  </w:placeholder>
                  <w:showingPlcHdr/>
                </w:sdtPr>
                <w:sdtEndPr/>
                <w:sdtContent>
                  <w:tc>
                    <w:tcPr>
                      <w:tcW w:w="1780" w:type="dxa"/>
                    </w:tcPr>
                    <w:p w14:paraId="65574C18" w14:textId="1D3CB1E9" w:rsidR="00BB3754" w:rsidRPr="002C0CBF" w:rsidRDefault="00397A36" w:rsidP="002C0CBF">
                      <w:pPr>
                        <w:pStyle w:val="EmphasisText"/>
                        <w:jc w:val="center"/>
                        <w:rPr>
                          <w:bCs/>
                          <w:szCs w:val="24"/>
                        </w:rPr>
                      </w:pPr>
                      <w:r w:rsidRPr="002C0CBF">
                        <w:rPr>
                          <w:rStyle w:val="PlaceholderText"/>
                          <w:bCs/>
                          <w:color w:val="FF0000"/>
                          <w:sz w:val="20"/>
                          <w:szCs w:val="20"/>
                        </w:rPr>
                        <w:t xml:space="preserve"> enter range</w:t>
                      </w:r>
                      <w:r w:rsidRPr="002C0CBF">
                        <w:rPr>
                          <w:bCs/>
                          <w:szCs w:val="24"/>
                        </w:rPr>
                        <w:t xml:space="preserve"> </w:t>
                      </w:r>
                    </w:p>
                  </w:tc>
                </w:sdtContent>
              </w:sdt>
            </w:tr>
          </w:tbl>
          <w:p w14:paraId="60C34C4B" w14:textId="77777777" w:rsidR="00EE3301" w:rsidRDefault="00EE3301" w:rsidP="00ED7573">
            <w:pPr>
              <w:pStyle w:val="EmphasisText"/>
              <w:jc w:val="both"/>
              <w:rPr>
                <w:b/>
                <w:szCs w:val="24"/>
              </w:rPr>
            </w:pPr>
          </w:p>
          <w:tbl>
            <w:tblPr>
              <w:tblStyle w:val="TableGrid"/>
              <w:tblW w:w="0" w:type="auto"/>
              <w:tblLook w:val="04A0" w:firstRow="1" w:lastRow="0" w:firstColumn="1" w:lastColumn="0" w:noHBand="0" w:noVBand="1"/>
            </w:tblPr>
            <w:tblGrid>
              <w:gridCol w:w="8005"/>
              <w:gridCol w:w="1921"/>
            </w:tblGrid>
            <w:tr w:rsidR="00EE3301" w:rsidRPr="00EB2131" w14:paraId="3E0C09D0" w14:textId="77777777" w:rsidTr="00397A36">
              <w:tc>
                <w:tcPr>
                  <w:tcW w:w="8005" w:type="dxa"/>
                  <w:shd w:val="clear" w:color="auto" w:fill="F2F2F2" w:themeFill="background1" w:themeFillShade="F2"/>
                </w:tcPr>
                <w:p w14:paraId="3F52B2A3" w14:textId="77777777" w:rsidR="00EE3301" w:rsidRPr="002C0CBF" w:rsidRDefault="00EE3301" w:rsidP="00A518D0">
                  <w:pPr>
                    <w:pStyle w:val="EmphasisText"/>
                    <w:framePr w:hSpace="180" w:wrap="around" w:vAnchor="page" w:hAnchor="margin" w:x="-90" w:y="936"/>
                    <w:jc w:val="both"/>
                    <w:rPr>
                      <w:b/>
                      <w:bCs/>
                      <w:szCs w:val="24"/>
                    </w:rPr>
                  </w:pPr>
                </w:p>
                <w:p w14:paraId="629BE570" w14:textId="77777777" w:rsidR="00EE3301" w:rsidRPr="002C0CBF" w:rsidRDefault="00EE3301" w:rsidP="00A518D0">
                  <w:pPr>
                    <w:pStyle w:val="EmphasisText"/>
                    <w:framePr w:hSpace="180" w:wrap="around" w:vAnchor="page" w:hAnchor="margin" w:x="-90" w:y="936"/>
                    <w:jc w:val="both"/>
                    <w:rPr>
                      <w:b/>
                      <w:bCs/>
                      <w:szCs w:val="24"/>
                    </w:rPr>
                  </w:pPr>
                  <w:r w:rsidRPr="002C0CBF">
                    <w:rPr>
                      <w:b/>
                      <w:bCs/>
                      <w:szCs w:val="24"/>
                    </w:rPr>
                    <w:t xml:space="preserve">Services Accessed by a Household Member within the last 2 Years </w:t>
                  </w:r>
                </w:p>
              </w:tc>
              <w:tc>
                <w:tcPr>
                  <w:tcW w:w="1921" w:type="dxa"/>
                  <w:shd w:val="clear" w:color="auto" w:fill="F2F2F2" w:themeFill="background1" w:themeFillShade="F2"/>
                </w:tcPr>
                <w:p w14:paraId="11BDEBCE" w14:textId="77777777" w:rsidR="00EE3301" w:rsidRPr="002C0CBF" w:rsidRDefault="00EE3301" w:rsidP="00A518D0">
                  <w:pPr>
                    <w:pStyle w:val="EmphasisText"/>
                    <w:framePr w:hSpace="180" w:wrap="around" w:vAnchor="page" w:hAnchor="margin" w:x="-90" w:y="936"/>
                    <w:jc w:val="center"/>
                    <w:rPr>
                      <w:b/>
                      <w:bCs/>
                      <w:szCs w:val="24"/>
                    </w:rPr>
                  </w:pPr>
                  <w:r w:rsidRPr="002C0CBF">
                    <w:rPr>
                      <w:b/>
                      <w:bCs/>
                      <w:szCs w:val="24"/>
                    </w:rPr>
                    <w:t>Number of Participants</w:t>
                  </w:r>
                </w:p>
              </w:tc>
            </w:tr>
            <w:tr w:rsidR="00EE3301" w:rsidRPr="00EB2131" w14:paraId="3C59E478" w14:textId="77777777" w:rsidTr="00397A36">
              <w:tc>
                <w:tcPr>
                  <w:tcW w:w="8005" w:type="dxa"/>
                  <w:shd w:val="clear" w:color="auto" w:fill="auto"/>
                </w:tcPr>
                <w:p w14:paraId="6EE15171" w14:textId="77777777" w:rsidR="00EE3301" w:rsidRPr="00EB2131" w:rsidRDefault="00EE3301" w:rsidP="00A518D0">
                  <w:pPr>
                    <w:pStyle w:val="EmphasisText"/>
                    <w:framePr w:hSpace="180" w:wrap="around" w:vAnchor="page" w:hAnchor="margin" w:x="-90" w:y="936"/>
                    <w:jc w:val="both"/>
                    <w:rPr>
                      <w:b/>
                      <w:szCs w:val="24"/>
                    </w:rPr>
                  </w:pPr>
                  <w:r>
                    <w:rPr>
                      <w:szCs w:val="24"/>
                    </w:rPr>
                    <w:t xml:space="preserve">Yes </w:t>
                  </w:r>
                </w:p>
              </w:tc>
              <w:sdt>
                <w:sdtPr>
                  <w:rPr>
                    <w:bCs/>
                    <w:szCs w:val="24"/>
                  </w:rPr>
                  <w:id w:val="2030289522"/>
                  <w:placeholder>
                    <w:docPart w:val="4ED4E445E12D49C49B34963105C48728"/>
                  </w:placeholder>
                  <w:showingPlcHdr/>
                </w:sdtPr>
                <w:sdtEndPr/>
                <w:sdtContent>
                  <w:tc>
                    <w:tcPr>
                      <w:tcW w:w="1921" w:type="dxa"/>
                    </w:tcPr>
                    <w:p w14:paraId="54FE56EF" w14:textId="7A6F90FC" w:rsidR="00EE3301" w:rsidRPr="002C0CBF" w:rsidRDefault="00397A36" w:rsidP="00A518D0">
                      <w:pPr>
                        <w:pStyle w:val="EmphasisText"/>
                        <w:framePr w:hSpace="180" w:wrap="around" w:vAnchor="page" w:hAnchor="margin" w:x="-90" w:y="936"/>
                        <w:jc w:val="center"/>
                        <w:rPr>
                          <w:bCs/>
                          <w:szCs w:val="24"/>
                        </w:rPr>
                      </w:pPr>
                      <w:r w:rsidRPr="002C0CBF">
                        <w:rPr>
                          <w:rStyle w:val="PlaceholderText"/>
                          <w:bCs/>
                          <w:color w:val="FF0000"/>
                          <w:sz w:val="20"/>
                          <w:szCs w:val="20"/>
                        </w:rPr>
                        <w:t xml:space="preserve"> enter number</w:t>
                      </w:r>
                      <w:r w:rsidRPr="002C0CBF">
                        <w:rPr>
                          <w:bCs/>
                          <w:szCs w:val="24"/>
                        </w:rPr>
                        <w:t xml:space="preserve"> </w:t>
                      </w:r>
                    </w:p>
                  </w:tc>
                </w:sdtContent>
              </w:sdt>
            </w:tr>
            <w:tr w:rsidR="00EE3301" w:rsidRPr="00EB2131" w14:paraId="45200B91" w14:textId="77777777" w:rsidTr="00397A36">
              <w:tc>
                <w:tcPr>
                  <w:tcW w:w="8005" w:type="dxa"/>
                  <w:shd w:val="clear" w:color="auto" w:fill="auto"/>
                </w:tcPr>
                <w:p w14:paraId="5F9E9AAC" w14:textId="77777777" w:rsidR="00EE3301" w:rsidRPr="00EB2131" w:rsidRDefault="00EE3301" w:rsidP="00A518D0">
                  <w:pPr>
                    <w:pStyle w:val="EmphasisText"/>
                    <w:framePr w:hSpace="180" w:wrap="around" w:vAnchor="page" w:hAnchor="margin" w:x="-90" w:y="936"/>
                    <w:jc w:val="both"/>
                    <w:rPr>
                      <w:b/>
                      <w:szCs w:val="24"/>
                    </w:rPr>
                  </w:pPr>
                  <w:r>
                    <w:rPr>
                      <w:szCs w:val="24"/>
                    </w:rPr>
                    <w:t xml:space="preserve">No </w:t>
                  </w:r>
                </w:p>
              </w:tc>
              <w:sdt>
                <w:sdtPr>
                  <w:rPr>
                    <w:bCs/>
                    <w:szCs w:val="24"/>
                  </w:rPr>
                  <w:id w:val="1968623604"/>
                  <w:placeholder>
                    <w:docPart w:val="73AB17A762B147C2A9FB46C977C98581"/>
                  </w:placeholder>
                  <w:showingPlcHdr/>
                </w:sdtPr>
                <w:sdtEndPr/>
                <w:sdtContent>
                  <w:tc>
                    <w:tcPr>
                      <w:tcW w:w="1921" w:type="dxa"/>
                    </w:tcPr>
                    <w:p w14:paraId="62A09279" w14:textId="12B339D8" w:rsidR="00EE3301" w:rsidRPr="002C0CBF" w:rsidRDefault="00397A36" w:rsidP="00A518D0">
                      <w:pPr>
                        <w:pStyle w:val="EmphasisText"/>
                        <w:framePr w:hSpace="180" w:wrap="around" w:vAnchor="page" w:hAnchor="margin" w:x="-90" w:y="936"/>
                        <w:jc w:val="center"/>
                        <w:rPr>
                          <w:bCs/>
                          <w:szCs w:val="24"/>
                        </w:rPr>
                      </w:pPr>
                      <w:r w:rsidRPr="002C0CBF">
                        <w:rPr>
                          <w:rStyle w:val="PlaceholderText"/>
                          <w:bCs/>
                          <w:color w:val="FF0000"/>
                          <w:sz w:val="20"/>
                          <w:szCs w:val="20"/>
                        </w:rPr>
                        <w:t xml:space="preserve"> enter number</w:t>
                      </w:r>
                      <w:r w:rsidRPr="002C0CBF">
                        <w:rPr>
                          <w:bCs/>
                          <w:szCs w:val="24"/>
                        </w:rPr>
                        <w:t xml:space="preserve"> </w:t>
                      </w:r>
                    </w:p>
                  </w:tc>
                </w:sdtContent>
              </w:sdt>
            </w:tr>
          </w:tbl>
          <w:p w14:paraId="79688AD2" w14:textId="1EF95AB0" w:rsidR="00EE3301" w:rsidRDefault="00EE3301" w:rsidP="00ED7573">
            <w:pPr>
              <w:pStyle w:val="EmphasisText"/>
              <w:jc w:val="both"/>
              <w:rPr>
                <w:b/>
                <w:szCs w:val="24"/>
              </w:rPr>
            </w:pPr>
          </w:p>
          <w:tbl>
            <w:tblPr>
              <w:tblStyle w:val="TableGrid"/>
              <w:tblW w:w="0" w:type="auto"/>
              <w:tblLook w:val="04A0" w:firstRow="1" w:lastRow="0" w:firstColumn="1" w:lastColumn="0" w:noHBand="0" w:noVBand="1"/>
            </w:tblPr>
            <w:tblGrid>
              <w:gridCol w:w="7992"/>
              <w:gridCol w:w="1934"/>
            </w:tblGrid>
            <w:tr w:rsidR="00ED7573" w:rsidRPr="00EB2131" w14:paraId="189427B9" w14:textId="77777777" w:rsidTr="001C2E60">
              <w:tc>
                <w:tcPr>
                  <w:tcW w:w="8010" w:type="dxa"/>
                  <w:shd w:val="clear" w:color="auto" w:fill="F2F2F2" w:themeFill="background1" w:themeFillShade="F2"/>
                </w:tcPr>
                <w:p w14:paraId="120DEC55" w14:textId="77777777" w:rsidR="00ED7573" w:rsidRPr="002C0CBF" w:rsidRDefault="00ED7573" w:rsidP="00A518D0">
                  <w:pPr>
                    <w:pStyle w:val="EmphasisText"/>
                    <w:framePr w:hSpace="180" w:wrap="around" w:vAnchor="page" w:hAnchor="margin" w:x="-90" w:y="936"/>
                    <w:jc w:val="both"/>
                    <w:rPr>
                      <w:b/>
                      <w:bCs/>
                      <w:szCs w:val="24"/>
                    </w:rPr>
                  </w:pPr>
                </w:p>
                <w:p w14:paraId="3B30386B" w14:textId="05CC7360" w:rsidR="00ED7573" w:rsidRPr="002C0CBF" w:rsidRDefault="00ED7573" w:rsidP="00A518D0">
                  <w:pPr>
                    <w:pStyle w:val="EmphasisText"/>
                    <w:framePr w:hSpace="180" w:wrap="around" w:vAnchor="page" w:hAnchor="margin" w:x="-90" w:y="936"/>
                    <w:jc w:val="both"/>
                    <w:rPr>
                      <w:b/>
                      <w:bCs/>
                      <w:szCs w:val="24"/>
                    </w:rPr>
                  </w:pPr>
                  <w:r w:rsidRPr="002C0CBF">
                    <w:rPr>
                      <w:b/>
                      <w:bCs/>
                      <w:szCs w:val="24"/>
                    </w:rPr>
                    <w:t xml:space="preserve">Household Member History of Involvement with NJ Division of Child Protection and Permanency </w:t>
                  </w:r>
                </w:p>
              </w:tc>
              <w:tc>
                <w:tcPr>
                  <w:tcW w:w="1935" w:type="dxa"/>
                  <w:shd w:val="clear" w:color="auto" w:fill="F2F2F2" w:themeFill="background1" w:themeFillShade="F2"/>
                </w:tcPr>
                <w:p w14:paraId="38D9C210" w14:textId="77777777" w:rsidR="002C0CBF" w:rsidRPr="002C0CBF" w:rsidRDefault="002C0CBF" w:rsidP="00A518D0">
                  <w:pPr>
                    <w:pStyle w:val="EmphasisText"/>
                    <w:framePr w:hSpace="180" w:wrap="around" w:vAnchor="page" w:hAnchor="margin" w:x="-90" w:y="936"/>
                    <w:jc w:val="center"/>
                    <w:rPr>
                      <w:b/>
                      <w:bCs/>
                      <w:szCs w:val="24"/>
                    </w:rPr>
                  </w:pPr>
                </w:p>
                <w:p w14:paraId="43F13BE9" w14:textId="16A0FB6A" w:rsidR="00ED7573" w:rsidRPr="002C0CBF" w:rsidRDefault="00ED7573" w:rsidP="00A518D0">
                  <w:pPr>
                    <w:pStyle w:val="EmphasisText"/>
                    <w:framePr w:hSpace="180" w:wrap="around" w:vAnchor="page" w:hAnchor="margin" w:x="-90" w:y="936"/>
                    <w:jc w:val="center"/>
                    <w:rPr>
                      <w:b/>
                      <w:bCs/>
                      <w:szCs w:val="24"/>
                    </w:rPr>
                  </w:pPr>
                  <w:r w:rsidRPr="002C0CBF">
                    <w:rPr>
                      <w:b/>
                      <w:bCs/>
                      <w:szCs w:val="24"/>
                    </w:rPr>
                    <w:t>Number of Participants</w:t>
                  </w:r>
                </w:p>
              </w:tc>
            </w:tr>
            <w:tr w:rsidR="00ED7573" w:rsidRPr="00EB2131" w14:paraId="52B1ED30" w14:textId="77777777" w:rsidTr="001C2E60">
              <w:tc>
                <w:tcPr>
                  <w:tcW w:w="8010" w:type="dxa"/>
                  <w:shd w:val="clear" w:color="auto" w:fill="auto"/>
                </w:tcPr>
                <w:p w14:paraId="06C4A207" w14:textId="77777777" w:rsidR="00ED7573" w:rsidRPr="00EB2131" w:rsidRDefault="00ED7573" w:rsidP="00A518D0">
                  <w:pPr>
                    <w:pStyle w:val="EmphasisText"/>
                    <w:framePr w:hSpace="180" w:wrap="around" w:vAnchor="page" w:hAnchor="margin" w:x="-90" w:y="936"/>
                    <w:jc w:val="both"/>
                    <w:rPr>
                      <w:b/>
                      <w:szCs w:val="24"/>
                    </w:rPr>
                  </w:pPr>
                  <w:r>
                    <w:rPr>
                      <w:szCs w:val="24"/>
                    </w:rPr>
                    <w:t xml:space="preserve">Yes </w:t>
                  </w:r>
                </w:p>
              </w:tc>
              <w:sdt>
                <w:sdtPr>
                  <w:rPr>
                    <w:bCs/>
                    <w:szCs w:val="24"/>
                  </w:rPr>
                  <w:id w:val="-1388648535"/>
                  <w:placeholder>
                    <w:docPart w:val="97601EC5E6E0494C9313A5D3BD4AB6CE"/>
                  </w:placeholder>
                  <w:showingPlcHdr/>
                </w:sdtPr>
                <w:sdtEndPr/>
                <w:sdtContent>
                  <w:tc>
                    <w:tcPr>
                      <w:tcW w:w="1935" w:type="dxa"/>
                    </w:tcPr>
                    <w:p w14:paraId="40889466" w14:textId="4D50F631" w:rsidR="00ED7573" w:rsidRPr="002C0CBF" w:rsidRDefault="00397A36" w:rsidP="00A518D0">
                      <w:pPr>
                        <w:pStyle w:val="EmphasisText"/>
                        <w:framePr w:hSpace="180" w:wrap="around" w:vAnchor="page" w:hAnchor="margin" w:x="-90" w:y="936"/>
                        <w:jc w:val="center"/>
                        <w:rPr>
                          <w:bCs/>
                          <w:szCs w:val="24"/>
                        </w:rPr>
                      </w:pPr>
                      <w:r w:rsidRPr="002C0CBF">
                        <w:rPr>
                          <w:rStyle w:val="PlaceholderText"/>
                          <w:bCs/>
                          <w:color w:val="FF0000"/>
                          <w:sz w:val="20"/>
                          <w:szCs w:val="20"/>
                        </w:rPr>
                        <w:t xml:space="preserve"> enter number</w:t>
                      </w:r>
                      <w:r w:rsidRPr="002C0CBF">
                        <w:rPr>
                          <w:bCs/>
                          <w:szCs w:val="24"/>
                        </w:rPr>
                        <w:t xml:space="preserve"> </w:t>
                      </w:r>
                    </w:p>
                  </w:tc>
                </w:sdtContent>
              </w:sdt>
            </w:tr>
            <w:tr w:rsidR="00ED7573" w:rsidRPr="00EB2131" w14:paraId="0FD2F71C" w14:textId="77777777" w:rsidTr="001C2E60">
              <w:tc>
                <w:tcPr>
                  <w:tcW w:w="8010" w:type="dxa"/>
                  <w:shd w:val="clear" w:color="auto" w:fill="auto"/>
                </w:tcPr>
                <w:p w14:paraId="0EE52601" w14:textId="77777777" w:rsidR="00ED7573" w:rsidRPr="00EB2131" w:rsidRDefault="00ED7573" w:rsidP="00A518D0">
                  <w:pPr>
                    <w:pStyle w:val="EmphasisText"/>
                    <w:framePr w:hSpace="180" w:wrap="around" w:vAnchor="page" w:hAnchor="margin" w:x="-90" w:y="936"/>
                    <w:jc w:val="both"/>
                    <w:rPr>
                      <w:b/>
                      <w:szCs w:val="24"/>
                    </w:rPr>
                  </w:pPr>
                  <w:r>
                    <w:rPr>
                      <w:szCs w:val="24"/>
                    </w:rPr>
                    <w:t xml:space="preserve">No </w:t>
                  </w:r>
                </w:p>
              </w:tc>
              <w:sdt>
                <w:sdtPr>
                  <w:rPr>
                    <w:bCs/>
                    <w:szCs w:val="24"/>
                  </w:rPr>
                  <w:id w:val="-337318322"/>
                  <w:placeholder>
                    <w:docPart w:val="48646D5DA3DF4BB0BD5632CD17C13FC5"/>
                  </w:placeholder>
                  <w:showingPlcHdr/>
                </w:sdtPr>
                <w:sdtEndPr/>
                <w:sdtContent>
                  <w:tc>
                    <w:tcPr>
                      <w:tcW w:w="1935" w:type="dxa"/>
                    </w:tcPr>
                    <w:p w14:paraId="07EFA67E" w14:textId="49D17D13" w:rsidR="00ED7573" w:rsidRPr="002C0CBF" w:rsidRDefault="00397A36" w:rsidP="00A518D0">
                      <w:pPr>
                        <w:pStyle w:val="EmphasisText"/>
                        <w:framePr w:hSpace="180" w:wrap="around" w:vAnchor="page" w:hAnchor="margin" w:x="-90" w:y="936"/>
                        <w:jc w:val="center"/>
                        <w:rPr>
                          <w:bCs/>
                          <w:szCs w:val="24"/>
                        </w:rPr>
                      </w:pPr>
                      <w:r w:rsidRPr="002C0CBF">
                        <w:rPr>
                          <w:rStyle w:val="PlaceholderText"/>
                          <w:bCs/>
                          <w:color w:val="FF0000"/>
                          <w:sz w:val="20"/>
                          <w:szCs w:val="20"/>
                        </w:rPr>
                        <w:t xml:space="preserve"> enter number</w:t>
                      </w:r>
                      <w:r w:rsidRPr="002C0CBF">
                        <w:rPr>
                          <w:bCs/>
                          <w:szCs w:val="24"/>
                        </w:rPr>
                        <w:t xml:space="preserve"> </w:t>
                      </w:r>
                    </w:p>
                  </w:tc>
                </w:sdtContent>
              </w:sdt>
            </w:tr>
          </w:tbl>
          <w:p w14:paraId="5F18C197" w14:textId="53C7ABC6" w:rsidR="00ED7573" w:rsidRDefault="00ED7573" w:rsidP="00ED7573">
            <w:pPr>
              <w:pStyle w:val="EmphasisText"/>
              <w:jc w:val="both"/>
              <w:rPr>
                <w:b/>
                <w:szCs w:val="24"/>
              </w:rPr>
            </w:pPr>
          </w:p>
          <w:p w14:paraId="2E15B6AE" w14:textId="77777777" w:rsidR="00ED7573" w:rsidRDefault="00ED7573" w:rsidP="00ED7573">
            <w:pPr>
              <w:pStyle w:val="EmphasisText"/>
              <w:jc w:val="both"/>
              <w:rPr>
                <w:b/>
                <w:szCs w:val="24"/>
              </w:rPr>
            </w:pPr>
          </w:p>
          <w:tbl>
            <w:tblPr>
              <w:tblStyle w:val="TableGrid"/>
              <w:tblW w:w="0" w:type="auto"/>
              <w:tblLook w:val="04A0" w:firstRow="1" w:lastRow="0" w:firstColumn="1" w:lastColumn="0" w:noHBand="0" w:noVBand="1"/>
            </w:tblPr>
            <w:tblGrid>
              <w:gridCol w:w="9926"/>
            </w:tblGrid>
            <w:tr w:rsidR="00EE3301" w:rsidRPr="00EB2131" w14:paraId="66C3692B" w14:textId="77777777" w:rsidTr="001C2E60">
              <w:tc>
                <w:tcPr>
                  <w:tcW w:w="9926" w:type="dxa"/>
                  <w:shd w:val="clear" w:color="auto" w:fill="F2F2F2" w:themeFill="background1" w:themeFillShade="F2"/>
                </w:tcPr>
                <w:p w14:paraId="33192594" w14:textId="0FE79B57" w:rsidR="00EE3301" w:rsidRPr="00EB2131" w:rsidRDefault="00EE3301" w:rsidP="00A518D0">
                  <w:pPr>
                    <w:pStyle w:val="EmphasisText"/>
                    <w:framePr w:hSpace="180" w:wrap="around" w:vAnchor="page" w:hAnchor="margin" w:x="-90" w:y="936"/>
                    <w:rPr>
                      <w:szCs w:val="24"/>
                    </w:rPr>
                  </w:pPr>
                  <w:r>
                    <w:rPr>
                      <w:szCs w:val="24"/>
                    </w:rPr>
                    <w:t>Participants represented the following municipalities</w:t>
                  </w:r>
                </w:p>
              </w:tc>
            </w:tr>
          </w:tbl>
          <w:p w14:paraId="123D9D2C" w14:textId="322D01C7" w:rsidR="00EE3301" w:rsidRDefault="00F22F23" w:rsidP="00ED7573">
            <w:pPr>
              <w:pStyle w:val="EmphasisText"/>
              <w:jc w:val="both"/>
              <w:rPr>
                <w:b/>
                <w:szCs w:val="24"/>
              </w:rPr>
            </w:pPr>
            <w:sdt>
              <w:sdtPr>
                <w:rPr>
                  <w:b/>
                  <w:szCs w:val="24"/>
                </w:rPr>
                <w:id w:val="-278879981"/>
                <w:placeholder>
                  <w:docPart w:val="329BDB2F56C24DB9BAC7EA59581F807F"/>
                </w:placeholder>
                <w:showingPlcHdr/>
              </w:sdtPr>
              <w:sdtEndPr/>
              <w:sdtContent>
                <w:r w:rsidR="00234AAC" w:rsidRPr="00234AAC">
                  <w:rPr>
                    <w:rStyle w:val="PlaceholderText"/>
                    <w:color w:val="FF0000"/>
                  </w:rPr>
                  <w:t>Click or tap here to enter text.</w:t>
                </w:r>
              </w:sdtContent>
            </w:sdt>
            <w:r w:rsidR="00234AAC">
              <w:rPr>
                <w:szCs w:val="24"/>
              </w:rPr>
              <w:t xml:space="preserve"> </w:t>
            </w:r>
          </w:p>
          <w:p w14:paraId="06A997EC" w14:textId="6803DD0E" w:rsidR="000A0309" w:rsidRDefault="000A0309" w:rsidP="00ED7573">
            <w:pPr>
              <w:spacing w:line="240" w:lineRule="auto"/>
              <w:jc w:val="both"/>
              <w:rPr>
                <w:b/>
                <w:szCs w:val="24"/>
              </w:rPr>
            </w:pPr>
          </w:p>
          <w:p w14:paraId="32B9C34D" w14:textId="77777777" w:rsidR="00AF7BBE" w:rsidRDefault="00AF7BBE" w:rsidP="00ED7573">
            <w:pPr>
              <w:spacing w:line="240" w:lineRule="auto"/>
              <w:jc w:val="both"/>
              <w:rPr>
                <w:color w:val="002060"/>
                <w:szCs w:val="24"/>
              </w:rPr>
            </w:pPr>
          </w:p>
          <w:p w14:paraId="4DBD149A" w14:textId="0D91F03B" w:rsidR="00ED7573" w:rsidRPr="004E520F" w:rsidRDefault="00ED7573" w:rsidP="00ED7573">
            <w:pPr>
              <w:spacing w:line="240" w:lineRule="auto"/>
              <w:jc w:val="both"/>
              <w:rPr>
                <w:b/>
                <w:bCs/>
                <w:color w:val="002060"/>
                <w:szCs w:val="24"/>
              </w:rPr>
            </w:pPr>
            <w:r w:rsidRPr="004E520F">
              <w:rPr>
                <w:b/>
                <w:bCs/>
                <w:color w:val="002060"/>
                <w:szCs w:val="24"/>
              </w:rPr>
              <w:t>Additional Data Collection Methodologies</w:t>
            </w:r>
          </w:p>
          <w:p w14:paraId="15D77433" w14:textId="1AD94851" w:rsidR="005A3C11" w:rsidRDefault="005A3C11" w:rsidP="00ED7573">
            <w:pPr>
              <w:spacing w:line="240" w:lineRule="auto"/>
              <w:jc w:val="both"/>
              <w:rPr>
                <w:color w:val="002060"/>
                <w:szCs w:val="24"/>
              </w:rPr>
            </w:pPr>
          </w:p>
          <w:sdt>
            <w:sdtPr>
              <w:rPr>
                <w:color w:val="002060"/>
              </w:rPr>
              <w:id w:val="-1226145183"/>
              <w:placeholder>
                <w:docPart w:val="5EC019B826EB4783AD2CCE3D1D2AE10A"/>
              </w:placeholder>
            </w:sdtPr>
            <w:sdtEndPr/>
            <w:sdtContent>
              <w:p w14:paraId="086AD475" w14:textId="5909AF86" w:rsidR="005A3C11" w:rsidRDefault="00F22F23" w:rsidP="005A3C11">
                <w:pPr>
                  <w:pStyle w:val="EmphasisText"/>
                  <w:rPr>
                    <w:color w:val="002060"/>
                  </w:rPr>
                </w:pPr>
                <w:sdt>
                  <w:sdtPr>
                    <w:rPr>
                      <w:color w:val="FF0000"/>
                    </w:rPr>
                    <w:id w:val="443358839"/>
                    <w:placeholder>
                      <w:docPart w:val="5EC019B826EB4783AD2CCE3D1D2AE10A"/>
                    </w:placeholder>
                    <w:text/>
                  </w:sdtPr>
                  <w:sdtEndPr/>
                  <w:sdtContent>
                    <w:r w:rsidR="005A3C11" w:rsidRPr="00EF31DB">
                      <w:rPr>
                        <w:color w:val="FF0000"/>
                      </w:rPr>
                      <w:t xml:space="preserve"> Click here to add text, delete </w:t>
                    </w:r>
                    <w:r w:rsidR="00685BEF">
                      <w:rPr>
                        <w:color w:val="FF0000"/>
                      </w:rPr>
                      <w:t xml:space="preserve">the following </w:t>
                    </w:r>
                    <w:r w:rsidR="005A3C11" w:rsidRPr="00EF31DB">
                      <w:rPr>
                        <w:color w:val="FF0000"/>
                      </w:rPr>
                      <w:t xml:space="preserve">instructions, and </w:t>
                    </w:r>
                    <w:r w:rsidR="005A3C11">
                      <w:rPr>
                        <w:color w:val="FF0000"/>
                      </w:rPr>
                      <w:t>update</w:t>
                    </w:r>
                    <w:r w:rsidR="005A3C11" w:rsidRPr="00EF31DB">
                      <w:rPr>
                        <w:color w:val="FF0000"/>
                      </w:rPr>
                      <w:t xml:space="preserve"> font </w:t>
                    </w:r>
                    <w:r w:rsidR="005A3C11">
                      <w:rPr>
                        <w:color w:val="FF0000"/>
                      </w:rPr>
                      <w:t xml:space="preserve">color </w:t>
                    </w:r>
                    <w:r w:rsidR="005A3C11" w:rsidRPr="00EF31DB">
                      <w:rPr>
                        <w:color w:val="FF0000"/>
                      </w:rPr>
                      <w:t xml:space="preserve">and size </w:t>
                    </w:r>
                  </w:sdtContent>
                </w:sdt>
                <w:r w:rsidR="005A3C11">
                  <w:rPr>
                    <w:color w:val="002060"/>
                  </w:rPr>
                  <w:t xml:space="preserve"> </w:t>
                </w:r>
                <w:r w:rsidR="005A3C11">
                  <w:rPr>
                    <w:i/>
                    <w:szCs w:val="24"/>
                    <w:highlight w:val="lightGray"/>
                  </w:rPr>
                  <w:t>[</w:t>
                </w:r>
                <w:r w:rsidR="005A3C11" w:rsidRPr="00D42151">
                  <w:rPr>
                    <w:i/>
                    <w:szCs w:val="24"/>
                    <w:highlight w:val="lightGray"/>
                  </w:rPr>
                  <w:t xml:space="preserve">HSACs </w:t>
                </w:r>
                <w:r w:rsidR="005A3C11">
                  <w:rPr>
                    <w:i/>
                    <w:szCs w:val="24"/>
                    <w:highlight w:val="lightGray"/>
                  </w:rPr>
                  <w:t xml:space="preserve">who incorporated additional needs assessment activities may describe these activities here. </w:t>
                </w:r>
              </w:p>
            </w:sdtContent>
          </w:sdt>
          <w:p w14:paraId="7F880A01" w14:textId="0613E9F0" w:rsidR="00DF027C" w:rsidRPr="004E520F" w:rsidRDefault="00DF027C" w:rsidP="00ED7573">
            <w:pPr>
              <w:pStyle w:val="Heading1"/>
              <w:rPr>
                <w:i/>
                <w:color w:val="auto"/>
                <w:sz w:val="24"/>
                <w:szCs w:val="24"/>
              </w:rPr>
            </w:pPr>
          </w:p>
        </w:tc>
      </w:tr>
      <w:bookmarkEnd w:id="0"/>
    </w:tbl>
    <w:p w14:paraId="525FCF7A" w14:textId="551A0D73" w:rsidR="0034178E" w:rsidRPr="004E520F" w:rsidRDefault="0034178E" w:rsidP="0034178E">
      <w:pPr>
        <w:spacing w:after="200"/>
        <w:rPr>
          <w:rFonts w:asciiTheme="majorHAnsi" w:eastAsiaTheme="majorEastAsia" w:hAnsiTheme="majorHAnsi" w:cstheme="majorBidi"/>
          <w:color w:val="061F57" w:themeColor="text2" w:themeShade="BF"/>
          <w:kern w:val="28"/>
          <w:sz w:val="52"/>
          <w:szCs w:val="32"/>
        </w:rPr>
      </w:pPr>
      <w:r>
        <w:rPr>
          <w:u w:val="single"/>
        </w:rPr>
        <w:lastRenderedPageBreak/>
        <w:br w:type="page"/>
      </w:r>
    </w:p>
    <w:p w14:paraId="69858E71" w14:textId="47EC615C" w:rsidR="004F591F" w:rsidRDefault="00F4256F" w:rsidP="007D02D6">
      <w:pPr>
        <w:pStyle w:val="Heading1"/>
        <w:tabs>
          <w:tab w:val="right" w:pos="9936"/>
        </w:tabs>
        <w:spacing w:before="100" w:beforeAutospacing="1"/>
      </w:pPr>
      <w:r w:rsidRPr="007D02D6">
        <w:rPr>
          <w:noProof/>
          <w:u w:val="single"/>
        </w:rPr>
        <w:lastRenderedPageBreak/>
        <w:drawing>
          <wp:anchor distT="0" distB="0" distL="114300" distR="114300" simplePos="0" relativeHeight="251658260" behindDoc="1" locked="0" layoutInCell="1" allowOverlap="1" wp14:anchorId="021B31DC" wp14:editId="5AEA47F2">
            <wp:simplePos x="0" y="0"/>
            <wp:positionH relativeFrom="column">
              <wp:posOffset>-1894999</wp:posOffset>
            </wp:positionH>
            <wp:positionV relativeFrom="paragraph">
              <wp:posOffset>243046</wp:posOffset>
            </wp:positionV>
            <wp:extent cx="10098405" cy="7758747"/>
            <wp:effectExtent l="7938" t="0" r="6032" b="6033"/>
            <wp:wrapNone/>
            <wp:docPr id="251" name="Picture 25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teamwork.jpg"/>
                    <pic:cNvPicPr/>
                  </pic:nvPicPr>
                  <pic:blipFill rotWithShape="1">
                    <a:blip r:embed="rId14">
                      <a:extLst>
                        <a:ext uri="{28A0092B-C50C-407E-A947-70E740481C1C}">
                          <a14:useLocalDpi xmlns:a14="http://schemas.microsoft.com/office/drawing/2010/main" val="0"/>
                        </a:ext>
                      </a:extLst>
                    </a:blip>
                    <a:srcRect l="13595" b="168"/>
                    <a:stretch/>
                  </pic:blipFill>
                  <pic:spPr bwMode="auto">
                    <a:xfrm rot="16200000">
                      <a:off x="0" y="0"/>
                      <a:ext cx="10099644" cy="77596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FFE" w:rsidRPr="007D02D6">
        <w:rPr>
          <w:u w:val="single"/>
        </w:rPr>
        <w:t>P</w:t>
      </w:r>
      <w:r w:rsidR="007D02D6" w:rsidRPr="007D02D6">
        <w:rPr>
          <w:u w:val="single"/>
        </w:rPr>
        <w:t>ART 2</w:t>
      </w:r>
    </w:p>
    <w:p w14:paraId="3874C210" w14:textId="7BBF2EEF" w:rsidR="004F591F" w:rsidRDefault="004F591F">
      <w:pPr>
        <w:spacing w:after="200"/>
        <w:rPr>
          <w:rFonts w:asciiTheme="majorHAnsi" w:eastAsiaTheme="majorEastAsia" w:hAnsiTheme="majorHAnsi" w:cstheme="majorBidi"/>
          <w:color w:val="061F57" w:themeColor="text2" w:themeShade="BF"/>
          <w:kern w:val="28"/>
          <w:sz w:val="52"/>
          <w:szCs w:val="32"/>
        </w:rPr>
      </w:pPr>
    </w:p>
    <w:p w14:paraId="50396665" w14:textId="3E3B15C6" w:rsidR="004F591F" w:rsidRDefault="004F591F">
      <w:pPr>
        <w:spacing w:after="200"/>
        <w:rPr>
          <w:rFonts w:asciiTheme="majorHAnsi" w:eastAsiaTheme="majorEastAsia" w:hAnsiTheme="majorHAnsi" w:cstheme="majorBidi"/>
          <w:color w:val="061F57" w:themeColor="text2" w:themeShade="BF"/>
          <w:kern w:val="28"/>
          <w:sz w:val="52"/>
          <w:szCs w:val="32"/>
        </w:rPr>
      </w:pPr>
      <w:r>
        <w:br w:type="page"/>
      </w:r>
    </w:p>
    <w:p w14:paraId="5E778848" w14:textId="0A76ECDD" w:rsidR="00237140" w:rsidRDefault="00752A03" w:rsidP="002629C9">
      <w:pPr>
        <w:pStyle w:val="Heading1"/>
        <w:spacing w:before="0" w:after="0"/>
        <w:rPr>
          <w:b/>
          <w:bCs/>
          <w:sz w:val="24"/>
          <w:szCs w:val="24"/>
        </w:rPr>
      </w:pPr>
      <w:r w:rsidRPr="001A44A3">
        <w:rPr>
          <w:b/>
          <w:bCs/>
        </w:rPr>
        <w:lastRenderedPageBreak/>
        <w:t>Key Findings</w:t>
      </w:r>
      <w:r w:rsidR="00CB35F4" w:rsidRPr="001A44A3">
        <w:rPr>
          <w:b/>
          <w:bCs/>
        </w:rPr>
        <w:t xml:space="preserve"> Across Needs</w:t>
      </w:r>
      <w:r w:rsidR="002629C9">
        <w:rPr>
          <w:b/>
          <w:bCs/>
        </w:rPr>
        <w:t xml:space="preserve"> </w:t>
      </w:r>
    </w:p>
    <w:p w14:paraId="0F698BE4" w14:textId="77777777" w:rsidR="002629C9" w:rsidRPr="002629C9" w:rsidRDefault="002629C9" w:rsidP="002629C9">
      <w:pPr>
        <w:pStyle w:val="Heading1"/>
        <w:spacing w:before="0" w:after="0"/>
        <w:rPr>
          <w:b/>
          <w:bCs/>
          <w:sz w:val="24"/>
          <w:szCs w:val="24"/>
        </w:rPr>
      </w:pPr>
    </w:p>
    <w:p w14:paraId="36AE82DD" w14:textId="4E2211AA" w:rsidR="00CB35F4" w:rsidRPr="00B64DC9" w:rsidRDefault="00F22F23" w:rsidP="0068768D">
      <w:pPr>
        <w:pStyle w:val="EmphasisText"/>
        <w:jc w:val="both"/>
        <w:rPr>
          <w:b/>
        </w:rPr>
      </w:pPr>
      <w:sdt>
        <w:sdtPr>
          <w:rPr>
            <w:b/>
          </w:rPr>
          <w:id w:val="-104654800"/>
          <w:placeholder>
            <w:docPart w:val="2371FB3F017049F1B6206DE732CBFF59"/>
          </w:placeholder>
        </w:sdtPr>
        <w:sdtEndPr/>
        <w:sdtContent>
          <w:r w:rsidR="00C0687B" w:rsidRPr="00C0687B">
            <w:rPr>
              <w:color w:val="FF0000"/>
            </w:rPr>
            <w:t>Click in this text to add content</w:t>
          </w:r>
          <w:r w:rsidR="00685BEF">
            <w:rPr>
              <w:color w:val="FF0000"/>
            </w:rPr>
            <w:t xml:space="preserve">, </w:t>
          </w:r>
          <w:r w:rsidR="00C0687B" w:rsidRPr="00C0687B">
            <w:rPr>
              <w:color w:val="FF0000"/>
            </w:rPr>
            <w:t>delete the following instructions</w:t>
          </w:r>
          <w:r w:rsidR="00685BEF">
            <w:rPr>
              <w:color w:val="FF0000"/>
            </w:rPr>
            <w:t>, and updated font color and size</w:t>
          </w:r>
          <w:r w:rsidR="00C0687B" w:rsidRPr="00C0687B">
            <w:rPr>
              <w:color w:val="FF0000"/>
            </w:rPr>
            <w:t>:</w:t>
          </w:r>
          <w:r w:rsidR="00C0687B">
            <w:rPr>
              <w:color w:val="FF0000"/>
            </w:rPr>
            <w:t xml:space="preserve"> </w:t>
          </w:r>
          <w:r w:rsidR="00C0687B" w:rsidRPr="001C2E60">
            <w:rPr>
              <w:i/>
              <w:color w:val="002060"/>
              <w:szCs w:val="24"/>
              <w:highlight w:val="lightGray"/>
            </w:rPr>
            <w:t>[HSACS will provide a narrative summarizing the results of their needs assessment. The summary should provide an overview of the findings across needs. Example of topics to be addressed in the summary include:</w:t>
          </w:r>
          <w:r w:rsidR="00C0687B">
            <w:rPr>
              <w:i/>
              <w:color w:val="002060"/>
              <w:szCs w:val="24"/>
              <w:highlight w:val="lightGray"/>
            </w:rPr>
            <w:t xml:space="preserve"> </w:t>
          </w:r>
          <w:r w:rsidR="00FA1E7D">
            <w:rPr>
              <w:i/>
              <w:color w:val="002060"/>
              <w:szCs w:val="24"/>
              <w:highlight w:val="lightGray"/>
            </w:rPr>
            <w:t>1</w:t>
          </w:r>
          <w:r w:rsidR="00841115">
            <w:rPr>
              <w:i/>
              <w:color w:val="002060"/>
              <w:szCs w:val="24"/>
              <w:highlight w:val="lightGray"/>
            </w:rPr>
            <w:t xml:space="preserve">) </w:t>
          </w:r>
          <w:r w:rsidR="00C0687B" w:rsidRPr="001C2E60">
            <w:rPr>
              <w:i/>
              <w:color w:val="002060"/>
              <w:szCs w:val="24"/>
              <w:highlight w:val="lightGray"/>
            </w:rPr>
            <w:t>Trends related to Scope Across Needs</w:t>
          </w:r>
          <w:r w:rsidR="00841115">
            <w:rPr>
              <w:i/>
              <w:color w:val="002060"/>
              <w:szCs w:val="24"/>
              <w:highlight w:val="lightGray"/>
            </w:rPr>
            <w:t>;</w:t>
          </w:r>
          <w:r w:rsidR="00C0687B">
            <w:rPr>
              <w:i/>
              <w:color w:val="002060"/>
              <w:szCs w:val="24"/>
              <w:highlight w:val="lightGray"/>
            </w:rPr>
            <w:t xml:space="preserve"> </w:t>
          </w:r>
          <w:r w:rsidR="00841115">
            <w:rPr>
              <w:i/>
              <w:color w:val="002060"/>
              <w:szCs w:val="24"/>
              <w:highlight w:val="lightGray"/>
            </w:rPr>
            <w:t xml:space="preserve">2) </w:t>
          </w:r>
          <w:r w:rsidR="00C0687B" w:rsidRPr="001C2E60">
            <w:rPr>
              <w:i/>
              <w:color w:val="002060"/>
              <w:szCs w:val="24"/>
              <w:highlight w:val="lightGray"/>
            </w:rPr>
            <w:t>Significant Common Barriers to Services</w:t>
          </w:r>
          <w:r w:rsidR="004405F4">
            <w:rPr>
              <w:i/>
              <w:color w:val="002060"/>
              <w:szCs w:val="24"/>
              <w:highlight w:val="lightGray"/>
            </w:rPr>
            <w:t>;</w:t>
          </w:r>
          <w:r w:rsidR="00C0687B">
            <w:rPr>
              <w:i/>
              <w:color w:val="002060"/>
              <w:szCs w:val="24"/>
              <w:highlight w:val="lightGray"/>
            </w:rPr>
            <w:t xml:space="preserve"> </w:t>
          </w:r>
          <w:r w:rsidR="004405F4">
            <w:rPr>
              <w:i/>
              <w:color w:val="002060"/>
              <w:szCs w:val="24"/>
              <w:highlight w:val="lightGray"/>
            </w:rPr>
            <w:t xml:space="preserve">3) </w:t>
          </w:r>
          <w:r w:rsidR="00C0687B" w:rsidRPr="001C2E60">
            <w:rPr>
              <w:i/>
              <w:color w:val="002060"/>
              <w:szCs w:val="24"/>
              <w:highlight w:val="lightGray"/>
            </w:rPr>
            <w:t>Significant or Common Trends in Impact of Needs on Subpopulations</w:t>
          </w:r>
          <w:r w:rsidR="004405F4">
            <w:rPr>
              <w:i/>
              <w:color w:val="002060"/>
              <w:szCs w:val="24"/>
              <w:highlight w:val="lightGray"/>
            </w:rPr>
            <w:t xml:space="preserve">; and 4) </w:t>
          </w:r>
          <w:r w:rsidR="00C0687B" w:rsidRPr="001C2E60">
            <w:rPr>
              <w:i/>
              <w:color w:val="002060"/>
              <w:szCs w:val="24"/>
              <w:highlight w:val="lightGray"/>
            </w:rPr>
            <w:t>Overarching Local Considerations for Addressing Needs</w:t>
          </w:r>
          <w:r w:rsidR="00C0687B">
            <w:rPr>
              <w:i/>
              <w:color w:val="002060"/>
              <w:szCs w:val="24"/>
              <w:highlight w:val="lightGray"/>
            </w:rPr>
            <w:t xml:space="preserve"> </w:t>
          </w:r>
          <w:r w:rsidR="00C0687B" w:rsidRPr="001C2E60">
            <w:rPr>
              <w:i/>
              <w:color w:val="002060"/>
              <w:szCs w:val="24"/>
              <w:highlight w:val="lightGray"/>
            </w:rPr>
            <w:t>Trends (Differences or Similarities) Across Stakeholders’ Perspectives</w:t>
          </w:r>
          <w:r w:rsidR="00147368">
            <w:rPr>
              <w:i/>
              <w:color w:val="002060"/>
              <w:szCs w:val="24"/>
            </w:rPr>
            <w:t xml:space="preserve">     </w:t>
          </w:r>
        </w:sdtContent>
      </w:sdt>
      <w:r w:rsidR="00CB35F4">
        <w:br w:type="page"/>
      </w:r>
    </w:p>
    <w:p w14:paraId="22868251" w14:textId="3DA8E409" w:rsidR="00DD7BBB" w:rsidRPr="00BF03FB" w:rsidRDefault="00DD7BBB" w:rsidP="000C2039">
      <w:pPr>
        <w:spacing w:after="200"/>
        <w:ind w:left="-450"/>
        <w:jc w:val="center"/>
        <w:rPr>
          <w:color w:val="FFFFFF" w:themeColor="background1"/>
          <w:sz w:val="48"/>
          <w:szCs w:val="48"/>
        </w:rPr>
      </w:pPr>
      <w:r w:rsidRPr="00BF03FB">
        <w:rPr>
          <w:color w:val="FFFFFF" w:themeColor="background1"/>
          <w:sz w:val="48"/>
          <w:szCs w:val="48"/>
        </w:rPr>
        <w:lastRenderedPageBreak/>
        <w:t>Basic Need Areas</w:t>
      </w:r>
    </w:p>
    <w:p w14:paraId="5667598A" w14:textId="29E69DE9" w:rsidR="001F4788" w:rsidRDefault="00AF4A28">
      <w:pPr>
        <w:spacing w:after="200"/>
      </w:pPr>
      <w:r>
        <w:rPr>
          <w:noProof/>
        </w:rPr>
        <w:drawing>
          <wp:inline distT="0" distB="0" distL="0" distR="0" wp14:anchorId="0F44CDA3" wp14:editId="3E09C69D">
            <wp:extent cx="6309360" cy="6309360"/>
            <wp:effectExtent l="0" t="0" r="0" b="0"/>
            <wp:docPr id="249" name="Picture 24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Basic Needs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9360" cy="6309360"/>
                    </a:xfrm>
                    <a:prstGeom prst="rect">
                      <a:avLst/>
                    </a:prstGeom>
                  </pic:spPr>
                </pic:pic>
              </a:graphicData>
            </a:graphic>
          </wp:inline>
        </w:drawing>
      </w:r>
    </w:p>
    <w:p w14:paraId="442BA964" w14:textId="64AD353B" w:rsidR="001F4788" w:rsidRDefault="001F4788">
      <w:pPr>
        <w:spacing w:after="200"/>
      </w:pPr>
    </w:p>
    <w:p w14:paraId="0C38AC74" w14:textId="6ED501FE" w:rsidR="00DD7BBB" w:rsidRDefault="00DD7BBB">
      <w:pPr>
        <w:spacing w:after="200"/>
      </w:pPr>
      <w:r>
        <w:br w:type="page"/>
      </w:r>
    </w:p>
    <w:p w14:paraId="5707D5A2" w14:textId="500E538A" w:rsidR="001C2E60" w:rsidRDefault="00CB0EF7" w:rsidP="007A70C2">
      <w:pPr>
        <w:rPr>
          <w:sz w:val="21"/>
          <w:szCs w:val="21"/>
        </w:rPr>
      </w:pPr>
      <w:r w:rsidRPr="00DB3CA9">
        <w:rPr>
          <w:b/>
          <w:bCs/>
          <w:color w:val="002060"/>
        </w:rPr>
        <w:lastRenderedPageBreak/>
        <w:t>Nee</w:t>
      </w:r>
      <w:r w:rsidR="006B2A04" w:rsidRPr="00DB3CA9">
        <w:rPr>
          <w:b/>
          <w:bCs/>
          <w:color w:val="002060"/>
        </w:rPr>
        <w:t>d</w:t>
      </w:r>
      <w:r w:rsidRPr="00DB3CA9">
        <w:rPr>
          <w:b/>
          <w:bCs/>
          <w:color w:val="002060"/>
        </w:rPr>
        <w:t xml:space="preserve"> Area: </w:t>
      </w:r>
      <w:r w:rsidR="006160EA" w:rsidRPr="00DB3CA9">
        <w:rPr>
          <w:b/>
          <w:bCs/>
          <w:color w:val="002060"/>
        </w:rPr>
        <w:t>Housing</w:t>
      </w:r>
      <w:r w:rsidR="006160EA">
        <w:tab/>
      </w:r>
      <w:r w:rsidR="001C2E60">
        <w:t xml:space="preserve">   </w:t>
      </w:r>
      <w:r w:rsidR="0087722D">
        <w:tab/>
      </w:r>
      <w:r w:rsidR="0087722D">
        <w:tab/>
      </w:r>
      <w:r w:rsidR="0087722D">
        <w:tab/>
      </w:r>
      <w:r w:rsidR="0087722D">
        <w:tab/>
      </w:r>
      <w:r w:rsidR="0087722D">
        <w:tab/>
      </w:r>
      <w:r w:rsidR="00C06C2B">
        <w:tab/>
      </w:r>
      <w:r w:rsidR="001C2E60" w:rsidRPr="00DB3CA9">
        <w:rPr>
          <w:b/>
          <w:bCs/>
          <w:color w:val="002060"/>
        </w:rPr>
        <w:t>Status:</w:t>
      </w:r>
      <w:r w:rsidR="001C2E60">
        <w:t xml:space="preserve"> </w:t>
      </w:r>
      <w:sdt>
        <w:sdtPr>
          <w:rPr>
            <w:b/>
            <w:bCs/>
            <w:color w:val="002060"/>
          </w:rPr>
          <w:alias w:val="Choose Type of Need"/>
          <w:tag w:val="Choose Type of Need"/>
          <w:id w:val="-1787963672"/>
          <w:placeholder>
            <w:docPart w:val="38A37A7702EF408C9ECBC2BB986B0873"/>
          </w:placeholder>
          <w:showingPlcHdr/>
          <w:comboBox>
            <w:listItem w:value="Choose an item."/>
            <w:listItem w:displayText="Prioritized Need Area" w:value="Prioritized Need Area"/>
            <w:listItem w:displayText="General Need Area " w:value="General Need Area "/>
          </w:comboBox>
        </w:sdtPr>
        <w:sdtEndPr/>
        <w:sdtContent>
          <w:r w:rsidR="00DB3CA9" w:rsidRPr="005F166F">
            <w:rPr>
              <w:rStyle w:val="PlaceholderText"/>
              <w:color w:val="FF0000"/>
            </w:rPr>
            <w:t>Choose an item.</w:t>
          </w:r>
        </w:sdtContent>
      </w:sdt>
    </w:p>
    <w:p w14:paraId="306210C1" w14:textId="77777777" w:rsidR="006A2B09" w:rsidRDefault="006A2B09" w:rsidP="007A70C2">
      <w:pPr>
        <w:jc w:val="both"/>
        <w:rPr>
          <w:b/>
          <w:szCs w:val="24"/>
        </w:rPr>
      </w:pPr>
    </w:p>
    <w:p w14:paraId="6414FD4E" w14:textId="2BDD5965" w:rsidR="001C2E60" w:rsidRPr="00ED7573" w:rsidRDefault="001C2E60" w:rsidP="007A70C2">
      <w:pPr>
        <w:jc w:val="both"/>
        <w:rPr>
          <w:szCs w:val="24"/>
        </w:rPr>
      </w:pPr>
      <w:r w:rsidRPr="00ED7573">
        <w:rPr>
          <w:szCs w:val="24"/>
        </w:rPr>
        <w:t>Housing includes the availability of affordable, stable, permanent and acceptable living accommodations. This need area seeks to assess the sufficiency of housing in the county and the degree to which residents are homeless or threatened with eviction, as well as the existence of community supports (e.g., subsidy, vouchers, etc.) and services aimed at ensuring housing for all (e.g., Homelessness Prevention Program, Housing Resource Center, community shelters, County Board of Social Services, Section 8, affordable housing, housing authorities, etc.)</w:t>
      </w:r>
    </w:p>
    <w:p w14:paraId="62ED7851" w14:textId="4AB4E0A5" w:rsidR="006A2B09" w:rsidRDefault="00DB3CA9" w:rsidP="00DB3CA9">
      <w:pPr>
        <w:tabs>
          <w:tab w:val="left" w:pos="1788"/>
        </w:tabs>
        <w:jc w:val="both"/>
        <w:rPr>
          <w:b/>
          <w:szCs w:val="24"/>
        </w:rPr>
      </w:pPr>
      <w:r>
        <w:rPr>
          <w:b/>
          <w:szCs w:val="24"/>
        </w:rPr>
        <w:tab/>
      </w:r>
    </w:p>
    <w:p w14:paraId="1790DFE2" w14:textId="77777777" w:rsidR="001C646F" w:rsidRPr="00ED7573" w:rsidRDefault="001C2E60" w:rsidP="001C646F">
      <w:pPr>
        <w:jc w:val="both"/>
        <w:rPr>
          <w:b/>
          <w:szCs w:val="24"/>
        </w:rPr>
      </w:pPr>
      <w:r w:rsidRPr="00ED7573">
        <w:rPr>
          <w:szCs w:val="24"/>
        </w:rPr>
        <w:t xml:space="preserve">In </w:t>
      </w:r>
      <w:sdt>
        <w:sdtPr>
          <w:rPr>
            <w:bCs/>
            <w:szCs w:val="24"/>
          </w:rPr>
          <w:alias w:val="Choose Your County "/>
          <w:tag w:val="Choose Your County "/>
          <w:id w:val="-1057632032"/>
          <w:placeholder>
            <w:docPart w:val="22F57693072E4B55BB3B9027690758F2"/>
          </w:placeholder>
          <w:showingPlcHdr/>
          <w:comboBox>
            <w:listItem w:value="Choose an item."/>
            <w:listItem w:displayText="Atlantic County " w:value="Atlantic County "/>
            <w:listItem w:displayText="Bergen County " w:value="Bergen County "/>
            <w:listItem w:displayText="Burlington County" w:value="Burlington County"/>
            <w:listItem w:displayText="Camden County " w:value="Camden County "/>
            <w:listItem w:displayText="Cape May County " w:value="Cape May County "/>
            <w:listItem w:displayText="Cumberland County " w:value="Cumberland County "/>
            <w:listItem w:displayText="Essex County " w:value="Essex County "/>
            <w:listItem w:displayText="Gloucester County " w:value="Gloucester County "/>
            <w:listItem w:displayText="Hudson County" w:value="Hudson County"/>
            <w:listItem w:displayText="Hunterdon County" w:value="Hunterdon County"/>
            <w:listItem w:displayText="Mercer County " w:value="Mercer County "/>
            <w:listItem w:displayText="Middlesex County " w:value="Middlesex County "/>
            <w:listItem w:displayText="Monmouth County " w:value="Monmouth County "/>
            <w:listItem w:displayText="Ocean County" w:value="Ocean County"/>
            <w:listItem w:displayText="Passaic County" w:value="Passaic County"/>
            <w:listItem w:displayText="Somerset County" w:value="Somerset County"/>
            <w:listItem w:displayText="Sussex County " w:value="Sussex County "/>
            <w:listItem w:displayText="Union County" w:value="Union County"/>
            <w:listItem w:displayText="Warren County" w:value="Warren County"/>
          </w:comboBox>
        </w:sdtPr>
        <w:sdtEndPr/>
        <w:sdtContent>
          <w:r w:rsidR="00DB3CA9" w:rsidRPr="00A91714">
            <w:rPr>
              <w:rStyle w:val="PlaceholderText"/>
              <w:color w:val="FF0000"/>
            </w:rPr>
            <w:t>Choose an item.</w:t>
          </w:r>
        </w:sdtContent>
      </w:sdt>
      <w:r w:rsidRPr="00ED7573">
        <w:rPr>
          <w:szCs w:val="24"/>
        </w:rPr>
        <w:t xml:space="preserve">, </w:t>
      </w:r>
      <w:sdt>
        <w:sdtPr>
          <w:rPr>
            <w:bCs/>
            <w:szCs w:val="24"/>
          </w:rPr>
          <w:alias w:val="Select Percentage"/>
          <w:tag w:val="Select Percentage"/>
          <w:id w:val="775677198"/>
          <w:placeholder>
            <w:docPart w:val="84EDA8C21FEF48639C794D51BB0B49B9"/>
          </w:placeholder>
          <w:showingPlcHdr/>
          <w:comboBox>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sidR="00DB3CA9" w:rsidRPr="004D02E0">
            <w:rPr>
              <w:rStyle w:val="PlaceholderText"/>
              <w:color w:val="FF0000"/>
            </w:rPr>
            <w:t>Choose an item.</w:t>
          </w:r>
        </w:sdtContent>
      </w:sdt>
      <w:r w:rsidR="004D02E0">
        <w:rPr>
          <w:szCs w:val="24"/>
        </w:rPr>
        <w:t xml:space="preserve"> </w:t>
      </w:r>
      <w:r w:rsidR="001C646F">
        <w:rPr>
          <w:szCs w:val="24"/>
        </w:rPr>
        <w:t>percent</w:t>
      </w:r>
      <w:r w:rsidR="001C646F" w:rsidRPr="00ED7573">
        <w:rPr>
          <w:szCs w:val="24"/>
        </w:rPr>
        <w:t xml:space="preserve"> of household</w:t>
      </w:r>
      <w:r w:rsidR="001C646F">
        <w:rPr>
          <w:szCs w:val="24"/>
        </w:rPr>
        <w:t>s experienced severe cost burden (50% of income or more is spent on housing) for housing</w:t>
      </w:r>
      <w:r w:rsidR="001C646F" w:rsidRPr="00ED7573">
        <w:rPr>
          <w:szCs w:val="24"/>
        </w:rPr>
        <w:t xml:space="preserve"> in</w:t>
      </w:r>
      <w:r w:rsidR="009044E1">
        <w:rPr>
          <w:szCs w:val="24"/>
        </w:rPr>
        <w:t xml:space="preserve"> </w:t>
      </w:r>
      <w:sdt>
        <w:sdtPr>
          <w:rPr>
            <w:bCs/>
            <w:szCs w:val="24"/>
          </w:rPr>
          <w:alias w:val="Choose Year "/>
          <w:tag w:val="Choose Year "/>
          <w:id w:val="-1805612650"/>
          <w:placeholder>
            <w:docPart w:val="B60B3F12F3694263A756AC98AAB2A5F8"/>
          </w:placeholder>
          <w:showingPlcHdr/>
          <w:comboBox>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comboBox>
        </w:sdtPr>
        <w:sdtEndPr/>
        <w:sdtContent>
          <w:r w:rsidR="00DB3CA9" w:rsidRPr="009044E1">
            <w:rPr>
              <w:rStyle w:val="PlaceholderText"/>
              <w:color w:val="FF0000"/>
            </w:rPr>
            <w:t>Choose an item.</w:t>
          </w:r>
        </w:sdtContent>
      </w:sdt>
      <w:r w:rsidRPr="00ED7573">
        <w:rPr>
          <w:szCs w:val="24"/>
        </w:rPr>
        <w:t xml:space="preserve">. This percentage is </w:t>
      </w:r>
      <w:sdt>
        <w:sdtPr>
          <w:rPr>
            <w:bCs/>
            <w:szCs w:val="24"/>
          </w:rPr>
          <w:alias w:val="Select One"/>
          <w:tag w:val="Select One"/>
          <w:id w:val="1020137449"/>
          <w:placeholder>
            <w:docPart w:val="2655E2C4C2284418B81B41F0A6648A4B"/>
          </w:placeholder>
          <w:showingPlcHdr/>
          <w:dropDownList>
            <w:listItem w:value="Select One "/>
            <w:listItem w:displayText="less than" w:value="less than"/>
            <w:listItem w:displayText="greater than" w:value="greater than"/>
            <w:listItem w:displayText="equal to" w:value="equal to"/>
          </w:dropDownList>
        </w:sdtPr>
        <w:sdtEndPr/>
        <w:sdtContent>
          <w:r w:rsidR="00BE68F0" w:rsidRPr="002173A0">
            <w:rPr>
              <w:rStyle w:val="PlaceholderText"/>
              <w:color w:val="FF0000"/>
            </w:rPr>
            <w:t>Choose an item.</w:t>
          </w:r>
        </w:sdtContent>
      </w:sdt>
      <w:r w:rsidR="003D12F7" w:rsidRPr="00ED7573">
        <w:rPr>
          <w:szCs w:val="24"/>
        </w:rPr>
        <w:t xml:space="preserve"> </w:t>
      </w:r>
      <w:r w:rsidRPr="00ED7573">
        <w:rPr>
          <w:szCs w:val="24"/>
        </w:rPr>
        <w:t>the percentage for the state of N</w:t>
      </w:r>
      <w:r>
        <w:rPr>
          <w:szCs w:val="24"/>
        </w:rPr>
        <w:t>ew Jersey</w:t>
      </w:r>
      <w:r w:rsidRPr="00ED7573">
        <w:rPr>
          <w:szCs w:val="24"/>
        </w:rPr>
        <w:t xml:space="preserve"> (American Community Survey; </w:t>
      </w:r>
      <w:r w:rsidRPr="00D42151">
        <w:rPr>
          <w:i/>
          <w:szCs w:val="24"/>
        </w:rPr>
        <w:t>see County Data Profile for Additional Source Information</w:t>
      </w:r>
      <w:r w:rsidRPr="00ED7573">
        <w:rPr>
          <w:szCs w:val="24"/>
        </w:rPr>
        <w:t>). In</w:t>
      </w:r>
      <w:r w:rsidR="003C1AC3">
        <w:rPr>
          <w:szCs w:val="24"/>
        </w:rPr>
        <w:t xml:space="preserve"> </w:t>
      </w:r>
      <w:sdt>
        <w:sdtPr>
          <w:rPr>
            <w:bCs/>
            <w:szCs w:val="24"/>
          </w:rPr>
          <w:alias w:val="Choose Year "/>
          <w:tag w:val="Choose Year "/>
          <w:id w:val="-1960484054"/>
          <w:placeholder>
            <w:docPart w:val="24801C4A03FC427089DBEDB57128BCD3"/>
          </w:placeholder>
          <w:showingPlcHdr/>
          <w:comboBox>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comboBox>
        </w:sdtPr>
        <w:sdtEndPr/>
        <w:sdtContent>
          <w:r w:rsidR="00BE68F0" w:rsidRPr="00511BC4">
            <w:rPr>
              <w:rStyle w:val="PlaceholderText"/>
              <w:color w:val="FF0000"/>
            </w:rPr>
            <w:t>Choose an item.</w:t>
          </w:r>
        </w:sdtContent>
      </w:sdt>
      <w:r w:rsidR="003C1AC3">
        <w:rPr>
          <w:szCs w:val="24"/>
        </w:rPr>
        <w:t xml:space="preserve"> </w:t>
      </w:r>
      <w:r w:rsidRPr="00ED7573">
        <w:rPr>
          <w:szCs w:val="24"/>
        </w:rPr>
        <w:t xml:space="preserve">the latest year of data made available in the county profile packet, </w:t>
      </w:r>
      <w:sdt>
        <w:sdtPr>
          <w:rPr>
            <w:bCs/>
            <w:szCs w:val="24"/>
          </w:rPr>
          <w:alias w:val="Select Percentage"/>
          <w:tag w:val="Select Percentage"/>
          <w:id w:val="-1557156109"/>
          <w:placeholder>
            <w:docPart w:val="E17EBEF9548E41EEBB65AB054DB52BF2"/>
          </w:placeholder>
          <w:showingPlcHdr/>
          <w:comboBox>
            <w:listItem w:value="Choose an item."/>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sidR="00BE68F0" w:rsidRPr="004D02E0">
            <w:rPr>
              <w:rStyle w:val="PlaceholderText"/>
              <w:color w:val="FF0000"/>
            </w:rPr>
            <w:t>Choose an item.</w:t>
          </w:r>
        </w:sdtContent>
      </w:sdt>
      <w:r w:rsidR="00C02495">
        <w:rPr>
          <w:szCs w:val="24"/>
        </w:rPr>
        <w:t xml:space="preserve"> </w:t>
      </w:r>
      <w:r w:rsidR="001C646F">
        <w:rPr>
          <w:szCs w:val="24"/>
        </w:rPr>
        <w:t>percent</w:t>
      </w:r>
      <w:r w:rsidR="001C646F" w:rsidRPr="00ED7573">
        <w:rPr>
          <w:szCs w:val="24"/>
        </w:rPr>
        <w:t xml:space="preserve"> of households experienced at least one of four </w:t>
      </w:r>
      <w:r w:rsidR="001C646F">
        <w:rPr>
          <w:szCs w:val="24"/>
        </w:rPr>
        <w:t xml:space="preserve">severe </w:t>
      </w:r>
      <w:r w:rsidR="001C646F" w:rsidRPr="00ED7573">
        <w:rPr>
          <w:szCs w:val="24"/>
        </w:rPr>
        <w:t xml:space="preserve">housing problems: 1.) overcrowding determined by high person-per-room, persons-per-bedroom, or unit square footage-per-person; 2) severe cost burden, 3) lack of kitchen facilities, or 4) lack of plumbing facilities (Comprehensive Housing Affordability Strategy; data compiled by HUD; </w:t>
      </w:r>
      <w:r w:rsidR="001C646F" w:rsidRPr="00D42151">
        <w:rPr>
          <w:i/>
          <w:szCs w:val="24"/>
        </w:rPr>
        <w:t>see Data Profile for Additional Source Information</w:t>
      </w:r>
      <w:r w:rsidR="001C646F" w:rsidRPr="00ED7573">
        <w:rPr>
          <w:szCs w:val="24"/>
        </w:rPr>
        <w:t xml:space="preserve">). </w:t>
      </w:r>
    </w:p>
    <w:p w14:paraId="6693AD81" w14:textId="2BE9A4C3" w:rsidR="006A2B09" w:rsidRPr="00BE68F0" w:rsidRDefault="006A2B09" w:rsidP="001C646F">
      <w:pPr>
        <w:jc w:val="both"/>
        <w:rPr>
          <w:b/>
          <w:bCs/>
          <w:color w:val="002060"/>
          <w:szCs w:val="21"/>
        </w:rPr>
      </w:pPr>
    </w:p>
    <w:p w14:paraId="1FD0AF1F" w14:textId="63B66027" w:rsidR="00ED7573" w:rsidRPr="00BE68F0" w:rsidRDefault="00ED7573" w:rsidP="007A70C2">
      <w:pPr>
        <w:rPr>
          <w:b/>
          <w:bCs/>
          <w:color w:val="002060"/>
          <w:szCs w:val="21"/>
        </w:rPr>
      </w:pPr>
      <w:r w:rsidRPr="00BE68F0">
        <w:rPr>
          <w:b/>
          <w:bCs/>
          <w:color w:val="002060"/>
          <w:szCs w:val="21"/>
        </w:rPr>
        <w:t>Need Assessment Key Findings</w:t>
      </w:r>
    </w:p>
    <w:p w14:paraId="417C96EA" w14:textId="77777777" w:rsidR="006A2B09" w:rsidRPr="00BE68F0" w:rsidRDefault="006A2B09" w:rsidP="007A70C2">
      <w:pPr>
        <w:rPr>
          <w:b/>
          <w:bCs/>
          <w:color w:val="002060"/>
          <w:szCs w:val="24"/>
        </w:rPr>
      </w:pPr>
    </w:p>
    <w:p w14:paraId="6C99EE83" w14:textId="71BCDDDE" w:rsidR="00ED7573" w:rsidRDefault="00ED7573" w:rsidP="007A70C2">
      <w:pPr>
        <w:rPr>
          <w:b/>
          <w:bCs/>
          <w:color w:val="002060"/>
          <w:szCs w:val="24"/>
        </w:rPr>
      </w:pPr>
      <w:r w:rsidRPr="00BE68F0">
        <w:rPr>
          <w:b/>
          <w:bCs/>
          <w:color w:val="002060"/>
          <w:szCs w:val="24"/>
        </w:rPr>
        <w:t>Summary: Scope of the Need</w:t>
      </w:r>
      <w:r w:rsidR="00B729A8" w:rsidRPr="00BE68F0">
        <w:rPr>
          <w:b/>
          <w:bCs/>
          <w:color w:val="002060"/>
          <w:szCs w:val="24"/>
        </w:rPr>
        <w:t xml:space="preserve"> </w:t>
      </w:r>
    </w:p>
    <w:p w14:paraId="75988C6D" w14:textId="77777777" w:rsidR="002629C9" w:rsidRPr="00BE68F0" w:rsidRDefault="002629C9" w:rsidP="007A70C2">
      <w:pPr>
        <w:rPr>
          <w:b/>
          <w:bCs/>
          <w:color w:val="002060"/>
          <w:szCs w:val="24"/>
        </w:rPr>
      </w:pPr>
    </w:p>
    <w:bookmarkStart w:id="2" w:name="_Hlk31019807" w:displacedByCustomXml="next"/>
    <w:sdt>
      <w:sdtPr>
        <w:rPr>
          <w:sz w:val="21"/>
          <w:szCs w:val="21"/>
        </w:rPr>
        <w:id w:val="-52776063"/>
        <w:placeholder>
          <w:docPart w:val="1493CDFC64314DFBA01573CCFE7F466E"/>
        </w:placeholder>
        <w:showingPlcHdr/>
      </w:sdtPr>
      <w:sdtEndPr/>
      <w:sdtContent>
        <w:p w14:paraId="166F36FC" w14:textId="20922C28" w:rsidR="00AA193E" w:rsidRPr="00511BC4" w:rsidRDefault="000660E0" w:rsidP="007A70C2">
          <w:pPr>
            <w:jc w:val="both"/>
            <w:rPr>
              <w:i/>
              <w:color w:val="002060"/>
              <w:szCs w:val="24"/>
              <w:highlight w:val="lightGray"/>
            </w:rPr>
          </w:pPr>
          <w:r w:rsidRPr="00511BC4">
            <w:rPr>
              <w:color w:val="FF0000"/>
            </w:rPr>
            <w:t>Click here to add text, delete instructions, and use default font and size</w:t>
          </w:r>
          <w:r w:rsidRPr="00511BC4">
            <w:rPr>
              <w:rStyle w:val="PlaceholderText"/>
            </w:rPr>
            <w:t xml:space="preserve">. </w:t>
          </w:r>
          <w:r w:rsidRPr="00511BC4">
            <w:rPr>
              <w:i/>
              <w:color w:val="002060"/>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14:paraId="7C5BF76D" w14:textId="77777777" w:rsidR="00AA193E" w:rsidRPr="00511BC4" w:rsidRDefault="00AA193E" w:rsidP="007A70C2">
          <w:pPr>
            <w:jc w:val="both"/>
            <w:rPr>
              <w:i/>
              <w:color w:val="002060"/>
              <w:szCs w:val="24"/>
              <w:highlight w:val="lightGray"/>
            </w:rPr>
          </w:pPr>
        </w:p>
        <w:p w14:paraId="77DA6674" w14:textId="20922C28" w:rsidR="005F6082" w:rsidRPr="006A2B09" w:rsidRDefault="000660E0" w:rsidP="007A70C2">
          <w:pPr>
            <w:jc w:val="both"/>
            <w:rPr>
              <w:b/>
              <w:i/>
              <w:color w:val="002060"/>
              <w:szCs w:val="24"/>
              <w:highlight w:val="lightGray"/>
            </w:rPr>
          </w:pPr>
          <w:r w:rsidRPr="00511BC4">
            <w:rPr>
              <w:i/>
              <w:color w:val="002060"/>
              <w:szCs w:val="24"/>
              <w:highlight w:val="lightGray"/>
            </w:rPr>
            <w:t>Information to address scope can be gleaned from the data profile, surveys, focus groups and key informant interviews.]</w:t>
          </w:r>
        </w:p>
      </w:sdtContent>
    </w:sdt>
    <w:bookmarkEnd w:id="2" w:displacedByCustomXml="prev"/>
    <w:p w14:paraId="511AF408" w14:textId="77777777" w:rsidR="007732A6" w:rsidRDefault="007732A6" w:rsidP="007A70C2">
      <w:pPr>
        <w:rPr>
          <w:szCs w:val="24"/>
        </w:rPr>
      </w:pPr>
    </w:p>
    <w:p w14:paraId="3E7956D7" w14:textId="36057608" w:rsidR="00ED7573" w:rsidRDefault="00ED7573" w:rsidP="007A70C2">
      <w:pPr>
        <w:rPr>
          <w:b/>
          <w:bCs/>
          <w:color w:val="002060"/>
          <w:szCs w:val="24"/>
        </w:rPr>
      </w:pPr>
      <w:r w:rsidRPr="00BE68F0">
        <w:rPr>
          <w:b/>
          <w:bCs/>
          <w:color w:val="002060"/>
          <w:szCs w:val="24"/>
        </w:rPr>
        <w:t>Summary: Nature of the Need</w:t>
      </w:r>
    </w:p>
    <w:p w14:paraId="0A8DD911" w14:textId="77777777" w:rsidR="009733A2" w:rsidRPr="00BE68F0" w:rsidRDefault="009733A2" w:rsidP="007A70C2">
      <w:pPr>
        <w:rPr>
          <w:b/>
          <w:bCs/>
          <w:color w:val="002060"/>
          <w:szCs w:val="24"/>
        </w:rPr>
      </w:pPr>
    </w:p>
    <w:p w14:paraId="206CCFAD" w14:textId="0301D84D" w:rsidR="001E3E24" w:rsidRDefault="00F22F23" w:rsidP="007A70C2">
      <w:pPr>
        <w:jc w:val="both"/>
        <w:rPr>
          <w:szCs w:val="24"/>
        </w:rPr>
      </w:pPr>
      <w:sdt>
        <w:sdtPr>
          <w:rPr>
            <w:b/>
          </w:rPr>
          <w:id w:val="-216361901"/>
          <w:placeholder>
            <w:docPart w:val="087400DF7DAC404EAFCB8D8D9D77B890"/>
          </w:placeholder>
        </w:sdtPr>
        <w:sdtEndPr/>
        <w:sdtContent>
          <w:r w:rsidR="008A4FA3" w:rsidRPr="00C0687B">
            <w:rPr>
              <w:color w:val="FF0000"/>
            </w:rPr>
            <w:t>Click in this text to add content</w:t>
          </w:r>
          <w:r w:rsidR="008A4FA3">
            <w:rPr>
              <w:color w:val="FF0000"/>
            </w:rPr>
            <w:t xml:space="preserve">, </w:t>
          </w:r>
          <w:r w:rsidR="008A4FA3" w:rsidRPr="00C0687B">
            <w:rPr>
              <w:color w:val="FF0000"/>
            </w:rPr>
            <w:t>delete the following instructions</w:t>
          </w:r>
          <w:r w:rsidR="008A4FA3">
            <w:rPr>
              <w:color w:val="FF0000"/>
            </w:rPr>
            <w:t>, and updated font color and size</w:t>
          </w:r>
          <w:r w:rsidR="008A4FA3" w:rsidRPr="00C0687B">
            <w:rPr>
              <w:color w:val="FF0000"/>
            </w:rPr>
            <w:t>:</w:t>
          </w:r>
          <w:r w:rsidR="008A4FA3">
            <w:rPr>
              <w:color w:val="FF0000"/>
            </w:rPr>
            <w:t xml:space="preserve"> </w:t>
          </w:r>
          <w:r w:rsidR="008A4FA3" w:rsidRPr="001C2E60">
            <w:rPr>
              <w:i/>
              <w:color w:val="002060"/>
              <w:szCs w:val="24"/>
              <w:highlight w:val="lightGray"/>
            </w:rPr>
            <w:t>[HSACS will provide a narrative</w:t>
          </w:r>
          <w:r w:rsidR="007732A6">
            <w:rPr>
              <w:i/>
              <w:color w:val="002060"/>
              <w:szCs w:val="24"/>
              <w:highlight w:val="lightGray"/>
            </w:rPr>
            <w:t xml:space="preserve"> </w:t>
          </w:r>
          <w:r w:rsidR="007732A6" w:rsidRPr="001C2E60">
            <w:rPr>
              <w:i/>
              <w:color w:val="002060"/>
              <w:szCs w:val="24"/>
              <w:highlight w:val="lightGray"/>
            </w:rPr>
            <w:t xml:space="preserve">describing the nature of this need area. Considerations for describing the nature of the need </w:t>
          </w:r>
          <w:proofErr w:type="gramStart"/>
          <w:r w:rsidR="007732A6" w:rsidRPr="001C2E60">
            <w:rPr>
              <w:i/>
              <w:color w:val="002060"/>
              <w:szCs w:val="24"/>
              <w:highlight w:val="lightGray"/>
            </w:rPr>
            <w:t>include:</w:t>
          </w:r>
          <w:proofErr w:type="gramEnd"/>
          <w:r w:rsidR="007732A6" w:rsidRPr="001C2E60">
            <w:rPr>
              <w:i/>
              <w:color w:val="002060"/>
              <w:szCs w:val="24"/>
              <w:highlight w:val="lightGray"/>
            </w:rPr>
            <w:t xml:space="preserve"> availability, physical accessibility, economic accessibility, discriminatory practices, informational accessibility, acceptability, quality and key barriers to service provision.</w:t>
          </w:r>
          <w:r w:rsidR="007732A6" w:rsidRPr="001C2E60">
            <w:rPr>
              <w:i/>
              <w:color w:val="002060"/>
              <w:szCs w:val="24"/>
            </w:rPr>
            <w:t xml:space="preserve"> </w:t>
          </w:r>
          <w:r w:rsidR="007732A6" w:rsidRPr="001C2E60">
            <w:rPr>
              <w:i/>
              <w:color w:val="002060"/>
              <w:szCs w:val="24"/>
              <w:highlight w:val="lightGray"/>
            </w:rPr>
            <w:lastRenderedPageBreak/>
            <w:t>Information to address nature of the need can be gleaned from surveys, focus groups and key informant interviews</w:t>
          </w:r>
          <w:r w:rsidR="007732A6">
            <w:rPr>
              <w:i/>
              <w:color w:val="002060"/>
              <w:szCs w:val="24"/>
              <w:highlight w:val="lightGray"/>
            </w:rPr>
            <w:t>.]</w:t>
          </w:r>
          <w:r w:rsidR="008A4FA3" w:rsidRPr="001C2E60">
            <w:rPr>
              <w:i/>
              <w:color w:val="002060"/>
              <w:szCs w:val="24"/>
              <w:highlight w:val="lightGray"/>
            </w:rPr>
            <w:t xml:space="preserve"> </w:t>
          </w:r>
        </w:sdtContent>
      </w:sdt>
    </w:p>
    <w:p w14:paraId="3F22B20E" w14:textId="77777777" w:rsidR="00ED7573" w:rsidRDefault="00ED7573" w:rsidP="007A70C2">
      <w:pPr>
        <w:rPr>
          <w:sz w:val="21"/>
          <w:szCs w:val="21"/>
        </w:rPr>
      </w:pPr>
    </w:p>
    <w:p w14:paraId="42E7A5CD" w14:textId="4F6B198D" w:rsidR="00ED7573" w:rsidRDefault="00ED7573" w:rsidP="007A70C2">
      <w:pPr>
        <w:rPr>
          <w:b/>
          <w:bCs/>
          <w:color w:val="002060"/>
          <w:szCs w:val="24"/>
        </w:rPr>
      </w:pPr>
      <w:r w:rsidRPr="00BE68F0">
        <w:rPr>
          <w:b/>
          <w:bCs/>
          <w:color w:val="002060"/>
          <w:szCs w:val="24"/>
        </w:rPr>
        <w:t>Summary: Local Considerations for Addressing the Need for County Prioritized Need Area</w:t>
      </w:r>
    </w:p>
    <w:p w14:paraId="5AC0226B" w14:textId="77777777" w:rsidR="009733A2" w:rsidRPr="00BE68F0" w:rsidRDefault="009733A2" w:rsidP="007A70C2">
      <w:pPr>
        <w:rPr>
          <w:b/>
          <w:bCs/>
          <w:color w:val="002060"/>
          <w:sz w:val="21"/>
          <w:szCs w:val="21"/>
        </w:rPr>
      </w:pPr>
    </w:p>
    <w:sdt>
      <w:sdtPr>
        <w:rPr>
          <w:b/>
        </w:rPr>
        <w:id w:val="-1229838229"/>
        <w:placeholder>
          <w:docPart w:val="CAEA04CC89254FAFBC3EFFE04AC9D127"/>
        </w:placeholder>
      </w:sdtPr>
      <w:sdtEndPr>
        <w:rPr>
          <w:color w:val="00B050"/>
          <w:sz w:val="22"/>
        </w:rPr>
      </w:sdtEndPr>
      <w:sdtContent>
        <w:p w14:paraId="03B81EC5" w14:textId="173EDF78" w:rsidR="00FE2C0B" w:rsidRPr="00FE2C0B" w:rsidRDefault="00C02495" w:rsidP="007A70C2">
          <w:pPr>
            <w:jc w:val="both"/>
            <w:rPr>
              <w:b/>
              <w:i/>
              <w:iCs/>
              <w:color w:val="00B050"/>
              <w:sz w:val="22"/>
            </w:rPr>
          </w:pPr>
          <w:r w:rsidRPr="00FE2C0B">
            <w:rPr>
              <w:b/>
              <w:i/>
              <w:iCs/>
              <w:color w:val="00B050"/>
              <w:sz w:val="22"/>
            </w:rPr>
            <w:t>*Required only if focus group need area topic.</w:t>
          </w:r>
        </w:p>
        <w:p w14:paraId="134D78E8" w14:textId="59F0BE0F" w:rsidR="00C02495" w:rsidRPr="00C02495" w:rsidRDefault="00C02495" w:rsidP="007A70C2">
          <w:pPr>
            <w:jc w:val="both"/>
            <w:rPr>
              <w:b/>
              <w:i/>
              <w:color w:val="002060"/>
              <w:szCs w:val="24"/>
              <w:highlight w:val="lightGray"/>
            </w:rPr>
          </w:pPr>
          <w:r w:rsidRPr="00D03D7A">
            <w:rPr>
              <w:bCs/>
              <w:i/>
              <w:iCs/>
              <w:color w:val="00B050"/>
              <w:sz w:val="22"/>
            </w:rPr>
            <w:t xml:space="preserve"> </w:t>
          </w:r>
        </w:p>
        <w:p w14:paraId="0389FB32" w14:textId="173EDF78" w:rsidR="00C4427E" w:rsidRDefault="00C02495" w:rsidP="007A70C2">
          <w:pPr>
            <w:jc w:val="both"/>
            <w:rPr>
              <w:b/>
              <w:i/>
              <w:color w:val="002060"/>
              <w:szCs w:val="24"/>
              <w:highlight w:val="lightGray"/>
            </w:rPr>
          </w:pPr>
          <w:r w:rsidRPr="00C0687B">
            <w:rPr>
              <w:color w:val="FF0000"/>
            </w:rPr>
            <w:t xml:space="preserve"> </w:t>
          </w:r>
          <w:r w:rsidR="00C4427E" w:rsidRPr="00C0687B">
            <w:rPr>
              <w:color w:val="FF0000"/>
            </w:rPr>
            <w:t>Click in this text to add content</w:t>
          </w:r>
          <w:r w:rsidR="00C4427E">
            <w:rPr>
              <w:color w:val="FF0000"/>
            </w:rPr>
            <w:t xml:space="preserve">, </w:t>
          </w:r>
          <w:r w:rsidR="00C4427E" w:rsidRPr="00C0687B">
            <w:rPr>
              <w:color w:val="FF0000"/>
            </w:rPr>
            <w:t>delete the following instructions</w:t>
          </w:r>
          <w:r w:rsidR="00C4427E">
            <w:rPr>
              <w:color w:val="FF0000"/>
            </w:rPr>
            <w:t>, and updated font color and size</w:t>
          </w:r>
          <w:r w:rsidR="00C4427E" w:rsidRPr="00C0687B">
            <w:rPr>
              <w:color w:val="FF0000"/>
            </w:rPr>
            <w:t>:</w:t>
          </w:r>
          <w:r w:rsidR="00C4427E">
            <w:rPr>
              <w:color w:val="FF0000"/>
            </w:rPr>
            <w:t xml:space="preserve"> </w:t>
          </w:r>
          <w:r w:rsidR="00C4427E" w:rsidRPr="001C2E60">
            <w:rPr>
              <w:i/>
              <w:color w:val="002060"/>
              <w:szCs w:val="24"/>
              <w:highlight w:val="lightGray"/>
            </w:rPr>
            <w:t>[HSACS will provide a narrative</w:t>
          </w:r>
          <w:r w:rsidR="00C4427E">
            <w:rPr>
              <w:i/>
              <w:color w:val="002060"/>
              <w:szCs w:val="24"/>
              <w:highlight w:val="lightGray"/>
            </w:rPr>
            <w:t xml:space="preserve"> </w:t>
          </w:r>
          <w:r w:rsidR="00C4427E" w:rsidRPr="001C2E60">
            <w:rPr>
              <w:i/>
              <w:color w:val="002060"/>
              <w:szCs w:val="24"/>
              <w:highlight w:val="lightGray"/>
            </w:rPr>
            <w:t xml:space="preserve">describing </w:t>
          </w:r>
          <w:r w:rsidR="00D7468D" w:rsidRPr="001C2E60">
            <w:rPr>
              <w:i/>
              <w:color w:val="002060"/>
              <w:szCs w:val="24"/>
              <w:highlight w:val="lightGray"/>
            </w:rPr>
            <w:t>local considerations for addressing this need. A summary of local consideration for addressing the need may include information to address the following questions: Is this a need that can be addressed at the county level? Is this an urgent need (e.g., needs to be addressed in 1-3 years)? Does the community lack (access to) organizations/programs to focus on the needs/issue or on similar needs issues? If not, what resources would the existing constellation of service providers and community support organizations need to be able to address the need; and are these resources readily available? Information to address local considerations for addressing the need can be gleaned primarily from focus groups and key informant interviews</w:t>
          </w:r>
        </w:p>
      </w:sdtContent>
    </w:sdt>
    <w:p w14:paraId="176AB05B" w14:textId="77777777" w:rsidR="00F468A9" w:rsidRDefault="00F468A9" w:rsidP="007A70C2">
      <w:pPr>
        <w:rPr>
          <w:szCs w:val="24"/>
        </w:rPr>
      </w:pPr>
    </w:p>
    <w:p w14:paraId="7F4E19F1" w14:textId="10C03684" w:rsidR="00ED7573" w:rsidRDefault="00ED7573" w:rsidP="007A70C2">
      <w:pPr>
        <w:rPr>
          <w:b/>
          <w:bCs/>
          <w:color w:val="002060"/>
          <w:szCs w:val="24"/>
        </w:rPr>
      </w:pPr>
      <w:r w:rsidRPr="00BE68F0">
        <w:rPr>
          <w:b/>
          <w:bCs/>
          <w:color w:val="002060"/>
          <w:szCs w:val="24"/>
        </w:rPr>
        <w:t>If applicable: Additional Notable Focus Group Trends for County Prioritized Need Area</w:t>
      </w:r>
    </w:p>
    <w:p w14:paraId="38F810F6" w14:textId="77777777" w:rsidR="00A8262C" w:rsidRPr="00BE68F0" w:rsidRDefault="00A8262C" w:rsidP="007A70C2">
      <w:pPr>
        <w:rPr>
          <w:b/>
          <w:bCs/>
          <w:color w:val="002060"/>
          <w:sz w:val="21"/>
          <w:szCs w:val="21"/>
        </w:rPr>
      </w:pPr>
    </w:p>
    <w:sdt>
      <w:sdtPr>
        <w:rPr>
          <w:b/>
        </w:rPr>
        <w:id w:val="-1400431048"/>
        <w:placeholder>
          <w:docPart w:val="AADA99F6003F47548043915EC722CEEA"/>
        </w:placeholder>
      </w:sdtPr>
      <w:sdtEndPr/>
      <w:sdtContent>
        <w:p w14:paraId="496CDBFB" w14:textId="2C5EF110" w:rsidR="00F468A9" w:rsidRDefault="00F468A9" w:rsidP="007A70C2">
          <w:pPr>
            <w:jc w:val="both"/>
            <w:rPr>
              <w:b/>
              <w:i/>
              <w:color w:val="002060"/>
              <w:szCs w:val="24"/>
              <w:highlight w:val="lightGray"/>
            </w:rPr>
          </w:pPr>
          <w:r w:rsidRPr="00C0687B">
            <w:rPr>
              <w:color w:val="FF0000"/>
            </w:rPr>
            <w:t>Click in this text</w:t>
          </w:r>
          <w:r w:rsidR="00E82C6C">
            <w:rPr>
              <w:color w:val="FF0000"/>
            </w:rPr>
            <w:t xml:space="preserve"> (if applicable)</w:t>
          </w:r>
          <w:r w:rsidRPr="00C0687B">
            <w:rPr>
              <w:color w:val="FF0000"/>
            </w:rPr>
            <w:t xml:space="preserve"> to add content</w:t>
          </w:r>
          <w:r>
            <w:rPr>
              <w:color w:val="FF0000"/>
            </w:rPr>
            <w:t xml:space="preserve"> and updated font color and size</w:t>
          </w:r>
          <w:r w:rsidR="00E82C6C">
            <w:rPr>
              <w:color w:val="FF0000"/>
            </w:rPr>
            <w:t xml:space="preserve">. If not applicable delete </w:t>
          </w:r>
          <w:r w:rsidR="001F66A3">
            <w:rPr>
              <w:color w:val="FF0000"/>
            </w:rPr>
            <w:t>this text</w:t>
          </w:r>
          <w:r w:rsidR="00BC22F2">
            <w:rPr>
              <w:color w:val="FF0000"/>
            </w:rPr>
            <w:t xml:space="preserve"> and box</w:t>
          </w:r>
          <w:r w:rsidR="001F66A3">
            <w:rPr>
              <w:color w:val="FF0000"/>
            </w:rPr>
            <w:t>.</w:t>
          </w:r>
          <w:r>
            <w:rPr>
              <w:color w:val="FF0000"/>
            </w:rPr>
            <w:t xml:space="preserve"> </w:t>
          </w:r>
        </w:p>
        <w:p w14:paraId="7040092B" w14:textId="77777777" w:rsidR="00F468A9" w:rsidRDefault="00F468A9" w:rsidP="007A70C2">
          <w:pPr>
            <w:rPr>
              <w:b/>
              <w:i/>
              <w:color w:val="002060"/>
              <w:szCs w:val="24"/>
              <w:highlight w:val="lightGray"/>
            </w:rPr>
          </w:pPr>
        </w:p>
        <w:p w14:paraId="63ACA06B" w14:textId="77777777" w:rsidR="00F468A9" w:rsidRDefault="00F22F23" w:rsidP="007A70C2">
          <w:pPr>
            <w:rPr>
              <w:b/>
            </w:rPr>
          </w:pPr>
        </w:p>
      </w:sdtContent>
    </w:sdt>
    <w:p w14:paraId="68BE2522" w14:textId="08107D60" w:rsidR="00B729A8" w:rsidRDefault="00C02495" w:rsidP="007A70C2">
      <w:r>
        <w:br w:type="page"/>
      </w:r>
    </w:p>
    <w:p w14:paraId="5694E1B9" w14:textId="2B491FEA" w:rsidR="00ED7573" w:rsidRDefault="00580833" w:rsidP="00AF3AD3">
      <w:r>
        <w:rPr>
          <w:noProof/>
        </w:rPr>
        <w:lastRenderedPageBreak/>
        <mc:AlternateContent>
          <mc:Choice Requires="wps">
            <w:drawing>
              <wp:anchor distT="0" distB="0" distL="114300" distR="114300" simplePos="0" relativeHeight="251658240" behindDoc="1" locked="0" layoutInCell="1" allowOverlap="1" wp14:anchorId="31255A03" wp14:editId="507F8618">
                <wp:simplePos x="0" y="0"/>
                <wp:positionH relativeFrom="column">
                  <wp:posOffset>-414020</wp:posOffset>
                </wp:positionH>
                <wp:positionV relativeFrom="paragraph">
                  <wp:posOffset>252095</wp:posOffset>
                </wp:positionV>
                <wp:extent cx="7190105" cy="7677150"/>
                <wp:effectExtent l="0" t="0" r="10795" b="19050"/>
                <wp:wrapNone/>
                <wp:docPr id="13" name="Rectangle 13"/>
                <wp:cNvGraphicFramePr/>
                <a:graphic xmlns:a="http://schemas.openxmlformats.org/drawingml/2006/main">
                  <a:graphicData uri="http://schemas.microsoft.com/office/word/2010/wordprocessingShape">
                    <wps:wsp>
                      <wps:cNvSpPr/>
                      <wps:spPr>
                        <a:xfrm>
                          <a:off x="0" y="0"/>
                          <a:ext cx="7190105" cy="7677150"/>
                        </a:xfrm>
                        <a:prstGeom prst="rect">
                          <a:avLst/>
                        </a:prstGeom>
                        <a:solidFill>
                          <a:schemeClr val="accent2">
                            <a:lumMod val="20000"/>
                            <a:lumOff val="80000"/>
                            <a:alpha val="39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94E59" w14:textId="77777777" w:rsidR="00E04AB9" w:rsidRDefault="00E04AB9" w:rsidP="001924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55A03" id="Rectangle 13" o:spid="_x0000_s1030" style="position:absolute;margin-left:-32.6pt;margin-top:19.85pt;width:566.15pt;height:6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" fillcolor="#d6e9f5 [661]" strokecolor="#024f75 [3204]" strokeweight="2pt">
                <v:fill opacity="25443f"/>
                <v:textbox>
                  <w:txbxContent>
                    <w:p w14:paraId="2B394E59" w14:textId="77777777" w:rsidR="00E04AB9" w:rsidRDefault="00E04AB9" w:rsidP="00192412">
                      <w:pPr>
                        <w:jc w:val="center"/>
                      </w:pPr>
                    </w:p>
                  </w:txbxContent>
                </v:textbox>
              </v:rect>
            </w:pict>
          </mc:Fallback>
        </mc:AlternateContent>
      </w:r>
    </w:p>
    <w:p w14:paraId="484DA070" w14:textId="2AD1460E" w:rsidR="00ED7573" w:rsidRPr="0094453A" w:rsidRDefault="00ED7573" w:rsidP="00AF3AD3">
      <w:pPr>
        <w:ind w:left="-450"/>
        <w:rPr>
          <w:b/>
          <w:bCs/>
          <w:color w:val="002060"/>
          <w:sz w:val="22"/>
        </w:rPr>
      </w:pPr>
      <w:r w:rsidRPr="0094453A">
        <w:rPr>
          <w:b/>
          <w:bCs/>
          <w:color w:val="002060"/>
          <w:sz w:val="28"/>
          <w:szCs w:val="24"/>
        </w:rPr>
        <w:t>Need Area</w:t>
      </w:r>
      <w:r w:rsidR="001A7422" w:rsidRPr="0094453A">
        <w:rPr>
          <w:b/>
          <w:bCs/>
          <w:color w:val="002060"/>
          <w:sz w:val="28"/>
          <w:szCs w:val="24"/>
        </w:rPr>
        <w:t>: Survey Results</w:t>
      </w:r>
      <w:r w:rsidRPr="0094453A">
        <w:rPr>
          <w:b/>
          <w:bCs/>
          <w:color w:val="002060"/>
          <w:sz w:val="22"/>
        </w:rPr>
        <w:t xml:space="preserve"> </w:t>
      </w:r>
    </w:p>
    <w:p w14:paraId="72397F3F" w14:textId="3803BF48" w:rsidR="00ED7573" w:rsidRPr="00CB0EF7" w:rsidRDefault="00ED7573" w:rsidP="00AF3AD3">
      <w:pPr>
        <w:ind w:left="-450"/>
        <w:rPr>
          <w:sz w:val="21"/>
          <w:szCs w:val="21"/>
        </w:rPr>
      </w:pPr>
    </w:p>
    <w:tbl>
      <w:tblPr>
        <w:tblStyle w:val="TableGrid"/>
        <w:tblW w:w="10890" w:type="dxa"/>
        <w:tblInd w:w="-455" w:type="dxa"/>
        <w:tblLayout w:type="fixed"/>
        <w:tblLook w:val="04A0" w:firstRow="1" w:lastRow="0" w:firstColumn="1" w:lastColumn="0" w:noHBand="0" w:noVBand="1"/>
      </w:tblPr>
      <w:tblGrid>
        <w:gridCol w:w="3600"/>
        <w:gridCol w:w="1350"/>
        <w:gridCol w:w="990"/>
        <w:gridCol w:w="990"/>
        <w:gridCol w:w="900"/>
        <w:gridCol w:w="900"/>
        <w:gridCol w:w="1260"/>
        <w:gridCol w:w="900"/>
      </w:tblGrid>
      <w:tr w:rsidR="00ED7573" w:rsidRPr="005C4377" w14:paraId="2C7203C4" w14:textId="652221C1" w:rsidTr="005B1000">
        <w:tc>
          <w:tcPr>
            <w:tcW w:w="3600" w:type="dxa"/>
          </w:tcPr>
          <w:p w14:paraId="7E6309F6" w14:textId="19507195" w:rsidR="00ED7573" w:rsidRPr="0094453A" w:rsidRDefault="00ED7573" w:rsidP="00AF3AD3">
            <w:pPr>
              <w:rPr>
                <w:b/>
                <w:bCs/>
                <w:sz w:val="21"/>
                <w:szCs w:val="21"/>
              </w:rPr>
            </w:pPr>
            <w:r w:rsidRPr="0094453A">
              <w:rPr>
                <w:b/>
                <w:bCs/>
                <w:color w:val="002060"/>
                <w:sz w:val="21"/>
                <w:szCs w:val="21"/>
              </w:rPr>
              <w:t>Item</w:t>
            </w:r>
          </w:p>
        </w:tc>
        <w:tc>
          <w:tcPr>
            <w:tcW w:w="1350" w:type="dxa"/>
          </w:tcPr>
          <w:p w14:paraId="33C305BF" w14:textId="42EFCF0F" w:rsidR="00ED7573" w:rsidRPr="00C235CD" w:rsidRDefault="00ED7573" w:rsidP="00AF3AD3">
            <w:pPr>
              <w:jc w:val="center"/>
              <w:rPr>
                <w:b/>
                <w:bCs/>
                <w:color w:val="002060"/>
                <w:sz w:val="21"/>
                <w:szCs w:val="21"/>
              </w:rPr>
            </w:pPr>
            <w:r w:rsidRPr="00C235CD">
              <w:rPr>
                <w:b/>
                <w:bCs/>
                <w:color w:val="002060"/>
                <w:sz w:val="21"/>
                <w:szCs w:val="21"/>
              </w:rPr>
              <w:t>Total Number of Respondents</w:t>
            </w:r>
          </w:p>
        </w:tc>
        <w:tc>
          <w:tcPr>
            <w:tcW w:w="990" w:type="dxa"/>
          </w:tcPr>
          <w:p w14:paraId="38822797" w14:textId="02EC0EBB" w:rsidR="00ED7573" w:rsidRPr="00C235CD" w:rsidRDefault="00ED7573" w:rsidP="00AF3AD3">
            <w:pPr>
              <w:jc w:val="center"/>
              <w:rPr>
                <w:b/>
                <w:bCs/>
                <w:color w:val="002060"/>
                <w:sz w:val="21"/>
                <w:szCs w:val="21"/>
              </w:rPr>
            </w:pPr>
            <w:r w:rsidRPr="00C235CD">
              <w:rPr>
                <w:b/>
                <w:bCs/>
                <w:color w:val="002060"/>
                <w:sz w:val="21"/>
                <w:szCs w:val="21"/>
              </w:rPr>
              <w:t>Strongly Disagree</w:t>
            </w:r>
          </w:p>
        </w:tc>
        <w:tc>
          <w:tcPr>
            <w:tcW w:w="990" w:type="dxa"/>
          </w:tcPr>
          <w:p w14:paraId="7435A431" w14:textId="416200ED" w:rsidR="00ED7573" w:rsidRPr="00C235CD" w:rsidRDefault="00ED7573" w:rsidP="00AF3AD3">
            <w:pPr>
              <w:jc w:val="center"/>
              <w:rPr>
                <w:b/>
                <w:bCs/>
                <w:color w:val="002060"/>
                <w:sz w:val="21"/>
                <w:szCs w:val="21"/>
              </w:rPr>
            </w:pPr>
            <w:r w:rsidRPr="00C235CD">
              <w:rPr>
                <w:b/>
                <w:bCs/>
                <w:color w:val="002060"/>
                <w:sz w:val="21"/>
                <w:szCs w:val="21"/>
              </w:rPr>
              <w:t>Disagree</w:t>
            </w:r>
          </w:p>
        </w:tc>
        <w:tc>
          <w:tcPr>
            <w:tcW w:w="900" w:type="dxa"/>
          </w:tcPr>
          <w:p w14:paraId="2B95C9F8" w14:textId="6902C9D1" w:rsidR="00ED7573" w:rsidRPr="00C235CD" w:rsidRDefault="00ED7573" w:rsidP="00AF3AD3">
            <w:pPr>
              <w:jc w:val="center"/>
              <w:rPr>
                <w:b/>
                <w:bCs/>
                <w:color w:val="002060"/>
                <w:sz w:val="21"/>
                <w:szCs w:val="21"/>
              </w:rPr>
            </w:pPr>
            <w:r w:rsidRPr="00C235CD">
              <w:rPr>
                <w:b/>
                <w:bCs/>
                <w:color w:val="002060"/>
                <w:sz w:val="21"/>
                <w:szCs w:val="21"/>
              </w:rPr>
              <w:t>Agree</w:t>
            </w:r>
          </w:p>
        </w:tc>
        <w:tc>
          <w:tcPr>
            <w:tcW w:w="900" w:type="dxa"/>
          </w:tcPr>
          <w:p w14:paraId="65186761" w14:textId="360D9C09" w:rsidR="00ED7573" w:rsidRPr="00C235CD" w:rsidRDefault="00ED7573" w:rsidP="00AF3AD3">
            <w:pPr>
              <w:jc w:val="center"/>
              <w:rPr>
                <w:b/>
                <w:bCs/>
                <w:color w:val="002060"/>
                <w:sz w:val="21"/>
                <w:szCs w:val="21"/>
              </w:rPr>
            </w:pPr>
            <w:r w:rsidRPr="00C235CD">
              <w:rPr>
                <w:b/>
                <w:bCs/>
                <w:color w:val="002060"/>
                <w:sz w:val="21"/>
                <w:szCs w:val="21"/>
              </w:rPr>
              <w:t>Strongly Agree</w:t>
            </w:r>
          </w:p>
        </w:tc>
        <w:tc>
          <w:tcPr>
            <w:tcW w:w="1260" w:type="dxa"/>
          </w:tcPr>
          <w:p w14:paraId="63508908" w14:textId="59D5AA57" w:rsidR="00ED7573" w:rsidRPr="00C235CD" w:rsidRDefault="00ED7573" w:rsidP="00AF3AD3">
            <w:pPr>
              <w:jc w:val="center"/>
              <w:rPr>
                <w:b/>
                <w:bCs/>
                <w:color w:val="002060"/>
                <w:sz w:val="21"/>
                <w:szCs w:val="21"/>
              </w:rPr>
            </w:pPr>
            <w:r w:rsidRPr="00C235CD">
              <w:rPr>
                <w:b/>
                <w:bCs/>
                <w:color w:val="002060"/>
                <w:sz w:val="21"/>
                <w:szCs w:val="21"/>
              </w:rPr>
              <w:t>Don’t Know</w:t>
            </w:r>
          </w:p>
        </w:tc>
        <w:tc>
          <w:tcPr>
            <w:tcW w:w="900" w:type="dxa"/>
          </w:tcPr>
          <w:p w14:paraId="6975C44C" w14:textId="2D97324C" w:rsidR="00ED7573" w:rsidRPr="00C235CD" w:rsidRDefault="00ED7573" w:rsidP="00AF3AD3">
            <w:pPr>
              <w:jc w:val="center"/>
              <w:rPr>
                <w:b/>
                <w:bCs/>
                <w:color w:val="002060"/>
                <w:sz w:val="21"/>
                <w:szCs w:val="21"/>
              </w:rPr>
            </w:pPr>
            <w:r w:rsidRPr="00C235CD">
              <w:rPr>
                <w:b/>
                <w:bCs/>
                <w:color w:val="002060"/>
                <w:sz w:val="21"/>
                <w:szCs w:val="21"/>
              </w:rPr>
              <w:t>Total</w:t>
            </w:r>
          </w:p>
        </w:tc>
      </w:tr>
      <w:tr w:rsidR="00ED7573" w:rsidRPr="00367040" w14:paraId="2414D60E" w14:textId="65F899FC" w:rsidTr="005B1000">
        <w:tc>
          <w:tcPr>
            <w:tcW w:w="3600" w:type="dxa"/>
          </w:tcPr>
          <w:p w14:paraId="15BCF3C2" w14:textId="67FF8388" w:rsidR="00ED7573" w:rsidRPr="00FE2C0B" w:rsidRDefault="00ED7573" w:rsidP="00AF3AD3">
            <w:pPr>
              <w:rPr>
                <w:b/>
                <w:bCs/>
                <w:color w:val="002060"/>
                <w:sz w:val="21"/>
                <w:szCs w:val="21"/>
              </w:rPr>
            </w:pPr>
            <w:r w:rsidRPr="00FE2C0B">
              <w:rPr>
                <w:color w:val="002060"/>
                <w:sz w:val="21"/>
                <w:szCs w:val="21"/>
              </w:rPr>
              <w:t xml:space="preserve">1. There are enough services available in the county to help those who have this need. </w:t>
            </w:r>
          </w:p>
        </w:tc>
        <w:sdt>
          <w:sdtPr>
            <w:rPr>
              <w:bCs/>
              <w:sz w:val="21"/>
              <w:szCs w:val="21"/>
            </w:rPr>
            <w:id w:val="-1082678537"/>
            <w:placeholder>
              <w:docPart w:val="050AC603F75343ABB98713C773F4A20E"/>
            </w:placeholder>
            <w:showingPlcHdr/>
          </w:sdtPr>
          <w:sdtEndPr/>
          <w:sdtContent>
            <w:tc>
              <w:tcPr>
                <w:tcW w:w="1350" w:type="dxa"/>
              </w:tcPr>
              <w:p w14:paraId="76B0B57F" w14:textId="25C3945F" w:rsidR="00ED7573" w:rsidRPr="00FE2C0B" w:rsidRDefault="00640D93" w:rsidP="00AF3AD3">
                <w:pPr>
                  <w:jc w:val="center"/>
                  <w:rPr>
                    <w:bCs/>
                    <w:sz w:val="21"/>
                    <w:szCs w:val="21"/>
                  </w:rPr>
                </w:pPr>
                <w:r w:rsidRPr="00FE2C0B">
                  <w:rPr>
                    <w:rStyle w:val="PlaceholderText"/>
                    <w:bCs/>
                    <w:color w:val="FF0000"/>
                    <w:sz w:val="21"/>
                    <w:szCs w:val="21"/>
                  </w:rPr>
                  <w:t xml:space="preserve"> enter number</w:t>
                </w:r>
                <w:r w:rsidRPr="00FE2C0B">
                  <w:rPr>
                    <w:bCs/>
                    <w:sz w:val="21"/>
                    <w:szCs w:val="21"/>
                  </w:rPr>
                  <w:t xml:space="preserve"> </w:t>
                </w:r>
              </w:p>
            </w:tc>
          </w:sdtContent>
        </w:sdt>
        <w:tc>
          <w:tcPr>
            <w:tcW w:w="990" w:type="dxa"/>
          </w:tcPr>
          <w:p w14:paraId="0CE020E3" w14:textId="2B94B675" w:rsidR="00ED7573" w:rsidRPr="00FE2C0B" w:rsidRDefault="00F22F23" w:rsidP="00AF3AD3">
            <w:pPr>
              <w:jc w:val="center"/>
              <w:rPr>
                <w:bCs/>
                <w:sz w:val="21"/>
                <w:szCs w:val="21"/>
              </w:rPr>
            </w:pPr>
            <w:sdt>
              <w:sdtPr>
                <w:rPr>
                  <w:bCs/>
                  <w:sz w:val="21"/>
                  <w:szCs w:val="21"/>
                </w:rPr>
                <w:id w:val="-1903670367"/>
                <w:placeholder>
                  <w:docPart w:val="A543CA8A9B8447E0910C6EE1EC1157F6"/>
                </w:placeholder>
                <w:showingPlcHdr/>
              </w:sdtPr>
              <w:sdtEndPr/>
              <w:sdtContent>
                <w:r w:rsidR="00C12C4A" w:rsidRPr="00FE2C0B">
                  <w:rPr>
                    <w:rStyle w:val="PlaceholderText"/>
                    <w:bCs/>
                    <w:color w:val="FF0000"/>
                    <w:sz w:val="21"/>
                    <w:szCs w:val="21"/>
                  </w:rPr>
                  <w:t xml:space="preserve"> enter number</w:t>
                </w:r>
                <w:r w:rsidR="00C12C4A" w:rsidRPr="00FE2C0B">
                  <w:rPr>
                    <w:bCs/>
                    <w:sz w:val="21"/>
                    <w:szCs w:val="21"/>
                  </w:rPr>
                  <w:t xml:space="preserve"> </w:t>
                </w:r>
              </w:sdtContent>
            </w:sdt>
            <w:r w:rsidR="00C12C4A" w:rsidRPr="00FE2C0B">
              <w:rPr>
                <w:bCs/>
                <w:sz w:val="21"/>
                <w:szCs w:val="21"/>
              </w:rPr>
              <w:t xml:space="preserve"> </w:t>
            </w:r>
            <w:r w:rsidR="00ED7573" w:rsidRPr="00FE2C0B">
              <w:rPr>
                <w:bCs/>
                <w:sz w:val="21"/>
                <w:szCs w:val="21"/>
              </w:rPr>
              <w:t>%</w:t>
            </w:r>
          </w:p>
        </w:tc>
        <w:tc>
          <w:tcPr>
            <w:tcW w:w="990" w:type="dxa"/>
          </w:tcPr>
          <w:p w14:paraId="15267947" w14:textId="699F121C" w:rsidR="00ED7573" w:rsidRPr="00FE2C0B" w:rsidRDefault="00F22F23" w:rsidP="00AF3AD3">
            <w:pPr>
              <w:jc w:val="center"/>
              <w:rPr>
                <w:bCs/>
                <w:sz w:val="21"/>
                <w:szCs w:val="21"/>
              </w:rPr>
            </w:pPr>
            <w:sdt>
              <w:sdtPr>
                <w:rPr>
                  <w:bCs/>
                  <w:sz w:val="21"/>
                  <w:szCs w:val="21"/>
                </w:rPr>
                <w:id w:val="105940034"/>
                <w:placeholder>
                  <w:docPart w:val="30B86A0CD31F461A96DFF26DC269C017"/>
                </w:placeholder>
                <w:showingPlcHdr/>
              </w:sdtPr>
              <w:sdtEndPr/>
              <w:sdtContent>
                <w:r w:rsidR="00C12C4A" w:rsidRPr="00FE2C0B">
                  <w:rPr>
                    <w:rStyle w:val="PlaceholderText"/>
                    <w:bCs/>
                    <w:color w:val="FF0000"/>
                    <w:sz w:val="21"/>
                    <w:szCs w:val="21"/>
                  </w:rPr>
                  <w:t xml:space="preserve"> enter number</w:t>
                </w:r>
                <w:r w:rsidR="00C12C4A" w:rsidRPr="00FE2C0B">
                  <w:rPr>
                    <w:bCs/>
                    <w:sz w:val="21"/>
                    <w:szCs w:val="21"/>
                  </w:rPr>
                  <w:t xml:space="preserve"> </w:t>
                </w:r>
              </w:sdtContent>
            </w:sdt>
            <w:r w:rsidR="00C12C4A" w:rsidRPr="00FE2C0B">
              <w:rPr>
                <w:bCs/>
                <w:sz w:val="21"/>
                <w:szCs w:val="21"/>
              </w:rPr>
              <w:t xml:space="preserve"> </w:t>
            </w:r>
            <w:r w:rsidR="00ED7573" w:rsidRPr="00FE2C0B">
              <w:rPr>
                <w:bCs/>
                <w:sz w:val="21"/>
                <w:szCs w:val="21"/>
              </w:rPr>
              <w:t>%</w:t>
            </w:r>
          </w:p>
        </w:tc>
        <w:tc>
          <w:tcPr>
            <w:tcW w:w="900" w:type="dxa"/>
          </w:tcPr>
          <w:p w14:paraId="7765453A" w14:textId="2A4650CF" w:rsidR="00ED7573" w:rsidRPr="00FE2C0B" w:rsidRDefault="00F22F23" w:rsidP="00AF3AD3">
            <w:pPr>
              <w:jc w:val="center"/>
              <w:rPr>
                <w:bCs/>
                <w:sz w:val="21"/>
                <w:szCs w:val="21"/>
              </w:rPr>
            </w:pPr>
            <w:sdt>
              <w:sdtPr>
                <w:rPr>
                  <w:bCs/>
                  <w:sz w:val="21"/>
                  <w:szCs w:val="21"/>
                </w:rPr>
                <w:id w:val="755863876"/>
                <w:placeholder>
                  <w:docPart w:val="27DF453BB99D449E85C092B2B6CC2C6A"/>
                </w:placeholder>
                <w:showingPlcHdr/>
              </w:sdtPr>
              <w:sdtEndPr/>
              <w:sdtContent>
                <w:r w:rsidR="00C12C4A" w:rsidRPr="00FE2C0B">
                  <w:rPr>
                    <w:rStyle w:val="PlaceholderText"/>
                    <w:bCs/>
                    <w:color w:val="FF0000"/>
                    <w:sz w:val="21"/>
                    <w:szCs w:val="21"/>
                  </w:rPr>
                  <w:t xml:space="preserve"> enter number</w:t>
                </w:r>
                <w:r w:rsidR="00C12C4A" w:rsidRPr="00FE2C0B">
                  <w:rPr>
                    <w:bCs/>
                    <w:sz w:val="21"/>
                    <w:szCs w:val="21"/>
                  </w:rPr>
                  <w:t xml:space="preserve"> </w:t>
                </w:r>
              </w:sdtContent>
            </w:sdt>
            <w:r w:rsidR="00C12C4A" w:rsidRPr="00FE2C0B">
              <w:rPr>
                <w:bCs/>
                <w:sz w:val="21"/>
                <w:szCs w:val="21"/>
              </w:rPr>
              <w:t xml:space="preserve"> </w:t>
            </w:r>
            <w:r w:rsidR="00ED7573" w:rsidRPr="00FE2C0B">
              <w:rPr>
                <w:bCs/>
                <w:sz w:val="21"/>
                <w:szCs w:val="21"/>
              </w:rPr>
              <w:t>%</w:t>
            </w:r>
          </w:p>
        </w:tc>
        <w:tc>
          <w:tcPr>
            <w:tcW w:w="900" w:type="dxa"/>
          </w:tcPr>
          <w:p w14:paraId="4313997D" w14:textId="19315366" w:rsidR="00ED7573" w:rsidRPr="00FE2C0B" w:rsidRDefault="00F22F23" w:rsidP="00AF3AD3">
            <w:pPr>
              <w:jc w:val="center"/>
              <w:rPr>
                <w:bCs/>
                <w:sz w:val="21"/>
                <w:szCs w:val="21"/>
              </w:rPr>
            </w:pPr>
            <w:sdt>
              <w:sdtPr>
                <w:rPr>
                  <w:bCs/>
                  <w:sz w:val="21"/>
                  <w:szCs w:val="21"/>
                </w:rPr>
                <w:id w:val="-852720338"/>
                <w:placeholder>
                  <w:docPart w:val="59749E7F0E1843F183AB2A390F997677"/>
                </w:placeholder>
                <w:showingPlcHdr/>
              </w:sdtPr>
              <w:sdtEndPr/>
              <w:sdtContent>
                <w:r w:rsidR="00C12C4A" w:rsidRPr="00FE2C0B">
                  <w:rPr>
                    <w:rStyle w:val="PlaceholderText"/>
                    <w:bCs/>
                    <w:color w:val="FF0000"/>
                    <w:sz w:val="21"/>
                    <w:szCs w:val="21"/>
                  </w:rPr>
                  <w:t xml:space="preserve"> enter number</w:t>
                </w:r>
                <w:r w:rsidR="00C12C4A" w:rsidRPr="00FE2C0B">
                  <w:rPr>
                    <w:bCs/>
                    <w:sz w:val="21"/>
                    <w:szCs w:val="21"/>
                  </w:rPr>
                  <w:t xml:space="preserve"> </w:t>
                </w:r>
              </w:sdtContent>
            </w:sdt>
            <w:r w:rsidR="00C12C4A" w:rsidRPr="00FE2C0B">
              <w:rPr>
                <w:bCs/>
                <w:sz w:val="21"/>
                <w:szCs w:val="21"/>
              </w:rPr>
              <w:t xml:space="preserve"> </w:t>
            </w:r>
            <w:r w:rsidR="00ED7573" w:rsidRPr="00FE2C0B">
              <w:rPr>
                <w:bCs/>
                <w:sz w:val="21"/>
                <w:szCs w:val="21"/>
              </w:rPr>
              <w:t>%</w:t>
            </w:r>
          </w:p>
        </w:tc>
        <w:tc>
          <w:tcPr>
            <w:tcW w:w="1260" w:type="dxa"/>
          </w:tcPr>
          <w:p w14:paraId="3B204DB5" w14:textId="77777777" w:rsidR="00EB6611" w:rsidRDefault="00F22F23" w:rsidP="00AF3AD3">
            <w:pPr>
              <w:jc w:val="center"/>
              <w:rPr>
                <w:bCs/>
                <w:sz w:val="21"/>
                <w:szCs w:val="21"/>
              </w:rPr>
            </w:pPr>
            <w:sdt>
              <w:sdtPr>
                <w:rPr>
                  <w:bCs/>
                  <w:sz w:val="21"/>
                  <w:szCs w:val="21"/>
                </w:rPr>
                <w:id w:val="682786335"/>
                <w:placeholder>
                  <w:docPart w:val="F045AB878CC74157AFE5F2F7C4ECBE7C"/>
                </w:placeholder>
                <w:showingPlcHdr/>
              </w:sdtPr>
              <w:sdtEndPr/>
              <w:sdtContent>
                <w:r w:rsidR="00C12C4A" w:rsidRPr="00FE2C0B">
                  <w:rPr>
                    <w:rStyle w:val="PlaceholderText"/>
                    <w:bCs/>
                    <w:color w:val="FF0000"/>
                    <w:sz w:val="21"/>
                    <w:szCs w:val="21"/>
                  </w:rPr>
                  <w:t xml:space="preserve"> enter number</w:t>
                </w:r>
                <w:r w:rsidR="00C12C4A" w:rsidRPr="00FE2C0B">
                  <w:rPr>
                    <w:bCs/>
                    <w:sz w:val="21"/>
                    <w:szCs w:val="21"/>
                  </w:rPr>
                  <w:t xml:space="preserve"> </w:t>
                </w:r>
              </w:sdtContent>
            </w:sdt>
          </w:p>
          <w:p w14:paraId="2CEAACDC" w14:textId="61A6127E" w:rsidR="00ED7573" w:rsidRPr="00FE2C0B" w:rsidRDefault="00ED7573" w:rsidP="00AF3AD3">
            <w:pPr>
              <w:jc w:val="center"/>
              <w:rPr>
                <w:bCs/>
                <w:sz w:val="21"/>
                <w:szCs w:val="21"/>
              </w:rPr>
            </w:pPr>
            <w:r w:rsidRPr="00FE2C0B">
              <w:rPr>
                <w:bCs/>
                <w:sz w:val="21"/>
                <w:szCs w:val="21"/>
              </w:rPr>
              <w:t>%</w:t>
            </w:r>
          </w:p>
        </w:tc>
        <w:tc>
          <w:tcPr>
            <w:tcW w:w="900" w:type="dxa"/>
          </w:tcPr>
          <w:p w14:paraId="0D38347D" w14:textId="256F2C06" w:rsidR="00ED7573" w:rsidRPr="00FE2C0B" w:rsidRDefault="00F22F23" w:rsidP="00AF3AD3">
            <w:pPr>
              <w:jc w:val="center"/>
              <w:rPr>
                <w:bCs/>
                <w:sz w:val="21"/>
                <w:szCs w:val="21"/>
              </w:rPr>
            </w:pPr>
            <w:sdt>
              <w:sdtPr>
                <w:rPr>
                  <w:bCs/>
                  <w:sz w:val="21"/>
                  <w:szCs w:val="21"/>
                </w:rPr>
                <w:id w:val="-1318250241"/>
                <w:placeholder>
                  <w:docPart w:val="F29BDAB2628D4F6B97F05F1CE8AB987E"/>
                </w:placeholder>
                <w:showingPlcHdr/>
              </w:sdtPr>
              <w:sdtEndPr/>
              <w:sdtContent>
                <w:r w:rsidR="00C12C4A" w:rsidRPr="00FE2C0B">
                  <w:rPr>
                    <w:rStyle w:val="PlaceholderText"/>
                    <w:bCs/>
                    <w:color w:val="FF0000"/>
                    <w:sz w:val="21"/>
                    <w:szCs w:val="21"/>
                  </w:rPr>
                  <w:t xml:space="preserve"> enter number</w:t>
                </w:r>
                <w:r w:rsidR="00C12C4A" w:rsidRPr="00FE2C0B">
                  <w:rPr>
                    <w:bCs/>
                    <w:sz w:val="21"/>
                    <w:szCs w:val="21"/>
                  </w:rPr>
                  <w:t xml:space="preserve"> </w:t>
                </w:r>
              </w:sdtContent>
            </w:sdt>
            <w:r w:rsidR="00C12C4A" w:rsidRPr="00FE2C0B">
              <w:rPr>
                <w:bCs/>
                <w:sz w:val="21"/>
                <w:szCs w:val="21"/>
              </w:rPr>
              <w:t xml:space="preserve"> </w:t>
            </w:r>
            <w:r w:rsidR="00ED7573" w:rsidRPr="00FE2C0B">
              <w:rPr>
                <w:bCs/>
                <w:sz w:val="21"/>
                <w:szCs w:val="21"/>
              </w:rPr>
              <w:t>%</w:t>
            </w:r>
          </w:p>
        </w:tc>
      </w:tr>
      <w:tr w:rsidR="00ED7573" w:rsidRPr="00367040" w14:paraId="290EB28D" w14:textId="40424E04" w:rsidTr="005B1000">
        <w:tc>
          <w:tcPr>
            <w:tcW w:w="3600" w:type="dxa"/>
          </w:tcPr>
          <w:p w14:paraId="4E64A802" w14:textId="2964CBD3" w:rsidR="00FE2C0B" w:rsidRPr="00FE2C0B" w:rsidRDefault="00ED7573" w:rsidP="00AF3AD3">
            <w:pPr>
              <w:rPr>
                <w:color w:val="002060"/>
                <w:sz w:val="21"/>
                <w:szCs w:val="21"/>
              </w:rPr>
            </w:pPr>
            <w:r w:rsidRPr="00FE2C0B">
              <w:rPr>
                <w:color w:val="002060"/>
                <w:sz w:val="21"/>
                <w:szCs w:val="21"/>
              </w:rPr>
              <w:t xml:space="preserve">2. Anyone in the county </w:t>
            </w:r>
            <w:proofErr w:type="gramStart"/>
            <w:r w:rsidRPr="00FE2C0B">
              <w:rPr>
                <w:color w:val="002060"/>
                <w:sz w:val="21"/>
                <w:szCs w:val="21"/>
              </w:rPr>
              <w:t>is able to</w:t>
            </w:r>
            <w:proofErr w:type="gramEnd"/>
            <w:r w:rsidRPr="00FE2C0B">
              <w:rPr>
                <w:color w:val="002060"/>
                <w:sz w:val="21"/>
                <w:szCs w:val="21"/>
              </w:rPr>
              <w:t xml:space="preserve"> access services. </w:t>
            </w:r>
          </w:p>
        </w:tc>
        <w:sdt>
          <w:sdtPr>
            <w:rPr>
              <w:bCs/>
              <w:sz w:val="21"/>
              <w:szCs w:val="21"/>
            </w:rPr>
            <w:id w:val="264200886"/>
            <w:placeholder>
              <w:docPart w:val="06C8638F208F43DDB1E65B42B0D5C393"/>
            </w:placeholder>
            <w:showingPlcHdr/>
          </w:sdtPr>
          <w:sdtEndPr/>
          <w:sdtContent>
            <w:tc>
              <w:tcPr>
                <w:tcW w:w="1350" w:type="dxa"/>
              </w:tcPr>
              <w:p w14:paraId="6557E24A" w14:textId="1FD80075" w:rsidR="00ED7573" w:rsidRPr="00FE2C0B" w:rsidRDefault="00640D93" w:rsidP="00AF3AD3">
                <w:pPr>
                  <w:jc w:val="center"/>
                  <w:rPr>
                    <w:bCs/>
                    <w:sz w:val="21"/>
                    <w:szCs w:val="21"/>
                  </w:rPr>
                </w:pPr>
                <w:r w:rsidRPr="00FE2C0B">
                  <w:rPr>
                    <w:rStyle w:val="PlaceholderText"/>
                    <w:bCs/>
                    <w:color w:val="FF0000"/>
                    <w:sz w:val="21"/>
                    <w:szCs w:val="21"/>
                  </w:rPr>
                  <w:t xml:space="preserve"> enter number</w:t>
                </w:r>
                <w:r w:rsidRPr="00FE2C0B">
                  <w:rPr>
                    <w:bCs/>
                    <w:sz w:val="21"/>
                    <w:szCs w:val="21"/>
                  </w:rPr>
                  <w:t xml:space="preserve"> </w:t>
                </w:r>
              </w:p>
            </w:tc>
          </w:sdtContent>
        </w:sdt>
        <w:tc>
          <w:tcPr>
            <w:tcW w:w="990" w:type="dxa"/>
          </w:tcPr>
          <w:p w14:paraId="068E352A" w14:textId="46A852F8" w:rsidR="00ED7573" w:rsidRPr="00FE2C0B" w:rsidRDefault="00F22F23" w:rsidP="00AF3AD3">
            <w:pPr>
              <w:jc w:val="center"/>
              <w:rPr>
                <w:bCs/>
                <w:sz w:val="21"/>
                <w:szCs w:val="21"/>
              </w:rPr>
            </w:pPr>
            <w:sdt>
              <w:sdtPr>
                <w:rPr>
                  <w:bCs/>
                  <w:sz w:val="21"/>
                  <w:szCs w:val="21"/>
                </w:rPr>
                <w:id w:val="-1268229425"/>
                <w:placeholder>
                  <w:docPart w:val="DD830DB3E3BC4A34BC69FDE9811C256F"/>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90" w:type="dxa"/>
          </w:tcPr>
          <w:p w14:paraId="371EF589" w14:textId="31BF6ED7" w:rsidR="00ED7573" w:rsidRPr="00FE2C0B" w:rsidRDefault="00F22F23" w:rsidP="00AF3AD3">
            <w:pPr>
              <w:jc w:val="center"/>
              <w:rPr>
                <w:bCs/>
                <w:sz w:val="21"/>
                <w:szCs w:val="21"/>
              </w:rPr>
            </w:pPr>
            <w:sdt>
              <w:sdtPr>
                <w:rPr>
                  <w:bCs/>
                  <w:sz w:val="21"/>
                  <w:szCs w:val="21"/>
                </w:rPr>
                <w:id w:val="-2063094788"/>
                <w:placeholder>
                  <w:docPart w:val="4FFCD88310704713A76E4A68A4027287"/>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00" w:type="dxa"/>
          </w:tcPr>
          <w:p w14:paraId="27372EAA" w14:textId="760EA022" w:rsidR="00ED7573" w:rsidRPr="00FE2C0B" w:rsidRDefault="00F22F23" w:rsidP="00AF3AD3">
            <w:pPr>
              <w:jc w:val="center"/>
              <w:rPr>
                <w:bCs/>
                <w:sz w:val="21"/>
                <w:szCs w:val="21"/>
              </w:rPr>
            </w:pPr>
            <w:sdt>
              <w:sdtPr>
                <w:rPr>
                  <w:bCs/>
                  <w:sz w:val="21"/>
                  <w:szCs w:val="21"/>
                </w:rPr>
                <w:id w:val="806828495"/>
                <w:placeholder>
                  <w:docPart w:val="16ECE0F1B3D54D83A9F899E5EE354360"/>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00" w:type="dxa"/>
          </w:tcPr>
          <w:p w14:paraId="6DFD36D1" w14:textId="06F1803F" w:rsidR="00ED7573" w:rsidRPr="00FE2C0B" w:rsidRDefault="00F22F23" w:rsidP="00AF3AD3">
            <w:pPr>
              <w:jc w:val="center"/>
              <w:rPr>
                <w:bCs/>
                <w:sz w:val="21"/>
                <w:szCs w:val="21"/>
              </w:rPr>
            </w:pPr>
            <w:sdt>
              <w:sdtPr>
                <w:rPr>
                  <w:bCs/>
                  <w:sz w:val="21"/>
                  <w:szCs w:val="21"/>
                </w:rPr>
                <w:id w:val="1413739422"/>
                <w:placeholder>
                  <w:docPart w:val="EFEFB9EC5D8640C99609FCDBC1A99570"/>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1260" w:type="dxa"/>
          </w:tcPr>
          <w:p w14:paraId="1C67CA56" w14:textId="77777777" w:rsidR="00EB6611" w:rsidRDefault="00F22F23" w:rsidP="00AF3AD3">
            <w:pPr>
              <w:jc w:val="center"/>
              <w:rPr>
                <w:bCs/>
                <w:sz w:val="21"/>
                <w:szCs w:val="21"/>
              </w:rPr>
            </w:pPr>
            <w:sdt>
              <w:sdtPr>
                <w:rPr>
                  <w:bCs/>
                  <w:sz w:val="21"/>
                  <w:szCs w:val="21"/>
                </w:rPr>
                <w:id w:val="-207423122"/>
                <w:placeholder>
                  <w:docPart w:val="9894F57D8F964AA785B3B2D5699D483C"/>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p>
          <w:p w14:paraId="1F5A374D" w14:textId="6151DBBD" w:rsidR="00ED7573" w:rsidRPr="00FE2C0B" w:rsidRDefault="00ED7573" w:rsidP="00AF3AD3">
            <w:pPr>
              <w:jc w:val="center"/>
              <w:rPr>
                <w:bCs/>
                <w:sz w:val="21"/>
                <w:szCs w:val="21"/>
              </w:rPr>
            </w:pPr>
            <w:r w:rsidRPr="00FE2C0B">
              <w:rPr>
                <w:bCs/>
                <w:sz w:val="21"/>
                <w:szCs w:val="21"/>
              </w:rPr>
              <w:t>%</w:t>
            </w:r>
          </w:p>
        </w:tc>
        <w:tc>
          <w:tcPr>
            <w:tcW w:w="900" w:type="dxa"/>
          </w:tcPr>
          <w:p w14:paraId="4AB7C88B" w14:textId="587E48BC" w:rsidR="00ED7573" w:rsidRPr="00FE2C0B" w:rsidRDefault="00F22F23" w:rsidP="00AF3AD3">
            <w:pPr>
              <w:jc w:val="center"/>
              <w:rPr>
                <w:bCs/>
                <w:sz w:val="21"/>
                <w:szCs w:val="21"/>
              </w:rPr>
            </w:pPr>
            <w:sdt>
              <w:sdtPr>
                <w:rPr>
                  <w:bCs/>
                  <w:sz w:val="21"/>
                  <w:szCs w:val="21"/>
                </w:rPr>
                <w:id w:val="685724853"/>
                <w:placeholder>
                  <w:docPart w:val="46A4F22765614802AB4D5F5F194A9FB9"/>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r>
      <w:tr w:rsidR="00ED7573" w:rsidRPr="00367040" w14:paraId="49E69FD9" w14:textId="07955537" w:rsidTr="005B1000">
        <w:tc>
          <w:tcPr>
            <w:tcW w:w="3600" w:type="dxa"/>
          </w:tcPr>
          <w:p w14:paraId="33E48D03" w14:textId="6DE6450E" w:rsidR="00ED7573" w:rsidRPr="00FE2C0B" w:rsidRDefault="00ED7573" w:rsidP="00AF3AD3">
            <w:pPr>
              <w:rPr>
                <w:b/>
                <w:bCs/>
                <w:color w:val="002060"/>
                <w:sz w:val="21"/>
                <w:szCs w:val="21"/>
              </w:rPr>
            </w:pPr>
            <w:r w:rsidRPr="00FE2C0B">
              <w:rPr>
                <w:color w:val="002060"/>
                <w:sz w:val="21"/>
                <w:szCs w:val="21"/>
              </w:rPr>
              <w:t>3. Services are widely advertised and known by the county.</w:t>
            </w:r>
          </w:p>
        </w:tc>
        <w:sdt>
          <w:sdtPr>
            <w:rPr>
              <w:bCs/>
              <w:sz w:val="21"/>
              <w:szCs w:val="21"/>
            </w:rPr>
            <w:id w:val="1294336137"/>
            <w:placeholder>
              <w:docPart w:val="41156C3288F149D3A59DF9CE282327FC"/>
            </w:placeholder>
            <w:showingPlcHdr/>
          </w:sdtPr>
          <w:sdtEndPr/>
          <w:sdtContent>
            <w:tc>
              <w:tcPr>
                <w:tcW w:w="1350" w:type="dxa"/>
              </w:tcPr>
              <w:p w14:paraId="13B99CD8" w14:textId="61FAE8AD" w:rsidR="00ED7573" w:rsidRPr="00FE2C0B" w:rsidRDefault="00640D93" w:rsidP="00AF3AD3">
                <w:pPr>
                  <w:jc w:val="center"/>
                  <w:rPr>
                    <w:bCs/>
                    <w:sz w:val="21"/>
                    <w:szCs w:val="21"/>
                  </w:rPr>
                </w:pPr>
                <w:r w:rsidRPr="00FE2C0B">
                  <w:rPr>
                    <w:rStyle w:val="PlaceholderText"/>
                    <w:bCs/>
                    <w:color w:val="FF0000"/>
                    <w:sz w:val="21"/>
                    <w:szCs w:val="21"/>
                  </w:rPr>
                  <w:t xml:space="preserve"> enter number</w:t>
                </w:r>
                <w:r w:rsidRPr="00FE2C0B">
                  <w:rPr>
                    <w:bCs/>
                    <w:sz w:val="21"/>
                    <w:szCs w:val="21"/>
                  </w:rPr>
                  <w:t xml:space="preserve"> </w:t>
                </w:r>
              </w:p>
            </w:tc>
          </w:sdtContent>
        </w:sdt>
        <w:tc>
          <w:tcPr>
            <w:tcW w:w="990" w:type="dxa"/>
          </w:tcPr>
          <w:p w14:paraId="620271FF" w14:textId="79BD2E56" w:rsidR="00ED7573" w:rsidRPr="00FE2C0B" w:rsidRDefault="00F22F23" w:rsidP="00AF3AD3">
            <w:pPr>
              <w:jc w:val="center"/>
              <w:rPr>
                <w:bCs/>
                <w:sz w:val="21"/>
                <w:szCs w:val="21"/>
              </w:rPr>
            </w:pPr>
            <w:sdt>
              <w:sdtPr>
                <w:rPr>
                  <w:bCs/>
                  <w:sz w:val="21"/>
                  <w:szCs w:val="21"/>
                </w:rPr>
                <w:id w:val="-126635397"/>
                <w:placeholder>
                  <w:docPart w:val="F0EC23B552C540FF8410083FC4D17711"/>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90" w:type="dxa"/>
          </w:tcPr>
          <w:p w14:paraId="56950898" w14:textId="408CFFB1" w:rsidR="00ED7573" w:rsidRPr="00FE2C0B" w:rsidRDefault="00F22F23" w:rsidP="00AF3AD3">
            <w:pPr>
              <w:jc w:val="center"/>
              <w:rPr>
                <w:bCs/>
                <w:sz w:val="21"/>
                <w:szCs w:val="21"/>
              </w:rPr>
            </w:pPr>
            <w:sdt>
              <w:sdtPr>
                <w:rPr>
                  <w:bCs/>
                  <w:sz w:val="21"/>
                  <w:szCs w:val="21"/>
                </w:rPr>
                <w:id w:val="-910226811"/>
                <w:placeholder>
                  <w:docPart w:val="4DFC4E679C294C7EA58C30541837372E"/>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00" w:type="dxa"/>
          </w:tcPr>
          <w:p w14:paraId="7F69553F" w14:textId="263F48FF" w:rsidR="00ED7573" w:rsidRPr="00FE2C0B" w:rsidRDefault="00F22F23" w:rsidP="00AF3AD3">
            <w:pPr>
              <w:jc w:val="center"/>
              <w:rPr>
                <w:bCs/>
                <w:sz w:val="21"/>
                <w:szCs w:val="21"/>
              </w:rPr>
            </w:pPr>
            <w:sdt>
              <w:sdtPr>
                <w:rPr>
                  <w:bCs/>
                  <w:sz w:val="21"/>
                  <w:szCs w:val="21"/>
                </w:rPr>
                <w:id w:val="-1312321559"/>
                <w:placeholder>
                  <w:docPart w:val="74AE1F3C468B444F9F58D3AD198C9340"/>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00" w:type="dxa"/>
          </w:tcPr>
          <w:p w14:paraId="24473C46" w14:textId="5924191D" w:rsidR="00ED7573" w:rsidRPr="00FE2C0B" w:rsidRDefault="00F22F23" w:rsidP="00AF3AD3">
            <w:pPr>
              <w:jc w:val="center"/>
              <w:rPr>
                <w:bCs/>
                <w:sz w:val="21"/>
                <w:szCs w:val="21"/>
              </w:rPr>
            </w:pPr>
            <w:sdt>
              <w:sdtPr>
                <w:rPr>
                  <w:bCs/>
                  <w:sz w:val="21"/>
                  <w:szCs w:val="21"/>
                </w:rPr>
                <w:id w:val="914440630"/>
                <w:placeholder>
                  <w:docPart w:val="6D73A28925544F89AC7125391B6C5BEE"/>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1260" w:type="dxa"/>
          </w:tcPr>
          <w:p w14:paraId="67AA2AB9" w14:textId="77777777" w:rsidR="00EB6611" w:rsidRDefault="00F22F23" w:rsidP="00AF3AD3">
            <w:pPr>
              <w:jc w:val="center"/>
              <w:rPr>
                <w:bCs/>
                <w:sz w:val="21"/>
                <w:szCs w:val="21"/>
              </w:rPr>
            </w:pPr>
            <w:sdt>
              <w:sdtPr>
                <w:rPr>
                  <w:bCs/>
                  <w:sz w:val="21"/>
                  <w:szCs w:val="21"/>
                </w:rPr>
                <w:id w:val="-545441318"/>
                <w:placeholder>
                  <w:docPart w:val="1B33E2977A9842B19E35512D919E9E17"/>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p>
          <w:p w14:paraId="4FDA2963" w14:textId="54CA1590" w:rsidR="00ED7573" w:rsidRPr="00FE2C0B" w:rsidRDefault="00ED7573" w:rsidP="00AF3AD3">
            <w:pPr>
              <w:jc w:val="center"/>
              <w:rPr>
                <w:bCs/>
                <w:sz w:val="21"/>
                <w:szCs w:val="21"/>
              </w:rPr>
            </w:pPr>
            <w:r w:rsidRPr="00FE2C0B">
              <w:rPr>
                <w:bCs/>
                <w:sz w:val="21"/>
                <w:szCs w:val="21"/>
              </w:rPr>
              <w:t>%</w:t>
            </w:r>
          </w:p>
        </w:tc>
        <w:tc>
          <w:tcPr>
            <w:tcW w:w="900" w:type="dxa"/>
          </w:tcPr>
          <w:p w14:paraId="06F2D4DC" w14:textId="4A94DB17" w:rsidR="00ED7573" w:rsidRPr="00FE2C0B" w:rsidRDefault="00F22F23" w:rsidP="00AF3AD3">
            <w:pPr>
              <w:jc w:val="center"/>
              <w:rPr>
                <w:bCs/>
                <w:sz w:val="21"/>
                <w:szCs w:val="21"/>
              </w:rPr>
            </w:pPr>
            <w:sdt>
              <w:sdtPr>
                <w:rPr>
                  <w:bCs/>
                  <w:sz w:val="21"/>
                  <w:szCs w:val="21"/>
                </w:rPr>
                <w:id w:val="-9307487"/>
                <w:placeholder>
                  <w:docPart w:val="8AECD34770354971A3A9A072E1824BC9"/>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r>
      <w:tr w:rsidR="00ED7573" w:rsidRPr="00367040" w14:paraId="6234A4AF" w14:textId="094FC661" w:rsidTr="005B1000">
        <w:tc>
          <w:tcPr>
            <w:tcW w:w="3600" w:type="dxa"/>
          </w:tcPr>
          <w:p w14:paraId="090CC8A4" w14:textId="35F42100" w:rsidR="00ED7573" w:rsidRPr="00FE2C0B" w:rsidRDefault="00ED7573" w:rsidP="00AF3AD3">
            <w:pPr>
              <w:widowControl w:val="0"/>
              <w:rPr>
                <w:rFonts w:eastAsia="Times New Roman"/>
                <w:b/>
                <w:bCs/>
                <w:color w:val="002060"/>
                <w:sz w:val="21"/>
                <w:szCs w:val="21"/>
              </w:rPr>
            </w:pPr>
            <w:r w:rsidRPr="00FE2C0B">
              <w:rPr>
                <w:color w:val="002060"/>
                <w:sz w:val="21"/>
                <w:szCs w:val="21"/>
              </w:rPr>
              <w:t>4. Services take race, age, gender, ethnicity and more into account.</w:t>
            </w:r>
          </w:p>
        </w:tc>
        <w:sdt>
          <w:sdtPr>
            <w:rPr>
              <w:bCs/>
              <w:sz w:val="21"/>
              <w:szCs w:val="21"/>
            </w:rPr>
            <w:id w:val="-1022782329"/>
            <w:placeholder>
              <w:docPart w:val="7722C0BD973543A2B2BF6151B0A57075"/>
            </w:placeholder>
            <w:showingPlcHdr/>
          </w:sdtPr>
          <w:sdtEndPr/>
          <w:sdtContent>
            <w:tc>
              <w:tcPr>
                <w:tcW w:w="1350" w:type="dxa"/>
              </w:tcPr>
              <w:p w14:paraId="6D61C713" w14:textId="2B7DE2E1" w:rsidR="00ED7573" w:rsidRPr="00FE2C0B" w:rsidRDefault="00640D93" w:rsidP="00AF3AD3">
                <w:pPr>
                  <w:jc w:val="center"/>
                  <w:rPr>
                    <w:bCs/>
                    <w:sz w:val="21"/>
                    <w:szCs w:val="21"/>
                  </w:rPr>
                </w:pPr>
                <w:r w:rsidRPr="00FE2C0B">
                  <w:rPr>
                    <w:rStyle w:val="PlaceholderText"/>
                    <w:bCs/>
                    <w:color w:val="FF0000"/>
                    <w:sz w:val="21"/>
                    <w:szCs w:val="21"/>
                  </w:rPr>
                  <w:t xml:space="preserve"> enter number</w:t>
                </w:r>
                <w:r w:rsidRPr="00FE2C0B">
                  <w:rPr>
                    <w:bCs/>
                    <w:sz w:val="21"/>
                    <w:szCs w:val="21"/>
                  </w:rPr>
                  <w:t xml:space="preserve"> </w:t>
                </w:r>
              </w:p>
            </w:tc>
          </w:sdtContent>
        </w:sdt>
        <w:tc>
          <w:tcPr>
            <w:tcW w:w="990" w:type="dxa"/>
          </w:tcPr>
          <w:p w14:paraId="4A79E277" w14:textId="6D1A8434" w:rsidR="00ED7573" w:rsidRPr="00FE2C0B" w:rsidRDefault="00F22F23" w:rsidP="00AF3AD3">
            <w:pPr>
              <w:jc w:val="center"/>
              <w:rPr>
                <w:bCs/>
                <w:sz w:val="21"/>
                <w:szCs w:val="21"/>
              </w:rPr>
            </w:pPr>
            <w:sdt>
              <w:sdtPr>
                <w:rPr>
                  <w:bCs/>
                  <w:sz w:val="21"/>
                  <w:szCs w:val="21"/>
                </w:rPr>
                <w:id w:val="-749815593"/>
                <w:placeholder>
                  <w:docPart w:val="90567950B74D42CF83C345A42C8412AC"/>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90" w:type="dxa"/>
          </w:tcPr>
          <w:p w14:paraId="40F1D37C" w14:textId="4F35B7E0" w:rsidR="00ED7573" w:rsidRPr="00FE2C0B" w:rsidRDefault="00F22F23" w:rsidP="00AF3AD3">
            <w:pPr>
              <w:jc w:val="center"/>
              <w:rPr>
                <w:bCs/>
                <w:sz w:val="21"/>
                <w:szCs w:val="21"/>
              </w:rPr>
            </w:pPr>
            <w:sdt>
              <w:sdtPr>
                <w:rPr>
                  <w:bCs/>
                  <w:sz w:val="21"/>
                  <w:szCs w:val="21"/>
                </w:rPr>
                <w:id w:val="1520270773"/>
                <w:placeholder>
                  <w:docPart w:val="70677515396846CE85411D3D7DCB532A"/>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00" w:type="dxa"/>
          </w:tcPr>
          <w:p w14:paraId="68DB5BA0" w14:textId="011595B1" w:rsidR="00ED7573" w:rsidRPr="00FE2C0B" w:rsidRDefault="00F22F23" w:rsidP="00AF3AD3">
            <w:pPr>
              <w:jc w:val="center"/>
              <w:rPr>
                <w:bCs/>
                <w:sz w:val="21"/>
                <w:szCs w:val="21"/>
              </w:rPr>
            </w:pPr>
            <w:sdt>
              <w:sdtPr>
                <w:rPr>
                  <w:bCs/>
                  <w:sz w:val="21"/>
                  <w:szCs w:val="21"/>
                </w:rPr>
                <w:id w:val="-1246264950"/>
                <w:placeholder>
                  <w:docPart w:val="09EE157EF19C4AB08AA76B7352670C9E"/>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00" w:type="dxa"/>
          </w:tcPr>
          <w:p w14:paraId="2900171A" w14:textId="0E20414B" w:rsidR="00ED7573" w:rsidRPr="00FE2C0B" w:rsidRDefault="00F22F23" w:rsidP="00AF3AD3">
            <w:pPr>
              <w:jc w:val="center"/>
              <w:rPr>
                <w:bCs/>
                <w:sz w:val="21"/>
                <w:szCs w:val="21"/>
              </w:rPr>
            </w:pPr>
            <w:sdt>
              <w:sdtPr>
                <w:rPr>
                  <w:bCs/>
                  <w:sz w:val="21"/>
                  <w:szCs w:val="21"/>
                </w:rPr>
                <w:id w:val="1748532968"/>
                <w:placeholder>
                  <w:docPart w:val="086FF6D476614453A808BC45ADC4EAEC"/>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1260" w:type="dxa"/>
          </w:tcPr>
          <w:p w14:paraId="5DDB7542" w14:textId="77777777" w:rsidR="00EB6611" w:rsidRDefault="00F22F23" w:rsidP="00AF3AD3">
            <w:pPr>
              <w:jc w:val="center"/>
              <w:rPr>
                <w:bCs/>
                <w:sz w:val="21"/>
                <w:szCs w:val="21"/>
              </w:rPr>
            </w:pPr>
            <w:sdt>
              <w:sdtPr>
                <w:rPr>
                  <w:bCs/>
                  <w:sz w:val="21"/>
                  <w:szCs w:val="21"/>
                </w:rPr>
                <w:id w:val="216713908"/>
                <w:placeholder>
                  <w:docPart w:val="ECBB0F953D83425FAD402554FB749731"/>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p>
          <w:p w14:paraId="0548420B" w14:textId="0635ED40" w:rsidR="00ED7573" w:rsidRPr="00FE2C0B" w:rsidRDefault="00ED7573" w:rsidP="00AF3AD3">
            <w:pPr>
              <w:jc w:val="center"/>
              <w:rPr>
                <w:bCs/>
                <w:sz w:val="21"/>
                <w:szCs w:val="21"/>
              </w:rPr>
            </w:pPr>
            <w:r w:rsidRPr="00FE2C0B">
              <w:rPr>
                <w:bCs/>
                <w:sz w:val="21"/>
                <w:szCs w:val="21"/>
              </w:rPr>
              <w:t>%</w:t>
            </w:r>
          </w:p>
        </w:tc>
        <w:tc>
          <w:tcPr>
            <w:tcW w:w="900" w:type="dxa"/>
          </w:tcPr>
          <w:p w14:paraId="547A1F06" w14:textId="7A5A280D" w:rsidR="00ED7573" w:rsidRPr="00FE2C0B" w:rsidRDefault="00F22F23" w:rsidP="00AF3AD3">
            <w:pPr>
              <w:jc w:val="center"/>
              <w:rPr>
                <w:bCs/>
                <w:sz w:val="21"/>
                <w:szCs w:val="21"/>
              </w:rPr>
            </w:pPr>
            <w:sdt>
              <w:sdtPr>
                <w:rPr>
                  <w:bCs/>
                  <w:sz w:val="21"/>
                  <w:szCs w:val="21"/>
                </w:rPr>
                <w:id w:val="-1756664323"/>
                <w:placeholder>
                  <w:docPart w:val="3E7CCA834F05469BA3515FDBEBCBFF60"/>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r>
      <w:tr w:rsidR="00ED7573" w:rsidRPr="00367040" w14:paraId="0423401D" w14:textId="6C051453" w:rsidTr="005B1000">
        <w:tc>
          <w:tcPr>
            <w:tcW w:w="3600" w:type="dxa"/>
          </w:tcPr>
          <w:p w14:paraId="2D4C5088" w14:textId="71A2BAAA" w:rsidR="00ED7573" w:rsidRPr="00FE2C0B" w:rsidRDefault="00ED7573" w:rsidP="00AF3AD3">
            <w:pPr>
              <w:widowControl w:val="0"/>
              <w:rPr>
                <w:rFonts w:eastAsia="Times New Roman"/>
                <w:b/>
                <w:bCs/>
                <w:color w:val="002060"/>
                <w:sz w:val="21"/>
                <w:szCs w:val="21"/>
              </w:rPr>
            </w:pPr>
            <w:r w:rsidRPr="00FE2C0B">
              <w:rPr>
                <w:color w:val="002060"/>
                <w:sz w:val="21"/>
                <w:szCs w:val="21"/>
              </w:rPr>
              <w:t xml:space="preserve">5. Facilities that provide service to meet this need are of good quality                        </w:t>
            </w:r>
            <w:proofErr w:type="gramStart"/>
            <w:r w:rsidRPr="00FE2C0B">
              <w:rPr>
                <w:color w:val="002060"/>
                <w:sz w:val="21"/>
                <w:szCs w:val="21"/>
              </w:rPr>
              <w:t xml:space="preserve">   (</w:t>
            </w:r>
            <w:proofErr w:type="gramEnd"/>
            <w:r w:rsidRPr="00FE2C0B">
              <w:rPr>
                <w:color w:val="002060"/>
                <w:sz w:val="21"/>
                <w:szCs w:val="21"/>
              </w:rPr>
              <w:t>e.g., clean, well supplied).</w:t>
            </w:r>
          </w:p>
        </w:tc>
        <w:sdt>
          <w:sdtPr>
            <w:rPr>
              <w:bCs/>
              <w:sz w:val="21"/>
              <w:szCs w:val="21"/>
            </w:rPr>
            <w:id w:val="877197478"/>
            <w:placeholder>
              <w:docPart w:val="8DF8D73E328C4C67A3EB2272682CD748"/>
            </w:placeholder>
            <w:showingPlcHdr/>
          </w:sdtPr>
          <w:sdtEndPr/>
          <w:sdtContent>
            <w:tc>
              <w:tcPr>
                <w:tcW w:w="1350" w:type="dxa"/>
              </w:tcPr>
              <w:p w14:paraId="55096DEF" w14:textId="345F33EC" w:rsidR="00ED7573" w:rsidRPr="00FE2C0B" w:rsidRDefault="00640D93" w:rsidP="00AF3AD3">
                <w:pPr>
                  <w:jc w:val="center"/>
                  <w:rPr>
                    <w:bCs/>
                    <w:sz w:val="21"/>
                    <w:szCs w:val="21"/>
                  </w:rPr>
                </w:pPr>
                <w:r w:rsidRPr="00FE2C0B">
                  <w:rPr>
                    <w:rStyle w:val="PlaceholderText"/>
                    <w:bCs/>
                    <w:color w:val="FF0000"/>
                    <w:sz w:val="21"/>
                    <w:szCs w:val="21"/>
                  </w:rPr>
                  <w:t xml:space="preserve"> enter number</w:t>
                </w:r>
                <w:r w:rsidRPr="00FE2C0B">
                  <w:rPr>
                    <w:bCs/>
                    <w:sz w:val="21"/>
                    <w:szCs w:val="21"/>
                  </w:rPr>
                  <w:t xml:space="preserve"> </w:t>
                </w:r>
              </w:p>
            </w:tc>
          </w:sdtContent>
        </w:sdt>
        <w:tc>
          <w:tcPr>
            <w:tcW w:w="990" w:type="dxa"/>
          </w:tcPr>
          <w:p w14:paraId="63BA3B0F" w14:textId="28CC2844" w:rsidR="00ED7573" w:rsidRPr="00FE2C0B" w:rsidRDefault="00F22F23" w:rsidP="00AF3AD3">
            <w:pPr>
              <w:jc w:val="center"/>
              <w:rPr>
                <w:bCs/>
                <w:sz w:val="21"/>
                <w:szCs w:val="21"/>
              </w:rPr>
            </w:pPr>
            <w:sdt>
              <w:sdtPr>
                <w:rPr>
                  <w:bCs/>
                  <w:sz w:val="21"/>
                  <w:szCs w:val="21"/>
                </w:rPr>
                <w:id w:val="977112465"/>
                <w:placeholder>
                  <w:docPart w:val="B1ECE7D28B2D49C8A59BC60368D7390F"/>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90" w:type="dxa"/>
          </w:tcPr>
          <w:p w14:paraId="7A789D7D" w14:textId="264CEA74" w:rsidR="00ED7573" w:rsidRPr="00FE2C0B" w:rsidRDefault="00F22F23" w:rsidP="00AF3AD3">
            <w:pPr>
              <w:jc w:val="center"/>
              <w:rPr>
                <w:bCs/>
                <w:sz w:val="21"/>
                <w:szCs w:val="21"/>
              </w:rPr>
            </w:pPr>
            <w:sdt>
              <w:sdtPr>
                <w:rPr>
                  <w:bCs/>
                  <w:sz w:val="21"/>
                  <w:szCs w:val="21"/>
                </w:rPr>
                <w:id w:val="1986194795"/>
                <w:placeholder>
                  <w:docPart w:val="812C4980EDCD4EF0A238A8612D19C4E8"/>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00" w:type="dxa"/>
          </w:tcPr>
          <w:p w14:paraId="1ED2EB50" w14:textId="61FCD754" w:rsidR="00ED7573" w:rsidRPr="00FE2C0B" w:rsidRDefault="00F22F23" w:rsidP="00AF3AD3">
            <w:pPr>
              <w:jc w:val="center"/>
              <w:rPr>
                <w:bCs/>
                <w:sz w:val="21"/>
                <w:szCs w:val="21"/>
              </w:rPr>
            </w:pPr>
            <w:sdt>
              <w:sdtPr>
                <w:rPr>
                  <w:bCs/>
                  <w:sz w:val="21"/>
                  <w:szCs w:val="21"/>
                </w:rPr>
                <w:id w:val="-543833276"/>
                <w:placeholder>
                  <w:docPart w:val="7777236F05BE42E987AA1D8978DFF51B"/>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00" w:type="dxa"/>
          </w:tcPr>
          <w:p w14:paraId="54443A57" w14:textId="52255F38" w:rsidR="00ED7573" w:rsidRPr="00FE2C0B" w:rsidRDefault="00F22F23" w:rsidP="00AF3AD3">
            <w:pPr>
              <w:jc w:val="center"/>
              <w:rPr>
                <w:bCs/>
                <w:sz w:val="21"/>
                <w:szCs w:val="21"/>
              </w:rPr>
            </w:pPr>
            <w:sdt>
              <w:sdtPr>
                <w:rPr>
                  <w:bCs/>
                  <w:sz w:val="21"/>
                  <w:szCs w:val="21"/>
                </w:rPr>
                <w:id w:val="2008711876"/>
                <w:placeholder>
                  <w:docPart w:val="9A84F0E4263C4424B08995BE461175D4"/>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1260" w:type="dxa"/>
          </w:tcPr>
          <w:p w14:paraId="55D8F654" w14:textId="77777777" w:rsidR="00EB6611" w:rsidRDefault="00F22F23" w:rsidP="00AF3AD3">
            <w:pPr>
              <w:jc w:val="center"/>
              <w:rPr>
                <w:bCs/>
                <w:sz w:val="21"/>
                <w:szCs w:val="21"/>
              </w:rPr>
            </w:pPr>
            <w:sdt>
              <w:sdtPr>
                <w:rPr>
                  <w:bCs/>
                  <w:sz w:val="21"/>
                  <w:szCs w:val="21"/>
                </w:rPr>
                <w:id w:val="-1930574056"/>
                <w:placeholder>
                  <w:docPart w:val="593AA56DC4914B31BCC7B237E3C19970"/>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p>
          <w:p w14:paraId="4B1E305B" w14:textId="472E49FB" w:rsidR="00ED7573" w:rsidRPr="00FE2C0B" w:rsidRDefault="00ED7573" w:rsidP="00AF3AD3">
            <w:pPr>
              <w:jc w:val="center"/>
              <w:rPr>
                <w:bCs/>
                <w:sz w:val="21"/>
                <w:szCs w:val="21"/>
              </w:rPr>
            </w:pPr>
            <w:r w:rsidRPr="00FE2C0B">
              <w:rPr>
                <w:bCs/>
                <w:sz w:val="21"/>
                <w:szCs w:val="21"/>
              </w:rPr>
              <w:t>%</w:t>
            </w:r>
          </w:p>
        </w:tc>
        <w:tc>
          <w:tcPr>
            <w:tcW w:w="900" w:type="dxa"/>
          </w:tcPr>
          <w:p w14:paraId="19E9AA9E" w14:textId="74231A8F" w:rsidR="00ED7573" w:rsidRPr="00FE2C0B" w:rsidRDefault="00F22F23" w:rsidP="00AF3AD3">
            <w:pPr>
              <w:jc w:val="center"/>
              <w:rPr>
                <w:bCs/>
                <w:sz w:val="21"/>
                <w:szCs w:val="21"/>
              </w:rPr>
            </w:pPr>
            <w:sdt>
              <w:sdtPr>
                <w:rPr>
                  <w:bCs/>
                  <w:sz w:val="21"/>
                  <w:szCs w:val="21"/>
                </w:rPr>
                <w:id w:val="-76750835"/>
                <w:placeholder>
                  <w:docPart w:val="580639A7D3A341C7AAD3EC8CAE917CDE"/>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r>
      <w:tr w:rsidR="00ED7573" w:rsidRPr="00367040" w14:paraId="1B890CB0" w14:textId="3443299E" w:rsidTr="005B1000">
        <w:tc>
          <w:tcPr>
            <w:tcW w:w="3600" w:type="dxa"/>
          </w:tcPr>
          <w:p w14:paraId="19B7832A" w14:textId="0ADFF868" w:rsidR="00ED7573" w:rsidRPr="00FE2C0B" w:rsidRDefault="00ED7573" w:rsidP="00AF3AD3">
            <w:pPr>
              <w:widowControl w:val="0"/>
              <w:rPr>
                <w:rFonts w:eastAsia="Times New Roman"/>
                <w:b/>
                <w:bCs/>
                <w:color w:val="002060"/>
                <w:sz w:val="21"/>
                <w:szCs w:val="21"/>
              </w:rPr>
            </w:pPr>
            <w:r w:rsidRPr="00FE2C0B">
              <w:rPr>
                <w:color w:val="002060"/>
                <w:sz w:val="21"/>
                <w:szCs w:val="21"/>
              </w:rPr>
              <w:t>6. Staff are well-trained, knowledgeable and provide good customer service.</w:t>
            </w:r>
          </w:p>
        </w:tc>
        <w:sdt>
          <w:sdtPr>
            <w:rPr>
              <w:bCs/>
              <w:sz w:val="21"/>
              <w:szCs w:val="21"/>
            </w:rPr>
            <w:id w:val="-1964029361"/>
            <w:placeholder>
              <w:docPart w:val="DFD40DD18820465192E00BA6E2E944FE"/>
            </w:placeholder>
            <w:showingPlcHdr/>
          </w:sdtPr>
          <w:sdtEndPr/>
          <w:sdtContent>
            <w:tc>
              <w:tcPr>
                <w:tcW w:w="1350" w:type="dxa"/>
              </w:tcPr>
              <w:p w14:paraId="42DE37B2" w14:textId="04B0164E" w:rsidR="00ED7573" w:rsidRPr="00FE2C0B" w:rsidRDefault="00640D93" w:rsidP="00AF3AD3">
                <w:pPr>
                  <w:jc w:val="center"/>
                  <w:rPr>
                    <w:bCs/>
                    <w:sz w:val="21"/>
                    <w:szCs w:val="21"/>
                  </w:rPr>
                </w:pPr>
                <w:r w:rsidRPr="00FE2C0B">
                  <w:rPr>
                    <w:rStyle w:val="PlaceholderText"/>
                    <w:bCs/>
                    <w:color w:val="FF0000"/>
                    <w:sz w:val="21"/>
                    <w:szCs w:val="21"/>
                  </w:rPr>
                  <w:t xml:space="preserve"> enter number</w:t>
                </w:r>
                <w:r w:rsidRPr="00FE2C0B">
                  <w:rPr>
                    <w:bCs/>
                    <w:sz w:val="21"/>
                    <w:szCs w:val="21"/>
                  </w:rPr>
                  <w:t xml:space="preserve"> </w:t>
                </w:r>
              </w:p>
            </w:tc>
          </w:sdtContent>
        </w:sdt>
        <w:tc>
          <w:tcPr>
            <w:tcW w:w="990" w:type="dxa"/>
          </w:tcPr>
          <w:p w14:paraId="302F986F" w14:textId="285D44A3" w:rsidR="00ED7573" w:rsidRPr="00FE2C0B" w:rsidRDefault="00F22F23" w:rsidP="00AF3AD3">
            <w:pPr>
              <w:jc w:val="center"/>
              <w:rPr>
                <w:bCs/>
                <w:sz w:val="21"/>
                <w:szCs w:val="21"/>
              </w:rPr>
            </w:pPr>
            <w:sdt>
              <w:sdtPr>
                <w:rPr>
                  <w:bCs/>
                  <w:sz w:val="21"/>
                  <w:szCs w:val="21"/>
                </w:rPr>
                <w:id w:val="221955982"/>
                <w:placeholder>
                  <w:docPart w:val="75FF54470C3D4326BAFFF31211FE2B57"/>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90" w:type="dxa"/>
          </w:tcPr>
          <w:p w14:paraId="2CF79A51" w14:textId="7CB9FFF6" w:rsidR="00ED7573" w:rsidRPr="00FE2C0B" w:rsidRDefault="00F22F23" w:rsidP="00AF3AD3">
            <w:pPr>
              <w:jc w:val="center"/>
              <w:rPr>
                <w:bCs/>
                <w:sz w:val="21"/>
                <w:szCs w:val="21"/>
              </w:rPr>
            </w:pPr>
            <w:sdt>
              <w:sdtPr>
                <w:rPr>
                  <w:bCs/>
                  <w:sz w:val="21"/>
                  <w:szCs w:val="21"/>
                </w:rPr>
                <w:id w:val="783696543"/>
                <w:placeholder>
                  <w:docPart w:val="5AFA7C2434704CDAAB38CC63AFDB561C"/>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00" w:type="dxa"/>
          </w:tcPr>
          <w:p w14:paraId="611E8717" w14:textId="41E8B457" w:rsidR="00ED7573" w:rsidRPr="00FE2C0B" w:rsidRDefault="00F22F23" w:rsidP="00AF3AD3">
            <w:pPr>
              <w:jc w:val="center"/>
              <w:rPr>
                <w:bCs/>
                <w:sz w:val="21"/>
                <w:szCs w:val="21"/>
              </w:rPr>
            </w:pPr>
            <w:sdt>
              <w:sdtPr>
                <w:rPr>
                  <w:bCs/>
                  <w:sz w:val="21"/>
                  <w:szCs w:val="21"/>
                </w:rPr>
                <w:id w:val="-1910294336"/>
                <w:placeholder>
                  <w:docPart w:val="136D4B8EAB1D48BCA15C08065FB572EF"/>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900" w:type="dxa"/>
          </w:tcPr>
          <w:p w14:paraId="1D805B36" w14:textId="601CAC7D" w:rsidR="00ED7573" w:rsidRPr="00FE2C0B" w:rsidRDefault="00F22F23" w:rsidP="00AF3AD3">
            <w:pPr>
              <w:jc w:val="center"/>
              <w:rPr>
                <w:bCs/>
                <w:sz w:val="21"/>
                <w:szCs w:val="21"/>
              </w:rPr>
            </w:pPr>
            <w:sdt>
              <w:sdtPr>
                <w:rPr>
                  <w:bCs/>
                  <w:sz w:val="21"/>
                  <w:szCs w:val="21"/>
                </w:rPr>
                <w:id w:val="2108926033"/>
                <w:placeholder>
                  <w:docPart w:val="1B45F3FEA5134842BD073BAC224992DD"/>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c>
          <w:tcPr>
            <w:tcW w:w="1260" w:type="dxa"/>
          </w:tcPr>
          <w:p w14:paraId="58D56BE5" w14:textId="77777777" w:rsidR="00EB6611" w:rsidRDefault="00F22F23" w:rsidP="00AF3AD3">
            <w:pPr>
              <w:jc w:val="center"/>
              <w:rPr>
                <w:bCs/>
                <w:sz w:val="21"/>
                <w:szCs w:val="21"/>
              </w:rPr>
            </w:pPr>
            <w:sdt>
              <w:sdtPr>
                <w:rPr>
                  <w:bCs/>
                  <w:sz w:val="21"/>
                  <w:szCs w:val="21"/>
                </w:rPr>
                <w:id w:val="89975852"/>
                <w:placeholder>
                  <w:docPart w:val="AE8F457AE2B9441893DF4D6DA998FF3C"/>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p>
          <w:p w14:paraId="768DC2E5" w14:textId="7F6ECDAD" w:rsidR="00ED7573" w:rsidRPr="00FE2C0B" w:rsidRDefault="00ED7573" w:rsidP="00AF3AD3">
            <w:pPr>
              <w:jc w:val="center"/>
              <w:rPr>
                <w:bCs/>
                <w:sz w:val="21"/>
                <w:szCs w:val="21"/>
              </w:rPr>
            </w:pPr>
            <w:r w:rsidRPr="00FE2C0B">
              <w:rPr>
                <w:bCs/>
                <w:sz w:val="21"/>
                <w:szCs w:val="21"/>
              </w:rPr>
              <w:t>%</w:t>
            </w:r>
          </w:p>
        </w:tc>
        <w:tc>
          <w:tcPr>
            <w:tcW w:w="900" w:type="dxa"/>
          </w:tcPr>
          <w:p w14:paraId="0FA07169" w14:textId="173FB924" w:rsidR="00ED7573" w:rsidRPr="00FE2C0B" w:rsidRDefault="00F22F23" w:rsidP="00AF3AD3">
            <w:pPr>
              <w:jc w:val="center"/>
              <w:rPr>
                <w:bCs/>
                <w:sz w:val="21"/>
                <w:szCs w:val="21"/>
              </w:rPr>
            </w:pPr>
            <w:sdt>
              <w:sdtPr>
                <w:rPr>
                  <w:bCs/>
                  <w:sz w:val="21"/>
                  <w:szCs w:val="21"/>
                </w:rPr>
                <w:id w:val="58531841"/>
                <w:placeholder>
                  <w:docPart w:val="80904CF1C1894931AF2BA1D1909E2DB7"/>
                </w:placeholder>
                <w:showingPlcHdr/>
              </w:sdtPr>
              <w:sdtEndPr/>
              <w:sdtContent>
                <w:r w:rsidR="009164B1" w:rsidRPr="00FE2C0B">
                  <w:rPr>
                    <w:rStyle w:val="PlaceholderText"/>
                    <w:bCs/>
                    <w:color w:val="FF0000"/>
                    <w:sz w:val="21"/>
                    <w:szCs w:val="21"/>
                  </w:rPr>
                  <w:t xml:space="preserve"> enter number</w:t>
                </w:r>
                <w:r w:rsidR="009164B1" w:rsidRPr="00FE2C0B">
                  <w:rPr>
                    <w:bCs/>
                    <w:sz w:val="21"/>
                    <w:szCs w:val="21"/>
                  </w:rPr>
                  <w:t xml:space="preserve"> </w:t>
                </w:r>
              </w:sdtContent>
            </w:sdt>
            <w:r w:rsidR="009164B1" w:rsidRPr="00FE2C0B">
              <w:rPr>
                <w:bCs/>
                <w:sz w:val="21"/>
                <w:szCs w:val="21"/>
              </w:rPr>
              <w:t xml:space="preserve"> </w:t>
            </w:r>
            <w:r w:rsidR="00ED7573" w:rsidRPr="00FE2C0B">
              <w:rPr>
                <w:bCs/>
                <w:sz w:val="21"/>
                <w:szCs w:val="21"/>
              </w:rPr>
              <w:t>%</w:t>
            </w:r>
          </w:p>
        </w:tc>
      </w:tr>
    </w:tbl>
    <w:p w14:paraId="47C65C52" w14:textId="77777777" w:rsidR="00ED7573" w:rsidRDefault="00ED7573" w:rsidP="00AF3AD3">
      <w:pPr>
        <w:rPr>
          <w:sz w:val="16"/>
          <w:szCs w:val="16"/>
        </w:rPr>
      </w:pPr>
    </w:p>
    <w:p w14:paraId="06BCE99D" w14:textId="4FC15AD4" w:rsidR="00D13BEE" w:rsidRPr="00C235CD" w:rsidRDefault="00D13BEE" w:rsidP="00AF3AD3">
      <w:pPr>
        <w:rPr>
          <w:b/>
          <w:bCs/>
          <w:color w:val="002060"/>
          <w:szCs w:val="24"/>
        </w:rPr>
      </w:pPr>
      <w:r w:rsidRPr="00C235CD">
        <w:rPr>
          <w:b/>
          <w:bCs/>
          <w:color w:val="002060"/>
          <w:szCs w:val="24"/>
        </w:rPr>
        <w:t>Key Barriers</w:t>
      </w:r>
    </w:p>
    <w:tbl>
      <w:tblPr>
        <w:tblStyle w:val="TableGrid"/>
        <w:tblW w:w="10890" w:type="dxa"/>
        <w:tblInd w:w="-455" w:type="dxa"/>
        <w:tblLook w:val="04A0" w:firstRow="1" w:lastRow="0" w:firstColumn="1" w:lastColumn="0" w:noHBand="0" w:noVBand="1"/>
      </w:tblPr>
      <w:tblGrid>
        <w:gridCol w:w="4950"/>
        <w:gridCol w:w="1980"/>
        <w:gridCol w:w="1980"/>
        <w:gridCol w:w="1980"/>
      </w:tblGrid>
      <w:tr w:rsidR="00367040" w:rsidRPr="005F7C92" w14:paraId="45E5FEB2" w14:textId="05ECE387" w:rsidTr="00BA03FD">
        <w:tc>
          <w:tcPr>
            <w:tcW w:w="4950" w:type="dxa"/>
          </w:tcPr>
          <w:p w14:paraId="31051373" w14:textId="05DA85BC" w:rsidR="00367040" w:rsidRPr="003820F4" w:rsidRDefault="00ED7573" w:rsidP="00AF3AD3">
            <w:pPr>
              <w:rPr>
                <w:b/>
                <w:bCs/>
                <w:color w:val="002060"/>
                <w:sz w:val="21"/>
                <w:szCs w:val="21"/>
              </w:rPr>
            </w:pPr>
            <w:r w:rsidRPr="003820F4">
              <w:rPr>
                <w:b/>
                <w:bCs/>
                <w:color w:val="002060"/>
                <w:sz w:val="21"/>
                <w:szCs w:val="21"/>
              </w:rPr>
              <w:t>Barrier</w:t>
            </w:r>
          </w:p>
        </w:tc>
        <w:tc>
          <w:tcPr>
            <w:tcW w:w="1980" w:type="dxa"/>
          </w:tcPr>
          <w:p w14:paraId="535BA047" w14:textId="018F94FF" w:rsidR="00367040" w:rsidRPr="003820F4" w:rsidRDefault="00367040" w:rsidP="00AF3AD3">
            <w:pPr>
              <w:jc w:val="center"/>
              <w:rPr>
                <w:b/>
                <w:bCs/>
                <w:color w:val="002060"/>
                <w:sz w:val="21"/>
                <w:szCs w:val="21"/>
              </w:rPr>
            </w:pPr>
            <w:r w:rsidRPr="003820F4">
              <w:rPr>
                <w:b/>
                <w:bCs/>
                <w:color w:val="002060"/>
                <w:sz w:val="21"/>
                <w:szCs w:val="21"/>
              </w:rPr>
              <w:t xml:space="preserve">Total Number of </w:t>
            </w:r>
            <w:r w:rsidR="00CB0EF7" w:rsidRPr="003820F4">
              <w:rPr>
                <w:b/>
                <w:bCs/>
                <w:color w:val="002060"/>
                <w:sz w:val="21"/>
                <w:szCs w:val="21"/>
              </w:rPr>
              <w:t>Respondents</w:t>
            </w:r>
          </w:p>
        </w:tc>
        <w:tc>
          <w:tcPr>
            <w:tcW w:w="1980" w:type="dxa"/>
          </w:tcPr>
          <w:p w14:paraId="6BDC8C27" w14:textId="068934B1" w:rsidR="00367040" w:rsidRPr="003820F4" w:rsidRDefault="00367040" w:rsidP="00AF3AD3">
            <w:pPr>
              <w:jc w:val="center"/>
              <w:rPr>
                <w:b/>
                <w:bCs/>
                <w:color w:val="002060"/>
                <w:sz w:val="21"/>
                <w:szCs w:val="21"/>
              </w:rPr>
            </w:pPr>
            <w:r w:rsidRPr="003820F4">
              <w:rPr>
                <w:b/>
                <w:bCs/>
                <w:color w:val="002060"/>
                <w:sz w:val="21"/>
                <w:szCs w:val="21"/>
              </w:rPr>
              <w:t xml:space="preserve">Number of Times Identified </w:t>
            </w:r>
          </w:p>
        </w:tc>
        <w:tc>
          <w:tcPr>
            <w:tcW w:w="1980" w:type="dxa"/>
          </w:tcPr>
          <w:p w14:paraId="3E69B63D" w14:textId="77777777" w:rsidR="00367040" w:rsidRPr="003820F4" w:rsidRDefault="00367040" w:rsidP="00AF3AD3">
            <w:pPr>
              <w:jc w:val="center"/>
              <w:rPr>
                <w:b/>
                <w:bCs/>
                <w:color w:val="002060"/>
                <w:sz w:val="21"/>
                <w:szCs w:val="21"/>
              </w:rPr>
            </w:pPr>
            <w:r w:rsidRPr="003820F4">
              <w:rPr>
                <w:b/>
                <w:bCs/>
                <w:color w:val="002060"/>
                <w:sz w:val="21"/>
                <w:szCs w:val="21"/>
              </w:rPr>
              <w:t>Percentage</w:t>
            </w:r>
          </w:p>
          <w:p w14:paraId="6BE176E6" w14:textId="49CFFCC2" w:rsidR="00367040" w:rsidRPr="003820F4" w:rsidRDefault="00367040" w:rsidP="00AF3AD3">
            <w:pPr>
              <w:jc w:val="center"/>
              <w:rPr>
                <w:b/>
                <w:bCs/>
                <w:color w:val="002060"/>
                <w:sz w:val="21"/>
                <w:szCs w:val="21"/>
              </w:rPr>
            </w:pPr>
            <w:r w:rsidRPr="003820F4">
              <w:rPr>
                <w:b/>
                <w:bCs/>
                <w:color w:val="002060"/>
                <w:sz w:val="21"/>
                <w:szCs w:val="21"/>
              </w:rPr>
              <w:t xml:space="preserve">of Responses </w:t>
            </w:r>
          </w:p>
        </w:tc>
      </w:tr>
      <w:tr w:rsidR="00ED7573" w:rsidRPr="005F7C92" w14:paraId="4926ED43" w14:textId="439B52FC" w:rsidTr="00BA03FD">
        <w:tc>
          <w:tcPr>
            <w:tcW w:w="4950" w:type="dxa"/>
          </w:tcPr>
          <w:p w14:paraId="2368DA4B" w14:textId="080CAE66" w:rsidR="00ED7573" w:rsidRPr="003820F4" w:rsidRDefault="00ED7573" w:rsidP="00AF3AD3">
            <w:pPr>
              <w:rPr>
                <w:b/>
                <w:color w:val="002060"/>
                <w:sz w:val="21"/>
                <w:szCs w:val="21"/>
              </w:rPr>
            </w:pPr>
            <w:r w:rsidRPr="003820F4">
              <w:rPr>
                <w:color w:val="002060"/>
                <w:sz w:val="21"/>
                <w:szCs w:val="21"/>
              </w:rPr>
              <w:t>Wait Lists</w:t>
            </w:r>
          </w:p>
        </w:tc>
        <w:sdt>
          <w:sdtPr>
            <w:rPr>
              <w:bCs/>
              <w:sz w:val="21"/>
              <w:szCs w:val="21"/>
            </w:rPr>
            <w:id w:val="245388796"/>
            <w:placeholder>
              <w:docPart w:val="CB586310F0324F2EA809399E7E8FE1DE"/>
            </w:placeholder>
            <w:showingPlcHdr/>
            <w15:color w:val="003366"/>
          </w:sdtPr>
          <w:sdtEndPr/>
          <w:sdtContent>
            <w:tc>
              <w:tcPr>
                <w:tcW w:w="1980" w:type="dxa"/>
              </w:tcPr>
              <w:p w14:paraId="5DF3770A" w14:textId="762B61E4"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1738287152"/>
            <w:placeholder>
              <w:docPart w:val="DEC3F5134FCE4A7EAAEEFA4DDE941BF2"/>
            </w:placeholder>
            <w:showingPlcHdr/>
          </w:sdtPr>
          <w:sdtEndPr/>
          <w:sdtContent>
            <w:tc>
              <w:tcPr>
                <w:tcW w:w="1980" w:type="dxa"/>
              </w:tcPr>
              <w:p w14:paraId="31BAD297" w14:textId="047D125C"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1844668530"/>
            <w:placeholder>
              <w:docPart w:val="A02BCC707F6947468A5DEDF2430CC94B"/>
            </w:placeholder>
            <w:showingPlcHdr/>
          </w:sdtPr>
          <w:sdtEndPr/>
          <w:sdtContent>
            <w:tc>
              <w:tcPr>
                <w:tcW w:w="1980" w:type="dxa"/>
              </w:tcPr>
              <w:p w14:paraId="38CB6A16" w14:textId="1FC95CF0"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tr>
      <w:tr w:rsidR="00ED7573" w:rsidRPr="005F7C92" w14:paraId="2440D964" w14:textId="6EB18DFA" w:rsidTr="00BA03FD">
        <w:tc>
          <w:tcPr>
            <w:tcW w:w="4950" w:type="dxa"/>
          </w:tcPr>
          <w:p w14:paraId="75690CD6" w14:textId="698B3FA4" w:rsidR="00ED7573" w:rsidRPr="003820F4" w:rsidRDefault="00ED7573" w:rsidP="00AF3AD3">
            <w:pPr>
              <w:rPr>
                <w:b/>
                <w:color w:val="002060"/>
                <w:sz w:val="21"/>
                <w:szCs w:val="21"/>
              </w:rPr>
            </w:pPr>
            <w:r w:rsidRPr="003820F4">
              <w:rPr>
                <w:color w:val="002060"/>
                <w:sz w:val="21"/>
                <w:szCs w:val="21"/>
              </w:rPr>
              <w:t>Services do not exist</w:t>
            </w:r>
          </w:p>
        </w:tc>
        <w:sdt>
          <w:sdtPr>
            <w:rPr>
              <w:bCs/>
              <w:sz w:val="21"/>
              <w:szCs w:val="21"/>
            </w:rPr>
            <w:id w:val="286246009"/>
            <w:placeholder>
              <w:docPart w:val="61BEB7DDFCA849439E42485D6CD24906"/>
            </w:placeholder>
            <w:showingPlcHdr/>
          </w:sdtPr>
          <w:sdtEndPr/>
          <w:sdtContent>
            <w:tc>
              <w:tcPr>
                <w:tcW w:w="1980" w:type="dxa"/>
              </w:tcPr>
              <w:p w14:paraId="5AFCBF37" w14:textId="61533CF9"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1090396927"/>
            <w:placeholder>
              <w:docPart w:val="C4109F0C30BA42709E4E6D112B80438B"/>
            </w:placeholder>
            <w:showingPlcHdr/>
          </w:sdtPr>
          <w:sdtEndPr/>
          <w:sdtContent>
            <w:tc>
              <w:tcPr>
                <w:tcW w:w="1980" w:type="dxa"/>
              </w:tcPr>
              <w:p w14:paraId="620510A7" w14:textId="74F9F57D"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305670670"/>
            <w:placeholder>
              <w:docPart w:val="BDEE9C4E08A44AA6885DEFCD409185E0"/>
            </w:placeholder>
            <w:showingPlcHdr/>
          </w:sdtPr>
          <w:sdtEndPr/>
          <w:sdtContent>
            <w:tc>
              <w:tcPr>
                <w:tcW w:w="1980" w:type="dxa"/>
              </w:tcPr>
              <w:p w14:paraId="2CA0B4AB" w14:textId="53E576FA"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tr>
      <w:tr w:rsidR="00ED7573" w:rsidRPr="005F7C92" w14:paraId="526B097A" w14:textId="2C3FDFE9" w:rsidTr="00BA03FD">
        <w:tc>
          <w:tcPr>
            <w:tcW w:w="4950" w:type="dxa"/>
          </w:tcPr>
          <w:p w14:paraId="66E09403" w14:textId="1E156673" w:rsidR="00ED7573" w:rsidRPr="003820F4" w:rsidRDefault="00ED7573" w:rsidP="00AF3AD3">
            <w:pPr>
              <w:rPr>
                <w:b/>
                <w:color w:val="002060"/>
                <w:sz w:val="21"/>
                <w:szCs w:val="21"/>
              </w:rPr>
            </w:pPr>
            <w:r w:rsidRPr="003820F4">
              <w:rPr>
                <w:color w:val="002060"/>
                <w:sz w:val="21"/>
                <w:szCs w:val="21"/>
              </w:rPr>
              <w:t>Transportation</w:t>
            </w:r>
          </w:p>
        </w:tc>
        <w:sdt>
          <w:sdtPr>
            <w:rPr>
              <w:bCs/>
              <w:sz w:val="21"/>
              <w:szCs w:val="21"/>
            </w:rPr>
            <w:id w:val="-174273028"/>
            <w:placeholder>
              <w:docPart w:val="E507F1E9BDAB4E2FBC0FF27F8765710F"/>
            </w:placeholder>
            <w:showingPlcHdr/>
          </w:sdtPr>
          <w:sdtEndPr/>
          <w:sdtContent>
            <w:tc>
              <w:tcPr>
                <w:tcW w:w="1980" w:type="dxa"/>
              </w:tcPr>
              <w:p w14:paraId="6BB0E06B" w14:textId="54033B21"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343242062"/>
            <w:placeholder>
              <w:docPart w:val="3482A4A8997941439B271806790DFA79"/>
            </w:placeholder>
            <w:showingPlcHdr/>
          </w:sdtPr>
          <w:sdtEndPr/>
          <w:sdtContent>
            <w:tc>
              <w:tcPr>
                <w:tcW w:w="1980" w:type="dxa"/>
              </w:tcPr>
              <w:p w14:paraId="3D5335B7" w14:textId="19DD60A9"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1825314864"/>
            <w:placeholder>
              <w:docPart w:val="D9EA5DCA64FD45B9A2B4BE4E06DD7872"/>
            </w:placeholder>
            <w:showingPlcHdr/>
          </w:sdtPr>
          <w:sdtEndPr/>
          <w:sdtContent>
            <w:tc>
              <w:tcPr>
                <w:tcW w:w="1980" w:type="dxa"/>
              </w:tcPr>
              <w:p w14:paraId="297DB4AE" w14:textId="181E5E05"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tr>
      <w:tr w:rsidR="00ED7573" w:rsidRPr="005F7C92" w14:paraId="0B19850F" w14:textId="5689322E" w:rsidTr="00BA03FD">
        <w:tc>
          <w:tcPr>
            <w:tcW w:w="4950" w:type="dxa"/>
          </w:tcPr>
          <w:p w14:paraId="6F577DEF" w14:textId="36080486" w:rsidR="00ED7573" w:rsidRPr="003820F4" w:rsidRDefault="00ED7573" w:rsidP="00AF3AD3">
            <w:pPr>
              <w:rPr>
                <w:b/>
                <w:color w:val="002060"/>
                <w:sz w:val="21"/>
                <w:szCs w:val="21"/>
              </w:rPr>
            </w:pPr>
            <w:r w:rsidRPr="003820F4">
              <w:rPr>
                <w:color w:val="002060"/>
                <w:sz w:val="21"/>
                <w:szCs w:val="21"/>
              </w:rPr>
              <w:t xml:space="preserve">Cannot contact the service provider </w:t>
            </w:r>
          </w:p>
        </w:tc>
        <w:sdt>
          <w:sdtPr>
            <w:rPr>
              <w:bCs/>
              <w:sz w:val="21"/>
              <w:szCs w:val="21"/>
            </w:rPr>
            <w:id w:val="-1251801350"/>
            <w:placeholder>
              <w:docPart w:val="9FC4E87469B1468EA0A26894878232BD"/>
            </w:placeholder>
            <w:showingPlcHdr/>
          </w:sdtPr>
          <w:sdtEndPr/>
          <w:sdtContent>
            <w:tc>
              <w:tcPr>
                <w:tcW w:w="1980" w:type="dxa"/>
              </w:tcPr>
              <w:p w14:paraId="00D28FFB" w14:textId="76DD9FDE"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1020429765"/>
            <w:placeholder>
              <w:docPart w:val="5593184B3B934E93B9DC9A4B46D20E41"/>
            </w:placeholder>
            <w:showingPlcHdr/>
          </w:sdtPr>
          <w:sdtEndPr/>
          <w:sdtContent>
            <w:tc>
              <w:tcPr>
                <w:tcW w:w="1980" w:type="dxa"/>
              </w:tcPr>
              <w:p w14:paraId="0F5E0B74" w14:textId="22265305"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1168896909"/>
            <w:placeholder>
              <w:docPart w:val="79532702C8104A6FB3D749409C9163CA"/>
            </w:placeholder>
            <w:showingPlcHdr/>
          </w:sdtPr>
          <w:sdtEndPr/>
          <w:sdtContent>
            <w:tc>
              <w:tcPr>
                <w:tcW w:w="1980" w:type="dxa"/>
              </w:tcPr>
              <w:p w14:paraId="6856E6AD" w14:textId="6D72E132"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tr>
      <w:tr w:rsidR="00ED7573" w:rsidRPr="005F7C92" w14:paraId="03C4F0F5" w14:textId="68DC5E20" w:rsidTr="00BA03FD">
        <w:tc>
          <w:tcPr>
            <w:tcW w:w="4950" w:type="dxa"/>
          </w:tcPr>
          <w:p w14:paraId="6D12377C" w14:textId="6CA24BBD" w:rsidR="00ED7573" w:rsidRPr="003820F4" w:rsidRDefault="00ED7573" w:rsidP="00AF3AD3">
            <w:pPr>
              <w:rPr>
                <w:b/>
                <w:color w:val="002060"/>
                <w:sz w:val="21"/>
                <w:szCs w:val="21"/>
              </w:rPr>
            </w:pPr>
            <w:r w:rsidRPr="003820F4">
              <w:rPr>
                <w:color w:val="002060"/>
                <w:sz w:val="21"/>
                <w:szCs w:val="21"/>
              </w:rPr>
              <w:t>Too expensive</w:t>
            </w:r>
          </w:p>
        </w:tc>
        <w:sdt>
          <w:sdtPr>
            <w:rPr>
              <w:bCs/>
              <w:sz w:val="21"/>
              <w:szCs w:val="21"/>
            </w:rPr>
            <w:id w:val="941418429"/>
            <w:placeholder>
              <w:docPart w:val="6F93250BD05444289361D76F4948665E"/>
            </w:placeholder>
            <w:showingPlcHdr/>
          </w:sdtPr>
          <w:sdtEndPr/>
          <w:sdtContent>
            <w:tc>
              <w:tcPr>
                <w:tcW w:w="1980" w:type="dxa"/>
              </w:tcPr>
              <w:p w14:paraId="427C311B" w14:textId="559D7FF1"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744150427"/>
            <w:placeholder>
              <w:docPart w:val="EC1CEA85C5F84128B76F831B2E9B523A"/>
            </w:placeholder>
            <w:showingPlcHdr/>
          </w:sdtPr>
          <w:sdtEndPr/>
          <w:sdtContent>
            <w:tc>
              <w:tcPr>
                <w:tcW w:w="1980" w:type="dxa"/>
              </w:tcPr>
              <w:p w14:paraId="1E7C5636" w14:textId="7BF49D75"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563956904"/>
            <w:placeholder>
              <w:docPart w:val="487663DE67794DF180E7D9A90798128E"/>
            </w:placeholder>
            <w:showingPlcHdr/>
          </w:sdtPr>
          <w:sdtEndPr/>
          <w:sdtContent>
            <w:tc>
              <w:tcPr>
                <w:tcW w:w="1980" w:type="dxa"/>
              </w:tcPr>
              <w:p w14:paraId="6913E550" w14:textId="481A1F64"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tr>
      <w:tr w:rsidR="00ED7573" w:rsidRPr="005F7C92" w14:paraId="3BADE12E" w14:textId="77777777" w:rsidTr="00BA03FD">
        <w:tc>
          <w:tcPr>
            <w:tcW w:w="4950" w:type="dxa"/>
          </w:tcPr>
          <w:p w14:paraId="3DA605B5" w14:textId="2940814E" w:rsidR="00ED7573" w:rsidRPr="003820F4" w:rsidRDefault="00ED7573" w:rsidP="00AF3AD3">
            <w:pPr>
              <w:rPr>
                <w:b/>
                <w:color w:val="002060"/>
                <w:sz w:val="21"/>
                <w:szCs w:val="21"/>
              </w:rPr>
            </w:pPr>
            <w:r w:rsidRPr="003820F4">
              <w:rPr>
                <w:color w:val="002060"/>
                <w:sz w:val="21"/>
                <w:szCs w:val="21"/>
              </w:rPr>
              <w:t>Lack of awareness of service</w:t>
            </w:r>
          </w:p>
        </w:tc>
        <w:sdt>
          <w:sdtPr>
            <w:rPr>
              <w:bCs/>
              <w:sz w:val="21"/>
              <w:szCs w:val="21"/>
            </w:rPr>
            <w:id w:val="486910196"/>
            <w:placeholder>
              <w:docPart w:val="DE9EB2D2B55E4F7199313FC8D8550F75"/>
            </w:placeholder>
            <w:showingPlcHdr/>
          </w:sdtPr>
          <w:sdtEndPr/>
          <w:sdtContent>
            <w:tc>
              <w:tcPr>
                <w:tcW w:w="1980" w:type="dxa"/>
              </w:tcPr>
              <w:p w14:paraId="2535CAD2" w14:textId="7EA17940"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2018369498"/>
            <w:placeholder>
              <w:docPart w:val="66156897F6854D23B4C84C82B25E9342"/>
            </w:placeholder>
            <w:showingPlcHdr/>
          </w:sdtPr>
          <w:sdtEndPr/>
          <w:sdtContent>
            <w:tc>
              <w:tcPr>
                <w:tcW w:w="1980" w:type="dxa"/>
              </w:tcPr>
              <w:p w14:paraId="1BB29A81" w14:textId="46C2AAF6"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2052496994"/>
            <w:placeholder>
              <w:docPart w:val="C6F990155CBE4D6CBB759D1446AACA6B"/>
            </w:placeholder>
            <w:showingPlcHdr/>
          </w:sdtPr>
          <w:sdtEndPr/>
          <w:sdtContent>
            <w:tc>
              <w:tcPr>
                <w:tcW w:w="1980" w:type="dxa"/>
              </w:tcPr>
              <w:p w14:paraId="2DDE13E4" w14:textId="3660112D"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tr>
      <w:tr w:rsidR="00ED7573" w:rsidRPr="005F7C92" w14:paraId="57BE1F69" w14:textId="77777777" w:rsidTr="00BA03FD">
        <w:tc>
          <w:tcPr>
            <w:tcW w:w="4950" w:type="dxa"/>
          </w:tcPr>
          <w:p w14:paraId="18A462E7" w14:textId="2AAD59B1" w:rsidR="00ED7573" w:rsidRPr="003820F4" w:rsidRDefault="00ED7573" w:rsidP="00AF3AD3">
            <w:pPr>
              <w:rPr>
                <w:b/>
                <w:color w:val="002060"/>
                <w:sz w:val="21"/>
                <w:szCs w:val="21"/>
              </w:rPr>
            </w:pPr>
            <w:r w:rsidRPr="003820F4">
              <w:rPr>
                <w:color w:val="002060"/>
                <w:sz w:val="21"/>
                <w:szCs w:val="21"/>
              </w:rPr>
              <w:t>Cultural Barriers</w:t>
            </w:r>
          </w:p>
        </w:tc>
        <w:sdt>
          <w:sdtPr>
            <w:rPr>
              <w:bCs/>
              <w:sz w:val="21"/>
              <w:szCs w:val="21"/>
            </w:rPr>
            <w:id w:val="1817604080"/>
            <w:placeholder>
              <w:docPart w:val="123C6AAAF0C74B8197974A4C034114B7"/>
            </w:placeholder>
            <w:showingPlcHdr/>
          </w:sdtPr>
          <w:sdtEndPr/>
          <w:sdtContent>
            <w:tc>
              <w:tcPr>
                <w:tcW w:w="1980" w:type="dxa"/>
              </w:tcPr>
              <w:p w14:paraId="7572EC71" w14:textId="569470C2"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1675036309"/>
            <w:placeholder>
              <w:docPart w:val="30C62D43FFCC4A24A0E6BF5274462CBD"/>
            </w:placeholder>
            <w:showingPlcHdr/>
          </w:sdtPr>
          <w:sdtEndPr/>
          <w:sdtContent>
            <w:tc>
              <w:tcPr>
                <w:tcW w:w="1980" w:type="dxa"/>
              </w:tcPr>
              <w:p w14:paraId="54E5918D" w14:textId="6FC80985"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2018145412"/>
            <w:placeholder>
              <w:docPart w:val="CD98D37879D94E989CC33C22884DE633"/>
            </w:placeholder>
            <w:showingPlcHdr/>
          </w:sdtPr>
          <w:sdtEndPr/>
          <w:sdtContent>
            <w:tc>
              <w:tcPr>
                <w:tcW w:w="1980" w:type="dxa"/>
              </w:tcPr>
              <w:p w14:paraId="060DBAA6" w14:textId="3FC064ED"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tr>
      <w:tr w:rsidR="00ED7573" w:rsidRPr="005F7C92" w14:paraId="281F981D" w14:textId="77777777" w:rsidTr="00BA03FD">
        <w:tc>
          <w:tcPr>
            <w:tcW w:w="4950" w:type="dxa"/>
          </w:tcPr>
          <w:p w14:paraId="33C7E652" w14:textId="5756924C" w:rsidR="00ED7573" w:rsidRPr="003820F4" w:rsidRDefault="00ED7573" w:rsidP="00AF3AD3">
            <w:pPr>
              <w:rPr>
                <w:b/>
                <w:color w:val="002060"/>
                <w:sz w:val="21"/>
                <w:szCs w:val="21"/>
              </w:rPr>
            </w:pPr>
            <w:r w:rsidRPr="003820F4">
              <w:rPr>
                <w:color w:val="002060"/>
                <w:sz w:val="21"/>
                <w:szCs w:val="21"/>
              </w:rPr>
              <w:t>Services provided are one-size fits all, and don’t meet individual needs</w:t>
            </w:r>
          </w:p>
        </w:tc>
        <w:sdt>
          <w:sdtPr>
            <w:rPr>
              <w:bCs/>
              <w:sz w:val="21"/>
              <w:szCs w:val="21"/>
            </w:rPr>
            <w:id w:val="900639116"/>
            <w:placeholder>
              <w:docPart w:val="F9102BF88B7B4F97AD35C0469B922941"/>
            </w:placeholder>
            <w:showingPlcHdr/>
          </w:sdtPr>
          <w:sdtEndPr/>
          <w:sdtContent>
            <w:tc>
              <w:tcPr>
                <w:tcW w:w="1980" w:type="dxa"/>
              </w:tcPr>
              <w:p w14:paraId="16DBB634" w14:textId="5D919F51"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2144453322"/>
            <w:placeholder>
              <w:docPart w:val="B108917649C24A039CC5631F2C284B56"/>
            </w:placeholder>
            <w:showingPlcHdr/>
          </w:sdtPr>
          <w:sdtEndPr/>
          <w:sdtContent>
            <w:tc>
              <w:tcPr>
                <w:tcW w:w="1980" w:type="dxa"/>
              </w:tcPr>
              <w:p w14:paraId="05E99746" w14:textId="18C0A5E2"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630020100"/>
            <w:placeholder>
              <w:docPart w:val="2B0C2BEBAEC740B98E545BFACBB103B2"/>
            </w:placeholder>
            <w:showingPlcHdr/>
          </w:sdtPr>
          <w:sdtEndPr/>
          <w:sdtContent>
            <w:tc>
              <w:tcPr>
                <w:tcW w:w="1980" w:type="dxa"/>
              </w:tcPr>
              <w:p w14:paraId="6D5D1C9D" w14:textId="67DFA215"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tr>
      <w:tr w:rsidR="00ED7573" w:rsidRPr="005F7C92" w14:paraId="253EA62F" w14:textId="77777777" w:rsidTr="00BA03FD">
        <w:tc>
          <w:tcPr>
            <w:tcW w:w="4950" w:type="dxa"/>
          </w:tcPr>
          <w:p w14:paraId="504CA432" w14:textId="2F3753E3" w:rsidR="00ED7573" w:rsidRPr="003820F4" w:rsidRDefault="00ED7573" w:rsidP="00AF3AD3">
            <w:pPr>
              <w:rPr>
                <w:b/>
                <w:color w:val="002060"/>
                <w:sz w:val="21"/>
                <w:szCs w:val="21"/>
              </w:rPr>
            </w:pPr>
            <w:r w:rsidRPr="003820F4">
              <w:rPr>
                <w:color w:val="002060"/>
                <w:sz w:val="21"/>
                <w:szCs w:val="21"/>
              </w:rPr>
              <w:t xml:space="preserve">Stigma Leads to Avoidance </w:t>
            </w:r>
          </w:p>
        </w:tc>
        <w:sdt>
          <w:sdtPr>
            <w:rPr>
              <w:bCs/>
              <w:sz w:val="21"/>
              <w:szCs w:val="21"/>
            </w:rPr>
            <w:id w:val="1956062658"/>
            <w:placeholder>
              <w:docPart w:val="4D5D96E243E1405EBA8A62F8258B9C4E"/>
            </w:placeholder>
            <w:showingPlcHdr/>
          </w:sdtPr>
          <w:sdtEndPr/>
          <w:sdtContent>
            <w:tc>
              <w:tcPr>
                <w:tcW w:w="1980" w:type="dxa"/>
              </w:tcPr>
              <w:p w14:paraId="2743EE67" w14:textId="6E923292"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1217964352"/>
            <w:placeholder>
              <w:docPart w:val="D2A5FAF8B9AC4BF7AEC1A7051DD3E4CF"/>
            </w:placeholder>
            <w:showingPlcHdr/>
          </w:sdtPr>
          <w:sdtEndPr/>
          <w:sdtContent>
            <w:tc>
              <w:tcPr>
                <w:tcW w:w="1980" w:type="dxa"/>
              </w:tcPr>
              <w:p w14:paraId="741DAFE5" w14:textId="3085FC16"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306240899"/>
            <w:placeholder>
              <w:docPart w:val="9540564EE369495BABD5167F3F7760DC"/>
            </w:placeholder>
            <w:showingPlcHdr/>
          </w:sdtPr>
          <w:sdtEndPr/>
          <w:sdtContent>
            <w:tc>
              <w:tcPr>
                <w:tcW w:w="1980" w:type="dxa"/>
              </w:tcPr>
              <w:p w14:paraId="31F1D329" w14:textId="39DA1C0A"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tr>
      <w:tr w:rsidR="00ED7573" w:rsidRPr="005F7C92" w14:paraId="7DECA966" w14:textId="77777777" w:rsidTr="00BA03FD">
        <w:tc>
          <w:tcPr>
            <w:tcW w:w="4950" w:type="dxa"/>
          </w:tcPr>
          <w:p w14:paraId="5CC48284" w14:textId="789A02FA" w:rsidR="00ED7573" w:rsidRPr="003820F4" w:rsidRDefault="00ED7573" w:rsidP="00AF3AD3">
            <w:pPr>
              <w:rPr>
                <w:b/>
                <w:color w:val="002060"/>
                <w:sz w:val="21"/>
                <w:szCs w:val="21"/>
              </w:rPr>
            </w:pPr>
            <w:r w:rsidRPr="003820F4">
              <w:rPr>
                <w:color w:val="002060"/>
                <w:sz w:val="21"/>
                <w:szCs w:val="21"/>
              </w:rPr>
              <w:t xml:space="preserve">Eligibility Requirement (explain below) </w:t>
            </w:r>
          </w:p>
        </w:tc>
        <w:sdt>
          <w:sdtPr>
            <w:rPr>
              <w:bCs/>
              <w:sz w:val="21"/>
              <w:szCs w:val="21"/>
            </w:rPr>
            <w:id w:val="1976017975"/>
            <w:placeholder>
              <w:docPart w:val="70DC621D8D824382A8E7C51FD02D0DC0"/>
            </w:placeholder>
            <w:showingPlcHdr/>
          </w:sdtPr>
          <w:sdtEndPr/>
          <w:sdtContent>
            <w:tc>
              <w:tcPr>
                <w:tcW w:w="1980" w:type="dxa"/>
              </w:tcPr>
              <w:p w14:paraId="79CFE5C1" w14:textId="1DD15C7D"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1352989486"/>
            <w:placeholder>
              <w:docPart w:val="B95B11F34BB34B61AC0669AE93D9DA98"/>
            </w:placeholder>
            <w:showingPlcHdr/>
          </w:sdtPr>
          <w:sdtEndPr/>
          <w:sdtContent>
            <w:tc>
              <w:tcPr>
                <w:tcW w:w="1980" w:type="dxa"/>
              </w:tcPr>
              <w:p w14:paraId="37AE1B38" w14:textId="47AC7B14"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1012187181"/>
            <w:placeholder>
              <w:docPart w:val="B469E9371B2F40DAA4BC3A589D99798F"/>
            </w:placeholder>
            <w:showingPlcHdr/>
          </w:sdtPr>
          <w:sdtEndPr/>
          <w:sdtContent>
            <w:tc>
              <w:tcPr>
                <w:tcW w:w="1980" w:type="dxa"/>
              </w:tcPr>
              <w:p w14:paraId="2D5701CC" w14:textId="78E8E7B2"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tr>
      <w:tr w:rsidR="00ED7573" w:rsidRPr="005F7C92" w14:paraId="6B9EDF82" w14:textId="77777777" w:rsidTr="00BA03FD">
        <w:tc>
          <w:tcPr>
            <w:tcW w:w="4950" w:type="dxa"/>
          </w:tcPr>
          <w:p w14:paraId="4BC327E7" w14:textId="47713704" w:rsidR="00ED7573" w:rsidRPr="003820F4" w:rsidRDefault="00ED7573" w:rsidP="00AF3AD3">
            <w:pPr>
              <w:rPr>
                <w:b/>
                <w:color w:val="002060"/>
                <w:sz w:val="21"/>
                <w:szCs w:val="21"/>
              </w:rPr>
            </w:pPr>
            <w:r w:rsidRPr="003820F4">
              <w:rPr>
                <w:color w:val="002060"/>
                <w:sz w:val="21"/>
                <w:szCs w:val="21"/>
              </w:rPr>
              <w:t>Other (explain below)</w:t>
            </w:r>
          </w:p>
        </w:tc>
        <w:sdt>
          <w:sdtPr>
            <w:rPr>
              <w:bCs/>
              <w:sz w:val="21"/>
              <w:szCs w:val="21"/>
            </w:rPr>
            <w:id w:val="71549775"/>
            <w:placeholder>
              <w:docPart w:val="99B7EF0CFC154491A17EC6880147E1A0"/>
            </w:placeholder>
            <w:showingPlcHdr/>
          </w:sdtPr>
          <w:sdtEndPr/>
          <w:sdtContent>
            <w:tc>
              <w:tcPr>
                <w:tcW w:w="1980" w:type="dxa"/>
              </w:tcPr>
              <w:p w14:paraId="18DEB0D9" w14:textId="0CF0D3C9"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485672121"/>
            <w:placeholder>
              <w:docPart w:val="F844328717ED4C2D85E2CD2D461788CE"/>
            </w:placeholder>
            <w:showingPlcHdr/>
          </w:sdtPr>
          <w:sdtEndPr/>
          <w:sdtContent>
            <w:tc>
              <w:tcPr>
                <w:tcW w:w="1980" w:type="dxa"/>
              </w:tcPr>
              <w:p w14:paraId="323325D6" w14:textId="3109AD26"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sdt>
          <w:sdtPr>
            <w:rPr>
              <w:bCs/>
              <w:sz w:val="21"/>
              <w:szCs w:val="21"/>
            </w:rPr>
            <w:id w:val="-1335991334"/>
            <w:placeholder>
              <w:docPart w:val="A70234F768DC4866BFA04730AE6899DB"/>
            </w:placeholder>
            <w:showingPlcHdr/>
          </w:sdtPr>
          <w:sdtEndPr/>
          <w:sdtContent>
            <w:tc>
              <w:tcPr>
                <w:tcW w:w="1980" w:type="dxa"/>
              </w:tcPr>
              <w:p w14:paraId="6F3F54A3" w14:textId="7F7D4C27" w:rsidR="00ED7573" w:rsidRPr="002B0CD3" w:rsidRDefault="00640D93" w:rsidP="00AF3AD3">
                <w:pPr>
                  <w:jc w:val="center"/>
                  <w:rPr>
                    <w:bCs/>
                    <w:sz w:val="21"/>
                    <w:szCs w:val="21"/>
                  </w:rPr>
                </w:pPr>
                <w:r w:rsidRPr="002B0CD3">
                  <w:rPr>
                    <w:rStyle w:val="PlaceholderText"/>
                    <w:bCs/>
                    <w:color w:val="FF0000"/>
                    <w:sz w:val="21"/>
                    <w:szCs w:val="21"/>
                  </w:rPr>
                  <w:t xml:space="preserve"> enter number</w:t>
                </w:r>
                <w:r w:rsidRPr="002B0CD3">
                  <w:rPr>
                    <w:bCs/>
                    <w:sz w:val="21"/>
                    <w:szCs w:val="21"/>
                  </w:rPr>
                  <w:t xml:space="preserve"> </w:t>
                </w:r>
              </w:p>
            </w:tc>
          </w:sdtContent>
        </w:sdt>
      </w:tr>
    </w:tbl>
    <w:p w14:paraId="2F21EF16" w14:textId="12F4DA88" w:rsidR="001C2E60" w:rsidRDefault="001C2E60" w:rsidP="00AF3AD3">
      <w:r>
        <w:br w:type="page"/>
      </w:r>
    </w:p>
    <w:p w14:paraId="7B632031" w14:textId="51D2B3EF" w:rsidR="001C2E60" w:rsidRDefault="001C2E60" w:rsidP="007A70C2">
      <w:pPr>
        <w:rPr>
          <w:sz w:val="21"/>
          <w:szCs w:val="21"/>
        </w:rPr>
      </w:pPr>
      <w:r w:rsidRPr="00585B67">
        <w:rPr>
          <w:b/>
          <w:bCs/>
          <w:color w:val="002060"/>
        </w:rPr>
        <w:lastRenderedPageBreak/>
        <w:t>Need Area: Foo</w:t>
      </w:r>
      <w:r w:rsidR="000E4E8D" w:rsidRPr="00585B67">
        <w:rPr>
          <w:b/>
          <w:bCs/>
          <w:color w:val="002060"/>
        </w:rPr>
        <w:t>d</w:t>
      </w:r>
      <w:r w:rsidR="0087722D" w:rsidRPr="00585B67">
        <w:rPr>
          <w:b/>
          <w:bCs/>
          <w:color w:val="002060"/>
        </w:rPr>
        <w:tab/>
      </w:r>
      <w:r w:rsidR="0087722D">
        <w:tab/>
      </w:r>
      <w:r w:rsidR="0087722D">
        <w:tab/>
      </w:r>
      <w:r w:rsidR="0087722D">
        <w:tab/>
      </w:r>
      <w:r w:rsidR="0087722D">
        <w:tab/>
      </w:r>
      <w:r>
        <w:t xml:space="preserve"> </w:t>
      </w:r>
      <w:r w:rsidR="000E4E8D">
        <w:tab/>
      </w:r>
      <w:r w:rsidR="000E4E8D">
        <w:tab/>
      </w:r>
      <w:r w:rsidRPr="00585B67">
        <w:rPr>
          <w:b/>
          <w:bCs/>
          <w:color w:val="002060"/>
        </w:rPr>
        <w:t>Status:</w:t>
      </w:r>
      <w:r>
        <w:t xml:space="preserve"> </w:t>
      </w:r>
      <w:sdt>
        <w:sdtPr>
          <w:rPr>
            <w:b/>
            <w:bCs/>
            <w:color w:val="002060"/>
          </w:rPr>
          <w:alias w:val="Choose Type of Need"/>
          <w:tag w:val="Choose Type of Need"/>
          <w:id w:val="774987445"/>
          <w:placeholder>
            <w:docPart w:val="60A101D671114EAEAE5B147C07C24786"/>
          </w:placeholder>
          <w:showingPlcHdr/>
          <w:comboBox>
            <w:listItem w:value="Choose an item."/>
            <w:listItem w:displayText="Prioritized Need Area" w:value="Prioritized Need Area"/>
            <w:listItem w:displayText="General Need Area " w:value="General Need Area "/>
          </w:comboBox>
        </w:sdtPr>
        <w:sdtEndPr/>
        <w:sdtContent>
          <w:r w:rsidR="00585B67" w:rsidRPr="005F166F">
            <w:rPr>
              <w:rStyle w:val="PlaceholderText"/>
              <w:color w:val="FF0000"/>
            </w:rPr>
            <w:t>Choose an item.</w:t>
          </w:r>
        </w:sdtContent>
      </w:sdt>
    </w:p>
    <w:p w14:paraId="2D63FC99" w14:textId="77777777" w:rsidR="00A8262C" w:rsidRDefault="00A8262C" w:rsidP="007A70C2">
      <w:pPr>
        <w:spacing w:line="240" w:lineRule="auto"/>
        <w:jc w:val="both"/>
      </w:pPr>
    </w:p>
    <w:p w14:paraId="24D6E832" w14:textId="1FAF9140" w:rsidR="001C2E60" w:rsidRPr="001C2E60" w:rsidRDefault="001C2E60" w:rsidP="007A70C2">
      <w:pPr>
        <w:spacing w:line="240" w:lineRule="auto"/>
        <w:jc w:val="both"/>
        <w:rPr>
          <w:sz w:val="22"/>
          <w:szCs w:val="21"/>
        </w:rPr>
      </w:pPr>
      <w:r w:rsidRPr="001C2E60">
        <w:t>Food security is the availability and ability to acquire nutritionally adequate and safe foods. This area of need seeks to assess the level to which residents throughout the county have adequate food and the existence of community services and supports to address unmet food needs (e.g., food banks, soup kitchen, local pantry, community-based organization, Supplemental Nutrition Assistance Program (SNAP), food stamps, Women, Infants, Children (WIC) Supplemental Nutrition Program, etc.)</w:t>
      </w:r>
    </w:p>
    <w:p w14:paraId="0ABE9EBE" w14:textId="77777777" w:rsidR="006A2B09" w:rsidRDefault="006A2B09" w:rsidP="007A70C2">
      <w:pPr>
        <w:spacing w:line="240" w:lineRule="auto"/>
        <w:jc w:val="both"/>
        <w:rPr>
          <w:b/>
          <w:szCs w:val="24"/>
        </w:rPr>
      </w:pPr>
    </w:p>
    <w:p w14:paraId="639696DC" w14:textId="65D72BF7" w:rsidR="001C2E60" w:rsidRPr="007819B6" w:rsidRDefault="001C2E60" w:rsidP="007A70C2">
      <w:pPr>
        <w:spacing w:line="240" w:lineRule="auto"/>
        <w:jc w:val="both"/>
        <w:rPr>
          <w:b/>
          <w:szCs w:val="24"/>
        </w:rPr>
      </w:pPr>
      <w:r w:rsidRPr="007819B6">
        <w:rPr>
          <w:szCs w:val="24"/>
        </w:rPr>
        <w:t xml:space="preserve">In </w:t>
      </w:r>
      <w:sdt>
        <w:sdtPr>
          <w:rPr>
            <w:b/>
            <w:szCs w:val="24"/>
          </w:rPr>
          <w:alias w:val="Choose Your County "/>
          <w:tag w:val="Choose Your County "/>
          <w:id w:val="134068750"/>
          <w:placeholder>
            <w:docPart w:val="B837789FC0894DC2A5160BE9CBE8D0D9"/>
          </w:placeholder>
          <w:showingPlcHdr/>
          <w:comboBox>
            <w:listItem w:value="Choose an item."/>
            <w:listItem w:displayText="Atlantic County " w:value="Atlantic County "/>
            <w:listItem w:displayText="Bergen County " w:value="Bergen County "/>
            <w:listItem w:displayText="Burlington County" w:value="Burlington County"/>
            <w:listItem w:displayText="Camden County " w:value="Camden County "/>
            <w:listItem w:displayText="Cape May County " w:value="Cape May County "/>
            <w:listItem w:displayText="Cumberland County " w:value="Cumberland County "/>
            <w:listItem w:displayText="Essex County " w:value="Essex County "/>
            <w:listItem w:displayText="Gloucester County " w:value="Gloucester County "/>
            <w:listItem w:displayText="Hudson County" w:value="Hudson County"/>
            <w:listItem w:displayText="Hunterdon County" w:value="Hunterdon County"/>
            <w:listItem w:displayText="Mercer County " w:value="Mercer County "/>
            <w:listItem w:displayText="Middlesex County " w:value="Middlesex County "/>
            <w:listItem w:displayText="Monmouth County " w:value="Monmouth County "/>
            <w:listItem w:displayText="Ocean County" w:value="Ocean County"/>
            <w:listItem w:displayText="Passaic County" w:value="Passaic County"/>
            <w:listItem w:displayText="Somerset County" w:value="Somerset County"/>
            <w:listItem w:displayText="Sussex County " w:value="Sussex County "/>
            <w:listItem w:displayText="Union County" w:value="Union County"/>
            <w:listItem w:displayText="Warren County" w:value="Warren County"/>
          </w:comboBox>
        </w:sdtPr>
        <w:sdtEndPr/>
        <w:sdtContent>
          <w:r w:rsidR="00A91714" w:rsidRPr="00604AD4">
            <w:rPr>
              <w:rStyle w:val="PlaceholderText"/>
              <w:color w:val="FF0000"/>
            </w:rPr>
            <w:t>Choose an item.</w:t>
          </w:r>
        </w:sdtContent>
      </w:sdt>
      <w:r w:rsidRPr="007819B6">
        <w:rPr>
          <w:szCs w:val="24"/>
        </w:rPr>
        <w:t>, the food insecurity rate for households was</w:t>
      </w:r>
      <w:r w:rsidR="004D070F">
        <w:rPr>
          <w:szCs w:val="24"/>
        </w:rPr>
        <w:t xml:space="preserve"> approximately</w:t>
      </w:r>
      <w:r w:rsidRPr="007819B6">
        <w:rPr>
          <w:szCs w:val="24"/>
        </w:rPr>
        <w:t xml:space="preserve"> </w:t>
      </w:r>
      <w:sdt>
        <w:sdtPr>
          <w:rPr>
            <w:bCs/>
            <w:szCs w:val="24"/>
          </w:rPr>
          <w:alias w:val="Insert Percentage Amount"/>
          <w:tag w:val="Insert Percentage Amount"/>
          <w:id w:val="1419442068"/>
          <w:placeholder>
            <w:docPart w:val="254302589F3449AD9273ECC0FC1FE51F"/>
          </w:placeholder>
          <w:showingPlcHdr/>
        </w:sdtPr>
        <w:sdtEndPr/>
        <w:sdtContent>
          <w:r w:rsidR="001F6E56" w:rsidRPr="009D33A9">
            <w:rPr>
              <w:rStyle w:val="PlaceholderText"/>
              <w:bCs/>
              <w:color w:val="FF0000"/>
            </w:rPr>
            <w:t>Click or tap here to enter text.</w:t>
          </w:r>
        </w:sdtContent>
      </w:sdt>
      <w:r w:rsidRPr="007819B6">
        <w:rPr>
          <w:szCs w:val="24"/>
        </w:rPr>
        <w:t xml:space="preserve"> percent in </w:t>
      </w:r>
      <w:sdt>
        <w:sdtPr>
          <w:rPr>
            <w:b/>
            <w:szCs w:val="24"/>
          </w:rPr>
          <w:alias w:val="Choose Year "/>
          <w:tag w:val="Choose Year "/>
          <w:id w:val="295490654"/>
          <w:placeholder>
            <w:docPart w:val="13BC7613EEFC416D9194254AC0AFB224"/>
          </w:placeholder>
          <w:showingPlcHdr/>
          <w:comboBox>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comboBox>
        </w:sdtPr>
        <w:sdtEndPr/>
        <w:sdtContent>
          <w:r w:rsidR="00625139" w:rsidRPr="009D33A9">
            <w:rPr>
              <w:rStyle w:val="PlaceholderText"/>
              <w:color w:val="FF0000"/>
            </w:rPr>
            <w:t>Choose an item.</w:t>
          </w:r>
        </w:sdtContent>
      </w:sdt>
      <w:r w:rsidR="004D070F">
        <w:rPr>
          <w:szCs w:val="24"/>
        </w:rPr>
        <w:t>, the most recent date of available data</w:t>
      </w:r>
      <w:r w:rsidR="008543BE">
        <w:rPr>
          <w:szCs w:val="24"/>
        </w:rPr>
        <w:t xml:space="preserve"> </w:t>
      </w:r>
      <w:r w:rsidR="008543BE" w:rsidRPr="00ED7573">
        <w:rPr>
          <w:szCs w:val="24"/>
        </w:rPr>
        <w:t>(</w:t>
      </w:r>
      <w:r w:rsidR="001B76FD">
        <w:rPr>
          <w:szCs w:val="24"/>
        </w:rPr>
        <w:t>U.S. Census Bureau Current Population Survey and U.S. Department of Agriculture Economic Research Service</w:t>
      </w:r>
      <w:r w:rsidR="008543BE" w:rsidRPr="00ED7573">
        <w:rPr>
          <w:szCs w:val="24"/>
        </w:rPr>
        <w:t xml:space="preserve">; </w:t>
      </w:r>
      <w:r w:rsidR="008543BE" w:rsidRPr="00D42151">
        <w:rPr>
          <w:i/>
          <w:szCs w:val="24"/>
        </w:rPr>
        <w:t>see County Data Profile for Additional Source Information</w:t>
      </w:r>
      <w:r w:rsidR="008543BE" w:rsidRPr="00ED7573">
        <w:rPr>
          <w:szCs w:val="24"/>
        </w:rPr>
        <w:t>)</w:t>
      </w:r>
      <w:r w:rsidRPr="007819B6">
        <w:rPr>
          <w:szCs w:val="24"/>
        </w:rPr>
        <w:t xml:space="preserve">. This percentage is </w:t>
      </w:r>
      <w:sdt>
        <w:sdtPr>
          <w:rPr>
            <w:b/>
            <w:szCs w:val="24"/>
          </w:rPr>
          <w:alias w:val="Select One"/>
          <w:tag w:val="Select One"/>
          <w:id w:val="-292211651"/>
          <w:placeholder>
            <w:docPart w:val="3013F659C76746A78A9CB9A08965D9D7"/>
          </w:placeholder>
          <w:showingPlcHdr/>
          <w:dropDownList>
            <w:listItem w:value="Select One "/>
            <w:listItem w:displayText="less than" w:value="less than"/>
            <w:listItem w:displayText="greater than" w:value="greater than"/>
            <w:listItem w:displayText="equal to" w:value="equal to"/>
          </w:dropDownList>
        </w:sdtPr>
        <w:sdtEndPr/>
        <w:sdtContent>
          <w:r w:rsidR="00E83056" w:rsidRPr="009D33A9">
            <w:rPr>
              <w:rStyle w:val="PlaceholderText"/>
              <w:color w:val="FF0000"/>
            </w:rPr>
            <w:t>Choose an item.</w:t>
          </w:r>
        </w:sdtContent>
      </w:sdt>
      <w:r w:rsidRPr="007819B6">
        <w:rPr>
          <w:szCs w:val="24"/>
        </w:rPr>
        <w:t xml:space="preserve"> the percentage rate for N</w:t>
      </w:r>
      <w:r w:rsidR="008C5BFD">
        <w:rPr>
          <w:szCs w:val="24"/>
        </w:rPr>
        <w:t xml:space="preserve">ew </w:t>
      </w:r>
      <w:r w:rsidRPr="007819B6">
        <w:rPr>
          <w:szCs w:val="24"/>
        </w:rPr>
        <w:t>J</w:t>
      </w:r>
      <w:r w:rsidR="008C5BFD">
        <w:rPr>
          <w:szCs w:val="24"/>
        </w:rPr>
        <w:t>ersey</w:t>
      </w:r>
      <w:r w:rsidRPr="007819B6">
        <w:rPr>
          <w:szCs w:val="24"/>
        </w:rPr>
        <w:t xml:space="preserve">.  </w:t>
      </w:r>
    </w:p>
    <w:p w14:paraId="232667D1" w14:textId="65CCAE65" w:rsidR="001C2E60" w:rsidRDefault="001C2E60" w:rsidP="007A70C2">
      <w:pPr>
        <w:jc w:val="both"/>
        <w:rPr>
          <w:b/>
          <w:szCs w:val="24"/>
        </w:rPr>
      </w:pPr>
    </w:p>
    <w:p w14:paraId="13697400" w14:textId="77777777" w:rsidR="001C2E60" w:rsidRPr="00511BC4" w:rsidRDefault="001C2E60" w:rsidP="007A70C2">
      <w:pPr>
        <w:rPr>
          <w:b/>
          <w:bCs/>
          <w:color w:val="002060"/>
          <w:szCs w:val="24"/>
        </w:rPr>
      </w:pPr>
      <w:r w:rsidRPr="00511BC4">
        <w:rPr>
          <w:b/>
          <w:bCs/>
          <w:color w:val="002060"/>
          <w:szCs w:val="24"/>
        </w:rPr>
        <w:t>Need Assessment Key Findings</w:t>
      </w:r>
    </w:p>
    <w:p w14:paraId="6636F80E" w14:textId="77777777" w:rsidR="006A2B09" w:rsidRPr="00511BC4" w:rsidRDefault="006A2B09" w:rsidP="007A70C2">
      <w:pPr>
        <w:rPr>
          <w:b/>
          <w:bCs/>
          <w:color w:val="002060"/>
          <w:szCs w:val="24"/>
        </w:rPr>
      </w:pPr>
    </w:p>
    <w:p w14:paraId="4F93EAE2" w14:textId="6FDE43D5" w:rsidR="001C2E60" w:rsidRDefault="001C2E60" w:rsidP="007A70C2">
      <w:pPr>
        <w:rPr>
          <w:b/>
          <w:bCs/>
          <w:color w:val="002060"/>
          <w:szCs w:val="24"/>
        </w:rPr>
      </w:pPr>
      <w:r w:rsidRPr="00511BC4">
        <w:rPr>
          <w:b/>
          <w:bCs/>
          <w:color w:val="002060"/>
          <w:szCs w:val="24"/>
        </w:rPr>
        <w:t xml:space="preserve">Summary: Scope of the Need </w:t>
      </w:r>
    </w:p>
    <w:p w14:paraId="3CDD42CE" w14:textId="77777777" w:rsidR="00A8262C" w:rsidRPr="00511BC4" w:rsidRDefault="00A8262C" w:rsidP="007A70C2">
      <w:pPr>
        <w:rPr>
          <w:b/>
          <w:bCs/>
          <w:color w:val="002060"/>
          <w:szCs w:val="24"/>
        </w:rPr>
      </w:pPr>
    </w:p>
    <w:sdt>
      <w:sdtPr>
        <w:rPr>
          <w:sz w:val="21"/>
          <w:szCs w:val="21"/>
        </w:rPr>
        <w:id w:val="-525399805"/>
        <w:placeholder>
          <w:docPart w:val="81767A8C63DF49E2B82445CACDA4F566"/>
        </w:placeholder>
        <w:showingPlcHdr/>
      </w:sdtPr>
      <w:sdtEndPr/>
      <w:sdtContent>
        <w:p w14:paraId="006C5D2B" w14:textId="77777777" w:rsidR="002E0237" w:rsidRPr="001C2E60" w:rsidRDefault="002E0237" w:rsidP="007A70C2">
          <w:pPr>
            <w:jc w:val="both"/>
            <w:rPr>
              <w:b/>
              <w:i/>
              <w:color w:val="002060"/>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14:paraId="583EEBC6" w14:textId="77777777" w:rsidR="002E0237" w:rsidRPr="001C2E60" w:rsidRDefault="002E0237" w:rsidP="007A70C2">
          <w:pPr>
            <w:jc w:val="both"/>
            <w:rPr>
              <w:b/>
              <w:i/>
              <w:color w:val="002060"/>
              <w:szCs w:val="24"/>
              <w:highlight w:val="lightGray"/>
            </w:rPr>
          </w:pPr>
        </w:p>
        <w:p w14:paraId="00E7EAC5" w14:textId="77777777" w:rsidR="002E0237" w:rsidRDefault="002E0237" w:rsidP="007A70C2">
          <w:pPr>
            <w:jc w:val="both"/>
            <w:rPr>
              <w:sz w:val="21"/>
              <w:szCs w:val="21"/>
            </w:rPr>
          </w:pPr>
          <w:r w:rsidRPr="001C2E60">
            <w:rPr>
              <w:i/>
              <w:color w:val="002060"/>
              <w:szCs w:val="24"/>
              <w:highlight w:val="lightGray"/>
            </w:rPr>
            <w:t>Information to address scope can be gleaned from the data profile, surveys, focus groups and key informant interviews.]</w:t>
          </w:r>
        </w:p>
      </w:sdtContent>
    </w:sdt>
    <w:p w14:paraId="4164C96A" w14:textId="77777777" w:rsidR="002E0237" w:rsidRDefault="002E0237" w:rsidP="007A70C2">
      <w:pPr>
        <w:rPr>
          <w:szCs w:val="24"/>
        </w:rPr>
      </w:pPr>
    </w:p>
    <w:p w14:paraId="78A6B37E" w14:textId="46C6D4C4" w:rsidR="001C2E60" w:rsidRDefault="001C2E60" w:rsidP="007A70C2">
      <w:pPr>
        <w:rPr>
          <w:sz w:val="21"/>
          <w:szCs w:val="21"/>
        </w:rPr>
      </w:pPr>
    </w:p>
    <w:p w14:paraId="205CDA61" w14:textId="77777777" w:rsidR="001C2E60" w:rsidRDefault="001C2E60" w:rsidP="007A70C2">
      <w:pPr>
        <w:rPr>
          <w:sz w:val="21"/>
          <w:szCs w:val="21"/>
        </w:rPr>
      </w:pPr>
    </w:p>
    <w:p w14:paraId="25328678" w14:textId="0F58BF91" w:rsidR="001C2E60" w:rsidRDefault="001C2E60" w:rsidP="007A70C2">
      <w:pPr>
        <w:rPr>
          <w:b/>
          <w:bCs/>
          <w:color w:val="002060"/>
          <w:szCs w:val="24"/>
        </w:rPr>
      </w:pPr>
      <w:r w:rsidRPr="00511BC4">
        <w:rPr>
          <w:b/>
          <w:bCs/>
          <w:color w:val="002060"/>
          <w:szCs w:val="24"/>
        </w:rPr>
        <w:t>Summary: Nature of the Need</w:t>
      </w:r>
    </w:p>
    <w:p w14:paraId="5AB9D246" w14:textId="77777777" w:rsidR="00A8262C" w:rsidRPr="00511BC4" w:rsidRDefault="00A8262C" w:rsidP="007A70C2">
      <w:pPr>
        <w:rPr>
          <w:b/>
          <w:bCs/>
          <w:color w:val="002060"/>
          <w:sz w:val="21"/>
          <w:szCs w:val="21"/>
        </w:rPr>
      </w:pPr>
    </w:p>
    <w:p w14:paraId="1E5D6B29" w14:textId="6D0F3F75" w:rsidR="001C2E60" w:rsidRDefault="00F22F23" w:rsidP="007A70C2">
      <w:pPr>
        <w:jc w:val="both"/>
        <w:rPr>
          <w:szCs w:val="24"/>
        </w:rPr>
      </w:pPr>
      <w:sdt>
        <w:sdtPr>
          <w:rPr>
            <w:b/>
          </w:rPr>
          <w:id w:val="620732191"/>
          <w:placeholder>
            <w:docPart w:val="8986EC55E8A9470C9B8949840E3C61B0"/>
          </w:placeholder>
        </w:sdtPr>
        <w:sdtEndPr/>
        <w:sdtContent>
          <w:r w:rsidR="00F46C57" w:rsidRPr="00C0687B">
            <w:rPr>
              <w:color w:val="FF0000"/>
            </w:rPr>
            <w:t>Click in this text to add content</w:t>
          </w:r>
          <w:r w:rsidR="00F46C57">
            <w:rPr>
              <w:color w:val="FF0000"/>
            </w:rPr>
            <w:t xml:space="preserve">, </w:t>
          </w:r>
          <w:r w:rsidR="00F46C57" w:rsidRPr="00C0687B">
            <w:rPr>
              <w:color w:val="FF0000"/>
            </w:rPr>
            <w:t>delete the following instructions</w:t>
          </w:r>
          <w:r w:rsidR="00F46C57">
            <w:rPr>
              <w:color w:val="FF0000"/>
            </w:rPr>
            <w:t>, and updated font color and size</w:t>
          </w:r>
          <w:r w:rsidR="00F46C57" w:rsidRPr="00C0687B">
            <w:rPr>
              <w:color w:val="FF0000"/>
            </w:rPr>
            <w:t>:</w:t>
          </w:r>
          <w:r w:rsidR="00F46C57">
            <w:rPr>
              <w:color w:val="FF0000"/>
            </w:rPr>
            <w:t xml:space="preserve"> </w:t>
          </w:r>
          <w:r w:rsidR="00F46C57" w:rsidRPr="001C2E60">
            <w:rPr>
              <w:i/>
              <w:color w:val="002060"/>
              <w:szCs w:val="24"/>
              <w:highlight w:val="lightGray"/>
            </w:rPr>
            <w:t>[HSACS will provide a narrative</w:t>
          </w:r>
          <w:r w:rsidR="00F46C57">
            <w:rPr>
              <w:i/>
              <w:color w:val="002060"/>
              <w:szCs w:val="24"/>
              <w:highlight w:val="lightGray"/>
            </w:rPr>
            <w:t xml:space="preserve"> </w:t>
          </w:r>
          <w:r w:rsidR="00F46C57" w:rsidRPr="001C2E60">
            <w:rPr>
              <w:i/>
              <w:color w:val="002060"/>
              <w:szCs w:val="24"/>
              <w:highlight w:val="lightGray"/>
            </w:rPr>
            <w:t xml:space="preserve">describing the nature of this need area. Considerations for describing the nature of the need </w:t>
          </w:r>
          <w:proofErr w:type="gramStart"/>
          <w:r w:rsidR="00F46C57" w:rsidRPr="001C2E60">
            <w:rPr>
              <w:i/>
              <w:color w:val="002060"/>
              <w:szCs w:val="24"/>
              <w:highlight w:val="lightGray"/>
            </w:rPr>
            <w:t>include:</w:t>
          </w:r>
          <w:proofErr w:type="gramEnd"/>
          <w:r w:rsidR="00F46C57" w:rsidRPr="001C2E60">
            <w:rPr>
              <w:i/>
              <w:color w:val="002060"/>
              <w:szCs w:val="24"/>
              <w:highlight w:val="lightGray"/>
            </w:rPr>
            <w:t xml:space="preserve"> availability, physical accessibility, economic accessibility, discriminatory practices, informational accessibility, acceptability, quality and key barriers to service provision.</w:t>
          </w:r>
          <w:r w:rsidR="00F46C57" w:rsidRPr="001C2E60">
            <w:rPr>
              <w:i/>
              <w:color w:val="002060"/>
              <w:szCs w:val="24"/>
            </w:rPr>
            <w:t xml:space="preserve"> </w:t>
          </w:r>
          <w:r w:rsidR="00F46C57" w:rsidRPr="001C2E60">
            <w:rPr>
              <w:i/>
              <w:color w:val="002060"/>
              <w:szCs w:val="24"/>
              <w:highlight w:val="lightGray"/>
            </w:rPr>
            <w:t>Information to address nature of the need can be gleaned from surveys, focus groups and key informant interviews</w:t>
          </w:r>
          <w:r w:rsidR="00F46C57">
            <w:rPr>
              <w:i/>
              <w:color w:val="002060"/>
              <w:szCs w:val="24"/>
              <w:highlight w:val="lightGray"/>
            </w:rPr>
            <w:t>.]</w:t>
          </w:r>
          <w:r w:rsidR="00F46C57" w:rsidRPr="001C2E60">
            <w:rPr>
              <w:i/>
              <w:color w:val="002060"/>
              <w:szCs w:val="24"/>
              <w:highlight w:val="lightGray"/>
            </w:rPr>
            <w:t xml:space="preserve"> </w:t>
          </w:r>
        </w:sdtContent>
      </w:sdt>
    </w:p>
    <w:p w14:paraId="00E4B4E7" w14:textId="77777777" w:rsidR="001C2E60" w:rsidRDefault="001C2E60" w:rsidP="007A70C2">
      <w:pPr>
        <w:rPr>
          <w:szCs w:val="24"/>
        </w:rPr>
      </w:pPr>
    </w:p>
    <w:p w14:paraId="402381B1" w14:textId="77777777" w:rsidR="00B41B49" w:rsidRDefault="00B41B49" w:rsidP="007A70C2">
      <w:pPr>
        <w:rPr>
          <w:b/>
          <w:bCs/>
          <w:color w:val="002060"/>
          <w:szCs w:val="24"/>
        </w:rPr>
      </w:pPr>
    </w:p>
    <w:p w14:paraId="218F61D2" w14:textId="77777777" w:rsidR="00B41B49" w:rsidRDefault="00B41B49" w:rsidP="007A70C2">
      <w:pPr>
        <w:rPr>
          <w:b/>
          <w:bCs/>
          <w:color w:val="002060"/>
          <w:szCs w:val="24"/>
        </w:rPr>
      </w:pPr>
    </w:p>
    <w:p w14:paraId="1FD88A10" w14:textId="77777777" w:rsidR="00B41B49" w:rsidRDefault="00B41B49" w:rsidP="007A70C2">
      <w:pPr>
        <w:rPr>
          <w:b/>
          <w:bCs/>
          <w:color w:val="002060"/>
          <w:szCs w:val="24"/>
        </w:rPr>
      </w:pPr>
    </w:p>
    <w:p w14:paraId="58970312" w14:textId="1E7B25B6" w:rsidR="001C2E60" w:rsidRDefault="001C2E60" w:rsidP="007A70C2">
      <w:pPr>
        <w:rPr>
          <w:b/>
          <w:bCs/>
          <w:color w:val="002060"/>
          <w:szCs w:val="24"/>
        </w:rPr>
      </w:pPr>
      <w:r w:rsidRPr="00B41B49">
        <w:rPr>
          <w:b/>
          <w:bCs/>
          <w:color w:val="002060"/>
          <w:szCs w:val="24"/>
        </w:rPr>
        <w:lastRenderedPageBreak/>
        <w:t>Summary: Local Considerations for Addressing the Need for County Prioritized Need Area</w:t>
      </w:r>
    </w:p>
    <w:p w14:paraId="7562675E" w14:textId="77777777" w:rsidR="00A8262C" w:rsidRPr="00B41B49" w:rsidRDefault="00A8262C" w:rsidP="007A70C2">
      <w:pPr>
        <w:rPr>
          <w:b/>
          <w:bCs/>
          <w:color w:val="002060"/>
          <w:sz w:val="21"/>
          <w:szCs w:val="21"/>
        </w:rPr>
      </w:pPr>
    </w:p>
    <w:sdt>
      <w:sdtPr>
        <w:rPr>
          <w:b/>
        </w:rPr>
        <w:id w:val="1303197858"/>
        <w:placeholder>
          <w:docPart w:val="5B4F0E97FEC0404B98AA0D0D2B7E4FEF"/>
        </w:placeholder>
      </w:sdtPr>
      <w:sdtEndPr>
        <w:rPr>
          <w:b w:val="0"/>
          <w:bCs/>
        </w:rPr>
      </w:sdtEndPr>
      <w:sdtContent>
        <w:p w14:paraId="3D70715E" w14:textId="35A1CEDA" w:rsidR="00C02495" w:rsidRPr="004E6C8A" w:rsidRDefault="00C02495" w:rsidP="007A70C2">
          <w:pPr>
            <w:jc w:val="both"/>
            <w:rPr>
              <w:b/>
              <w:i/>
              <w:iCs/>
              <w:color w:val="00B050"/>
              <w:sz w:val="22"/>
            </w:rPr>
          </w:pPr>
          <w:r w:rsidRPr="004E6C8A">
            <w:rPr>
              <w:b/>
              <w:i/>
              <w:iCs/>
              <w:color w:val="00B050"/>
              <w:sz w:val="22"/>
            </w:rPr>
            <w:t xml:space="preserve">*Required only if focus group need area topic. </w:t>
          </w:r>
        </w:p>
        <w:p w14:paraId="1B894CBA" w14:textId="77777777" w:rsidR="004E6C8A" w:rsidRPr="004E6C8A" w:rsidRDefault="004E6C8A" w:rsidP="007A70C2">
          <w:pPr>
            <w:jc w:val="both"/>
            <w:rPr>
              <w:bCs/>
              <w:i/>
              <w:color w:val="002060"/>
              <w:szCs w:val="24"/>
              <w:highlight w:val="lightGray"/>
            </w:rPr>
          </w:pPr>
        </w:p>
        <w:p w14:paraId="7BC05809" w14:textId="031FC81A" w:rsidR="00AD4AA2" w:rsidRPr="004E6C8A" w:rsidRDefault="00C02495" w:rsidP="007A70C2">
          <w:pPr>
            <w:jc w:val="both"/>
            <w:rPr>
              <w:bCs/>
              <w:i/>
              <w:color w:val="002060"/>
              <w:szCs w:val="24"/>
              <w:highlight w:val="lightGray"/>
            </w:rPr>
          </w:pPr>
          <w:r w:rsidRPr="004E6C8A">
            <w:rPr>
              <w:bCs/>
              <w:color w:val="FF0000"/>
            </w:rPr>
            <w:t xml:space="preserve"> </w:t>
          </w:r>
          <w:r w:rsidR="00AD4AA2" w:rsidRPr="004E6C8A">
            <w:rPr>
              <w:bCs/>
              <w:color w:val="FF0000"/>
            </w:rPr>
            <w:t xml:space="preserve">Click in this text to add content, delete the following instructions, and updated font color and size: </w:t>
          </w:r>
          <w:r w:rsidR="00AD4AA2" w:rsidRPr="004E6C8A">
            <w:rPr>
              <w:bCs/>
              <w:i/>
              <w:color w:val="002060"/>
              <w:szCs w:val="24"/>
              <w:highlight w:val="lightGray"/>
            </w:rPr>
            <w:t>[HSACS will provide a narrative describing local considerations for addressing this need. A summary of local consideration for addressing the need may include information to address the following questions: Is this a need that can be addressed at the county level? Is this an urgent need (e.g., needs to be addressed in 1-3 years)? Does the community lack (access to) organizations/programs to focus on the needs/issue or on similar needs issues? If not, what resources would the existing constellation of service providers and community support organizations need to be able to address the need; and are these resources readily available? Information to address local considerations for addressing the need can be gleaned primarily from focus groups and key informant interviews</w:t>
          </w:r>
        </w:p>
        <w:p w14:paraId="1CFE4B08" w14:textId="77777777" w:rsidR="00AD4AA2" w:rsidRPr="004E6C8A" w:rsidRDefault="00AD4AA2" w:rsidP="007A70C2">
          <w:pPr>
            <w:rPr>
              <w:bCs/>
              <w:i/>
              <w:color w:val="002060"/>
              <w:szCs w:val="24"/>
              <w:highlight w:val="lightGray"/>
            </w:rPr>
          </w:pPr>
        </w:p>
        <w:p w14:paraId="62912BD3" w14:textId="7C5FB2CE" w:rsidR="00AD4AA2" w:rsidRPr="00C02495" w:rsidRDefault="00F22F23" w:rsidP="007A70C2">
          <w:pPr>
            <w:rPr>
              <w:b/>
              <w:color w:val="002060"/>
              <w:sz w:val="22"/>
            </w:rPr>
          </w:pPr>
        </w:p>
      </w:sdtContent>
    </w:sdt>
    <w:p w14:paraId="2A704A73" w14:textId="77777777" w:rsidR="001C2E60" w:rsidRDefault="001C2E60" w:rsidP="007A70C2">
      <w:pPr>
        <w:rPr>
          <w:szCs w:val="24"/>
        </w:rPr>
      </w:pPr>
    </w:p>
    <w:p w14:paraId="30E4F645" w14:textId="5B248073" w:rsidR="001C2E60" w:rsidRDefault="001C2E60" w:rsidP="007A70C2">
      <w:pPr>
        <w:rPr>
          <w:b/>
          <w:bCs/>
          <w:color w:val="002060"/>
          <w:szCs w:val="24"/>
        </w:rPr>
      </w:pPr>
      <w:r w:rsidRPr="00B41B49">
        <w:rPr>
          <w:b/>
          <w:bCs/>
          <w:color w:val="002060"/>
          <w:szCs w:val="24"/>
        </w:rPr>
        <w:t>If applicable: Additional Notable Focus Group Trends for County Prioritized Need Area</w:t>
      </w:r>
    </w:p>
    <w:p w14:paraId="2260ACFF" w14:textId="77777777" w:rsidR="00A8262C" w:rsidRPr="00B41B49" w:rsidRDefault="00A8262C" w:rsidP="007A70C2">
      <w:pPr>
        <w:rPr>
          <w:b/>
          <w:bCs/>
          <w:color w:val="002060"/>
          <w:szCs w:val="24"/>
        </w:rPr>
      </w:pPr>
    </w:p>
    <w:sdt>
      <w:sdtPr>
        <w:rPr>
          <w:b/>
        </w:rPr>
        <w:id w:val="-678435955"/>
        <w:placeholder>
          <w:docPart w:val="0C540D29981047BDA27001616192E8E4"/>
        </w:placeholder>
      </w:sdtPr>
      <w:sdtEndPr/>
      <w:sdtContent>
        <w:p w14:paraId="58592BE5" w14:textId="775190F2" w:rsidR="001C2E60" w:rsidRPr="007065F6" w:rsidRDefault="00AF4F6C" w:rsidP="007A70C2">
          <w:pPr>
            <w:jc w:val="both"/>
            <w:rPr>
              <w:b/>
              <w:i/>
              <w:color w:val="002060"/>
              <w:szCs w:val="24"/>
              <w:highlight w:val="lightGray"/>
            </w:rPr>
          </w:pPr>
          <w:r w:rsidRPr="00C0687B">
            <w:rPr>
              <w:color w:val="FF0000"/>
            </w:rPr>
            <w:t>Click in this text</w:t>
          </w:r>
          <w:r>
            <w:rPr>
              <w:color w:val="FF0000"/>
            </w:rPr>
            <w:t xml:space="preserve"> (if applicable)</w:t>
          </w:r>
          <w:r w:rsidRPr="00C0687B">
            <w:rPr>
              <w:color w:val="FF0000"/>
            </w:rPr>
            <w:t xml:space="preserve"> to add content</w:t>
          </w:r>
          <w:r>
            <w:rPr>
              <w:color w:val="FF0000"/>
            </w:rPr>
            <w:t xml:space="preserve"> and updated font color and size. If not applicable delete this text and box. </w:t>
          </w:r>
        </w:p>
      </w:sdtContent>
    </w:sdt>
    <w:p w14:paraId="1C1914C0" w14:textId="77777777" w:rsidR="001C2E60" w:rsidRDefault="001C2E60" w:rsidP="007A70C2">
      <w:r>
        <w:br w:type="page"/>
      </w:r>
    </w:p>
    <w:p w14:paraId="494E80A4" w14:textId="14431BEC" w:rsidR="001C2E60" w:rsidRDefault="001C2E60" w:rsidP="00AF3AD3">
      <w:r>
        <w:rPr>
          <w:noProof/>
        </w:rPr>
        <w:lastRenderedPageBreak/>
        <mc:AlternateContent>
          <mc:Choice Requires="wps">
            <w:drawing>
              <wp:anchor distT="0" distB="0" distL="114300" distR="114300" simplePos="0" relativeHeight="251658245" behindDoc="1" locked="0" layoutInCell="1" allowOverlap="1" wp14:anchorId="46CE7D47" wp14:editId="56CE993B">
                <wp:simplePos x="0" y="0"/>
                <wp:positionH relativeFrom="column">
                  <wp:posOffset>-394970</wp:posOffset>
                </wp:positionH>
                <wp:positionV relativeFrom="paragraph">
                  <wp:posOffset>380365</wp:posOffset>
                </wp:positionV>
                <wp:extent cx="7190308" cy="7524750"/>
                <wp:effectExtent l="0" t="0" r="10795" b="19050"/>
                <wp:wrapNone/>
                <wp:docPr id="24" name="Rectangle 24"/>
                <wp:cNvGraphicFramePr/>
                <a:graphic xmlns:a="http://schemas.openxmlformats.org/drawingml/2006/main">
                  <a:graphicData uri="http://schemas.microsoft.com/office/word/2010/wordprocessingShape">
                    <wps:wsp>
                      <wps:cNvSpPr/>
                      <wps:spPr>
                        <a:xfrm>
                          <a:off x="0" y="0"/>
                          <a:ext cx="7190308" cy="7524750"/>
                        </a:xfrm>
                        <a:prstGeom prst="rect">
                          <a:avLst/>
                        </a:prstGeom>
                        <a:solidFill>
                          <a:schemeClr val="accent2">
                            <a:lumMod val="20000"/>
                            <a:lumOff val="80000"/>
                            <a:alpha val="39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BD446" id="Rectangle 24" o:spid="_x0000_s1026" style="position:absolute;margin-left:-31.1pt;margin-top:29.95pt;width:566.15pt;height:592.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" fillcolor="#d6e9f5 [661]" strokecolor="#024f75 [3204]" strokeweight="2pt">
                <v:fill opacity="25443f"/>
              </v:rect>
            </w:pict>
          </mc:Fallback>
        </mc:AlternateContent>
      </w:r>
    </w:p>
    <w:p w14:paraId="65C46802" w14:textId="77777777" w:rsidR="006A2B09" w:rsidRPr="006A2B09" w:rsidRDefault="006A2B09" w:rsidP="0068768D">
      <w:pPr>
        <w:rPr>
          <w:sz w:val="20"/>
          <w:szCs w:val="16"/>
        </w:rPr>
      </w:pPr>
    </w:p>
    <w:p w14:paraId="63A9F6A2" w14:textId="3F9F852A" w:rsidR="001C2E60" w:rsidRPr="00925A50" w:rsidRDefault="001C2E60" w:rsidP="00AF3AD3">
      <w:pPr>
        <w:ind w:left="-450"/>
        <w:rPr>
          <w:b/>
          <w:bCs/>
          <w:sz w:val="21"/>
          <w:szCs w:val="21"/>
        </w:rPr>
      </w:pPr>
      <w:r w:rsidRPr="00925A50">
        <w:rPr>
          <w:b/>
          <w:bCs/>
          <w:color w:val="002060"/>
          <w:sz w:val="28"/>
          <w:szCs w:val="24"/>
        </w:rPr>
        <w:t>Need Area: Survey Results</w:t>
      </w:r>
      <w:r w:rsidRPr="00925A50">
        <w:rPr>
          <w:b/>
          <w:bCs/>
          <w:color w:val="002060"/>
          <w:sz w:val="22"/>
        </w:rPr>
        <w:t xml:space="preserve"> </w:t>
      </w:r>
    </w:p>
    <w:p w14:paraId="0A6783A4" w14:textId="77777777" w:rsidR="001C2E60" w:rsidRPr="00CB0EF7" w:rsidRDefault="001C2E60" w:rsidP="00AF3AD3">
      <w:pPr>
        <w:ind w:left="-450"/>
        <w:rPr>
          <w:sz w:val="21"/>
          <w:szCs w:val="21"/>
        </w:rPr>
      </w:pPr>
    </w:p>
    <w:tbl>
      <w:tblPr>
        <w:tblStyle w:val="TableGrid"/>
        <w:tblW w:w="10890" w:type="dxa"/>
        <w:tblInd w:w="-455" w:type="dxa"/>
        <w:tblLayout w:type="fixed"/>
        <w:tblLook w:val="04A0" w:firstRow="1" w:lastRow="0" w:firstColumn="1" w:lastColumn="0" w:noHBand="0" w:noVBand="1"/>
      </w:tblPr>
      <w:tblGrid>
        <w:gridCol w:w="3600"/>
        <w:gridCol w:w="1350"/>
        <w:gridCol w:w="990"/>
        <w:gridCol w:w="990"/>
        <w:gridCol w:w="900"/>
        <w:gridCol w:w="990"/>
        <w:gridCol w:w="1170"/>
        <w:gridCol w:w="900"/>
      </w:tblGrid>
      <w:tr w:rsidR="001C2E60" w:rsidRPr="005C4377" w14:paraId="5A86D7D9" w14:textId="77777777" w:rsidTr="00A953DD">
        <w:tc>
          <w:tcPr>
            <w:tcW w:w="3600" w:type="dxa"/>
          </w:tcPr>
          <w:p w14:paraId="4031D570" w14:textId="77777777" w:rsidR="001C2E60" w:rsidRPr="00921120" w:rsidRDefault="001C2E60" w:rsidP="00AF3AD3">
            <w:pPr>
              <w:rPr>
                <w:b/>
                <w:bCs/>
                <w:color w:val="002060"/>
                <w:sz w:val="21"/>
                <w:szCs w:val="21"/>
              </w:rPr>
            </w:pPr>
            <w:r w:rsidRPr="00921120">
              <w:rPr>
                <w:b/>
                <w:bCs/>
                <w:color w:val="002060"/>
                <w:sz w:val="21"/>
                <w:szCs w:val="21"/>
              </w:rPr>
              <w:t>Item</w:t>
            </w:r>
          </w:p>
        </w:tc>
        <w:tc>
          <w:tcPr>
            <w:tcW w:w="1350" w:type="dxa"/>
          </w:tcPr>
          <w:p w14:paraId="52D5FFA1" w14:textId="77777777" w:rsidR="001C2E60" w:rsidRPr="00921120" w:rsidRDefault="001C2E60" w:rsidP="00AF3AD3">
            <w:pPr>
              <w:jc w:val="center"/>
              <w:rPr>
                <w:b/>
                <w:bCs/>
                <w:color w:val="002060"/>
                <w:sz w:val="21"/>
                <w:szCs w:val="21"/>
              </w:rPr>
            </w:pPr>
            <w:r w:rsidRPr="00921120">
              <w:rPr>
                <w:b/>
                <w:bCs/>
                <w:color w:val="002060"/>
                <w:sz w:val="21"/>
                <w:szCs w:val="21"/>
              </w:rPr>
              <w:t>Total Number of Respondents</w:t>
            </w:r>
          </w:p>
        </w:tc>
        <w:tc>
          <w:tcPr>
            <w:tcW w:w="990" w:type="dxa"/>
          </w:tcPr>
          <w:p w14:paraId="76BCAA70" w14:textId="77777777" w:rsidR="001C2E60" w:rsidRPr="00921120" w:rsidRDefault="001C2E60" w:rsidP="00AF3AD3">
            <w:pPr>
              <w:jc w:val="center"/>
              <w:rPr>
                <w:b/>
                <w:bCs/>
                <w:color w:val="002060"/>
                <w:sz w:val="21"/>
                <w:szCs w:val="21"/>
              </w:rPr>
            </w:pPr>
            <w:r w:rsidRPr="00921120">
              <w:rPr>
                <w:b/>
                <w:bCs/>
                <w:color w:val="002060"/>
                <w:sz w:val="21"/>
                <w:szCs w:val="21"/>
              </w:rPr>
              <w:t>Strongly Disagree</w:t>
            </w:r>
          </w:p>
        </w:tc>
        <w:tc>
          <w:tcPr>
            <w:tcW w:w="990" w:type="dxa"/>
          </w:tcPr>
          <w:p w14:paraId="3EE37A8E" w14:textId="6F69346C" w:rsidR="001C2E60" w:rsidRPr="00921120" w:rsidRDefault="001C2E60" w:rsidP="00AF3AD3">
            <w:pPr>
              <w:jc w:val="center"/>
              <w:rPr>
                <w:b/>
                <w:bCs/>
                <w:color w:val="002060"/>
                <w:sz w:val="21"/>
                <w:szCs w:val="21"/>
              </w:rPr>
            </w:pPr>
            <w:r w:rsidRPr="00921120">
              <w:rPr>
                <w:b/>
                <w:bCs/>
                <w:color w:val="002060"/>
                <w:sz w:val="21"/>
                <w:szCs w:val="21"/>
              </w:rPr>
              <w:t>Disagree</w:t>
            </w:r>
          </w:p>
        </w:tc>
        <w:tc>
          <w:tcPr>
            <w:tcW w:w="900" w:type="dxa"/>
          </w:tcPr>
          <w:p w14:paraId="37E17AC5" w14:textId="56976CCD" w:rsidR="001C2E60" w:rsidRPr="00921120" w:rsidRDefault="001C2E60" w:rsidP="00AF3AD3">
            <w:pPr>
              <w:jc w:val="center"/>
              <w:rPr>
                <w:b/>
                <w:bCs/>
                <w:color w:val="002060"/>
                <w:sz w:val="21"/>
                <w:szCs w:val="21"/>
              </w:rPr>
            </w:pPr>
            <w:r w:rsidRPr="00921120">
              <w:rPr>
                <w:b/>
                <w:bCs/>
                <w:color w:val="002060"/>
                <w:sz w:val="21"/>
                <w:szCs w:val="21"/>
              </w:rPr>
              <w:t>Agree</w:t>
            </w:r>
          </w:p>
        </w:tc>
        <w:tc>
          <w:tcPr>
            <w:tcW w:w="990" w:type="dxa"/>
          </w:tcPr>
          <w:p w14:paraId="602FA198" w14:textId="77777777" w:rsidR="001C2E60" w:rsidRPr="00921120" w:rsidRDefault="001C2E60" w:rsidP="00AF3AD3">
            <w:pPr>
              <w:jc w:val="center"/>
              <w:rPr>
                <w:b/>
                <w:bCs/>
                <w:color w:val="002060"/>
                <w:sz w:val="21"/>
                <w:szCs w:val="21"/>
              </w:rPr>
            </w:pPr>
            <w:r w:rsidRPr="00921120">
              <w:rPr>
                <w:b/>
                <w:bCs/>
                <w:color w:val="002060"/>
                <w:sz w:val="21"/>
                <w:szCs w:val="21"/>
              </w:rPr>
              <w:t>Strongly Agree</w:t>
            </w:r>
          </w:p>
        </w:tc>
        <w:tc>
          <w:tcPr>
            <w:tcW w:w="1170" w:type="dxa"/>
          </w:tcPr>
          <w:p w14:paraId="1E572FBE" w14:textId="77777777" w:rsidR="001C2E60" w:rsidRPr="00921120" w:rsidRDefault="001C2E60" w:rsidP="00AF3AD3">
            <w:pPr>
              <w:jc w:val="center"/>
              <w:rPr>
                <w:b/>
                <w:bCs/>
                <w:color w:val="002060"/>
                <w:sz w:val="21"/>
                <w:szCs w:val="21"/>
              </w:rPr>
            </w:pPr>
            <w:r w:rsidRPr="00921120">
              <w:rPr>
                <w:b/>
                <w:bCs/>
                <w:color w:val="002060"/>
                <w:sz w:val="21"/>
                <w:szCs w:val="21"/>
              </w:rPr>
              <w:t>Don’t Know</w:t>
            </w:r>
          </w:p>
        </w:tc>
        <w:tc>
          <w:tcPr>
            <w:tcW w:w="900" w:type="dxa"/>
          </w:tcPr>
          <w:p w14:paraId="11CF589A" w14:textId="600CEC5F" w:rsidR="001C2E60" w:rsidRPr="00921120" w:rsidRDefault="001C2E60" w:rsidP="00AF3AD3">
            <w:pPr>
              <w:jc w:val="center"/>
              <w:rPr>
                <w:b/>
                <w:bCs/>
                <w:color w:val="002060"/>
                <w:sz w:val="21"/>
                <w:szCs w:val="21"/>
              </w:rPr>
            </w:pPr>
            <w:r w:rsidRPr="00921120">
              <w:rPr>
                <w:b/>
                <w:bCs/>
                <w:color w:val="002060"/>
                <w:sz w:val="21"/>
                <w:szCs w:val="21"/>
              </w:rPr>
              <w:t>Total</w:t>
            </w:r>
          </w:p>
        </w:tc>
      </w:tr>
      <w:tr w:rsidR="001C2E60" w:rsidRPr="00367040" w14:paraId="3A109B9E" w14:textId="77777777" w:rsidTr="00A953DD">
        <w:tc>
          <w:tcPr>
            <w:tcW w:w="3600" w:type="dxa"/>
          </w:tcPr>
          <w:p w14:paraId="021379C0" w14:textId="77777777" w:rsidR="001C2E60" w:rsidRPr="00925A50" w:rsidRDefault="001C2E60" w:rsidP="00AF3AD3">
            <w:pPr>
              <w:rPr>
                <w:b/>
                <w:bCs/>
                <w:color w:val="002060"/>
                <w:sz w:val="21"/>
                <w:szCs w:val="21"/>
              </w:rPr>
            </w:pPr>
            <w:r w:rsidRPr="00925A50">
              <w:rPr>
                <w:color w:val="002060"/>
                <w:sz w:val="21"/>
                <w:szCs w:val="21"/>
              </w:rPr>
              <w:t xml:space="preserve">1. There are enough services available in the county to help those who have this need. </w:t>
            </w:r>
          </w:p>
        </w:tc>
        <w:sdt>
          <w:sdtPr>
            <w:rPr>
              <w:bCs/>
              <w:sz w:val="21"/>
              <w:szCs w:val="21"/>
            </w:rPr>
            <w:id w:val="522514491"/>
            <w:placeholder>
              <w:docPart w:val="DDF587074D6D4EF8BEE04533ACF88787"/>
            </w:placeholder>
            <w:showingPlcHdr/>
          </w:sdtPr>
          <w:sdtEndPr/>
          <w:sdtContent>
            <w:tc>
              <w:tcPr>
                <w:tcW w:w="1350" w:type="dxa"/>
              </w:tcPr>
              <w:p w14:paraId="40326D07" w14:textId="70AA6053" w:rsidR="001C2E60" w:rsidRPr="00921120" w:rsidRDefault="00BA03FD" w:rsidP="00AF3AD3">
                <w:pPr>
                  <w:jc w:val="center"/>
                  <w:rPr>
                    <w:bCs/>
                    <w:sz w:val="21"/>
                    <w:szCs w:val="21"/>
                  </w:rPr>
                </w:pPr>
                <w:r w:rsidRPr="00921120">
                  <w:rPr>
                    <w:rStyle w:val="PlaceholderText"/>
                    <w:bCs/>
                    <w:color w:val="FF0000"/>
                    <w:sz w:val="21"/>
                    <w:szCs w:val="21"/>
                  </w:rPr>
                  <w:t xml:space="preserve"> enter number</w:t>
                </w:r>
                <w:r w:rsidRPr="00921120">
                  <w:rPr>
                    <w:bCs/>
                    <w:sz w:val="21"/>
                    <w:szCs w:val="21"/>
                  </w:rPr>
                  <w:t xml:space="preserve"> </w:t>
                </w:r>
              </w:p>
            </w:tc>
          </w:sdtContent>
        </w:sdt>
        <w:tc>
          <w:tcPr>
            <w:tcW w:w="990" w:type="dxa"/>
          </w:tcPr>
          <w:p w14:paraId="698D7AD0" w14:textId="3135641A" w:rsidR="001C2E60" w:rsidRPr="00921120" w:rsidRDefault="00F22F23" w:rsidP="00AF3AD3">
            <w:pPr>
              <w:jc w:val="center"/>
              <w:rPr>
                <w:bCs/>
                <w:sz w:val="21"/>
                <w:szCs w:val="21"/>
              </w:rPr>
            </w:pPr>
            <w:sdt>
              <w:sdtPr>
                <w:rPr>
                  <w:bCs/>
                  <w:sz w:val="21"/>
                  <w:szCs w:val="21"/>
                </w:rPr>
                <w:id w:val="703610505"/>
                <w:placeholder>
                  <w:docPart w:val="83E34DD535714A6BB9B5387D7F746738"/>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90" w:type="dxa"/>
          </w:tcPr>
          <w:p w14:paraId="73AD632A" w14:textId="0271A71D" w:rsidR="001C2E60" w:rsidRPr="00921120" w:rsidRDefault="00F22F23" w:rsidP="00AF3AD3">
            <w:pPr>
              <w:jc w:val="center"/>
              <w:rPr>
                <w:bCs/>
                <w:sz w:val="21"/>
                <w:szCs w:val="21"/>
              </w:rPr>
            </w:pPr>
            <w:sdt>
              <w:sdtPr>
                <w:rPr>
                  <w:bCs/>
                  <w:sz w:val="21"/>
                  <w:szCs w:val="21"/>
                </w:rPr>
                <w:id w:val="219020946"/>
                <w:placeholder>
                  <w:docPart w:val="84D7837D093B4E95AE24BC949EFFB8B1"/>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00" w:type="dxa"/>
          </w:tcPr>
          <w:p w14:paraId="5DC227C9" w14:textId="07B2223A" w:rsidR="001C2E60" w:rsidRPr="00921120" w:rsidRDefault="00F22F23" w:rsidP="00AF3AD3">
            <w:pPr>
              <w:jc w:val="center"/>
              <w:rPr>
                <w:bCs/>
                <w:sz w:val="21"/>
                <w:szCs w:val="21"/>
              </w:rPr>
            </w:pPr>
            <w:sdt>
              <w:sdtPr>
                <w:rPr>
                  <w:bCs/>
                  <w:sz w:val="21"/>
                  <w:szCs w:val="21"/>
                </w:rPr>
                <w:id w:val="-1169635897"/>
                <w:placeholder>
                  <w:docPart w:val="A9FAB2F5BED24538AAC86C42C97B3F6B"/>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90" w:type="dxa"/>
          </w:tcPr>
          <w:p w14:paraId="7C7D28A7" w14:textId="3E029822" w:rsidR="001C2E60" w:rsidRPr="00921120" w:rsidRDefault="00F22F23" w:rsidP="00AF3AD3">
            <w:pPr>
              <w:jc w:val="center"/>
              <w:rPr>
                <w:bCs/>
                <w:sz w:val="21"/>
                <w:szCs w:val="21"/>
              </w:rPr>
            </w:pPr>
            <w:sdt>
              <w:sdtPr>
                <w:rPr>
                  <w:bCs/>
                  <w:sz w:val="21"/>
                  <w:szCs w:val="21"/>
                </w:rPr>
                <w:id w:val="-1347545910"/>
                <w:placeholder>
                  <w:docPart w:val="B509D1A2E4584C648657EF4B6F87360F"/>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1170" w:type="dxa"/>
          </w:tcPr>
          <w:p w14:paraId="681EFE58" w14:textId="77777777" w:rsidR="00A953DD" w:rsidRDefault="00F22F23" w:rsidP="00AF3AD3">
            <w:pPr>
              <w:jc w:val="center"/>
              <w:rPr>
                <w:bCs/>
                <w:sz w:val="21"/>
                <w:szCs w:val="21"/>
              </w:rPr>
            </w:pPr>
            <w:sdt>
              <w:sdtPr>
                <w:rPr>
                  <w:bCs/>
                  <w:sz w:val="21"/>
                  <w:szCs w:val="21"/>
                </w:rPr>
                <w:id w:val="153499394"/>
                <w:placeholder>
                  <w:docPart w:val="39C63585553A457FB6FD57FD5D153730"/>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p>
          <w:p w14:paraId="688D7851" w14:textId="4E77E1D1" w:rsidR="001C2E60" w:rsidRPr="00921120" w:rsidRDefault="001C2E60" w:rsidP="00AF3AD3">
            <w:pPr>
              <w:jc w:val="center"/>
              <w:rPr>
                <w:bCs/>
                <w:sz w:val="21"/>
                <w:szCs w:val="21"/>
              </w:rPr>
            </w:pPr>
            <w:r w:rsidRPr="00921120">
              <w:rPr>
                <w:bCs/>
                <w:sz w:val="21"/>
                <w:szCs w:val="21"/>
              </w:rPr>
              <w:t>%</w:t>
            </w:r>
          </w:p>
        </w:tc>
        <w:tc>
          <w:tcPr>
            <w:tcW w:w="900" w:type="dxa"/>
          </w:tcPr>
          <w:p w14:paraId="164D99C3" w14:textId="7B6B7A84" w:rsidR="001C2E60" w:rsidRPr="00921120" w:rsidRDefault="00F22F23" w:rsidP="00AF3AD3">
            <w:pPr>
              <w:jc w:val="center"/>
              <w:rPr>
                <w:bCs/>
                <w:sz w:val="21"/>
                <w:szCs w:val="21"/>
              </w:rPr>
            </w:pPr>
            <w:sdt>
              <w:sdtPr>
                <w:rPr>
                  <w:bCs/>
                  <w:sz w:val="21"/>
                  <w:szCs w:val="21"/>
                </w:rPr>
                <w:id w:val="-1447532290"/>
                <w:placeholder>
                  <w:docPart w:val="AF86711CFD6A410E8F502E1A2F86D85C"/>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r>
      <w:tr w:rsidR="001C2E60" w:rsidRPr="00367040" w14:paraId="138DEC19" w14:textId="77777777" w:rsidTr="00A953DD">
        <w:tc>
          <w:tcPr>
            <w:tcW w:w="3600" w:type="dxa"/>
          </w:tcPr>
          <w:p w14:paraId="2A2EC4B5" w14:textId="77777777" w:rsidR="001C2E60" w:rsidRPr="00925A50" w:rsidRDefault="001C2E60" w:rsidP="00AF3AD3">
            <w:pPr>
              <w:rPr>
                <w:b/>
                <w:bCs/>
                <w:color w:val="002060"/>
                <w:sz w:val="21"/>
                <w:szCs w:val="21"/>
              </w:rPr>
            </w:pPr>
            <w:r w:rsidRPr="00925A50">
              <w:rPr>
                <w:color w:val="002060"/>
                <w:sz w:val="21"/>
                <w:szCs w:val="21"/>
              </w:rPr>
              <w:t xml:space="preserve">2. Anyone in the county </w:t>
            </w:r>
            <w:proofErr w:type="gramStart"/>
            <w:r w:rsidRPr="00925A50">
              <w:rPr>
                <w:color w:val="002060"/>
                <w:sz w:val="21"/>
                <w:szCs w:val="21"/>
              </w:rPr>
              <w:t>is able to</w:t>
            </w:r>
            <w:proofErr w:type="gramEnd"/>
            <w:r w:rsidRPr="00925A50">
              <w:rPr>
                <w:color w:val="002060"/>
                <w:sz w:val="21"/>
                <w:szCs w:val="21"/>
              </w:rPr>
              <w:t xml:space="preserve"> access services. </w:t>
            </w:r>
          </w:p>
        </w:tc>
        <w:sdt>
          <w:sdtPr>
            <w:rPr>
              <w:bCs/>
              <w:sz w:val="21"/>
              <w:szCs w:val="21"/>
            </w:rPr>
            <w:id w:val="858549873"/>
            <w:placeholder>
              <w:docPart w:val="DE8EA0AF66FD48E6B944B4838A8C50F4"/>
            </w:placeholder>
            <w:showingPlcHdr/>
          </w:sdtPr>
          <w:sdtEndPr/>
          <w:sdtContent>
            <w:tc>
              <w:tcPr>
                <w:tcW w:w="1350" w:type="dxa"/>
              </w:tcPr>
              <w:p w14:paraId="5F3D1218" w14:textId="25C55A10" w:rsidR="001C2E60" w:rsidRPr="00921120" w:rsidRDefault="00BA03FD" w:rsidP="00AF3AD3">
                <w:pPr>
                  <w:jc w:val="center"/>
                  <w:rPr>
                    <w:bCs/>
                    <w:sz w:val="21"/>
                    <w:szCs w:val="21"/>
                  </w:rPr>
                </w:pPr>
                <w:r w:rsidRPr="00921120">
                  <w:rPr>
                    <w:rStyle w:val="PlaceholderText"/>
                    <w:bCs/>
                    <w:color w:val="FF0000"/>
                    <w:sz w:val="21"/>
                    <w:szCs w:val="21"/>
                  </w:rPr>
                  <w:t xml:space="preserve"> enter number</w:t>
                </w:r>
                <w:r w:rsidRPr="00921120">
                  <w:rPr>
                    <w:bCs/>
                    <w:sz w:val="21"/>
                    <w:szCs w:val="21"/>
                  </w:rPr>
                  <w:t xml:space="preserve"> </w:t>
                </w:r>
              </w:p>
            </w:tc>
          </w:sdtContent>
        </w:sdt>
        <w:tc>
          <w:tcPr>
            <w:tcW w:w="990" w:type="dxa"/>
          </w:tcPr>
          <w:p w14:paraId="44EC015A" w14:textId="446B3DA5" w:rsidR="001C2E60" w:rsidRPr="00921120" w:rsidRDefault="00F22F23" w:rsidP="00AF3AD3">
            <w:pPr>
              <w:jc w:val="center"/>
              <w:rPr>
                <w:bCs/>
                <w:sz w:val="21"/>
                <w:szCs w:val="21"/>
              </w:rPr>
            </w:pPr>
            <w:sdt>
              <w:sdtPr>
                <w:rPr>
                  <w:bCs/>
                  <w:sz w:val="21"/>
                  <w:szCs w:val="21"/>
                </w:rPr>
                <w:id w:val="-795137464"/>
                <w:placeholder>
                  <w:docPart w:val="4ACF26CDBA2C4D0D88380DADF8B9B5EA"/>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90" w:type="dxa"/>
          </w:tcPr>
          <w:p w14:paraId="2CFCC358" w14:textId="4C02125A" w:rsidR="001C2E60" w:rsidRPr="00921120" w:rsidRDefault="00F22F23" w:rsidP="00AF3AD3">
            <w:pPr>
              <w:jc w:val="center"/>
              <w:rPr>
                <w:bCs/>
                <w:sz w:val="21"/>
                <w:szCs w:val="21"/>
              </w:rPr>
            </w:pPr>
            <w:sdt>
              <w:sdtPr>
                <w:rPr>
                  <w:bCs/>
                  <w:sz w:val="21"/>
                  <w:szCs w:val="21"/>
                </w:rPr>
                <w:id w:val="2090276633"/>
                <w:placeholder>
                  <w:docPart w:val="8DA60BB29411417CAE049573D5F0D3BD"/>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00" w:type="dxa"/>
          </w:tcPr>
          <w:p w14:paraId="77DEE527" w14:textId="18DDF54A" w:rsidR="001C2E60" w:rsidRPr="00921120" w:rsidRDefault="00F22F23" w:rsidP="00AF3AD3">
            <w:pPr>
              <w:jc w:val="center"/>
              <w:rPr>
                <w:bCs/>
                <w:sz w:val="21"/>
                <w:szCs w:val="21"/>
              </w:rPr>
            </w:pPr>
            <w:sdt>
              <w:sdtPr>
                <w:rPr>
                  <w:bCs/>
                  <w:sz w:val="21"/>
                  <w:szCs w:val="21"/>
                </w:rPr>
                <w:id w:val="-961494797"/>
                <w:placeholder>
                  <w:docPart w:val="9FD762B1D4EA49DD95F5FE8C7B612443"/>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90" w:type="dxa"/>
          </w:tcPr>
          <w:p w14:paraId="3D09EF5F" w14:textId="3F3EB2A9" w:rsidR="001C2E60" w:rsidRPr="00921120" w:rsidRDefault="00F22F23" w:rsidP="00AF3AD3">
            <w:pPr>
              <w:jc w:val="center"/>
              <w:rPr>
                <w:bCs/>
                <w:sz w:val="21"/>
                <w:szCs w:val="21"/>
              </w:rPr>
            </w:pPr>
            <w:sdt>
              <w:sdtPr>
                <w:rPr>
                  <w:bCs/>
                  <w:sz w:val="21"/>
                  <w:szCs w:val="21"/>
                </w:rPr>
                <w:id w:val="-1393655631"/>
                <w:placeholder>
                  <w:docPart w:val="FE6B3B6436A24F2A8D639497FFB54EBB"/>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1170" w:type="dxa"/>
          </w:tcPr>
          <w:p w14:paraId="75652346" w14:textId="77777777" w:rsidR="00A953DD" w:rsidRDefault="00F22F23" w:rsidP="00AF3AD3">
            <w:pPr>
              <w:jc w:val="center"/>
              <w:rPr>
                <w:bCs/>
                <w:sz w:val="21"/>
                <w:szCs w:val="21"/>
              </w:rPr>
            </w:pPr>
            <w:sdt>
              <w:sdtPr>
                <w:rPr>
                  <w:bCs/>
                  <w:sz w:val="21"/>
                  <w:szCs w:val="21"/>
                </w:rPr>
                <w:id w:val="276385906"/>
                <w:placeholder>
                  <w:docPart w:val="E55D4A1CE0C74B9AAE4BC33D41E47D3F"/>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p>
          <w:p w14:paraId="4130E00F" w14:textId="081053A2" w:rsidR="001C2E60" w:rsidRPr="00921120" w:rsidRDefault="001C2E60" w:rsidP="00AF3AD3">
            <w:pPr>
              <w:jc w:val="center"/>
              <w:rPr>
                <w:bCs/>
                <w:sz w:val="21"/>
                <w:szCs w:val="21"/>
              </w:rPr>
            </w:pPr>
            <w:r w:rsidRPr="00921120">
              <w:rPr>
                <w:bCs/>
                <w:sz w:val="21"/>
                <w:szCs w:val="21"/>
              </w:rPr>
              <w:t>%</w:t>
            </w:r>
          </w:p>
        </w:tc>
        <w:tc>
          <w:tcPr>
            <w:tcW w:w="900" w:type="dxa"/>
          </w:tcPr>
          <w:p w14:paraId="0B108368" w14:textId="1151BFF0" w:rsidR="001C2E60" w:rsidRPr="00921120" w:rsidRDefault="00F22F23" w:rsidP="00AF3AD3">
            <w:pPr>
              <w:jc w:val="center"/>
              <w:rPr>
                <w:bCs/>
                <w:sz w:val="21"/>
                <w:szCs w:val="21"/>
              </w:rPr>
            </w:pPr>
            <w:sdt>
              <w:sdtPr>
                <w:rPr>
                  <w:bCs/>
                  <w:sz w:val="21"/>
                  <w:szCs w:val="21"/>
                </w:rPr>
                <w:id w:val="-896585451"/>
                <w:placeholder>
                  <w:docPart w:val="33C7D3767C944DEEA207920B9893618E"/>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r>
      <w:tr w:rsidR="001C2E60" w:rsidRPr="00367040" w14:paraId="1F8FF7C3" w14:textId="77777777" w:rsidTr="00A953DD">
        <w:tc>
          <w:tcPr>
            <w:tcW w:w="3600" w:type="dxa"/>
          </w:tcPr>
          <w:p w14:paraId="46A74137" w14:textId="77777777" w:rsidR="001C2E60" w:rsidRPr="00925A50" w:rsidRDefault="001C2E60" w:rsidP="00AF3AD3">
            <w:pPr>
              <w:rPr>
                <w:b/>
                <w:bCs/>
                <w:color w:val="002060"/>
                <w:sz w:val="21"/>
                <w:szCs w:val="21"/>
              </w:rPr>
            </w:pPr>
            <w:r w:rsidRPr="00925A50">
              <w:rPr>
                <w:color w:val="002060"/>
                <w:sz w:val="21"/>
                <w:szCs w:val="21"/>
              </w:rPr>
              <w:t>3. Services are widely advertised and known by the county.</w:t>
            </w:r>
          </w:p>
        </w:tc>
        <w:sdt>
          <w:sdtPr>
            <w:rPr>
              <w:bCs/>
              <w:sz w:val="21"/>
              <w:szCs w:val="21"/>
            </w:rPr>
            <w:id w:val="868184937"/>
            <w:placeholder>
              <w:docPart w:val="1ED0163EA19248B8A56BA302C8A979D7"/>
            </w:placeholder>
            <w:showingPlcHdr/>
          </w:sdtPr>
          <w:sdtEndPr/>
          <w:sdtContent>
            <w:tc>
              <w:tcPr>
                <w:tcW w:w="1350" w:type="dxa"/>
              </w:tcPr>
              <w:p w14:paraId="197DB56C" w14:textId="2DCA736A" w:rsidR="001C2E60" w:rsidRPr="00921120" w:rsidRDefault="00BA03FD" w:rsidP="00AF3AD3">
                <w:pPr>
                  <w:jc w:val="center"/>
                  <w:rPr>
                    <w:bCs/>
                    <w:sz w:val="21"/>
                    <w:szCs w:val="21"/>
                  </w:rPr>
                </w:pPr>
                <w:r w:rsidRPr="00921120">
                  <w:rPr>
                    <w:rStyle w:val="PlaceholderText"/>
                    <w:bCs/>
                    <w:color w:val="FF0000"/>
                    <w:sz w:val="21"/>
                    <w:szCs w:val="21"/>
                  </w:rPr>
                  <w:t xml:space="preserve"> enter number</w:t>
                </w:r>
                <w:r w:rsidRPr="00921120">
                  <w:rPr>
                    <w:bCs/>
                    <w:sz w:val="21"/>
                    <w:szCs w:val="21"/>
                  </w:rPr>
                  <w:t xml:space="preserve"> </w:t>
                </w:r>
              </w:p>
            </w:tc>
          </w:sdtContent>
        </w:sdt>
        <w:tc>
          <w:tcPr>
            <w:tcW w:w="990" w:type="dxa"/>
          </w:tcPr>
          <w:p w14:paraId="06A5ACEE" w14:textId="234EFBA5" w:rsidR="001C2E60" w:rsidRPr="00921120" w:rsidRDefault="00F22F23" w:rsidP="00AF3AD3">
            <w:pPr>
              <w:jc w:val="center"/>
              <w:rPr>
                <w:bCs/>
                <w:sz w:val="21"/>
                <w:szCs w:val="21"/>
              </w:rPr>
            </w:pPr>
            <w:sdt>
              <w:sdtPr>
                <w:rPr>
                  <w:bCs/>
                  <w:sz w:val="21"/>
                  <w:szCs w:val="21"/>
                </w:rPr>
                <w:id w:val="-1034885797"/>
                <w:placeholder>
                  <w:docPart w:val="1D8F37FBFFDD400DB8B4E672BD377EBF"/>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90" w:type="dxa"/>
          </w:tcPr>
          <w:p w14:paraId="1CE7DEE2" w14:textId="1AC6237D" w:rsidR="001C2E60" w:rsidRPr="00921120" w:rsidRDefault="00F22F23" w:rsidP="00AF3AD3">
            <w:pPr>
              <w:jc w:val="center"/>
              <w:rPr>
                <w:bCs/>
                <w:sz w:val="21"/>
                <w:szCs w:val="21"/>
              </w:rPr>
            </w:pPr>
            <w:sdt>
              <w:sdtPr>
                <w:rPr>
                  <w:bCs/>
                  <w:sz w:val="21"/>
                  <w:szCs w:val="21"/>
                </w:rPr>
                <w:id w:val="-1989391933"/>
                <w:placeholder>
                  <w:docPart w:val="C3EF9A635BD349728B1FE50E29A806B8"/>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00" w:type="dxa"/>
          </w:tcPr>
          <w:p w14:paraId="065E5554" w14:textId="26872391" w:rsidR="001C2E60" w:rsidRPr="00921120" w:rsidRDefault="00F22F23" w:rsidP="00AF3AD3">
            <w:pPr>
              <w:jc w:val="center"/>
              <w:rPr>
                <w:bCs/>
                <w:sz w:val="21"/>
                <w:szCs w:val="21"/>
              </w:rPr>
            </w:pPr>
            <w:sdt>
              <w:sdtPr>
                <w:rPr>
                  <w:bCs/>
                  <w:sz w:val="21"/>
                  <w:szCs w:val="21"/>
                </w:rPr>
                <w:id w:val="741300822"/>
                <w:placeholder>
                  <w:docPart w:val="2512537995CD43ECA3F8D9F738E556F6"/>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90" w:type="dxa"/>
          </w:tcPr>
          <w:p w14:paraId="6BFC2718" w14:textId="29903210" w:rsidR="001C2E60" w:rsidRPr="00921120" w:rsidRDefault="00F22F23" w:rsidP="00AF3AD3">
            <w:pPr>
              <w:jc w:val="center"/>
              <w:rPr>
                <w:bCs/>
                <w:sz w:val="21"/>
                <w:szCs w:val="21"/>
              </w:rPr>
            </w:pPr>
            <w:sdt>
              <w:sdtPr>
                <w:rPr>
                  <w:bCs/>
                  <w:sz w:val="21"/>
                  <w:szCs w:val="21"/>
                </w:rPr>
                <w:id w:val="530227723"/>
                <w:placeholder>
                  <w:docPart w:val="E086C01F53184B0CBF020015012A3DE8"/>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1170" w:type="dxa"/>
          </w:tcPr>
          <w:p w14:paraId="60A97CFC" w14:textId="77777777" w:rsidR="00A953DD" w:rsidRDefault="00F22F23" w:rsidP="00AF3AD3">
            <w:pPr>
              <w:jc w:val="center"/>
              <w:rPr>
                <w:bCs/>
                <w:sz w:val="21"/>
                <w:szCs w:val="21"/>
              </w:rPr>
            </w:pPr>
            <w:sdt>
              <w:sdtPr>
                <w:rPr>
                  <w:bCs/>
                  <w:sz w:val="21"/>
                  <w:szCs w:val="21"/>
                </w:rPr>
                <w:id w:val="26769910"/>
                <w:placeholder>
                  <w:docPart w:val="2188980A054749D49E443503A8D54586"/>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p>
          <w:p w14:paraId="4374AAAC" w14:textId="440721D3" w:rsidR="001C2E60" w:rsidRPr="00921120" w:rsidRDefault="001C2E60" w:rsidP="00AF3AD3">
            <w:pPr>
              <w:jc w:val="center"/>
              <w:rPr>
                <w:bCs/>
                <w:sz w:val="21"/>
                <w:szCs w:val="21"/>
              </w:rPr>
            </w:pPr>
            <w:r w:rsidRPr="00921120">
              <w:rPr>
                <w:bCs/>
                <w:sz w:val="21"/>
                <w:szCs w:val="21"/>
              </w:rPr>
              <w:t>%</w:t>
            </w:r>
          </w:p>
        </w:tc>
        <w:tc>
          <w:tcPr>
            <w:tcW w:w="900" w:type="dxa"/>
          </w:tcPr>
          <w:p w14:paraId="6DC45223" w14:textId="3B56822A" w:rsidR="001C2E60" w:rsidRPr="00921120" w:rsidRDefault="00F22F23" w:rsidP="00AF3AD3">
            <w:pPr>
              <w:jc w:val="center"/>
              <w:rPr>
                <w:bCs/>
                <w:sz w:val="21"/>
                <w:szCs w:val="21"/>
              </w:rPr>
            </w:pPr>
            <w:sdt>
              <w:sdtPr>
                <w:rPr>
                  <w:bCs/>
                  <w:sz w:val="21"/>
                  <w:szCs w:val="21"/>
                </w:rPr>
                <w:id w:val="-1966807619"/>
                <w:placeholder>
                  <w:docPart w:val="8FBEA3C20F0B49CEA37CFBA30DC1BC7A"/>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r>
      <w:tr w:rsidR="001C2E60" w:rsidRPr="00367040" w14:paraId="155C9A76" w14:textId="77777777" w:rsidTr="00A953DD">
        <w:tc>
          <w:tcPr>
            <w:tcW w:w="3600" w:type="dxa"/>
          </w:tcPr>
          <w:p w14:paraId="7120AECE" w14:textId="77777777" w:rsidR="001C2E60" w:rsidRPr="00925A50" w:rsidRDefault="001C2E60" w:rsidP="00AF3AD3">
            <w:pPr>
              <w:widowControl w:val="0"/>
              <w:rPr>
                <w:rFonts w:eastAsia="Times New Roman"/>
                <w:b/>
                <w:bCs/>
                <w:color w:val="002060"/>
                <w:sz w:val="21"/>
                <w:szCs w:val="21"/>
              </w:rPr>
            </w:pPr>
            <w:r w:rsidRPr="00925A50">
              <w:rPr>
                <w:color w:val="002060"/>
                <w:sz w:val="21"/>
                <w:szCs w:val="21"/>
              </w:rPr>
              <w:t>4. Services take race, age, gender, ethnicity and more into account.</w:t>
            </w:r>
          </w:p>
        </w:tc>
        <w:sdt>
          <w:sdtPr>
            <w:rPr>
              <w:bCs/>
              <w:sz w:val="21"/>
              <w:szCs w:val="21"/>
            </w:rPr>
            <w:id w:val="-510679478"/>
            <w:placeholder>
              <w:docPart w:val="6D7B32256CE2441EB5A1EC1BDD507789"/>
            </w:placeholder>
            <w:showingPlcHdr/>
          </w:sdtPr>
          <w:sdtEndPr/>
          <w:sdtContent>
            <w:tc>
              <w:tcPr>
                <w:tcW w:w="1350" w:type="dxa"/>
              </w:tcPr>
              <w:p w14:paraId="0DDF132B" w14:textId="2E04DD60" w:rsidR="001C2E60" w:rsidRPr="00921120" w:rsidRDefault="00BA03FD" w:rsidP="00AF3AD3">
                <w:pPr>
                  <w:jc w:val="center"/>
                  <w:rPr>
                    <w:bCs/>
                    <w:sz w:val="21"/>
                    <w:szCs w:val="21"/>
                  </w:rPr>
                </w:pPr>
                <w:r w:rsidRPr="00921120">
                  <w:rPr>
                    <w:rStyle w:val="PlaceholderText"/>
                    <w:bCs/>
                    <w:color w:val="FF0000"/>
                    <w:sz w:val="21"/>
                    <w:szCs w:val="21"/>
                  </w:rPr>
                  <w:t xml:space="preserve"> enter number</w:t>
                </w:r>
                <w:r w:rsidRPr="00921120">
                  <w:rPr>
                    <w:bCs/>
                    <w:sz w:val="21"/>
                    <w:szCs w:val="21"/>
                  </w:rPr>
                  <w:t xml:space="preserve"> </w:t>
                </w:r>
              </w:p>
            </w:tc>
          </w:sdtContent>
        </w:sdt>
        <w:tc>
          <w:tcPr>
            <w:tcW w:w="990" w:type="dxa"/>
          </w:tcPr>
          <w:p w14:paraId="41EF15B0" w14:textId="66100F99" w:rsidR="001C2E60" w:rsidRPr="00921120" w:rsidRDefault="00F22F23" w:rsidP="00AF3AD3">
            <w:pPr>
              <w:jc w:val="center"/>
              <w:rPr>
                <w:bCs/>
                <w:sz w:val="21"/>
                <w:szCs w:val="21"/>
              </w:rPr>
            </w:pPr>
            <w:sdt>
              <w:sdtPr>
                <w:rPr>
                  <w:bCs/>
                  <w:sz w:val="21"/>
                  <w:szCs w:val="21"/>
                </w:rPr>
                <w:id w:val="1345432514"/>
                <w:placeholder>
                  <w:docPart w:val="CC0946240CEF4F5498E5C7C27AB40B98"/>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90" w:type="dxa"/>
          </w:tcPr>
          <w:p w14:paraId="0C1FDC34" w14:textId="0F51805F" w:rsidR="001C2E60" w:rsidRPr="00921120" w:rsidRDefault="00F22F23" w:rsidP="00AF3AD3">
            <w:pPr>
              <w:jc w:val="center"/>
              <w:rPr>
                <w:bCs/>
                <w:sz w:val="21"/>
                <w:szCs w:val="21"/>
              </w:rPr>
            </w:pPr>
            <w:sdt>
              <w:sdtPr>
                <w:rPr>
                  <w:bCs/>
                  <w:sz w:val="21"/>
                  <w:szCs w:val="21"/>
                </w:rPr>
                <w:id w:val="-969667217"/>
                <w:placeholder>
                  <w:docPart w:val="CE8C1081ADD44ABCA0E486371C73304D"/>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00" w:type="dxa"/>
          </w:tcPr>
          <w:p w14:paraId="3D4F7382" w14:textId="197AF381" w:rsidR="001C2E60" w:rsidRPr="00921120" w:rsidRDefault="00F22F23" w:rsidP="00AF3AD3">
            <w:pPr>
              <w:jc w:val="center"/>
              <w:rPr>
                <w:bCs/>
                <w:sz w:val="21"/>
                <w:szCs w:val="21"/>
              </w:rPr>
            </w:pPr>
            <w:sdt>
              <w:sdtPr>
                <w:rPr>
                  <w:bCs/>
                  <w:sz w:val="21"/>
                  <w:szCs w:val="21"/>
                </w:rPr>
                <w:id w:val="1389917416"/>
                <w:placeholder>
                  <w:docPart w:val="3ED9B1E0E3CA46288F58192BCB17EFF0"/>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90" w:type="dxa"/>
          </w:tcPr>
          <w:p w14:paraId="2C0F1A0B" w14:textId="129ECC7F" w:rsidR="001C2E60" w:rsidRPr="00921120" w:rsidRDefault="00F22F23" w:rsidP="00AF3AD3">
            <w:pPr>
              <w:jc w:val="center"/>
              <w:rPr>
                <w:bCs/>
                <w:sz w:val="21"/>
                <w:szCs w:val="21"/>
              </w:rPr>
            </w:pPr>
            <w:sdt>
              <w:sdtPr>
                <w:rPr>
                  <w:bCs/>
                  <w:sz w:val="21"/>
                  <w:szCs w:val="21"/>
                </w:rPr>
                <w:id w:val="1325170125"/>
                <w:placeholder>
                  <w:docPart w:val="B61C0C3CB2FA4251A4561DC4D592F2B9"/>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1170" w:type="dxa"/>
          </w:tcPr>
          <w:p w14:paraId="09232FE0" w14:textId="77777777" w:rsidR="00A953DD" w:rsidRDefault="00F22F23" w:rsidP="00AF3AD3">
            <w:pPr>
              <w:jc w:val="center"/>
              <w:rPr>
                <w:bCs/>
                <w:sz w:val="21"/>
                <w:szCs w:val="21"/>
              </w:rPr>
            </w:pPr>
            <w:sdt>
              <w:sdtPr>
                <w:rPr>
                  <w:bCs/>
                  <w:sz w:val="21"/>
                  <w:szCs w:val="21"/>
                </w:rPr>
                <w:id w:val="-500271026"/>
                <w:placeholder>
                  <w:docPart w:val="CE78D35222244793BD4E7AA71039D6D0"/>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p>
          <w:p w14:paraId="5A66ED57" w14:textId="612CA783" w:rsidR="001C2E60" w:rsidRPr="00921120" w:rsidRDefault="001C2E60" w:rsidP="00AF3AD3">
            <w:pPr>
              <w:jc w:val="center"/>
              <w:rPr>
                <w:bCs/>
                <w:sz w:val="21"/>
                <w:szCs w:val="21"/>
              </w:rPr>
            </w:pPr>
            <w:r w:rsidRPr="00921120">
              <w:rPr>
                <w:bCs/>
                <w:sz w:val="21"/>
                <w:szCs w:val="21"/>
              </w:rPr>
              <w:t>%</w:t>
            </w:r>
          </w:p>
        </w:tc>
        <w:tc>
          <w:tcPr>
            <w:tcW w:w="900" w:type="dxa"/>
          </w:tcPr>
          <w:p w14:paraId="39ABF82D" w14:textId="720F05E8" w:rsidR="001C2E60" w:rsidRPr="00921120" w:rsidRDefault="00F22F23" w:rsidP="00AF3AD3">
            <w:pPr>
              <w:jc w:val="center"/>
              <w:rPr>
                <w:bCs/>
                <w:sz w:val="21"/>
                <w:szCs w:val="21"/>
              </w:rPr>
            </w:pPr>
            <w:sdt>
              <w:sdtPr>
                <w:rPr>
                  <w:bCs/>
                  <w:sz w:val="21"/>
                  <w:szCs w:val="21"/>
                </w:rPr>
                <w:id w:val="43571045"/>
                <w:placeholder>
                  <w:docPart w:val="8FBEA11C6C314F7CAD394CF79D80C00C"/>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r>
      <w:tr w:rsidR="001C2E60" w:rsidRPr="00367040" w14:paraId="62439078" w14:textId="77777777" w:rsidTr="00A953DD">
        <w:tc>
          <w:tcPr>
            <w:tcW w:w="3600" w:type="dxa"/>
          </w:tcPr>
          <w:p w14:paraId="1C9E589E" w14:textId="77777777" w:rsidR="001C2E60" w:rsidRPr="00925A50" w:rsidRDefault="001C2E60" w:rsidP="00AF3AD3">
            <w:pPr>
              <w:widowControl w:val="0"/>
              <w:rPr>
                <w:rFonts w:eastAsia="Times New Roman"/>
                <w:b/>
                <w:bCs/>
                <w:color w:val="002060"/>
                <w:sz w:val="21"/>
                <w:szCs w:val="21"/>
              </w:rPr>
            </w:pPr>
            <w:r w:rsidRPr="00925A50">
              <w:rPr>
                <w:color w:val="002060"/>
                <w:sz w:val="21"/>
                <w:szCs w:val="21"/>
              </w:rPr>
              <w:t xml:space="preserve">5. Facilities that provide service to meet this need are of good quality                        </w:t>
            </w:r>
            <w:proofErr w:type="gramStart"/>
            <w:r w:rsidRPr="00925A50">
              <w:rPr>
                <w:color w:val="002060"/>
                <w:sz w:val="21"/>
                <w:szCs w:val="21"/>
              </w:rPr>
              <w:t xml:space="preserve">   (</w:t>
            </w:r>
            <w:proofErr w:type="gramEnd"/>
            <w:r w:rsidRPr="00925A50">
              <w:rPr>
                <w:color w:val="002060"/>
                <w:sz w:val="21"/>
                <w:szCs w:val="21"/>
              </w:rPr>
              <w:t>e.g., clean, well supplied).</w:t>
            </w:r>
          </w:p>
        </w:tc>
        <w:sdt>
          <w:sdtPr>
            <w:rPr>
              <w:bCs/>
              <w:sz w:val="21"/>
              <w:szCs w:val="21"/>
            </w:rPr>
            <w:id w:val="-569348410"/>
            <w:placeholder>
              <w:docPart w:val="A0F43F0F51A44F4693B34D67074921DE"/>
            </w:placeholder>
            <w:showingPlcHdr/>
          </w:sdtPr>
          <w:sdtEndPr/>
          <w:sdtContent>
            <w:tc>
              <w:tcPr>
                <w:tcW w:w="1350" w:type="dxa"/>
              </w:tcPr>
              <w:p w14:paraId="01BA5E46" w14:textId="735D0EBE" w:rsidR="001C2E60" w:rsidRPr="00921120" w:rsidRDefault="000E27F2" w:rsidP="00AF3AD3">
                <w:pPr>
                  <w:jc w:val="center"/>
                  <w:rPr>
                    <w:bCs/>
                    <w:sz w:val="21"/>
                    <w:szCs w:val="21"/>
                  </w:rPr>
                </w:pPr>
                <w:r w:rsidRPr="00C71207">
                  <w:rPr>
                    <w:rStyle w:val="PlaceholderText"/>
                    <w:color w:val="FF0000"/>
                    <w:sz w:val="20"/>
                    <w:szCs w:val="20"/>
                  </w:rPr>
                  <w:t xml:space="preserve"> enter number</w:t>
                </w:r>
                <w:r>
                  <w:rPr>
                    <w:szCs w:val="24"/>
                  </w:rPr>
                  <w:t xml:space="preserve"> </w:t>
                </w:r>
              </w:p>
            </w:tc>
          </w:sdtContent>
        </w:sdt>
        <w:tc>
          <w:tcPr>
            <w:tcW w:w="990" w:type="dxa"/>
          </w:tcPr>
          <w:p w14:paraId="65BF51BC" w14:textId="7913CD72" w:rsidR="001C2E60" w:rsidRPr="00921120" w:rsidRDefault="00F22F23" w:rsidP="00AF3AD3">
            <w:pPr>
              <w:jc w:val="center"/>
              <w:rPr>
                <w:bCs/>
                <w:sz w:val="21"/>
                <w:szCs w:val="21"/>
              </w:rPr>
            </w:pPr>
            <w:sdt>
              <w:sdtPr>
                <w:rPr>
                  <w:bCs/>
                  <w:sz w:val="21"/>
                  <w:szCs w:val="21"/>
                </w:rPr>
                <w:id w:val="577172210"/>
                <w:placeholder>
                  <w:docPart w:val="252F0F85875B4076A4D46D5C05B487B0"/>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90" w:type="dxa"/>
          </w:tcPr>
          <w:p w14:paraId="77AF7CE0" w14:textId="5FC9FDCC" w:rsidR="001C2E60" w:rsidRPr="00921120" w:rsidRDefault="00F22F23" w:rsidP="00AF3AD3">
            <w:pPr>
              <w:jc w:val="center"/>
              <w:rPr>
                <w:bCs/>
                <w:sz w:val="21"/>
                <w:szCs w:val="21"/>
              </w:rPr>
            </w:pPr>
            <w:sdt>
              <w:sdtPr>
                <w:rPr>
                  <w:bCs/>
                  <w:sz w:val="21"/>
                  <w:szCs w:val="21"/>
                </w:rPr>
                <w:id w:val="-1024321635"/>
                <w:placeholder>
                  <w:docPart w:val="2B602964D86143ECB579E7D8D4C22A68"/>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00" w:type="dxa"/>
          </w:tcPr>
          <w:p w14:paraId="22569D94" w14:textId="060FE206" w:rsidR="001C2E60" w:rsidRPr="00921120" w:rsidRDefault="00F22F23" w:rsidP="00AF3AD3">
            <w:pPr>
              <w:jc w:val="center"/>
              <w:rPr>
                <w:bCs/>
                <w:sz w:val="21"/>
                <w:szCs w:val="21"/>
              </w:rPr>
            </w:pPr>
            <w:sdt>
              <w:sdtPr>
                <w:rPr>
                  <w:bCs/>
                  <w:sz w:val="21"/>
                  <w:szCs w:val="21"/>
                </w:rPr>
                <w:id w:val="968399558"/>
                <w:placeholder>
                  <w:docPart w:val="DC96A7F15BFC4CA9A2C1568427F56DF2"/>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90" w:type="dxa"/>
          </w:tcPr>
          <w:p w14:paraId="6FE80883" w14:textId="7ED75FAE" w:rsidR="001C2E60" w:rsidRPr="00921120" w:rsidRDefault="00F22F23" w:rsidP="00AF3AD3">
            <w:pPr>
              <w:jc w:val="center"/>
              <w:rPr>
                <w:bCs/>
                <w:sz w:val="21"/>
                <w:szCs w:val="21"/>
              </w:rPr>
            </w:pPr>
            <w:sdt>
              <w:sdtPr>
                <w:rPr>
                  <w:bCs/>
                  <w:sz w:val="21"/>
                  <w:szCs w:val="21"/>
                </w:rPr>
                <w:id w:val="204223475"/>
                <w:placeholder>
                  <w:docPart w:val="4E81C542C3914928B4CCD4D31F7D7932"/>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1170" w:type="dxa"/>
          </w:tcPr>
          <w:p w14:paraId="0E870D78" w14:textId="77777777" w:rsidR="00A953DD" w:rsidRDefault="00F22F23" w:rsidP="00AF3AD3">
            <w:pPr>
              <w:jc w:val="center"/>
              <w:rPr>
                <w:bCs/>
                <w:sz w:val="21"/>
                <w:szCs w:val="21"/>
              </w:rPr>
            </w:pPr>
            <w:sdt>
              <w:sdtPr>
                <w:rPr>
                  <w:bCs/>
                  <w:sz w:val="21"/>
                  <w:szCs w:val="21"/>
                </w:rPr>
                <w:id w:val="655195570"/>
                <w:placeholder>
                  <w:docPart w:val="77F451DCFAA14D70B9305AFBDBFBE240"/>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p>
          <w:p w14:paraId="339B69F3" w14:textId="25F04B57" w:rsidR="001C2E60" w:rsidRPr="00921120" w:rsidRDefault="001C2E60" w:rsidP="00AF3AD3">
            <w:pPr>
              <w:jc w:val="center"/>
              <w:rPr>
                <w:bCs/>
                <w:sz w:val="21"/>
                <w:szCs w:val="21"/>
              </w:rPr>
            </w:pPr>
            <w:r w:rsidRPr="00921120">
              <w:rPr>
                <w:bCs/>
                <w:sz w:val="21"/>
                <w:szCs w:val="21"/>
              </w:rPr>
              <w:t>%</w:t>
            </w:r>
          </w:p>
        </w:tc>
        <w:tc>
          <w:tcPr>
            <w:tcW w:w="900" w:type="dxa"/>
          </w:tcPr>
          <w:p w14:paraId="6C3C5987" w14:textId="64079FB7" w:rsidR="001C2E60" w:rsidRPr="00921120" w:rsidRDefault="00F22F23" w:rsidP="00AF3AD3">
            <w:pPr>
              <w:jc w:val="center"/>
              <w:rPr>
                <w:bCs/>
                <w:sz w:val="21"/>
                <w:szCs w:val="21"/>
              </w:rPr>
            </w:pPr>
            <w:sdt>
              <w:sdtPr>
                <w:rPr>
                  <w:bCs/>
                  <w:sz w:val="21"/>
                  <w:szCs w:val="21"/>
                </w:rPr>
                <w:id w:val="149332474"/>
                <w:placeholder>
                  <w:docPart w:val="DA004269C13A4B3BB5DFBE32BFF23A8A"/>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r>
      <w:tr w:rsidR="001C2E60" w:rsidRPr="00367040" w14:paraId="3EE5A2BE" w14:textId="77777777" w:rsidTr="00A953DD">
        <w:tc>
          <w:tcPr>
            <w:tcW w:w="3600" w:type="dxa"/>
          </w:tcPr>
          <w:p w14:paraId="550A3252" w14:textId="77777777" w:rsidR="001C2E60" w:rsidRPr="00925A50" w:rsidRDefault="001C2E60" w:rsidP="00AF3AD3">
            <w:pPr>
              <w:widowControl w:val="0"/>
              <w:rPr>
                <w:rFonts w:eastAsia="Times New Roman"/>
                <w:b/>
                <w:bCs/>
                <w:color w:val="002060"/>
                <w:sz w:val="21"/>
                <w:szCs w:val="21"/>
              </w:rPr>
            </w:pPr>
            <w:r w:rsidRPr="00925A50">
              <w:rPr>
                <w:color w:val="002060"/>
                <w:sz w:val="21"/>
                <w:szCs w:val="21"/>
              </w:rPr>
              <w:t>6. Staff are well-trained, knowledgeable and provide good customer service.</w:t>
            </w:r>
          </w:p>
        </w:tc>
        <w:sdt>
          <w:sdtPr>
            <w:rPr>
              <w:bCs/>
              <w:sz w:val="21"/>
              <w:szCs w:val="21"/>
            </w:rPr>
            <w:id w:val="990294245"/>
            <w:placeholder>
              <w:docPart w:val="6204F3F5F76D4098A057E086B85D27B0"/>
            </w:placeholder>
            <w:showingPlcHdr/>
          </w:sdtPr>
          <w:sdtEndPr/>
          <w:sdtContent>
            <w:tc>
              <w:tcPr>
                <w:tcW w:w="1350" w:type="dxa"/>
              </w:tcPr>
              <w:p w14:paraId="03394EC2" w14:textId="2018D464" w:rsidR="001C2E60" w:rsidRPr="00921120" w:rsidRDefault="00BA03FD" w:rsidP="00AF3AD3">
                <w:pPr>
                  <w:jc w:val="center"/>
                  <w:rPr>
                    <w:bCs/>
                    <w:sz w:val="21"/>
                    <w:szCs w:val="21"/>
                  </w:rPr>
                </w:pPr>
                <w:r w:rsidRPr="00921120">
                  <w:rPr>
                    <w:rStyle w:val="PlaceholderText"/>
                    <w:bCs/>
                    <w:color w:val="FF0000"/>
                    <w:sz w:val="21"/>
                    <w:szCs w:val="21"/>
                  </w:rPr>
                  <w:t xml:space="preserve"> enter number</w:t>
                </w:r>
                <w:r w:rsidRPr="00921120">
                  <w:rPr>
                    <w:bCs/>
                    <w:sz w:val="21"/>
                    <w:szCs w:val="21"/>
                  </w:rPr>
                  <w:t xml:space="preserve"> </w:t>
                </w:r>
              </w:p>
            </w:tc>
          </w:sdtContent>
        </w:sdt>
        <w:tc>
          <w:tcPr>
            <w:tcW w:w="990" w:type="dxa"/>
          </w:tcPr>
          <w:p w14:paraId="488F0938" w14:textId="4E710D3F" w:rsidR="001C2E60" w:rsidRPr="00921120" w:rsidRDefault="00F22F23" w:rsidP="00AF3AD3">
            <w:pPr>
              <w:jc w:val="center"/>
              <w:rPr>
                <w:bCs/>
                <w:sz w:val="21"/>
                <w:szCs w:val="21"/>
              </w:rPr>
            </w:pPr>
            <w:sdt>
              <w:sdtPr>
                <w:rPr>
                  <w:bCs/>
                  <w:sz w:val="21"/>
                  <w:szCs w:val="21"/>
                </w:rPr>
                <w:id w:val="259660284"/>
                <w:placeholder>
                  <w:docPart w:val="82FFBD72E1E54D4996A49011D0D06616"/>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90" w:type="dxa"/>
          </w:tcPr>
          <w:p w14:paraId="326191A6" w14:textId="6E80E260" w:rsidR="001C2E60" w:rsidRPr="00921120" w:rsidRDefault="00F22F23" w:rsidP="00AF3AD3">
            <w:pPr>
              <w:jc w:val="center"/>
              <w:rPr>
                <w:bCs/>
                <w:sz w:val="21"/>
                <w:szCs w:val="21"/>
              </w:rPr>
            </w:pPr>
            <w:sdt>
              <w:sdtPr>
                <w:rPr>
                  <w:bCs/>
                  <w:sz w:val="21"/>
                  <w:szCs w:val="21"/>
                </w:rPr>
                <w:id w:val="-1003812437"/>
                <w:placeholder>
                  <w:docPart w:val="D4BCCC442DDD4A67906E6E233324FD3B"/>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00" w:type="dxa"/>
          </w:tcPr>
          <w:p w14:paraId="641D51CA" w14:textId="4908D570" w:rsidR="001C2E60" w:rsidRPr="00921120" w:rsidRDefault="00F22F23" w:rsidP="00AF3AD3">
            <w:pPr>
              <w:jc w:val="center"/>
              <w:rPr>
                <w:bCs/>
                <w:sz w:val="21"/>
                <w:szCs w:val="21"/>
              </w:rPr>
            </w:pPr>
            <w:sdt>
              <w:sdtPr>
                <w:rPr>
                  <w:bCs/>
                  <w:sz w:val="21"/>
                  <w:szCs w:val="21"/>
                </w:rPr>
                <w:id w:val="1421679706"/>
                <w:placeholder>
                  <w:docPart w:val="D2D960736EDA457F8CC1D67972D32190"/>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990" w:type="dxa"/>
          </w:tcPr>
          <w:p w14:paraId="53D78CF8" w14:textId="3020FB8D" w:rsidR="001C2E60" w:rsidRPr="00921120" w:rsidRDefault="00F22F23" w:rsidP="00AF3AD3">
            <w:pPr>
              <w:jc w:val="center"/>
              <w:rPr>
                <w:bCs/>
                <w:sz w:val="21"/>
                <w:szCs w:val="21"/>
              </w:rPr>
            </w:pPr>
            <w:sdt>
              <w:sdtPr>
                <w:rPr>
                  <w:bCs/>
                  <w:sz w:val="21"/>
                  <w:szCs w:val="21"/>
                </w:rPr>
                <w:id w:val="-438220367"/>
                <w:placeholder>
                  <w:docPart w:val="73536C3B25144AE0875E877F553CEFB8"/>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c>
          <w:tcPr>
            <w:tcW w:w="1170" w:type="dxa"/>
          </w:tcPr>
          <w:p w14:paraId="5266F0FF" w14:textId="77777777" w:rsidR="00A953DD" w:rsidRDefault="00F22F23" w:rsidP="00AF3AD3">
            <w:pPr>
              <w:jc w:val="center"/>
              <w:rPr>
                <w:bCs/>
                <w:sz w:val="21"/>
                <w:szCs w:val="21"/>
              </w:rPr>
            </w:pPr>
            <w:sdt>
              <w:sdtPr>
                <w:rPr>
                  <w:bCs/>
                  <w:sz w:val="21"/>
                  <w:szCs w:val="21"/>
                </w:rPr>
                <w:id w:val="-121778665"/>
                <w:placeholder>
                  <w:docPart w:val="69C64B5D869E44BEBE9D567FF0FF2CF2"/>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p>
          <w:p w14:paraId="0F47F717" w14:textId="6E1C654B" w:rsidR="001C2E60" w:rsidRPr="00921120" w:rsidRDefault="001C2E60" w:rsidP="00AF3AD3">
            <w:pPr>
              <w:jc w:val="center"/>
              <w:rPr>
                <w:bCs/>
                <w:sz w:val="21"/>
                <w:szCs w:val="21"/>
              </w:rPr>
            </w:pPr>
            <w:r w:rsidRPr="00921120">
              <w:rPr>
                <w:bCs/>
                <w:sz w:val="21"/>
                <w:szCs w:val="21"/>
              </w:rPr>
              <w:t>%</w:t>
            </w:r>
          </w:p>
        </w:tc>
        <w:tc>
          <w:tcPr>
            <w:tcW w:w="900" w:type="dxa"/>
          </w:tcPr>
          <w:p w14:paraId="56DEDD89" w14:textId="44BC3CBE" w:rsidR="001C2E60" w:rsidRPr="00921120" w:rsidRDefault="00F22F23" w:rsidP="00AF3AD3">
            <w:pPr>
              <w:jc w:val="center"/>
              <w:rPr>
                <w:bCs/>
                <w:sz w:val="21"/>
                <w:szCs w:val="21"/>
              </w:rPr>
            </w:pPr>
            <w:sdt>
              <w:sdtPr>
                <w:rPr>
                  <w:bCs/>
                  <w:sz w:val="21"/>
                  <w:szCs w:val="21"/>
                </w:rPr>
                <w:id w:val="-308638150"/>
                <w:placeholder>
                  <w:docPart w:val="8FCD182AC70A4C3FA07695C1B7F7EA50"/>
                </w:placeholder>
                <w:showingPlcHdr/>
              </w:sdtPr>
              <w:sdtEndPr/>
              <w:sdtContent>
                <w:r w:rsidR="00BA03FD" w:rsidRPr="00921120">
                  <w:rPr>
                    <w:rStyle w:val="PlaceholderText"/>
                    <w:bCs/>
                    <w:color w:val="FF0000"/>
                    <w:sz w:val="21"/>
                    <w:szCs w:val="21"/>
                  </w:rPr>
                  <w:t xml:space="preserve"> enter number</w:t>
                </w:r>
                <w:r w:rsidR="00BA03FD" w:rsidRPr="00921120">
                  <w:rPr>
                    <w:bCs/>
                    <w:sz w:val="21"/>
                    <w:szCs w:val="21"/>
                  </w:rPr>
                  <w:t xml:space="preserve"> </w:t>
                </w:r>
              </w:sdtContent>
            </w:sdt>
            <w:r w:rsidR="00BA03FD" w:rsidRPr="00921120">
              <w:rPr>
                <w:bCs/>
                <w:sz w:val="21"/>
                <w:szCs w:val="21"/>
              </w:rPr>
              <w:t xml:space="preserve"> </w:t>
            </w:r>
            <w:r w:rsidR="001C2E60" w:rsidRPr="00921120">
              <w:rPr>
                <w:bCs/>
                <w:sz w:val="21"/>
                <w:szCs w:val="21"/>
              </w:rPr>
              <w:t>%</w:t>
            </w:r>
          </w:p>
        </w:tc>
      </w:tr>
    </w:tbl>
    <w:p w14:paraId="0AA121ED" w14:textId="77777777" w:rsidR="001C2E60" w:rsidRDefault="001C2E60" w:rsidP="00AF3AD3">
      <w:pPr>
        <w:rPr>
          <w:sz w:val="16"/>
          <w:szCs w:val="16"/>
        </w:rPr>
      </w:pPr>
    </w:p>
    <w:p w14:paraId="629F3ED6" w14:textId="77777777" w:rsidR="001C2E60" w:rsidRPr="00E77DAE" w:rsidRDefault="001C2E60" w:rsidP="00AF3AD3">
      <w:pPr>
        <w:rPr>
          <w:b/>
          <w:bCs/>
          <w:color w:val="002060"/>
          <w:szCs w:val="24"/>
        </w:rPr>
      </w:pPr>
      <w:r w:rsidRPr="00E77DAE">
        <w:rPr>
          <w:b/>
          <w:bCs/>
          <w:color w:val="002060"/>
          <w:szCs w:val="24"/>
        </w:rPr>
        <w:t>Key Barriers</w:t>
      </w:r>
    </w:p>
    <w:tbl>
      <w:tblPr>
        <w:tblStyle w:val="TableGrid"/>
        <w:tblW w:w="10890" w:type="dxa"/>
        <w:tblInd w:w="-455" w:type="dxa"/>
        <w:tblLook w:val="04A0" w:firstRow="1" w:lastRow="0" w:firstColumn="1" w:lastColumn="0" w:noHBand="0" w:noVBand="1"/>
      </w:tblPr>
      <w:tblGrid>
        <w:gridCol w:w="5310"/>
        <w:gridCol w:w="1800"/>
        <w:gridCol w:w="1890"/>
        <w:gridCol w:w="1890"/>
      </w:tblGrid>
      <w:tr w:rsidR="001C2E60" w:rsidRPr="005F7C92" w14:paraId="68D6D9A6" w14:textId="77777777" w:rsidTr="00BA03FD">
        <w:tc>
          <w:tcPr>
            <w:tcW w:w="5310" w:type="dxa"/>
          </w:tcPr>
          <w:p w14:paraId="123A8B5C" w14:textId="77777777" w:rsidR="001C2E60" w:rsidRPr="00E77DAE" w:rsidRDefault="001C2E60" w:rsidP="00AF3AD3">
            <w:pPr>
              <w:rPr>
                <w:b/>
                <w:bCs/>
                <w:color w:val="002060"/>
                <w:sz w:val="21"/>
                <w:szCs w:val="21"/>
              </w:rPr>
            </w:pPr>
            <w:r w:rsidRPr="00E77DAE">
              <w:rPr>
                <w:b/>
                <w:bCs/>
                <w:color w:val="002060"/>
                <w:sz w:val="21"/>
                <w:szCs w:val="21"/>
              </w:rPr>
              <w:t>Barrier</w:t>
            </w:r>
          </w:p>
        </w:tc>
        <w:tc>
          <w:tcPr>
            <w:tcW w:w="1800" w:type="dxa"/>
          </w:tcPr>
          <w:p w14:paraId="6B01064F" w14:textId="77777777" w:rsidR="001C2E60" w:rsidRPr="00E77DAE" w:rsidRDefault="001C2E60" w:rsidP="00AF3AD3">
            <w:pPr>
              <w:jc w:val="center"/>
              <w:rPr>
                <w:b/>
                <w:bCs/>
                <w:color w:val="002060"/>
                <w:sz w:val="21"/>
                <w:szCs w:val="21"/>
              </w:rPr>
            </w:pPr>
            <w:r w:rsidRPr="00E77DAE">
              <w:rPr>
                <w:b/>
                <w:bCs/>
                <w:color w:val="002060"/>
                <w:sz w:val="21"/>
                <w:szCs w:val="21"/>
              </w:rPr>
              <w:t>Total Number of Respondents</w:t>
            </w:r>
          </w:p>
        </w:tc>
        <w:tc>
          <w:tcPr>
            <w:tcW w:w="1890" w:type="dxa"/>
          </w:tcPr>
          <w:p w14:paraId="215C0641" w14:textId="77777777" w:rsidR="001C2E60" w:rsidRPr="00E77DAE" w:rsidRDefault="001C2E60" w:rsidP="00AF3AD3">
            <w:pPr>
              <w:jc w:val="center"/>
              <w:rPr>
                <w:b/>
                <w:bCs/>
                <w:color w:val="002060"/>
                <w:sz w:val="21"/>
                <w:szCs w:val="21"/>
              </w:rPr>
            </w:pPr>
            <w:r w:rsidRPr="00E77DAE">
              <w:rPr>
                <w:b/>
                <w:bCs/>
                <w:color w:val="002060"/>
                <w:sz w:val="21"/>
                <w:szCs w:val="21"/>
              </w:rPr>
              <w:t xml:space="preserve">Number of Times Identified </w:t>
            </w:r>
          </w:p>
        </w:tc>
        <w:tc>
          <w:tcPr>
            <w:tcW w:w="1890" w:type="dxa"/>
          </w:tcPr>
          <w:p w14:paraId="6268A156" w14:textId="77777777" w:rsidR="001C2E60" w:rsidRPr="00E77DAE" w:rsidRDefault="001C2E60" w:rsidP="00AF3AD3">
            <w:pPr>
              <w:jc w:val="center"/>
              <w:rPr>
                <w:b/>
                <w:bCs/>
                <w:color w:val="002060"/>
                <w:sz w:val="21"/>
                <w:szCs w:val="21"/>
              </w:rPr>
            </w:pPr>
            <w:r w:rsidRPr="00E77DAE">
              <w:rPr>
                <w:b/>
                <w:bCs/>
                <w:color w:val="002060"/>
                <w:sz w:val="21"/>
                <w:szCs w:val="21"/>
              </w:rPr>
              <w:t>Percentage</w:t>
            </w:r>
          </w:p>
          <w:p w14:paraId="63024325" w14:textId="77777777" w:rsidR="001C2E60" w:rsidRPr="00E77DAE" w:rsidRDefault="001C2E60" w:rsidP="00AF3AD3">
            <w:pPr>
              <w:jc w:val="center"/>
              <w:rPr>
                <w:b/>
                <w:bCs/>
                <w:color w:val="002060"/>
                <w:sz w:val="21"/>
                <w:szCs w:val="21"/>
              </w:rPr>
            </w:pPr>
            <w:r w:rsidRPr="00E77DAE">
              <w:rPr>
                <w:b/>
                <w:bCs/>
                <w:color w:val="002060"/>
                <w:sz w:val="21"/>
                <w:szCs w:val="21"/>
              </w:rPr>
              <w:t xml:space="preserve">of Responses </w:t>
            </w:r>
          </w:p>
        </w:tc>
      </w:tr>
      <w:tr w:rsidR="001C2E60" w:rsidRPr="005F7C92" w14:paraId="3BF396FC" w14:textId="77777777" w:rsidTr="00BA03FD">
        <w:tc>
          <w:tcPr>
            <w:tcW w:w="5310" w:type="dxa"/>
          </w:tcPr>
          <w:p w14:paraId="1568B523" w14:textId="77777777" w:rsidR="001C2E60" w:rsidRPr="00E77DAE" w:rsidRDefault="001C2E60" w:rsidP="00AF3AD3">
            <w:pPr>
              <w:rPr>
                <w:b/>
                <w:color w:val="002060"/>
                <w:sz w:val="21"/>
                <w:szCs w:val="21"/>
              </w:rPr>
            </w:pPr>
            <w:r w:rsidRPr="00E77DAE">
              <w:rPr>
                <w:color w:val="002060"/>
                <w:sz w:val="21"/>
                <w:szCs w:val="21"/>
              </w:rPr>
              <w:t>Wait Lists</w:t>
            </w:r>
          </w:p>
        </w:tc>
        <w:sdt>
          <w:sdtPr>
            <w:rPr>
              <w:bCs/>
              <w:sz w:val="21"/>
              <w:szCs w:val="21"/>
            </w:rPr>
            <w:id w:val="2033760081"/>
            <w:placeholder>
              <w:docPart w:val="7B49FF161F664FD787C221CDA90019C6"/>
            </w:placeholder>
            <w:showingPlcHdr/>
          </w:sdtPr>
          <w:sdtEndPr/>
          <w:sdtContent>
            <w:tc>
              <w:tcPr>
                <w:tcW w:w="1800" w:type="dxa"/>
              </w:tcPr>
              <w:p w14:paraId="6CF9AE8B" w14:textId="7820DF3C"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657304297"/>
            <w:placeholder>
              <w:docPart w:val="EC2A39F6C6CC40D0BFF9FD4315F9A494"/>
            </w:placeholder>
            <w:showingPlcHdr/>
          </w:sdtPr>
          <w:sdtEndPr/>
          <w:sdtContent>
            <w:tc>
              <w:tcPr>
                <w:tcW w:w="1890" w:type="dxa"/>
              </w:tcPr>
              <w:p w14:paraId="41A9F87E" w14:textId="5897B532"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1475295772"/>
            <w:placeholder>
              <w:docPart w:val="6A9C560C645144ABAB805A04C8DD82B5"/>
            </w:placeholder>
            <w:showingPlcHdr/>
          </w:sdtPr>
          <w:sdtEndPr/>
          <w:sdtContent>
            <w:tc>
              <w:tcPr>
                <w:tcW w:w="1890" w:type="dxa"/>
              </w:tcPr>
              <w:p w14:paraId="30AEC620" w14:textId="0B355042"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tr>
      <w:tr w:rsidR="001C2E60" w:rsidRPr="005F7C92" w14:paraId="7ACF26C6" w14:textId="77777777" w:rsidTr="00BA03FD">
        <w:tc>
          <w:tcPr>
            <w:tcW w:w="5310" w:type="dxa"/>
          </w:tcPr>
          <w:p w14:paraId="0AF427D4" w14:textId="77777777" w:rsidR="001C2E60" w:rsidRPr="00E77DAE" w:rsidRDefault="001C2E60" w:rsidP="00AF3AD3">
            <w:pPr>
              <w:rPr>
                <w:b/>
                <w:color w:val="002060"/>
                <w:sz w:val="21"/>
                <w:szCs w:val="21"/>
              </w:rPr>
            </w:pPr>
            <w:r w:rsidRPr="00E77DAE">
              <w:rPr>
                <w:color w:val="002060"/>
                <w:sz w:val="21"/>
                <w:szCs w:val="21"/>
              </w:rPr>
              <w:t>Services do not exist</w:t>
            </w:r>
          </w:p>
        </w:tc>
        <w:sdt>
          <w:sdtPr>
            <w:rPr>
              <w:bCs/>
              <w:sz w:val="21"/>
              <w:szCs w:val="21"/>
            </w:rPr>
            <w:id w:val="-764766254"/>
            <w:placeholder>
              <w:docPart w:val="B4243994D1F94E4EBBFE58EAB1CEFD1A"/>
            </w:placeholder>
            <w:showingPlcHdr/>
          </w:sdtPr>
          <w:sdtEndPr/>
          <w:sdtContent>
            <w:tc>
              <w:tcPr>
                <w:tcW w:w="1800" w:type="dxa"/>
              </w:tcPr>
              <w:p w14:paraId="53A8A12B" w14:textId="5AC17DC5"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2138751161"/>
            <w:placeholder>
              <w:docPart w:val="CC51ADE5B5A94C4BB1F849DD91EBA63D"/>
            </w:placeholder>
            <w:showingPlcHdr/>
          </w:sdtPr>
          <w:sdtEndPr/>
          <w:sdtContent>
            <w:tc>
              <w:tcPr>
                <w:tcW w:w="1890" w:type="dxa"/>
              </w:tcPr>
              <w:p w14:paraId="073BCE75" w14:textId="77F67586"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1298218577"/>
            <w:placeholder>
              <w:docPart w:val="B89B367C79024E8DB6687BF3B4E3FD54"/>
            </w:placeholder>
            <w:showingPlcHdr/>
          </w:sdtPr>
          <w:sdtEndPr/>
          <w:sdtContent>
            <w:tc>
              <w:tcPr>
                <w:tcW w:w="1890" w:type="dxa"/>
              </w:tcPr>
              <w:p w14:paraId="1C6C1E32" w14:textId="56A90628"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tr>
      <w:tr w:rsidR="001C2E60" w:rsidRPr="005F7C92" w14:paraId="68E093D3" w14:textId="77777777" w:rsidTr="00BA03FD">
        <w:tc>
          <w:tcPr>
            <w:tcW w:w="5310" w:type="dxa"/>
          </w:tcPr>
          <w:p w14:paraId="780F661F" w14:textId="77777777" w:rsidR="001C2E60" w:rsidRPr="00E77DAE" w:rsidRDefault="001C2E60" w:rsidP="00AF3AD3">
            <w:pPr>
              <w:rPr>
                <w:b/>
                <w:color w:val="002060"/>
                <w:sz w:val="21"/>
                <w:szCs w:val="21"/>
              </w:rPr>
            </w:pPr>
            <w:r w:rsidRPr="00E77DAE">
              <w:rPr>
                <w:color w:val="002060"/>
                <w:sz w:val="21"/>
                <w:szCs w:val="21"/>
              </w:rPr>
              <w:t>Transportation</w:t>
            </w:r>
          </w:p>
        </w:tc>
        <w:sdt>
          <w:sdtPr>
            <w:rPr>
              <w:bCs/>
              <w:sz w:val="21"/>
              <w:szCs w:val="21"/>
            </w:rPr>
            <w:id w:val="-1071570303"/>
            <w:placeholder>
              <w:docPart w:val="5F13B6FEF0074BDF86C989BDEA89905F"/>
            </w:placeholder>
            <w:showingPlcHdr/>
          </w:sdtPr>
          <w:sdtEndPr/>
          <w:sdtContent>
            <w:tc>
              <w:tcPr>
                <w:tcW w:w="1800" w:type="dxa"/>
              </w:tcPr>
              <w:p w14:paraId="01CDBE8F" w14:textId="7A4BBE90"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897281775"/>
            <w:placeholder>
              <w:docPart w:val="1E7A3861619444208A433B05EE4FE488"/>
            </w:placeholder>
            <w:showingPlcHdr/>
          </w:sdtPr>
          <w:sdtEndPr/>
          <w:sdtContent>
            <w:tc>
              <w:tcPr>
                <w:tcW w:w="1890" w:type="dxa"/>
              </w:tcPr>
              <w:p w14:paraId="4D141AD6" w14:textId="4E3370F2"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1486468789"/>
            <w:placeholder>
              <w:docPart w:val="507E61939C8B492DB6F57C7B950BABA7"/>
            </w:placeholder>
            <w:showingPlcHdr/>
          </w:sdtPr>
          <w:sdtEndPr/>
          <w:sdtContent>
            <w:tc>
              <w:tcPr>
                <w:tcW w:w="1890" w:type="dxa"/>
              </w:tcPr>
              <w:p w14:paraId="17566800" w14:textId="10E999BD"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tr>
      <w:tr w:rsidR="001C2E60" w:rsidRPr="005F7C92" w14:paraId="209ACD8C" w14:textId="77777777" w:rsidTr="00BA03FD">
        <w:tc>
          <w:tcPr>
            <w:tcW w:w="5310" w:type="dxa"/>
          </w:tcPr>
          <w:p w14:paraId="0A93FEF7" w14:textId="77777777" w:rsidR="001C2E60" w:rsidRPr="00E77DAE" w:rsidRDefault="001C2E60" w:rsidP="00AF3AD3">
            <w:pPr>
              <w:rPr>
                <w:b/>
                <w:color w:val="002060"/>
                <w:sz w:val="21"/>
                <w:szCs w:val="21"/>
              </w:rPr>
            </w:pPr>
            <w:r w:rsidRPr="00E77DAE">
              <w:rPr>
                <w:color w:val="002060"/>
                <w:sz w:val="21"/>
                <w:szCs w:val="21"/>
              </w:rPr>
              <w:t xml:space="preserve">Cannot contact the service provider </w:t>
            </w:r>
          </w:p>
        </w:tc>
        <w:sdt>
          <w:sdtPr>
            <w:rPr>
              <w:bCs/>
              <w:sz w:val="21"/>
              <w:szCs w:val="21"/>
            </w:rPr>
            <w:id w:val="690485900"/>
            <w:placeholder>
              <w:docPart w:val="E9ECF40D8B5944DD9C234833EDB1CF65"/>
            </w:placeholder>
            <w:showingPlcHdr/>
          </w:sdtPr>
          <w:sdtEndPr/>
          <w:sdtContent>
            <w:tc>
              <w:tcPr>
                <w:tcW w:w="1800" w:type="dxa"/>
              </w:tcPr>
              <w:p w14:paraId="6AA90020" w14:textId="24DAE1BA"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1079407078"/>
            <w:placeholder>
              <w:docPart w:val="4CA4E375E1E240B2888E45878C00186C"/>
            </w:placeholder>
            <w:showingPlcHdr/>
          </w:sdtPr>
          <w:sdtEndPr/>
          <w:sdtContent>
            <w:tc>
              <w:tcPr>
                <w:tcW w:w="1890" w:type="dxa"/>
              </w:tcPr>
              <w:p w14:paraId="7076C6E1" w14:textId="696B2403"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418991631"/>
            <w:placeholder>
              <w:docPart w:val="A69F80A4B9D14C4CA5672DEE0BA71E1D"/>
            </w:placeholder>
            <w:showingPlcHdr/>
          </w:sdtPr>
          <w:sdtEndPr/>
          <w:sdtContent>
            <w:tc>
              <w:tcPr>
                <w:tcW w:w="1890" w:type="dxa"/>
              </w:tcPr>
              <w:p w14:paraId="17B89E3A" w14:textId="7BCFDF2B"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tr>
      <w:tr w:rsidR="001C2E60" w:rsidRPr="005F7C92" w14:paraId="2ED126C4" w14:textId="77777777" w:rsidTr="00BA03FD">
        <w:tc>
          <w:tcPr>
            <w:tcW w:w="5310" w:type="dxa"/>
          </w:tcPr>
          <w:p w14:paraId="6DCC295B" w14:textId="77777777" w:rsidR="001C2E60" w:rsidRPr="00E77DAE" w:rsidRDefault="001C2E60" w:rsidP="00AF3AD3">
            <w:pPr>
              <w:rPr>
                <w:b/>
                <w:color w:val="002060"/>
                <w:sz w:val="21"/>
                <w:szCs w:val="21"/>
              </w:rPr>
            </w:pPr>
            <w:r w:rsidRPr="00E77DAE">
              <w:rPr>
                <w:color w:val="002060"/>
                <w:sz w:val="21"/>
                <w:szCs w:val="21"/>
              </w:rPr>
              <w:t>Too expensive</w:t>
            </w:r>
          </w:p>
        </w:tc>
        <w:sdt>
          <w:sdtPr>
            <w:rPr>
              <w:bCs/>
              <w:sz w:val="21"/>
              <w:szCs w:val="21"/>
            </w:rPr>
            <w:id w:val="644097674"/>
            <w:placeholder>
              <w:docPart w:val="7AD72228D86543E7A843694A22ECFCC4"/>
            </w:placeholder>
            <w:showingPlcHdr/>
          </w:sdtPr>
          <w:sdtEndPr/>
          <w:sdtContent>
            <w:tc>
              <w:tcPr>
                <w:tcW w:w="1800" w:type="dxa"/>
              </w:tcPr>
              <w:p w14:paraId="4C5B7C6C" w14:textId="6D320DEE"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1972252234"/>
            <w:placeholder>
              <w:docPart w:val="8FF56471F0774F4A8EA4DF08F772892F"/>
            </w:placeholder>
            <w:showingPlcHdr/>
          </w:sdtPr>
          <w:sdtEndPr/>
          <w:sdtContent>
            <w:tc>
              <w:tcPr>
                <w:tcW w:w="1890" w:type="dxa"/>
              </w:tcPr>
              <w:p w14:paraId="6CC11885" w14:textId="090EA87A"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963494578"/>
            <w:placeholder>
              <w:docPart w:val="27FD60567B1647ACBA161F366672C0FB"/>
            </w:placeholder>
            <w:showingPlcHdr/>
          </w:sdtPr>
          <w:sdtEndPr/>
          <w:sdtContent>
            <w:tc>
              <w:tcPr>
                <w:tcW w:w="1890" w:type="dxa"/>
              </w:tcPr>
              <w:p w14:paraId="46D685A0" w14:textId="13D4E33C"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tr>
      <w:tr w:rsidR="001C2E60" w:rsidRPr="005F7C92" w14:paraId="6C98D780" w14:textId="77777777" w:rsidTr="00BA03FD">
        <w:tc>
          <w:tcPr>
            <w:tcW w:w="5310" w:type="dxa"/>
          </w:tcPr>
          <w:p w14:paraId="28C8E64D" w14:textId="77777777" w:rsidR="001C2E60" w:rsidRPr="00E77DAE" w:rsidRDefault="001C2E60" w:rsidP="00AF3AD3">
            <w:pPr>
              <w:rPr>
                <w:b/>
                <w:color w:val="002060"/>
                <w:sz w:val="21"/>
                <w:szCs w:val="21"/>
              </w:rPr>
            </w:pPr>
            <w:r w:rsidRPr="00E77DAE">
              <w:rPr>
                <w:color w:val="002060"/>
                <w:sz w:val="21"/>
                <w:szCs w:val="21"/>
              </w:rPr>
              <w:t>Lack of awareness of service</w:t>
            </w:r>
          </w:p>
        </w:tc>
        <w:sdt>
          <w:sdtPr>
            <w:rPr>
              <w:bCs/>
              <w:sz w:val="21"/>
              <w:szCs w:val="21"/>
            </w:rPr>
            <w:id w:val="-1451083799"/>
            <w:placeholder>
              <w:docPart w:val="32DD278245884BFA91BD6001FCEFDA96"/>
            </w:placeholder>
            <w:showingPlcHdr/>
          </w:sdtPr>
          <w:sdtEndPr/>
          <w:sdtContent>
            <w:tc>
              <w:tcPr>
                <w:tcW w:w="1800" w:type="dxa"/>
              </w:tcPr>
              <w:p w14:paraId="3E37DB2F" w14:textId="1A845A6B"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2055652633"/>
            <w:placeholder>
              <w:docPart w:val="A258E36D107C4F15A830C4634DCE2EE8"/>
            </w:placeholder>
            <w:showingPlcHdr/>
          </w:sdtPr>
          <w:sdtEndPr/>
          <w:sdtContent>
            <w:tc>
              <w:tcPr>
                <w:tcW w:w="1890" w:type="dxa"/>
              </w:tcPr>
              <w:p w14:paraId="7FE0714A" w14:textId="609E2922"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1372446390"/>
            <w:placeholder>
              <w:docPart w:val="B108FDFD952F419E99BA754009B5B4E1"/>
            </w:placeholder>
            <w:showingPlcHdr/>
          </w:sdtPr>
          <w:sdtEndPr/>
          <w:sdtContent>
            <w:tc>
              <w:tcPr>
                <w:tcW w:w="1890" w:type="dxa"/>
              </w:tcPr>
              <w:p w14:paraId="60670E34" w14:textId="2F1FF8D7"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tr>
      <w:tr w:rsidR="001C2E60" w:rsidRPr="005F7C92" w14:paraId="15F9249B" w14:textId="77777777" w:rsidTr="00BA03FD">
        <w:tc>
          <w:tcPr>
            <w:tcW w:w="5310" w:type="dxa"/>
          </w:tcPr>
          <w:p w14:paraId="3E9037F2" w14:textId="77777777" w:rsidR="001C2E60" w:rsidRPr="00E77DAE" w:rsidRDefault="001C2E60" w:rsidP="00AF3AD3">
            <w:pPr>
              <w:rPr>
                <w:b/>
                <w:color w:val="002060"/>
                <w:sz w:val="21"/>
                <w:szCs w:val="21"/>
              </w:rPr>
            </w:pPr>
            <w:r w:rsidRPr="00E77DAE">
              <w:rPr>
                <w:color w:val="002060"/>
                <w:sz w:val="21"/>
                <w:szCs w:val="21"/>
              </w:rPr>
              <w:t>Cultural Barriers</w:t>
            </w:r>
          </w:p>
        </w:tc>
        <w:sdt>
          <w:sdtPr>
            <w:rPr>
              <w:bCs/>
              <w:sz w:val="21"/>
              <w:szCs w:val="21"/>
            </w:rPr>
            <w:id w:val="2127416330"/>
            <w:placeholder>
              <w:docPart w:val="3A5FC92E21B0427B81B2F39F3A6D7276"/>
            </w:placeholder>
            <w:showingPlcHdr/>
          </w:sdtPr>
          <w:sdtEndPr/>
          <w:sdtContent>
            <w:tc>
              <w:tcPr>
                <w:tcW w:w="1800" w:type="dxa"/>
              </w:tcPr>
              <w:p w14:paraId="3DBF0EDD" w14:textId="01DB3633"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1611189302"/>
            <w:placeholder>
              <w:docPart w:val="258AF4F622314B78A9A48CFF09DD4AEA"/>
            </w:placeholder>
            <w:showingPlcHdr/>
          </w:sdtPr>
          <w:sdtEndPr/>
          <w:sdtContent>
            <w:tc>
              <w:tcPr>
                <w:tcW w:w="1890" w:type="dxa"/>
              </w:tcPr>
              <w:p w14:paraId="65AA06DB" w14:textId="0A2412D2"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739242307"/>
            <w:placeholder>
              <w:docPart w:val="E86FA3D326A34C60B0FC696850A0BE5F"/>
            </w:placeholder>
            <w:showingPlcHdr/>
          </w:sdtPr>
          <w:sdtEndPr/>
          <w:sdtContent>
            <w:tc>
              <w:tcPr>
                <w:tcW w:w="1890" w:type="dxa"/>
              </w:tcPr>
              <w:p w14:paraId="46D5DFD7" w14:textId="63A0AB04"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tr>
      <w:tr w:rsidR="001C2E60" w:rsidRPr="005F7C92" w14:paraId="6A4EB07D" w14:textId="77777777" w:rsidTr="00BA03FD">
        <w:tc>
          <w:tcPr>
            <w:tcW w:w="5310" w:type="dxa"/>
          </w:tcPr>
          <w:p w14:paraId="11FE1E8F" w14:textId="77777777" w:rsidR="001C2E60" w:rsidRPr="00E77DAE" w:rsidRDefault="001C2E60" w:rsidP="00AF3AD3">
            <w:pPr>
              <w:rPr>
                <w:b/>
                <w:color w:val="002060"/>
                <w:sz w:val="21"/>
                <w:szCs w:val="21"/>
              </w:rPr>
            </w:pPr>
            <w:r w:rsidRPr="00E77DAE">
              <w:rPr>
                <w:color w:val="002060"/>
                <w:sz w:val="21"/>
                <w:szCs w:val="21"/>
              </w:rPr>
              <w:t>Services provided are one-size fits all, and don’t meet individual needs</w:t>
            </w:r>
          </w:p>
        </w:tc>
        <w:sdt>
          <w:sdtPr>
            <w:rPr>
              <w:bCs/>
              <w:sz w:val="21"/>
              <w:szCs w:val="21"/>
            </w:rPr>
            <w:id w:val="-1791894399"/>
            <w:placeholder>
              <w:docPart w:val="371FCB77FF964CDEB0D150E5CFC10D7F"/>
            </w:placeholder>
            <w:showingPlcHdr/>
          </w:sdtPr>
          <w:sdtEndPr/>
          <w:sdtContent>
            <w:tc>
              <w:tcPr>
                <w:tcW w:w="1800" w:type="dxa"/>
              </w:tcPr>
              <w:p w14:paraId="5CE71C07" w14:textId="5B535BB6"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2094964535"/>
            <w:placeholder>
              <w:docPart w:val="2256AAB3912648A8BFCECD3B89D606EC"/>
            </w:placeholder>
            <w:showingPlcHdr/>
          </w:sdtPr>
          <w:sdtEndPr/>
          <w:sdtContent>
            <w:tc>
              <w:tcPr>
                <w:tcW w:w="1890" w:type="dxa"/>
              </w:tcPr>
              <w:p w14:paraId="292B2EB5" w14:textId="364E5454"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818918686"/>
            <w:placeholder>
              <w:docPart w:val="B63598A75A6646BD8AB295DD2D8863BF"/>
            </w:placeholder>
          </w:sdtPr>
          <w:sdtEndPr/>
          <w:sdtContent>
            <w:sdt>
              <w:sdtPr>
                <w:rPr>
                  <w:bCs/>
                  <w:sz w:val="21"/>
                  <w:szCs w:val="21"/>
                </w:rPr>
                <w:id w:val="221651024"/>
                <w:placeholder>
                  <w:docPart w:val="B2A41625486D42E49B1DFF66E16999CD"/>
                </w:placeholder>
              </w:sdtPr>
              <w:sdtEndPr/>
              <w:sdtContent>
                <w:sdt>
                  <w:sdtPr>
                    <w:rPr>
                      <w:bCs/>
                      <w:sz w:val="21"/>
                      <w:szCs w:val="21"/>
                    </w:rPr>
                    <w:id w:val="162052913"/>
                    <w:placeholder>
                      <w:docPart w:val="AED1FCDA810A44CE997D82114FF06BCD"/>
                    </w:placeholder>
                    <w:showingPlcHdr/>
                  </w:sdtPr>
                  <w:sdtEndPr/>
                  <w:sdtContent>
                    <w:tc>
                      <w:tcPr>
                        <w:tcW w:w="1890" w:type="dxa"/>
                      </w:tcPr>
                      <w:p w14:paraId="78AB9A63" w14:textId="57025145"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Content>
            </w:sdt>
          </w:sdtContent>
        </w:sdt>
      </w:tr>
      <w:tr w:rsidR="001C2E60" w:rsidRPr="005F7C92" w14:paraId="43EB19BF" w14:textId="77777777" w:rsidTr="00BA03FD">
        <w:tc>
          <w:tcPr>
            <w:tcW w:w="5310" w:type="dxa"/>
          </w:tcPr>
          <w:p w14:paraId="67D5943C" w14:textId="77777777" w:rsidR="001C2E60" w:rsidRPr="00E77DAE" w:rsidRDefault="001C2E60" w:rsidP="00AF3AD3">
            <w:pPr>
              <w:rPr>
                <w:b/>
                <w:color w:val="002060"/>
                <w:sz w:val="21"/>
                <w:szCs w:val="21"/>
              </w:rPr>
            </w:pPr>
            <w:r w:rsidRPr="00E77DAE">
              <w:rPr>
                <w:color w:val="002060"/>
                <w:sz w:val="21"/>
                <w:szCs w:val="21"/>
              </w:rPr>
              <w:t xml:space="preserve">Stigma Leads to Avoidance </w:t>
            </w:r>
          </w:p>
        </w:tc>
        <w:sdt>
          <w:sdtPr>
            <w:rPr>
              <w:bCs/>
              <w:sz w:val="21"/>
              <w:szCs w:val="21"/>
            </w:rPr>
            <w:id w:val="-2062471514"/>
            <w:placeholder>
              <w:docPart w:val="10DA8EBC32714939A516D72879470716"/>
            </w:placeholder>
            <w:showingPlcHdr/>
          </w:sdtPr>
          <w:sdtEndPr/>
          <w:sdtContent>
            <w:tc>
              <w:tcPr>
                <w:tcW w:w="1800" w:type="dxa"/>
              </w:tcPr>
              <w:p w14:paraId="07A4A00F" w14:textId="709ABECF"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503522670"/>
            <w:placeholder>
              <w:docPart w:val="E93CE2D0B87C4515BA3E5FBCD97250EA"/>
            </w:placeholder>
            <w:showingPlcHdr/>
          </w:sdtPr>
          <w:sdtEndPr/>
          <w:sdtContent>
            <w:tc>
              <w:tcPr>
                <w:tcW w:w="1890" w:type="dxa"/>
              </w:tcPr>
              <w:p w14:paraId="519D2641" w14:textId="462859AF"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1120454163"/>
            <w:placeholder>
              <w:docPart w:val="5F6A4E114F2A4C868648F21FC866E7B6"/>
            </w:placeholder>
            <w:showingPlcHdr/>
          </w:sdtPr>
          <w:sdtEndPr/>
          <w:sdtContent>
            <w:tc>
              <w:tcPr>
                <w:tcW w:w="1890" w:type="dxa"/>
              </w:tcPr>
              <w:p w14:paraId="14D17E68" w14:textId="46D0EDB9"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tr>
      <w:tr w:rsidR="001C2E60" w:rsidRPr="005F7C92" w14:paraId="15F62403" w14:textId="77777777" w:rsidTr="00BA03FD">
        <w:tc>
          <w:tcPr>
            <w:tcW w:w="5310" w:type="dxa"/>
          </w:tcPr>
          <w:p w14:paraId="2D47968B" w14:textId="77777777" w:rsidR="001C2E60" w:rsidRPr="00E77DAE" w:rsidRDefault="001C2E60" w:rsidP="00AF3AD3">
            <w:pPr>
              <w:rPr>
                <w:b/>
                <w:color w:val="002060"/>
                <w:sz w:val="21"/>
                <w:szCs w:val="21"/>
              </w:rPr>
            </w:pPr>
            <w:r w:rsidRPr="00E77DAE">
              <w:rPr>
                <w:color w:val="002060"/>
                <w:sz w:val="21"/>
                <w:szCs w:val="21"/>
              </w:rPr>
              <w:t xml:space="preserve">Eligibility Requirement (explain below) </w:t>
            </w:r>
          </w:p>
        </w:tc>
        <w:sdt>
          <w:sdtPr>
            <w:rPr>
              <w:bCs/>
              <w:sz w:val="21"/>
              <w:szCs w:val="21"/>
            </w:rPr>
            <w:id w:val="703216843"/>
            <w:placeholder>
              <w:docPart w:val="35C485B72B224C34B3B5E565F06D3711"/>
            </w:placeholder>
            <w:showingPlcHdr/>
          </w:sdtPr>
          <w:sdtEndPr/>
          <w:sdtContent>
            <w:tc>
              <w:tcPr>
                <w:tcW w:w="1800" w:type="dxa"/>
              </w:tcPr>
              <w:p w14:paraId="2E672A63" w14:textId="4DB0D9C1"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922642784"/>
            <w:placeholder>
              <w:docPart w:val="B2450448F55B455AA65073DE63F7958C"/>
            </w:placeholder>
            <w:showingPlcHdr/>
          </w:sdtPr>
          <w:sdtEndPr/>
          <w:sdtContent>
            <w:tc>
              <w:tcPr>
                <w:tcW w:w="1890" w:type="dxa"/>
              </w:tcPr>
              <w:p w14:paraId="46D1F447" w14:textId="64223DF2"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1649276862"/>
            <w:placeholder>
              <w:docPart w:val="47BB6E4AA3E4460E8AB3402BAA30E97F"/>
            </w:placeholder>
            <w:showingPlcHdr/>
          </w:sdtPr>
          <w:sdtEndPr/>
          <w:sdtContent>
            <w:tc>
              <w:tcPr>
                <w:tcW w:w="1890" w:type="dxa"/>
              </w:tcPr>
              <w:p w14:paraId="7F95193D" w14:textId="089351A6"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tr>
      <w:tr w:rsidR="001C2E60" w:rsidRPr="005F7C92" w14:paraId="120E8E82" w14:textId="77777777" w:rsidTr="00BA03FD">
        <w:tc>
          <w:tcPr>
            <w:tcW w:w="5310" w:type="dxa"/>
          </w:tcPr>
          <w:p w14:paraId="1ED03B78" w14:textId="77777777" w:rsidR="001C2E60" w:rsidRPr="00E77DAE" w:rsidRDefault="001C2E60" w:rsidP="00AF3AD3">
            <w:pPr>
              <w:rPr>
                <w:b/>
                <w:color w:val="002060"/>
                <w:sz w:val="21"/>
                <w:szCs w:val="21"/>
              </w:rPr>
            </w:pPr>
            <w:r w:rsidRPr="00E77DAE">
              <w:rPr>
                <w:color w:val="002060"/>
                <w:sz w:val="21"/>
                <w:szCs w:val="21"/>
              </w:rPr>
              <w:t>Other (explain below)</w:t>
            </w:r>
          </w:p>
        </w:tc>
        <w:sdt>
          <w:sdtPr>
            <w:rPr>
              <w:bCs/>
              <w:sz w:val="21"/>
              <w:szCs w:val="21"/>
            </w:rPr>
            <w:id w:val="2136294066"/>
            <w:placeholder>
              <w:docPart w:val="DE540177A84A476382D7113ACCABC8E7"/>
            </w:placeholder>
            <w:showingPlcHdr/>
          </w:sdtPr>
          <w:sdtEndPr/>
          <w:sdtContent>
            <w:tc>
              <w:tcPr>
                <w:tcW w:w="1800" w:type="dxa"/>
              </w:tcPr>
              <w:p w14:paraId="35861CCC" w14:textId="7F8EBB23"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1605727726"/>
            <w:placeholder>
              <w:docPart w:val="22BFB20C13E640119A7F2047E2EFD83C"/>
            </w:placeholder>
            <w:showingPlcHdr/>
          </w:sdtPr>
          <w:sdtEndPr/>
          <w:sdtContent>
            <w:tc>
              <w:tcPr>
                <w:tcW w:w="1890" w:type="dxa"/>
              </w:tcPr>
              <w:p w14:paraId="750B8C68" w14:textId="11B62CC4"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sdt>
          <w:sdtPr>
            <w:rPr>
              <w:bCs/>
              <w:sz w:val="21"/>
              <w:szCs w:val="21"/>
            </w:rPr>
            <w:id w:val="1567145949"/>
            <w:placeholder>
              <w:docPart w:val="E79D3B36133547A7B3B08808565E7E71"/>
            </w:placeholder>
            <w:showingPlcHdr/>
          </w:sdtPr>
          <w:sdtEndPr/>
          <w:sdtContent>
            <w:tc>
              <w:tcPr>
                <w:tcW w:w="1890" w:type="dxa"/>
              </w:tcPr>
              <w:p w14:paraId="57166ADD" w14:textId="6B0A7BF2" w:rsidR="001C2E60" w:rsidRPr="009908C6" w:rsidRDefault="00BA03FD" w:rsidP="00AF3AD3">
                <w:pPr>
                  <w:jc w:val="center"/>
                  <w:rPr>
                    <w:bCs/>
                    <w:sz w:val="21"/>
                    <w:szCs w:val="21"/>
                  </w:rPr>
                </w:pPr>
                <w:r w:rsidRPr="009908C6">
                  <w:rPr>
                    <w:rStyle w:val="PlaceholderText"/>
                    <w:bCs/>
                    <w:color w:val="FF0000"/>
                    <w:sz w:val="21"/>
                    <w:szCs w:val="21"/>
                  </w:rPr>
                  <w:t xml:space="preserve"> enter number</w:t>
                </w:r>
                <w:r w:rsidRPr="009908C6">
                  <w:rPr>
                    <w:bCs/>
                    <w:sz w:val="21"/>
                    <w:szCs w:val="21"/>
                  </w:rPr>
                  <w:t xml:space="preserve"> </w:t>
                </w:r>
              </w:p>
            </w:tc>
          </w:sdtContent>
        </w:sdt>
      </w:tr>
    </w:tbl>
    <w:p w14:paraId="69376992" w14:textId="76828F75" w:rsidR="007819B6" w:rsidRDefault="007819B6" w:rsidP="00AF3AD3">
      <w:pPr>
        <w:rPr>
          <w:sz w:val="52"/>
          <w:szCs w:val="52"/>
        </w:rPr>
      </w:pPr>
      <w:r>
        <w:rPr>
          <w:sz w:val="52"/>
          <w:szCs w:val="52"/>
        </w:rPr>
        <w:br w:type="page"/>
      </w:r>
    </w:p>
    <w:p w14:paraId="139C5FC6" w14:textId="6036C6B4" w:rsidR="0054123B" w:rsidRDefault="007819B6" w:rsidP="007A70C2">
      <w:pPr>
        <w:rPr>
          <w:sz w:val="21"/>
          <w:szCs w:val="21"/>
        </w:rPr>
      </w:pPr>
      <w:r w:rsidRPr="00E77DAE">
        <w:rPr>
          <w:b/>
          <w:bCs/>
          <w:color w:val="002060"/>
        </w:rPr>
        <w:lastRenderedPageBreak/>
        <w:t>Need Area: Health Care</w:t>
      </w:r>
      <w:r>
        <w:t xml:space="preserve">                          </w:t>
      </w:r>
      <w:r w:rsidR="0087722D">
        <w:tab/>
      </w:r>
      <w:r w:rsidR="0087722D">
        <w:tab/>
      </w:r>
      <w:r w:rsidR="0087722D">
        <w:tab/>
      </w:r>
      <w:r>
        <w:t xml:space="preserve"> </w:t>
      </w:r>
      <w:r w:rsidR="00560FE7">
        <w:tab/>
      </w:r>
      <w:r w:rsidRPr="003409B0">
        <w:rPr>
          <w:b/>
          <w:bCs/>
          <w:color w:val="002060"/>
          <w:szCs w:val="28"/>
        </w:rPr>
        <w:t>Status:</w:t>
      </w:r>
      <w:r w:rsidR="0054123B">
        <w:rPr>
          <w:szCs w:val="28"/>
        </w:rPr>
        <w:t xml:space="preserve"> </w:t>
      </w:r>
      <w:sdt>
        <w:sdtPr>
          <w:rPr>
            <w:b/>
            <w:bCs/>
            <w:color w:val="002060"/>
          </w:rPr>
          <w:alias w:val="Choose Type of Need"/>
          <w:tag w:val="Choose Type of Need"/>
          <w:id w:val="277228326"/>
          <w:placeholder>
            <w:docPart w:val="59D12FC0DF0F45589443240DFAF668A2"/>
          </w:placeholder>
          <w:showingPlcHdr/>
          <w:comboBox>
            <w:listItem w:value="Choose an item."/>
            <w:listItem w:displayText="Prioritized Need Area" w:value="Prioritized Need Area"/>
            <w:listItem w:displayText="General Need Area " w:value="General Need Area "/>
          </w:comboBox>
        </w:sdtPr>
        <w:sdtEndPr/>
        <w:sdtContent>
          <w:r w:rsidR="00560FE7" w:rsidRPr="005F166F">
            <w:rPr>
              <w:rStyle w:val="PlaceholderText"/>
              <w:color w:val="FF0000"/>
            </w:rPr>
            <w:t>Choose an item.</w:t>
          </w:r>
        </w:sdtContent>
      </w:sdt>
    </w:p>
    <w:p w14:paraId="343DCC3F" w14:textId="77777777" w:rsidR="00B23042" w:rsidRDefault="00B23042" w:rsidP="007A70C2">
      <w:pPr>
        <w:jc w:val="both"/>
      </w:pPr>
    </w:p>
    <w:p w14:paraId="58A84DB9" w14:textId="11E25E06" w:rsidR="0054123B" w:rsidRDefault="007819B6" w:rsidP="007A70C2">
      <w:pPr>
        <w:jc w:val="both"/>
        <w:rPr>
          <w:sz w:val="21"/>
          <w:szCs w:val="21"/>
        </w:rPr>
      </w:pPr>
      <w:r w:rsidRPr="007819B6">
        <w:t>Health care service providers deliver medical care, including health promotion, disease prevention and diagnosis and treatment services, to children and adults. This need area seeks to determine the level of residents in the county with health care needs, the availability of insurance coverage, and the existence of community services and supports that address health and wellness (e.g., doctors and clinics, hospitals, Medicaid Services, Home Visiting Programs, Family Success Centers, etc.)</w:t>
      </w:r>
    </w:p>
    <w:p w14:paraId="6FDA232E" w14:textId="77777777" w:rsidR="006A2B09" w:rsidRDefault="006A2B09" w:rsidP="007A70C2">
      <w:pPr>
        <w:jc w:val="both"/>
        <w:rPr>
          <w:b/>
        </w:rPr>
      </w:pPr>
    </w:p>
    <w:p w14:paraId="51B8CD37" w14:textId="32C07904" w:rsidR="0054123B" w:rsidRDefault="007819B6" w:rsidP="007A70C2">
      <w:pPr>
        <w:jc w:val="both"/>
        <w:rPr>
          <w:sz w:val="21"/>
          <w:szCs w:val="21"/>
        </w:rPr>
      </w:pPr>
      <w:r w:rsidRPr="007819B6">
        <w:t xml:space="preserve">In </w:t>
      </w:r>
      <w:sdt>
        <w:sdtPr>
          <w:rPr>
            <w:b/>
            <w:szCs w:val="24"/>
          </w:rPr>
          <w:alias w:val="Choose Your County "/>
          <w:tag w:val="Choose Your County "/>
          <w:id w:val="323397433"/>
          <w:placeholder>
            <w:docPart w:val="25D949AB9F274FB99E91A7FD5ED02E15"/>
          </w:placeholder>
          <w:showingPlcHdr/>
          <w:comboBox>
            <w:listItem w:value="Choose an item."/>
            <w:listItem w:displayText="Atlantic County " w:value="Atlantic County "/>
            <w:listItem w:displayText="Bergen County " w:value="Bergen County "/>
            <w:listItem w:displayText="Burlington County" w:value="Burlington County"/>
            <w:listItem w:displayText="Camden County " w:value="Camden County "/>
            <w:listItem w:displayText="Cape May County " w:value="Cape May County "/>
            <w:listItem w:displayText="Cumberland County " w:value="Cumberland County "/>
            <w:listItem w:displayText="Essex County " w:value="Essex County "/>
            <w:listItem w:displayText="Gloucester County " w:value="Gloucester County "/>
            <w:listItem w:displayText="Hudson County" w:value="Hudson County"/>
            <w:listItem w:displayText="Hunterdon County" w:value="Hunterdon County"/>
            <w:listItem w:displayText="Mercer County " w:value="Mercer County "/>
            <w:listItem w:displayText="Middlesex County " w:value="Middlesex County "/>
            <w:listItem w:displayText="Monmouth County " w:value="Monmouth County "/>
            <w:listItem w:displayText="Ocean County" w:value="Ocean County"/>
            <w:listItem w:displayText="Passaic County" w:value="Passaic County"/>
            <w:listItem w:displayText="Somerset County" w:value="Somerset County"/>
            <w:listItem w:displayText="Sussex County " w:value="Sussex County "/>
            <w:listItem w:displayText="Union County" w:value="Union County"/>
            <w:listItem w:displayText="Warren County" w:value="Warren County"/>
          </w:comboBox>
        </w:sdtPr>
        <w:sdtEndPr/>
        <w:sdtContent>
          <w:r w:rsidR="00340EDE" w:rsidRPr="009D33A9">
            <w:rPr>
              <w:rStyle w:val="PlaceholderText"/>
              <w:color w:val="FF0000"/>
            </w:rPr>
            <w:t>Choose an item.</w:t>
          </w:r>
        </w:sdtContent>
      </w:sdt>
      <w:r w:rsidRPr="007819B6">
        <w:t xml:space="preserve">, the estimated proportion of </w:t>
      </w:r>
      <w:r w:rsidR="00DD7BBB">
        <w:t>children under 18 years old (</w:t>
      </w:r>
      <w:r w:rsidRPr="007819B6">
        <w:t>minors</w:t>
      </w:r>
      <w:r w:rsidR="00DD7BBB">
        <w:t>)</w:t>
      </w:r>
      <w:r w:rsidRPr="007819B6">
        <w:t xml:space="preserve"> with no health insurance coverage was </w:t>
      </w:r>
      <w:sdt>
        <w:sdtPr>
          <w:rPr>
            <w:bCs/>
            <w:szCs w:val="24"/>
          </w:rPr>
          <w:alias w:val="Insert Percentage Amount"/>
          <w:tag w:val="Insert Percentage Amount"/>
          <w:id w:val="-1259295607"/>
          <w:placeholder>
            <w:docPart w:val="9E5C83A8872E436183E24EA3F8EE5B14"/>
          </w:placeholder>
          <w:showingPlcHdr/>
        </w:sdtPr>
        <w:sdtEndPr/>
        <w:sdtContent>
          <w:r w:rsidR="003C5A35" w:rsidRPr="009D33A9">
            <w:rPr>
              <w:rStyle w:val="PlaceholderText"/>
              <w:bCs/>
              <w:color w:val="FF0000"/>
            </w:rPr>
            <w:t>Click or tap here to enter text.</w:t>
          </w:r>
        </w:sdtContent>
      </w:sdt>
      <w:r w:rsidRPr="007819B6">
        <w:t xml:space="preserve"> percent in </w:t>
      </w:r>
      <w:sdt>
        <w:sdtPr>
          <w:rPr>
            <w:bCs/>
            <w:szCs w:val="24"/>
          </w:rPr>
          <w:alias w:val="Choose Year "/>
          <w:tag w:val="Choose Year "/>
          <w:id w:val="2082177652"/>
          <w:placeholder>
            <w:docPart w:val="A9F48CBC05E44FE5B16D3FCF1CDC05F7"/>
          </w:placeholder>
          <w:showingPlcHdr/>
          <w:comboBox>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comboBox>
        </w:sdtPr>
        <w:sdtEndPr/>
        <w:sdtContent>
          <w:r w:rsidR="00625139" w:rsidRPr="004F1278">
            <w:rPr>
              <w:rStyle w:val="PlaceholderText"/>
              <w:bCs/>
              <w:color w:val="FF0000"/>
            </w:rPr>
            <w:t>Choose an item.</w:t>
          </w:r>
        </w:sdtContent>
      </w:sdt>
      <w:r w:rsidRPr="007819B6">
        <w:t xml:space="preserve">. This percentage is </w:t>
      </w:r>
      <w:sdt>
        <w:sdtPr>
          <w:rPr>
            <w:b/>
            <w:szCs w:val="24"/>
          </w:rPr>
          <w:alias w:val="Select One"/>
          <w:tag w:val="Select One"/>
          <w:id w:val="1573858890"/>
          <w:placeholder>
            <w:docPart w:val="7ED15341CF844B798463CDCB61DA0F66"/>
          </w:placeholder>
          <w:showingPlcHdr/>
          <w:dropDownList>
            <w:listItem w:value="Select One "/>
            <w:listItem w:displayText="less than" w:value="less than"/>
            <w:listItem w:displayText="greater than" w:value="greater than"/>
            <w:listItem w:displayText="equal to" w:value="equal to"/>
          </w:dropDownList>
        </w:sdtPr>
        <w:sdtEndPr/>
        <w:sdtContent>
          <w:r w:rsidR="005A131B" w:rsidRPr="00D24F9C">
            <w:rPr>
              <w:rStyle w:val="PlaceholderText"/>
              <w:color w:val="FF0000"/>
            </w:rPr>
            <w:t>Choose an item.</w:t>
          </w:r>
        </w:sdtContent>
      </w:sdt>
      <w:r w:rsidR="005A131B" w:rsidRPr="007819B6">
        <w:t xml:space="preserve"> </w:t>
      </w:r>
      <w:r w:rsidRPr="007819B6">
        <w:t>the estimated percentage of minors with no health insurance for N</w:t>
      </w:r>
      <w:r w:rsidR="008C5BFD">
        <w:t xml:space="preserve">ew </w:t>
      </w:r>
      <w:r w:rsidRPr="007819B6">
        <w:t>J</w:t>
      </w:r>
      <w:r w:rsidR="008C5BFD">
        <w:t>ersey</w:t>
      </w:r>
      <w:r w:rsidR="00417115">
        <w:t xml:space="preserve"> in the same year</w:t>
      </w:r>
      <w:r w:rsidRPr="007819B6">
        <w:t xml:space="preserve"> (ACS; see Data Profile for Additional Source Information). </w:t>
      </w:r>
    </w:p>
    <w:p w14:paraId="5D171E18" w14:textId="77777777" w:rsidR="005B08BE" w:rsidRDefault="005B08BE" w:rsidP="007A70C2">
      <w:pPr>
        <w:jc w:val="both"/>
      </w:pPr>
    </w:p>
    <w:p w14:paraId="423D96DA" w14:textId="2DE41368" w:rsidR="006F18DC" w:rsidRDefault="00DD7BBB" w:rsidP="007A70C2">
      <w:pPr>
        <w:jc w:val="both"/>
        <w:rPr>
          <w:sz w:val="21"/>
          <w:szCs w:val="21"/>
        </w:rPr>
      </w:pPr>
      <w:r>
        <w:t>In</w:t>
      </w:r>
      <w:r w:rsidR="00340EDE">
        <w:t xml:space="preserve"> </w:t>
      </w:r>
      <w:sdt>
        <w:sdtPr>
          <w:rPr>
            <w:bCs/>
            <w:szCs w:val="24"/>
          </w:rPr>
          <w:alias w:val="Choose Your County "/>
          <w:tag w:val="Choose Your County "/>
          <w:id w:val="-1536880368"/>
          <w:placeholder>
            <w:docPart w:val="AA3103D82BE04317AD7A30C9E7DE5CFD"/>
          </w:placeholder>
          <w:showingPlcHdr/>
          <w:comboBox>
            <w:listItem w:value="Choose an item."/>
            <w:listItem w:displayText="Atlantic County " w:value="Atlantic County "/>
            <w:listItem w:displayText="Bergen County " w:value="Bergen County "/>
            <w:listItem w:displayText="Burlington County" w:value="Burlington County"/>
            <w:listItem w:displayText="Camden County " w:value="Camden County "/>
            <w:listItem w:displayText="Cape May County " w:value="Cape May County "/>
            <w:listItem w:displayText="Cumberland County " w:value="Cumberland County "/>
            <w:listItem w:displayText="Essex County " w:value="Essex County "/>
            <w:listItem w:displayText="Gloucester County " w:value="Gloucester County "/>
            <w:listItem w:displayText="Hudson County" w:value="Hudson County"/>
            <w:listItem w:displayText="Hunterdon County" w:value="Hunterdon County"/>
            <w:listItem w:displayText="Mercer County " w:value="Mercer County "/>
            <w:listItem w:displayText="Middlesex County " w:value="Middlesex County "/>
            <w:listItem w:displayText="Monmouth County " w:value="Monmouth County "/>
            <w:listItem w:displayText="Ocean County" w:value="Ocean County"/>
            <w:listItem w:displayText="Passaic County" w:value="Passaic County"/>
            <w:listItem w:displayText="Somerset County" w:value="Somerset County"/>
            <w:listItem w:displayText="Sussex County " w:value="Sussex County "/>
            <w:listItem w:displayText="Union County" w:value="Union County"/>
            <w:listItem w:displayText="Warren County" w:value="Warren County"/>
          </w:comboBox>
        </w:sdtPr>
        <w:sdtEndPr/>
        <w:sdtContent>
          <w:r w:rsidR="005B08BE" w:rsidRPr="00A91714">
            <w:rPr>
              <w:rStyle w:val="PlaceholderText"/>
              <w:color w:val="FF0000"/>
            </w:rPr>
            <w:t>Choose an item.</w:t>
          </w:r>
        </w:sdtContent>
      </w:sdt>
      <w:r w:rsidR="004E3EDA">
        <w:t xml:space="preserve"> in</w:t>
      </w:r>
      <w:r>
        <w:t xml:space="preserve"> </w:t>
      </w:r>
      <w:sdt>
        <w:sdtPr>
          <w:rPr>
            <w:b/>
            <w:szCs w:val="24"/>
          </w:rPr>
          <w:alias w:val="Choose Year "/>
          <w:tag w:val="Choose Year "/>
          <w:id w:val="-396981606"/>
          <w:placeholder>
            <w:docPart w:val="9D1755E1FAF6414996320B85CDDDB331"/>
          </w:placeholder>
          <w:showingPlcHdr/>
          <w:comboBox>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comboBox>
        </w:sdtPr>
        <w:sdtEndPr/>
        <w:sdtContent>
          <w:r w:rsidR="00625139" w:rsidRPr="00D24F9C">
            <w:rPr>
              <w:rStyle w:val="PlaceholderText"/>
              <w:color w:val="FF0000"/>
            </w:rPr>
            <w:t>Choose an item.</w:t>
          </w:r>
        </w:sdtContent>
      </w:sdt>
      <w:r>
        <w:t>, there were</w:t>
      </w:r>
      <w:r w:rsidR="00F520F6">
        <w:t xml:space="preserve"> </w:t>
      </w:r>
      <w:sdt>
        <w:sdtPr>
          <w:rPr>
            <w:bCs/>
            <w:szCs w:val="24"/>
          </w:rPr>
          <w:alias w:val="Insert Number of Reports "/>
          <w:tag w:val="Insert Number of Reports"/>
          <w:id w:val="698593983"/>
          <w:placeholder>
            <w:docPart w:val="562087B2645F46A9BF9A5854AB472EDB"/>
          </w:placeholder>
          <w:showingPlcHdr/>
        </w:sdtPr>
        <w:sdtEndPr/>
        <w:sdtContent>
          <w:r w:rsidR="00F520F6" w:rsidRPr="009D33A9">
            <w:rPr>
              <w:rStyle w:val="PlaceholderText"/>
              <w:bCs/>
              <w:color w:val="FF0000"/>
            </w:rPr>
            <w:t>Click or tap here to enter text.</w:t>
          </w:r>
        </w:sdtContent>
      </w:sdt>
      <w:r>
        <w:t xml:space="preserve"> reports of lack of or no prenatal care. This was</w:t>
      </w:r>
      <w:r w:rsidR="00947589">
        <w:t xml:space="preserve"> </w:t>
      </w:r>
      <w:sdt>
        <w:sdtPr>
          <w:rPr>
            <w:b/>
          </w:rPr>
          <w:id w:val="-2120665033"/>
          <w:placeholder>
            <w:docPart w:val="DD62918E95F44317AF8BF860D7B162DE"/>
          </w:placeholder>
          <w:showingPlcHdr/>
          <w:comboBox>
            <w:listItem w:value="Choose an item."/>
            <w:listItem w:displayText="increase" w:value="increase"/>
            <w:listItem w:displayText="decrease" w:value="decrease"/>
          </w:comboBox>
        </w:sdtPr>
        <w:sdtEndPr/>
        <w:sdtContent>
          <w:r w:rsidR="00947589" w:rsidRPr="00D24F9C">
            <w:rPr>
              <w:rStyle w:val="PlaceholderText"/>
              <w:color w:val="FF0000"/>
            </w:rPr>
            <w:t>Choose an item.</w:t>
          </w:r>
        </w:sdtContent>
      </w:sdt>
      <w:r>
        <w:t xml:space="preserve"> </w:t>
      </w:r>
      <w:r w:rsidR="00D21583">
        <w:t xml:space="preserve">of </w:t>
      </w:r>
      <w:sdt>
        <w:sdtPr>
          <w:rPr>
            <w:bCs/>
            <w:szCs w:val="24"/>
          </w:rPr>
          <w:alias w:val="Insert Appropriate Number"/>
          <w:tag w:val="Insert Approrpriate Number"/>
          <w:id w:val="-1662997806"/>
          <w:placeholder>
            <w:docPart w:val="B617199073E1451BB2B4B586AC0E6C28"/>
          </w:placeholder>
          <w:showingPlcHdr/>
        </w:sdtPr>
        <w:sdtEndPr/>
        <w:sdtContent>
          <w:r w:rsidR="00D21583" w:rsidRPr="009D33A9">
            <w:rPr>
              <w:rStyle w:val="PlaceholderText"/>
              <w:bCs/>
              <w:color w:val="FF0000"/>
            </w:rPr>
            <w:t>Click or tap here to enter text.</w:t>
          </w:r>
        </w:sdtContent>
      </w:sdt>
      <w:r w:rsidR="00231502">
        <w:t xml:space="preserve"> </w:t>
      </w:r>
      <w:r w:rsidR="00862D6F">
        <w:t>reports</w:t>
      </w:r>
      <w:r>
        <w:t xml:space="preserve"> from the previous year </w:t>
      </w:r>
      <w:r w:rsidRPr="007819B6">
        <w:t>(</w:t>
      </w:r>
      <w:r>
        <w:t>Center for Disease Control and Prevention</w:t>
      </w:r>
      <w:r w:rsidRPr="007819B6">
        <w:t xml:space="preserve">; see </w:t>
      </w:r>
      <w:r w:rsidRPr="00DD7BBB">
        <w:rPr>
          <w:i/>
        </w:rPr>
        <w:t>Data Profile for Additional Source Information</w:t>
      </w:r>
      <w:r w:rsidRPr="007819B6">
        <w:t>)</w:t>
      </w:r>
      <w:r>
        <w:t xml:space="preserve">. </w:t>
      </w:r>
    </w:p>
    <w:p w14:paraId="5E67284F" w14:textId="77777777" w:rsidR="006A2B09" w:rsidRDefault="006A2B09" w:rsidP="007A70C2">
      <w:pPr>
        <w:rPr>
          <w:sz w:val="21"/>
          <w:szCs w:val="21"/>
        </w:rPr>
      </w:pPr>
    </w:p>
    <w:p w14:paraId="3A96F40F" w14:textId="1E848ECE" w:rsidR="007819B6" w:rsidRPr="00D24F9C" w:rsidRDefault="007819B6" w:rsidP="007A70C2">
      <w:pPr>
        <w:rPr>
          <w:b/>
          <w:bCs/>
          <w:color w:val="002060"/>
          <w:szCs w:val="24"/>
        </w:rPr>
      </w:pPr>
      <w:r w:rsidRPr="00D24F9C">
        <w:rPr>
          <w:b/>
          <w:bCs/>
          <w:color w:val="002060"/>
          <w:szCs w:val="24"/>
        </w:rPr>
        <w:t>Need Assessment Key Findings</w:t>
      </w:r>
    </w:p>
    <w:p w14:paraId="414643B0" w14:textId="77777777" w:rsidR="006A2B09" w:rsidRPr="00D24F9C" w:rsidRDefault="006A2B09" w:rsidP="007A70C2">
      <w:pPr>
        <w:rPr>
          <w:b/>
          <w:bCs/>
          <w:color w:val="002060"/>
          <w:szCs w:val="24"/>
        </w:rPr>
      </w:pPr>
    </w:p>
    <w:p w14:paraId="4C1DB545" w14:textId="0291ABD2" w:rsidR="007819B6" w:rsidRDefault="007819B6" w:rsidP="007A70C2">
      <w:pPr>
        <w:rPr>
          <w:b/>
          <w:bCs/>
          <w:color w:val="002060"/>
          <w:szCs w:val="24"/>
        </w:rPr>
      </w:pPr>
      <w:r w:rsidRPr="00D24F9C">
        <w:rPr>
          <w:b/>
          <w:bCs/>
          <w:color w:val="002060"/>
          <w:szCs w:val="24"/>
        </w:rPr>
        <w:t xml:space="preserve">Summary: Scope of the Need </w:t>
      </w:r>
    </w:p>
    <w:p w14:paraId="2979599A" w14:textId="77777777" w:rsidR="00B23042" w:rsidRPr="00D24F9C" w:rsidRDefault="00B23042" w:rsidP="007A70C2">
      <w:pPr>
        <w:rPr>
          <w:b/>
          <w:bCs/>
          <w:color w:val="002060"/>
          <w:szCs w:val="24"/>
        </w:rPr>
      </w:pPr>
    </w:p>
    <w:sdt>
      <w:sdtPr>
        <w:rPr>
          <w:sz w:val="21"/>
          <w:szCs w:val="21"/>
        </w:rPr>
        <w:id w:val="1628971010"/>
        <w:placeholder>
          <w:docPart w:val="9D9A81EE4D534633819760A60F55BD66"/>
        </w:placeholder>
        <w:showingPlcHdr/>
      </w:sdtPr>
      <w:sdtEndPr/>
      <w:sdtContent>
        <w:p w14:paraId="164D6BCD" w14:textId="77777777" w:rsidR="002152A9" w:rsidRPr="001C2E60" w:rsidRDefault="002152A9" w:rsidP="007A70C2">
          <w:pPr>
            <w:jc w:val="both"/>
            <w:rPr>
              <w:b/>
              <w:i/>
              <w:color w:val="002060"/>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14:paraId="332D4A80" w14:textId="77777777" w:rsidR="002152A9" w:rsidRPr="001C2E60" w:rsidRDefault="002152A9" w:rsidP="007A70C2">
          <w:pPr>
            <w:jc w:val="both"/>
            <w:rPr>
              <w:b/>
              <w:i/>
              <w:color w:val="002060"/>
              <w:szCs w:val="24"/>
              <w:highlight w:val="lightGray"/>
            </w:rPr>
          </w:pPr>
        </w:p>
        <w:p w14:paraId="6B8FDEB9" w14:textId="77777777" w:rsidR="002152A9" w:rsidRDefault="002152A9" w:rsidP="007A70C2">
          <w:pPr>
            <w:jc w:val="both"/>
            <w:rPr>
              <w:sz w:val="21"/>
              <w:szCs w:val="21"/>
            </w:rPr>
          </w:pPr>
          <w:r w:rsidRPr="001C2E60">
            <w:rPr>
              <w:i/>
              <w:color w:val="002060"/>
              <w:szCs w:val="24"/>
              <w:highlight w:val="lightGray"/>
            </w:rPr>
            <w:t>Information to address scope can be gleaned from the data profile, surveys, focus groups and key informant interviews.]</w:t>
          </w:r>
        </w:p>
      </w:sdtContent>
    </w:sdt>
    <w:p w14:paraId="17D73AF1" w14:textId="77777777" w:rsidR="007819B6" w:rsidRDefault="007819B6" w:rsidP="007A70C2">
      <w:pPr>
        <w:rPr>
          <w:sz w:val="21"/>
          <w:szCs w:val="21"/>
        </w:rPr>
      </w:pPr>
    </w:p>
    <w:p w14:paraId="36FCF89B" w14:textId="2F6F44C5" w:rsidR="007819B6" w:rsidRDefault="007819B6" w:rsidP="007A70C2">
      <w:pPr>
        <w:rPr>
          <w:b/>
          <w:bCs/>
          <w:color w:val="002060"/>
          <w:szCs w:val="24"/>
        </w:rPr>
      </w:pPr>
      <w:r w:rsidRPr="00D24F9C">
        <w:rPr>
          <w:b/>
          <w:bCs/>
          <w:color w:val="002060"/>
          <w:szCs w:val="24"/>
        </w:rPr>
        <w:t>Summary: Nature of the Need</w:t>
      </w:r>
    </w:p>
    <w:p w14:paraId="5AAE0043" w14:textId="77777777" w:rsidR="00B23042" w:rsidRPr="00D24F9C" w:rsidRDefault="00B23042" w:rsidP="007A70C2">
      <w:pPr>
        <w:rPr>
          <w:b/>
          <w:bCs/>
          <w:color w:val="002060"/>
          <w:sz w:val="21"/>
          <w:szCs w:val="21"/>
        </w:rPr>
      </w:pPr>
    </w:p>
    <w:p w14:paraId="21DA2FF9" w14:textId="57C7A296" w:rsidR="007819B6" w:rsidRDefault="00F22F23" w:rsidP="007A70C2">
      <w:pPr>
        <w:jc w:val="both"/>
        <w:rPr>
          <w:szCs w:val="24"/>
        </w:rPr>
      </w:pPr>
      <w:sdt>
        <w:sdtPr>
          <w:rPr>
            <w:b/>
          </w:rPr>
          <w:id w:val="-1543431260"/>
          <w:placeholder>
            <w:docPart w:val="F68B5356C3DD480FAE478158AF61FCCD"/>
          </w:placeholder>
        </w:sdtPr>
        <w:sdtEndPr/>
        <w:sdtContent>
          <w:r w:rsidR="00F46C57" w:rsidRPr="00C0687B">
            <w:rPr>
              <w:color w:val="FF0000"/>
            </w:rPr>
            <w:t>Click in this text to add content</w:t>
          </w:r>
          <w:r w:rsidR="00F46C57">
            <w:rPr>
              <w:color w:val="FF0000"/>
            </w:rPr>
            <w:t xml:space="preserve">, </w:t>
          </w:r>
          <w:r w:rsidR="00F46C57" w:rsidRPr="00C0687B">
            <w:rPr>
              <w:color w:val="FF0000"/>
            </w:rPr>
            <w:t>delete the following instructions</w:t>
          </w:r>
          <w:r w:rsidR="00F46C57">
            <w:rPr>
              <w:color w:val="FF0000"/>
            </w:rPr>
            <w:t>, and updated font color and size</w:t>
          </w:r>
          <w:r w:rsidR="00F46C57" w:rsidRPr="00C0687B">
            <w:rPr>
              <w:color w:val="FF0000"/>
            </w:rPr>
            <w:t>:</w:t>
          </w:r>
          <w:r w:rsidR="00F46C57">
            <w:rPr>
              <w:color w:val="FF0000"/>
            </w:rPr>
            <w:t xml:space="preserve"> </w:t>
          </w:r>
          <w:r w:rsidR="00F46C57" w:rsidRPr="001C2E60">
            <w:rPr>
              <w:i/>
              <w:color w:val="002060"/>
              <w:szCs w:val="24"/>
              <w:highlight w:val="lightGray"/>
            </w:rPr>
            <w:t>[HSACS will provide a narrative</w:t>
          </w:r>
          <w:r w:rsidR="00F46C57">
            <w:rPr>
              <w:i/>
              <w:color w:val="002060"/>
              <w:szCs w:val="24"/>
              <w:highlight w:val="lightGray"/>
            </w:rPr>
            <w:t xml:space="preserve"> </w:t>
          </w:r>
          <w:r w:rsidR="00F46C57" w:rsidRPr="001C2E60">
            <w:rPr>
              <w:i/>
              <w:color w:val="002060"/>
              <w:szCs w:val="24"/>
              <w:highlight w:val="lightGray"/>
            </w:rPr>
            <w:t xml:space="preserve">describing the nature of this need area. Considerations for describing the nature of the need </w:t>
          </w:r>
          <w:proofErr w:type="gramStart"/>
          <w:r w:rsidR="00F46C57" w:rsidRPr="001C2E60">
            <w:rPr>
              <w:i/>
              <w:color w:val="002060"/>
              <w:szCs w:val="24"/>
              <w:highlight w:val="lightGray"/>
            </w:rPr>
            <w:t>include:</w:t>
          </w:r>
          <w:proofErr w:type="gramEnd"/>
          <w:r w:rsidR="00F46C57" w:rsidRPr="001C2E60">
            <w:rPr>
              <w:i/>
              <w:color w:val="002060"/>
              <w:szCs w:val="24"/>
              <w:highlight w:val="lightGray"/>
            </w:rPr>
            <w:t xml:space="preserve"> availability, physical accessibility, economic accessibility, discriminatory practices, informational accessibility, acceptability, quality and key barriers to service provision.</w:t>
          </w:r>
          <w:r w:rsidR="00F46C57" w:rsidRPr="001C2E60">
            <w:rPr>
              <w:i/>
              <w:color w:val="002060"/>
              <w:szCs w:val="24"/>
            </w:rPr>
            <w:t xml:space="preserve"> </w:t>
          </w:r>
          <w:r w:rsidR="00F46C57" w:rsidRPr="001C2E60">
            <w:rPr>
              <w:i/>
              <w:color w:val="002060"/>
              <w:szCs w:val="24"/>
              <w:highlight w:val="lightGray"/>
            </w:rPr>
            <w:t>Information to address nature of the need can be gleaned from surveys, focus groups and key informant interviews</w:t>
          </w:r>
          <w:r w:rsidR="00F46C57">
            <w:rPr>
              <w:i/>
              <w:color w:val="002060"/>
              <w:szCs w:val="24"/>
              <w:highlight w:val="lightGray"/>
            </w:rPr>
            <w:t>.]</w:t>
          </w:r>
          <w:r w:rsidR="00F46C57" w:rsidRPr="001C2E60">
            <w:rPr>
              <w:i/>
              <w:color w:val="002060"/>
              <w:szCs w:val="24"/>
              <w:highlight w:val="lightGray"/>
            </w:rPr>
            <w:t xml:space="preserve"> </w:t>
          </w:r>
        </w:sdtContent>
      </w:sdt>
    </w:p>
    <w:p w14:paraId="4A6F18E1" w14:textId="14589B88" w:rsidR="007819B6" w:rsidRDefault="007819B6" w:rsidP="007A70C2">
      <w:pPr>
        <w:rPr>
          <w:szCs w:val="24"/>
        </w:rPr>
      </w:pPr>
    </w:p>
    <w:p w14:paraId="231A5D23" w14:textId="0D12538C" w:rsidR="007819B6" w:rsidRDefault="007819B6" w:rsidP="007A70C2">
      <w:pPr>
        <w:rPr>
          <w:b/>
          <w:bCs/>
          <w:color w:val="002060"/>
          <w:szCs w:val="24"/>
        </w:rPr>
      </w:pPr>
      <w:r w:rsidRPr="00D24F9C">
        <w:rPr>
          <w:b/>
          <w:bCs/>
          <w:color w:val="002060"/>
          <w:szCs w:val="24"/>
        </w:rPr>
        <w:lastRenderedPageBreak/>
        <w:t>Summary: Local Considerations for Addressing the Need for County Prioritized Need Area</w:t>
      </w:r>
    </w:p>
    <w:p w14:paraId="131BE67F" w14:textId="77777777" w:rsidR="00B23042" w:rsidRPr="00D24F9C" w:rsidRDefault="00B23042" w:rsidP="007A70C2">
      <w:pPr>
        <w:rPr>
          <w:b/>
          <w:bCs/>
          <w:color w:val="002060"/>
          <w:szCs w:val="24"/>
        </w:rPr>
      </w:pPr>
    </w:p>
    <w:sdt>
      <w:sdtPr>
        <w:rPr>
          <w:b/>
        </w:rPr>
        <w:id w:val="610402651"/>
        <w:placeholder>
          <w:docPart w:val="1407F86A3C93432386FE48DEDB116088"/>
        </w:placeholder>
      </w:sdtPr>
      <w:sdtEndPr/>
      <w:sdtContent>
        <w:p w14:paraId="6DD6154A" w14:textId="67829DAF" w:rsidR="00C02495" w:rsidRDefault="00C02495" w:rsidP="007A70C2">
          <w:pPr>
            <w:jc w:val="both"/>
            <w:rPr>
              <w:b/>
              <w:i/>
              <w:iCs/>
              <w:color w:val="00B050"/>
              <w:sz w:val="22"/>
            </w:rPr>
          </w:pPr>
          <w:r w:rsidRPr="00306816">
            <w:rPr>
              <w:b/>
              <w:i/>
              <w:iCs/>
              <w:color w:val="00B050"/>
              <w:sz w:val="22"/>
            </w:rPr>
            <w:t xml:space="preserve">*Required only if focus group need area topic. </w:t>
          </w:r>
        </w:p>
        <w:p w14:paraId="18E81E4A" w14:textId="77777777" w:rsidR="0068768D" w:rsidRPr="00306816" w:rsidRDefault="0068768D" w:rsidP="007A70C2">
          <w:pPr>
            <w:jc w:val="both"/>
            <w:rPr>
              <w:b/>
              <w:i/>
              <w:color w:val="002060"/>
              <w:szCs w:val="24"/>
              <w:highlight w:val="lightGray"/>
            </w:rPr>
          </w:pPr>
        </w:p>
        <w:p w14:paraId="212B5F81" w14:textId="31372F77" w:rsidR="00D61497" w:rsidRDefault="00D61497" w:rsidP="007A70C2">
          <w:pPr>
            <w:jc w:val="both"/>
            <w:rPr>
              <w:b/>
              <w:i/>
              <w:color w:val="002060"/>
              <w:szCs w:val="24"/>
              <w:highlight w:val="lightGray"/>
            </w:rPr>
          </w:pPr>
          <w:r w:rsidRPr="00C0687B">
            <w:rPr>
              <w:color w:val="FF0000"/>
            </w:rPr>
            <w:t>Click in this text to add content</w:t>
          </w:r>
          <w:r>
            <w:rPr>
              <w:color w:val="FF0000"/>
            </w:rPr>
            <w:t xml:space="preserve">, </w:t>
          </w:r>
          <w:r w:rsidRPr="00C0687B">
            <w:rPr>
              <w:color w:val="FF0000"/>
            </w:rPr>
            <w:t>delete the following instructions</w:t>
          </w:r>
          <w:r>
            <w:rPr>
              <w:color w:val="FF0000"/>
            </w:rPr>
            <w:t>, and updated font color and size</w:t>
          </w:r>
          <w:r w:rsidRPr="00C0687B">
            <w:rPr>
              <w:color w:val="FF0000"/>
            </w:rPr>
            <w:t>:</w:t>
          </w:r>
          <w:r>
            <w:rPr>
              <w:color w:val="FF0000"/>
            </w:rPr>
            <w:t xml:space="preserve"> </w:t>
          </w:r>
          <w:r w:rsidRPr="001C2E60">
            <w:rPr>
              <w:i/>
              <w:color w:val="002060"/>
              <w:szCs w:val="24"/>
              <w:highlight w:val="lightGray"/>
            </w:rPr>
            <w:t>[HSACS will provide a narrative</w:t>
          </w:r>
          <w:r>
            <w:rPr>
              <w:i/>
              <w:color w:val="002060"/>
              <w:szCs w:val="24"/>
              <w:highlight w:val="lightGray"/>
            </w:rPr>
            <w:t xml:space="preserve"> </w:t>
          </w:r>
          <w:r w:rsidRPr="001C2E60">
            <w:rPr>
              <w:i/>
              <w:color w:val="002060"/>
              <w:szCs w:val="24"/>
              <w:highlight w:val="lightGray"/>
            </w:rPr>
            <w:t>describing local considerations for addressing this need. A summary of local consideration for addressing the need may include information to address the following questions: Is this a need that can be addressed at the county level? Is this an urgent need (e.g., needs to be addressed in 1-3 years)? Does the community lack (access to) organizations/programs to focus on the needs/issue or on similar needs issues? If not, what resources would the existing constellation of service providers and community support organizations need to be able to address the need; and are these resources readily available? Information to address local considerations for addressing the need can be gleaned primarily from focus groups and key informant interviews</w:t>
          </w:r>
        </w:p>
        <w:p w14:paraId="2904CB5F" w14:textId="77777777" w:rsidR="00D61497" w:rsidRDefault="00F22F23" w:rsidP="007A70C2">
          <w:pPr>
            <w:rPr>
              <w:b/>
            </w:rPr>
          </w:pPr>
        </w:p>
      </w:sdtContent>
    </w:sdt>
    <w:p w14:paraId="1194F99B" w14:textId="77777777" w:rsidR="007819B6" w:rsidRDefault="007819B6" w:rsidP="007A70C2">
      <w:pPr>
        <w:rPr>
          <w:szCs w:val="24"/>
        </w:rPr>
      </w:pPr>
    </w:p>
    <w:p w14:paraId="1B386BA1" w14:textId="3066584D" w:rsidR="007819B6" w:rsidRDefault="007819B6" w:rsidP="007A70C2">
      <w:pPr>
        <w:rPr>
          <w:b/>
          <w:bCs/>
          <w:color w:val="002060"/>
          <w:szCs w:val="24"/>
        </w:rPr>
      </w:pPr>
      <w:r w:rsidRPr="006930C0">
        <w:rPr>
          <w:b/>
          <w:bCs/>
          <w:color w:val="002060"/>
          <w:szCs w:val="24"/>
        </w:rPr>
        <w:t>If applicable: Additional Notable Focus Group Trends for County Prioritized Need Area</w:t>
      </w:r>
    </w:p>
    <w:p w14:paraId="6156445B" w14:textId="77777777" w:rsidR="00B23042" w:rsidRPr="006930C0" w:rsidRDefault="00B23042" w:rsidP="007A70C2">
      <w:pPr>
        <w:rPr>
          <w:b/>
          <w:bCs/>
          <w:color w:val="002060"/>
          <w:szCs w:val="24"/>
        </w:rPr>
      </w:pPr>
    </w:p>
    <w:sdt>
      <w:sdtPr>
        <w:rPr>
          <w:b/>
        </w:rPr>
        <w:id w:val="21987130"/>
        <w:placeholder>
          <w:docPart w:val="2143601CDE1C487AB5DAFB353259E2E4"/>
        </w:placeholder>
      </w:sdtPr>
      <w:sdtEndPr/>
      <w:sdtContent>
        <w:p w14:paraId="1BE4AB6E" w14:textId="77777777" w:rsidR="007065F6" w:rsidRDefault="007065F6" w:rsidP="007A70C2">
          <w:pPr>
            <w:jc w:val="both"/>
            <w:rPr>
              <w:b/>
              <w:i/>
              <w:color w:val="002060"/>
              <w:szCs w:val="24"/>
              <w:highlight w:val="lightGray"/>
            </w:rPr>
          </w:pPr>
          <w:r w:rsidRPr="00C0687B">
            <w:rPr>
              <w:color w:val="FF0000"/>
            </w:rPr>
            <w:t>Click in this text</w:t>
          </w:r>
          <w:r>
            <w:rPr>
              <w:color w:val="FF0000"/>
            </w:rPr>
            <w:t xml:space="preserve"> (if applicable)</w:t>
          </w:r>
          <w:r w:rsidRPr="00C0687B">
            <w:rPr>
              <w:color w:val="FF0000"/>
            </w:rPr>
            <w:t xml:space="preserve"> to add content</w:t>
          </w:r>
          <w:r>
            <w:rPr>
              <w:color w:val="FF0000"/>
            </w:rPr>
            <w:t xml:space="preserve"> and updated font color and size. If not applicable delete this text and box. </w:t>
          </w:r>
        </w:p>
        <w:p w14:paraId="2E91642B" w14:textId="77777777" w:rsidR="007065F6" w:rsidRDefault="007065F6" w:rsidP="007A70C2">
          <w:pPr>
            <w:rPr>
              <w:b/>
              <w:i/>
              <w:color w:val="002060"/>
              <w:szCs w:val="24"/>
              <w:highlight w:val="lightGray"/>
            </w:rPr>
          </w:pPr>
        </w:p>
        <w:p w14:paraId="1ABC8ADC" w14:textId="77777777" w:rsidR="007065F6" w:rsidRDefault="00F22F23" w:rsidP="007A70C2">
          <w:pPr>
            <w:rPr>
              <w:b/>
            </w:rPr>
          </w:pPr>
        </w:p>
      </w:sdtContent>
    </w:sdt>
    <w:p w14:paraId="484C2974" w14:textId="77777777" w:rsidR="007819B6" w:rsidRDefault="007819B6" w:rsidP="007A70C2"/>
    <w:p w14:paraId="2CDF1957" w14:textId="77777777" w:rsidR="007819B6" w:rsidRDefault="007819B6" w:rsidP="007A70C2"/>
    <w:p w14:paraId="0FEF53C3" w14:textId="77777777" w:rsidR="00C02495" w:rsidRDefault="00F46C57" w:rsidP="007A70C2">
      <w:r>
        <w:br w:type="page"/>
      </w:r>
    </w:p>
    <w:p w14:paraId="4751F852" w14:textId="52F2FF3B" w:rsidR="006A2B09" w:rsidRPr="006A2B09" w:rsidRDefault="002624E4" w:rsidP="00306816">
      <w:pPr>
        <w:rPr>
          <w:sz w:val="20"/>
          <w:szCs w:val="16"/>
        </w:rPr>
      </w:pPr>
      <w:r>
        <w:rPr>
          <w:noProof/>
        </w:rPr>
        <w:lastRenderedPageBreak/>
        <mc:AlternateContent>
          <mc:Choice Requires="wps">
            <w:drawing>
              <wp:anchor distT="0" distB="0" distL="114300" distR="114300" simplePos="0" relativeHeight="251658246" behindDoc="1" locked="0" layoutInCell="1" allowOverlap="1" wp14:anchorId="631A7825" wp14:editId="3C0CF3CC">
                <wp:simplePos x="0" y="0"/>
                <wp:positionH relativeFrom="column">
                  <wp:posOffset>-394970</wp:posOffset>
                </wp:positionH>
                <wp:positionV relativeFrom="paragraph">
                  <wp:posOffset>204470</wp:posOffset>
                </wp:positionV>
                <wp:extent cx="7190105" cy="7531100"/>
                <wp:effectExtent l="0" t="0" r="10795" b="12700"/>
                <wp:wrapNone/>
                <wp:docPr id="71" name="Rectangle 71"/>
                <wp:cNvGraphicFramePr/>
                <a:graphic xmlns:a="http://schemas.openxmlformats.org/drawingml/2006/main">
                  <a:graphicData uri="http://schemas.microsoft.com/office/word/2010/wordprocessingShape">
                    <wps:wsp>
                      <wps:cNvSpPr/>
                      <wps:spPr>
                        <a:xfrm>
                          <a:off x="0" y="0"/>
                          <a:ext cx="7190105" cy="7531100"/>
                        </a:xfrm>
                        <a:prstGeom prst="rect">
                          <a:avLst/>
                        </a:prstGeom>
                        <a:solidFill>
                          <a:schemeClr val="accent2">
                            <a:lumMod val="20000"/>
                            <a:lumOff val="80000"/>
                            <a:alpha val="39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F473F" id="Rectangle 71" o:spid="_x0000_s1026" style="position:absolute;margin-left:-31.1pt;margin-top:16.1pt;width:566.15pt;height:593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" fillcolor="#d6e9f5 [661]" strokecolor="#024f75 [3204]" strokeweight="2pt">
                <v:fill opacity="25443f"/>
              </v:rect>
            </w:pict>
          </mc:Fallback>
        </mc:AlternateContent>
      </w:r>
    </w:p>
    <w:p w14:paraId="098D68FB" w14:textId="2EF6A62E" w:rsidR="007819B6" w:rsidRPr="00FD3FEB" w:rsidRDefault="007819B6" w:rsidP="00AF3AD3">
      <w:pPr>
        <w:ind w:left="-450"/>
        <w:rPr>
          <w:b/>
          <w:bCs/>
          <w:color w:val="002060"/>
          <w:sz w:val="21"/>
          <w:szCs w:val="21"/>
        </w:rPr>
      </w:pPr>
      <w:r w:rsidRPr="00FD3FEB">
        <w:rPr>
          <w:b/>
          <w:bCs/>
          <w:color w:val="002060"/>
        </w:rPr>
        <w:t>Need Area: Survey Results</w:t>
      </w:r>
      <w:r w:rsidRPr="00FD3FEB">
        <w:rPr>
          <w:b/>
          <w:bCs/>
          <w:color w:val="002060"/>
          <w:sz w:val="21"/>
          <w:szCs w:val="21"/>
        </w:rPr>
        <w:t xml:space="preserve"> </w:t>
      </w:r>
    </w:p>
    <w:p w14:paraId="110128EC" w14:textId="6A21F9B3" w:rsidR="007819B6" w:rsidRPr="00CB0EF7" w:rsidRDefault="007819B6" w:rsidP="00AF3AD3">
      <w:pPr>
        <w:ind w:left="-450"/>
        <w:rPr>
          <w:sz w:val="21"/>
          <w:szCs w:val="21"/>
        </w:rPr>
      </w:pPr>
    </w:p>
    <w:tbl>
      <w:tblPr>
        <w:tblStyle w:val="TableGrid"/>
        <w:tblW w:w="10980" w:type="dxa"/>
        <w:tblInd w:w="-455" w:type="dxa"/>
        <w:tblLayout w:type="fixed"/>
        <w:tblLook w:val="04A0" w:firstRow="1" w:lastRow="0" w:firstColumn="1" w:lastColumn="0" w:noHBand="0" w:noVBand="1"/>
      </w:tblPr>
      <w:tblGrid>
        <w:gridCol w:w="3600"/>
        <w:gridCol w:w="1350"/>
        <w:gridCol w:w="990"/>
        <w:gridCol w:w="990"/>
        <w:gridCol w:w="900"/>
        <w:gridCol w:w="990"/>
        <w:gridCol w:w="1080"/>
        <w:gridCol w:w="1080"/>
      </w:tblGrid>
      <w:tr w:rsidR="007819B6" w:rsidRPr="005C4377" w14:paraId="2CC88AAB" w14:textId="77777777" w:rsidTr="00DF7029">
        <w:tc>
          <w:tcPr>
            <w:tcW w:w="3600" w:type="dxa"/>
          </w:tcPr>
          <w:p w14:paraId="748BA100" w14:textId="4E4092C6" w:rsidR="007819B6" w:rsidRPr="00FD3FEB" w:rsidRDefault="007819B6" w:rsidP="00AF3AD3">
            <w:pPr>
              <w:rPr>
                <w:b/>
                <w:bCs/>
                <w:color w:val="002060"/>
                <w:sz w:val="21"/>
                <w:szCs w:val="21"/>
              </w:rPr>
            </w:pPr>
            <w:r w:rsidRPr="00FD3FEB">
              <w:rPr>
                <w:b/>
                <w:bCs/>
                <w:color w:val="002060"/>
                <w:sz w:val="21"/>
                <w:szCs w:val="21"/>
              </w:rPr>
              <w:t>Item</w:t>
            </w:r>
          </w:p>
        </w:tc>
        <w:tc>
          <w:tcPr>
            <w:tcW w:w="1350" w:type="dxa"/>
          </w:tcPr>
          <w:p w14:paraId="2BAC70D7" w14:textId="77777777" w:rsidR="007819B6" w:rsidRPr="00FD3FEB" w:rsidRDefault="007819B6" w:rsidP="00AF3AD3">
            <w:pPr>
              <w:jc w:val="center"/>
              <w:rPr>
                <w:b/>
                <w:bCs/>
                <w:color w:val="002060"/>
                <w:sz w:val="21"/>
                <w:szCs w:val="21"/>
              </w:rPr>
            </w:pPr>
            <w:r w:rsidRPr="00FD3FEB">
              <w:rPr>
                <w:b/>
                <w:bCs/>
                <w:color w:val="002060"/>
                <w:sz w:val="21"/>
                <w:szCs w:val="21"/>
              </w:rPr>
              <w:t>Total Number of Respondents</w:t>
            </w:r>
          </w:p>
        </w:tc>
        <w:tc>
          <w:tcPr>
            <w:tcW w:w="990" w:type="dxa"/>
          </w:tcPr>
          <w:p w14:paraId="1171BB0E" w14:textId="77777777" w:rsidR="007819B6" w:rsidRPr="00FD3FEB" w:rsidRDefault="007819B6" w:rsidP="00AF3AD3">
            <w:pPr>
              <w:jc w:val="center"/>
              <w:rPr>
                <w:b/>
                <w:bCs/>
                <w:color w:val="002060"/>
                <w:sz w:val="21"/>
                <w:szCs w:val="21"/>
              </w:rPr>
            </w:pPr>
            <w:r w:rsidRPr="00FD3FEB">
              <w:rPr>
                <w:b/>
                <w:bCs/>
                <w:color w:val="002060"/>
                <w:sz w:val="21"/>
                <w:szCs w:val="21"/>
              </w:rPr>
              <w:t>Strongly Disagree</w:t>
            </w:r>
          </w:p>
        </w:tc>
        <w:tc>
          <w:tcPr>
            <w:tcW w:w="990" w:type="dxa"/>
          </w:tcPr>
          <w:p w14:paraId="5321BE7C" w14:textId="5B687958" w:rsidR="007819B6" w:rsidRPr="00FD3FEB" w:rsidRDefault="007819B6" w:rsidP="00AF3AD3">
            <w:pPr>
              <w:jc w:val="center"/>
              <w:rPr>
                <w:b/>
                <w:bCs/>
                <w:color w:val="002060"/>
                <w:sz w:val="21"/>
                <w:szCs w:val="21"/>
              </w:rPr>
            </w:pPr>
            <w:r w:rsidRPr="00FD3FEB">
              <w:rPr>
                <w:b/>
                <w:bCs/>
                <w:color w:val="002060"/>
                <w:sz w:val="21"/>
                <w:szCs w:val="21"/>
              </w:rPr>
              <w:t>Disagree</w:t>
            </w:r>
          </w:p>
        </w:tc>
        <w:tc>
          <w:tcPr>
            <w:tcW w:w="900" w:type="dxa"/>
          </w:tcPr>
          <w:p w14:paraId="50956FF1" w14:textId="104C6581" w:rsidR="007819B6" w:rsidRPr="00FD3FEB" w:rsidRDefault="007819B6" w:rsidP="00AF3AD3">
            <w:pPr>
              <w:jc w:val="center"/>
              <w:rPr>
                <w:b/>
                <w:bCs/>
                <w:color w:val="002060"/>
                <w:sz w:val="21"/>
                <w:szCs w:val="21"/>
              </w:rPr>
            </w:pPr>
            <w:r w:rsidRPr="00FD3FEB">
              <w:rPr>
                <w:b/>
                <w:bCs/>
                <w:color w:val="002060"/>
                <w:sz w:val="21"/>
                <w:szCs w:val="21"/>
              </w:rPr>
              <w:t>Agree</w:t>
            </w:r>
          </w:p>
        </w:tc>
        <w:tc>
          <w:tcPr>
            <w:tcW w:w="990" w:type="dxa"/>
          </w:tcPr>
          <w:p w14:paraId="0FF442AD" w14:textId="77777777" w:rsidR="007819B6" w:rsidRPr="00FD3FEB" w:rsidRDefault="007819B6" w:rsidP="00AF3AD3">
            <w:pPr>
              <w:jc w:val="center"/>
              <w:rPr>
                <w:b/>
                <w:bCs/>
                <w:color w:val="002060"/>
                <w:sz w:val="21"/>
                <w:szCs w:val="21"/>
              </w:rPr>
            </w:pPr>
            <w:r w:rsidRPr="00FD3FEB">
              <w:rPr>
                <w:b/>
                <w:bCs/>
                <w:color w:val="002060"/>
                <w:sz w:val="21"/>
                <w:szCs w:val="21"/>
              </w:rPr>
              <w:t>Strongly Agree</w:t>
            </w:r>
          </w:p>
        </w:tc>
        <w:tc>
          <w:tcPr>
            <w:tcW w:w="1080" w:type="dxa"/>
          </w:tcPr>
          <w:p w14:paraId="28AE9D53" w14:textId="77777777" w:rsidR="007819B6" w:rsidRPr="00FD3FEB" w:rsidRDefault="007819B6" w:rsidP="00AF3AD3">
            <w:pPr>
              <w:jc w:val="center"/>
              <w:rPr>
                <w:b/>
                <w:bCs/>
                <w:color w:val="002060"/>
                <w:sz w:val="21"/>
                <w:szCs w:val="21"/>
              </w:rPr>
            </w:pPr>
            <w:r w:rsidRPr="00FD3FEB">
              <w:rPr>
                <w:b/>
                <w:bCs/>
                <w:color w:val="002060"/>
                <w:sz w:val="21"/>
                <w:szCs w:val="21"/>
              </w:rPr>
              <w:t>Don’t Know</w:t>
            </w:r>
          </w:p>
        </w:tc>
        <w:tc>
          <w:tcPr>
            <w:tcW w:w="1080" w:type="dxa"/>
          </w:tcPr>
          <w:p w14:paraId="4DD62EA7" w14:textId="5A117368" w:rsidR="007819B6" w:rsidRPr="00FD3FEB" w:rsidRDefault="007819B6" w:rsidP="00AF3AD3">
            <w:pPr>
              <w:jc w:val="center"/>
              <w:rPr>
                <w:b/>
                <w:bCs/>
                <w:color w:val="002060"/>
                <w:sz w:val="21"/>
                <w:szCs w:val="21"/>
              </w:rPr>
            </w:pPr>
            <w:r w:rsidRPr="00FD3FEB">
              <w:rPr>
                <w:b/>
                <w:bCs/>
                <w:color w:val="002060"/>
                <w:sz w:val="21"/>
                <w:szCs w:val="21"/>
              </w:rPr>
              <w:t>Total</w:t>
            </w:r>
          </w:p>
        </w:tc>
      </w:tr>
      <w:tr w:rsidR="007819B6" w:rsidRPr="00367040" w14:paraId="4EDACF09" w14:textId="77777777" w:rsidTr="00DF7029">
        <w:tc>
          <w:tcPr>
            <w:tcW w:w="3600" w:type="dxa"/>
          </w:tcPr>
          <w:p w14:paraId="247C9F55" w14:textId="77777777" w:rsidR="007819B6" w:rsidRPr="00FD3FEB" w:rsidRDefault="007819B6" w:rsidP="00AF3AD3">
            <w:pPr>
              <w:rPr>
                <w:b/>
                <w:bCs/>
                <w:color w:val="002060"/>
                <w:sz w:val="21"/>
                <w:szCs w:val="21"/>
              </w:rPr>
            </w:pPr>
            <w:r w:rsidRPr="00FD3FEB">
              <w:rPr>
                <w:color w:val="002060"/>
                <w:sz w:val="21"/>
                <w:szCs w:val="21"/>
              </w:rPr>
              <w:t xml:space="preserve">1. There are enough services available in the county to help those who have this need. </w:t>
            </w:r>
          </w:p>
        </w:tc>
        <w:sdt>
          <w:sdtPr>
            <w:rPr>
              <w:bCs/>
              <w:sz w:val="21"/>
              <w:szCs w:val="21"/>
            </w:rPr>
            <w:id w:val="434649218"/>
            <w:placeholder>
              <w:docPart w:val="E7B3D650F67C454D8BB4654606AA0A7F"/>
            </w:placeholder>
            <w:showingPlcHdr/>
          </w:sdtPr>
          <w:sdtEndPr/>
          <w:sdtContent>
            <w:tc>
              <w:tcPr>
                <w:tcW w:w="1350" w:type="dxa"/>
              </w:tcPr>
              <w:p w14:paraId="5BF95838" w14:textId="143B45EF" w:rsidR="007819B6" w:rsidRPr="00306816" w:rsidRDefault="00DF7029" w:rsidP="00AF3AD3">
                <w:pPr>
                  <w:jc w:val="center"/>
                  <w:rPr>
                    <w:bCs/>
                    <w:sz w:val="21"/>
                    <w:szCs w:val="21"/>
                  </w:rPr>
                </w:pPr>
                <w:r w:rsidRPr="00306816">
                  <w:rPr>
                    <w:rStyle w:val="PlaceholderText"/>
                    <w:bCs/>
                    <w:color w:val="FF0000"/>
                    <w:sz w:val="21"/>
                    <w:szCs w:val="21"/>
                  </w:rPr>
                  <w:t xml:space="preserve"> enter number</w:t>
                </w:r>
                <w:r w:rsidRPr="00306816">
                  <w:rPr>
                    <w:bCs/>
                    <w:sz w:val="21"/>
                    <w:szCs w:val="21"/>
                  </w:rPr>
                  <w:t xml:space="preserve"> </w:t>
                </w:r>
              </w:p>
            </w:tc>
          </w:sdtContent>
        </w:sdt>
        <w:tc>
          <w:tcPr>
            <w:tcW w:w="990" w:type="dxa"/>
          </w:tcPr>
          <w:p w14:paraId="07BA3C1B" w14:textId="2730AD8A" w:rsidR="007819B6" w:rsidRPr="00306816" w:rsidRDefault="00F22F23" w:rsidP="00AF3AD3">
            <w:pPr>
              <w:jc w:val="center"/>
              <w:rPr>
                <w:bCs/>
                <w:sz w:val="21"/>
                <w:szCs w:val="21"/>
              </w:rPr>
            </w:pPr>
            <w:sdt>
              <w:sdtPr>
                <w:rPr>
                  <w:bCs/>
                  <w:sz w:val="21"/>
                  <w:szCs w:val="21"/>
                </w:rPr>
                <w:id w:val="-1113131011"/>
                <w:placeholder>
                  <w:docPart w:val="60CCA4849550453BBD5F16204D0B08EE"/>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90" w:type="dxa"/>
          </w:tcPr>
          <w:p w14:paraId="0EA09088" w14:textId="0827E269" w:rsidR="007819B6" w:rsidRPr="00306816" w:rsidRDefault="00F22F23" w:rsidP="00AF3AD3">
            <w:pPr>
              <w:jc w:val="center"/>
              <w:rPr>
                <w:bCs/>
                <w:sz w:val="21"/>
                <w:szCs w:val="21"/>
              </w:rPr>
            </w:pPr>
            <w:sdt>
              <w:sdtPr>
                <w:rPr>
                  <w:bCs/>
                  <w:sz w:val="21"/>
                  <w:szCs w:val="21"/>
                </w:rPr>
                <w:id w:val="-1068042424"/>
                <w:placeholder>
                  <w:docPart w:val="25DBA3C5D372470FA3D3C944D4DD0014"/>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00" w:type="dxa"/>
          </w:tcPr>
          <w:p w14:paraId="40D57824" w14:textId="266DBCEF" w:rsidR="007819B6" w:rsidRPr="00306816" w:rsidRDefault="00F22F23" w:rsidP="00AF3AD3">
            <w:pPr>
              <w:jc w:val="center"/>
              <w:rPr>
                <w:bCs/>
                <w:sz w:val="21"/>
                <w:szCs w:val="21"/>
              </w:rPr>
            </w:pPr>
            <w:sdt>
              <w:sdtPr>
                <w:rPr>
                  <w:bCs/>
                  <w:sz w:val="21"/>
                  <w:szCs w:val="21"/>
                </w:rPr>
                <w:id w:val="-95862023"/>
                <w:placeholder>
                  <w:docPart w:val="78D38AFE0662442482EB890C7D47FA3A"/>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90" w:type="dxa"/>
          </w:tcPr>
          <w:p w14:paraId="586EC289" w14:textId="6452FFBD" w:rsidR="007819B6" w:rsidRPr="00306816" w:rsidRDefault="00F22F23" w:rsidP="00AF3AD3">
            <w:pPr>
              <w:jc w:val="center"/>
              <w:rPr>
                <w:bCs/>
                <w:sz w:val="21"/>
                <w:szCs w:val="21"/>
              </w:rPr>
            </w:pPr>
            <w:sdt>
              <w:sdtPr>
                <w:rPr>
                  <w:bCs/>
                  <w:sz w:val="21"/>
                  <w:szCs w:val="21"/>
                </w:rPr>
                <w:id w:val="-1125840334"/>
                <w:placeholder>
                  <w:docPart w:val="4DDA3F6B11DF4F2BB61FA29E6C49D132"/>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1080" w:type="dxa"/>
          </w:tcPr>
          <w:p w14:paraId="2C29EA39" w14:textId="628F485F" w:rsidR="007819B6" w:rsidRPr="00306816" w:rsidRDefault="00F22F23" w:rsidP="00AF3AD3">
            <w:pPr>
              <w:jc w:val="center"/>
              <w:rPr>
                <w:bCs/>
                <w:sz w:val="21"/>
                <w:szCs w:val="21"/>
              </w:rPr>
            </w:pPr>
            <w:sdt>
              <w:sdtPr>
                <w:rPr>
                  <w:bCs/>
                  <w:sz w:val="21"/>
                  <w:szCs w:val="21"/>
                </w:rPr>
                <w:id w:val="-1101871833"/>
                <w:placeholder>
                  <w:docPart w:val="6B582BEB9B9F4DCE85510C7DD444D9D0"/>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1080" w:type="dxa"/>
          </w:tcPr>
          <w:p w14:paraId="5F0B4820" w14:textId="66D4481D" w:rsidR="007819B6" w:rsidRPr="00306816" w:rsidRDefault="00F22F23" w:rsidP="00AF3AD3">
            <w:pPr>
              <w:jc w:val="center"/>
              <w:rPr>
                <w:bCs/>
                <w:sz w:val="21"/>
                <w:szCs w:val="21"/>
              </w:rPr>
            </w:pPr>
            <w:sdt>
              <w:sdtPr>
                <w:rPr>
                  <w:bCs/>
                  <w:sz w:val="21"/>
                  <w:szCs w:val="21"/>
                </w:rPr>
                <w:id w:val="1538308847"/>
                <w:placeholder>
                  <w:docPart w:val="7B2D70AADC1943E59F7C0E58B06522BA"/>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r>
      <w:tr w:rsidR="007819B6" w:rsidRPr="00367040" w14:paraId="334286EC" w14:textId="77777777" w:rsidTr="00DF7029">
        <w:tc>
          <w:tcPr>
            <w:tcW w:w="3600" w:type="dxa"/>
          </w:tcPr>
          <w:p w14:paraId="3B457D30" w14:textId="77777777" w:rsidR="007819B6" w:rsidRPr="00FD3FEB" w:rsidRDefault="007819B6" w:rsidP="00AF3AD3">
            <w:pPr>
              <w:rPr>
                <w:b/>
                <w:bCs/>
                <w:color w:val="002060"/>
                <w:sz w:val="21"/>
                <w:szCs w:val="21"/>
              </w:rPr>
            </w:pPr>
            <w:r w:rsidRPr="00FD3FEB">
              <w:rPr>
                <w:color w:val="002060"/>
                <w:sz w:val="21"/>
                <w:szCs w:val="21"/>
              </w:rPr>
              <w:t xml:space="preserve">2. Anyone in the county </w:t>
            </w:r>
            <w:proofErr w:type="gramStart"/>
            <w:r w:rsidRPr="00FD3FEB">
              <w:rPr>
                <w:color w:val="002060"/>
                <w:sz w:val="21"/>
                <w:szCs w:val="21"/>
              </w:rPr>
              <w:t>is able to</w:t>
            </w:r>
            <w:proofErr w:type="gramEnd"/>
            <w:r w:rsidRPr="00FD3FEB">
              <w:rPr>
                <w:color w:val="002060"/>
                <w:sz w:val="21"/>
                <w:szCs w:val="21"/>
              </w:rPr>
              <w:t xml:space="preserve"> access services. </w:t>
            </w:r>
          </w:p>
        </w:tc>
        <w:sdt>
          <w:sdtPr>
            <w:rPr>
              <w:bCs/>
              <w:sz w:val="21"/>
              <w:szCs w:val="21"/>
            </w:rPr>
            <w:id w:val="-669482150"/>
            <w:placeholder>
              <w:docPart w:val="AE61A1F153704A6C87AA58841F5D768A"/>
            </w:placeholder>
            <w:showingPlcHdr/>
          </w:sdtPr>
          <w:sdtEndPr/>
          <w:sdtContent>
            <w:tc>
              <w:tcPr>
                <w:tcW w:w="1350" w:type="dxa"/>
              </w:tcPr>
              <w:p w14:paraId="73E06A02" w14:textId="413DB378" w:rsidR="007819B6" w:rsidRPr="00306816" w:rsidRDefault="00DF7029" w:rsidP="00AF3AD3">
                <w:pPr>
                  <w:jc w:val="center"/>
                  <w:rPr>
                    <w:bCs/>
                    <w:sz w:val="21"/>
                    <w:szCs w:val="21"/>
                  </w:rPr>
                </w:pPr>
                <w:r w:rsidRPr="00306816">
                  <w:rPr>
                    <w:rStyle w:val="PlaceholderText"/>
                    <w:bCs/>
                    <w:color w:val="FF0000"/>
                    <w:sz w:val="21"/>
                    <w:szCs w:val="21"/>
                  </w:rPr>
                  <w:t xml:space="preserve"> enter number</w:t>
                </w:r>
                <w:r w:rsidRPr="00306816">
                  <w:rPr>
                    <w:bCs/>
                    <w:sz w:val="21"/>
                    <w:szCs w:val="21"/>
                  </w:rPr>
                  <w:t xml:space="preserve"> </w:t>
                </w:r>
              </w:p>
            </w:tc>
          </w:sdtContent>
        </w:sdt>
        <w:tc>
          <w:tcPr>
            <w:tcW w:w="990" w:type="dxa"/>
          </w:tcPr>
          <w:p w14:paraId="034FCB30" w14:textId="46FDE559" w:rsidR="007819B6" w:rsidRPr="00306816" w:rsidRDefault="00F22F23" w:rsidP="00AF3AD3">
            <w:pPr>
              <w:jc w:val="center"/>
              <w:rPr>
                <w:bCs/>
                <w:sz w:val="21"/>
                <w:szCs w:val="21"/>
              </w:rPr>
            </w:pPr>
            <w:sdt>
              <w:sdtPr>
                <w:rPr>
                  <w:bCs/>
                  <w:sz w:val="21"/>
                  <w:szCs w:val="21"/>
                </w:rPr>
                <w:id w:val="669683261"/>
                <w:placeholder>
                  <w:docPart w:val="AE4388A7D24A4C9D803E1D783F590AF4"/>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90" w:type="dxa"/>
          </w:tcPr>
          <w:p w14:paraId="273298AD" w14:textId="2A959E4B" w:rsidR="007819B6" w:rsidRPr="00306816" w:rsidRDefault="00F22F23" w:rsidP="00AF3AD3">
            <w:pPr>
              <w:jc w:val="center"/>
              <w:rPr>
                <w:bCs/>
                <w:sz w:val="21"/>
                <w:szCs w:val="21"/>
              </w:rPr>
            </w:pPr>
            <w:sdt>
              <w:sdtPr>
                <w:rPr>
                  <w:bCs/>
                  <w:sz w:val="21"/>
                  <w:szCs w:val="21"/>
                </w:rPr>
                <w:id w:val="-1609955677"/>
                <w:placeholder>
                  <w:docPart w:val="61B9F7A604014E65A2405406389B86F5"/>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00" w:type="dxa"/>
          </w:tcPr>
          <w:p w14:paraId="5B17ED14" w14:textId="3A74791F" w:rsidR="007819B6" w:rsidRPr="00306816" w:rsidRDefault="00F22F23" w:rsidP="00AF3AD3">
            <w:pPr>
              <w:jc w:val="center"/>
              <w:rPr>
                <w:bCs/>
                <w:sz w:val="21"/>
                <w:szCs w:val="21"/>
              </w:rPr>
            </w:pPr>
            <w:sdt>
              <w:sdtPr>
                <w:rPr>
                  <w:bCs/>
                  <w:sz w:val="21"/>
                  <w:szCs w:val="21"/>
                </w:rPr>
                <w:id w:val="-1412077243"/>
                <w:placeholder>
                  <w:docPart w:val="4226DF0F80D9426ABAA2072B2B499D7D"/>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sdt>
          <w:sdtPr>
            <w:rPr>
              <w:bCs/>
              <w:sz w:val="21"/>
              <w:szCs w:val="21"/>
            </w:rPr>
            <w:id w:val="1248082183"/>
            <w:placeholder>
              <w:docPart w:val="F9201D062E384144978AEF0AFE2ED384"/>
            </w:placeholder>
            <w:showingPlcHdr/>
          </w:sdtPr>
          <w:sdtEndPr/>
          <w:sdtContent>
            <w:tc>
              <w:tcPr>
                <w:tcW w:w="990" w:type="dxa"/>
              </w:tcPr>
              <w:p w14:paraId="3FEF0D01" w14:textId="03A4160A" w:rsidR="007819B6" w:rsidRPr="00306816" w:rsidRDefault="00DF7029" w:rsidP="00AF3AD3">
                <w:pPr>
                  <w:jc w:val="center"/>
                  <w:rPr>
                    <w:bCs/>
                    <w:sz w:val="21"/>
                    <w:szCs w:val="21"/>
                  </w:rPr>
                </w:pPr>
                <w:r w:rsidRPr="00306816">
                  <w:rPr>
                    <w:rStyle w:val="PlaceholderText"/>
                    <w:bCs/>
                    <w:color w:val="FF0000"/>
                    <w:sz w:val="21"/>
                    <w:szCs w:val="21"/>
                  </w:rPr>
                  <w:t xml:space="preserve"> enter number</w:t>
                </w:r>
                <w:r w:rsidRPr="00306816">
                  <w:rPr>
                    <w:bCs/>
                    <w:sz w:val="21"/>
                    <w:szCs w:val="21"/>
                  </w:rPr>
                  <w:t xml:space="preserve"> </w:t>
                </w:r>
              </w:p>
            </w:tc>
          </w:sdtContent>
        </w:sdt>
        <w:tc>
          <w:tcPr>
            <w:tcW w:w="1080" w:type="dxa"/>
          </w:tcPr>
          <w:p w14:paraId="50D2B90D" w14:textId="29AC9117" w:rsidR="007819B6" w:rsidRPr="00306816" w:rsidRDefault="00F22F23" w:rsidP="00AF3AD3">
            <w:pPr>
              <w:jc w:val="center"/>
              <w:rPr>
                <w:bCs/>
                <w:sz w:val="21"/>
                <w:szCs w:val="21"/>
              </w:rPr>
            </w:pPr>
            <w:sdt>
              <w:sdtPr>
                <w:rPr>
                  <w:bCs/>
                  <w:sz w:val="21"/>
                  <w:szCs w:val="21"/>
                </w:rPr>
                <w:id w:val="-1904204669"/>
                <w:placeholder>
                  <w:docPart w:val="D6E9CB2EA2E84C7490B3919F74BDD193"/>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1080" w:type="dxa"/>
          </w:tcPr>
          <w:p w14:paraId="3F1211D2" w14:textId="2420D816" w:rsidR="007819B6" w:rsidRPr="00306816" w:rsidRDefault="00F22F23" w:rsidP="00AF3AD3">
            <w:pPr>
              <w:jc w:val="center"/>
              <w:rPr>
                <w:bCs/>
                <w:sz w:val="21"/>
                <w:szCs w:val="21"/>
              </w:rPr>
            </w:pPr>
            <w:sdt>
              <w:sdtPr>
                <w:rPr>
                  <w:bCs/>
                  <w:sz w:val="21"/>
                  <w:szCs w:val="21"/>
                </w:rPr>
                <w:id w:val="-239248059"/>
                <w:placeholder>
                  <w:docPart w:val="4FEC2BE0774A436A8D340E5830B16005"/>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r>
      <w:tr w:rsidR="007819B6" w:rsidRPr="00367040" w14:paraId="747538CD" w14:textId="77777777" w:rsidTr="00DF7029">
        <w:tc>
          <w:tcPr>
            <w:tcW w:w="3600" w:type="dxa"/>
          </w:tcPr>
          <w:p w14:paraId="1A3ED936" w14:textId="77777777" w:rsidR="007819B6" w:rsidRPr="00FD3FEB" w:rsidRDefault="007819B6" w:rsidP="00AF3AD3">
            <w:pPr>
              <w:rPr>
                <w:b/>
                <w:bCs/>
                <w:color w:val="002060"/>
                <w:sz w:val="21"/>
                <w:szCs w:val="21"/>
              </w:rPr>
            </w:pPr>
            <w:r w:rsidRPr="00FD3FEB">
              <w:rPr>
                <w:color w:val="002060"/>
                <w:sz w:val="21"/>
                <w:szCs w:val="21"/>
              </w:rPr>
              <w:t>3. Services are widely advertised and known by the county.</w:t>
            </w:r>
          </w:p>
        </w:tc>
        <w:sdt>
          <w:sdtPr>
            <w:rPr>
              <w:bCs/>
              <w:sz w:val="21"/>
              <w:szCs w:val="21"/>
            </w:rPr>
            <w:id w:val="501636531"/>
            <w:placeholder>
              <w:docPart w:val="33BECDF8832E4882A6F30FADC518DF20"/>
            </w:placeholder>
            <w:showingPlcHdr/>
          </w:sdtPr>
          <w:sdtEndPr/>
          <w:sdtContent>
            <w:tc>
              <w:tcPr>
                <w:tcW w:w="1350" w:type="dxa"/>
              </w:tcPr>
              <w:p w14:paraId="781FBF69" w14:textId="71C28F62" w:rsidR="007819B6" w:rsidRPr="00306816" w:rsidRDefault="00DF7029" w:rsidP="00AF3AD3">
                <w:pPr>
                  <w:jc w:val="center"/>
                  <w:rPr>
                    <w:bCs/>
                    <w:sz w:val="21"/>
                    <w:szCs w:val="21"/>
                  </w:rPr>
                </w:pPr>
                <w:r w:rsidRPr="00306816">
                  <w:rPr>
                    <w:rStyle w:val="PlaceholderText"/>
                    <w:bCs/>
                    <w:color w:val="FF0000"/>
                    <w:sz w:val="21"/>
                    <w:szCs w:val="21"/>
                  </w:rPr>
                  <w:t xml:space="preserve"> enter number</w:t>
                </w:r>
                <w:r w:rsidRPr="00306816">
                  <w:rPr>
                    <w:bCs/>
                    <w:sz w:val="21"/>
                    <w:szCs w:val="21"/>
                  </w:rPr>
                  <w:t xml:space="preserve"> </w:t>
                </w:r>
              </w:p>
            </w:tc>
          </w:sdtContent>
        </w:sdt>
        <w:tc>
          <w:tcPr>
            <w:tcW w:w="990" w:type="dxa"/>
          </w:tcPr>
          <w:p w14:paraId="74FF1454" w14:textId="728C85C9" w:rsidR="007819B6" w:rsidRPr="00306816" w:rsidRDefault="00F22F23" w:rsidP="00AF3AD3">
            <w:pPr>
              <w:jc w:val="center"/>
              <w:rPr>
                <w:bCs/>
                <w:sz w:val="21"/>
                <w:szCs w:val="21"/>
              </w:rPr>
            </w:pPr>
            <w:sdt>
              <w:sdtPr>
                <w:rPr>
                  <w:bCs/>
                  <w:sz w:val="21"/>
                  <w:szCs w:val="21"/>
                </w:rPr>
                <w:id w:val="1573545515"/>
                <w:placeholder>
                  <w:docPart w:val="903805D2BE6840D280D3402F0FAD2407"/>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90" w:type="dxa"/>
          </w:tcPr>
          <w:p w14:paraId="78BBDE03" w14:textId="6DA38982" w:rsidR="007819B6" w:rsidRPr="00306816" w:rsidRDefault="00F22F23" w:rsidP="00AF3AD3">
            <w:pPr>
              <w:jc w:val="center"/>
              <w:rPr>
                <w:bCs/>
                <w:sz w:val="21"/>
                <w:szCs w:val="21"/>
              </w:rPr>
            </w:pPr>
            <w:sdt>
              <w:sdtPr>
                <w:rPr>
                  <w:bCs/>
                  <w:sz w:val="21"/>
                  <w:szCs w:val="21"/>
                </w:rPr>
                <w:id w:val="-1848864082"/>
                <w:placeholder>
                  <w:docPart w:val="AA9F872DF26843DBA4C80118CC553484"/>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00" w:type="dxa"/>
          </w:tcPr>
          <w:p w14:paraId="5A4110E6" w14:textId="4D68FED9" w:rsidR="007819B6" w:rsidRPr="00306816" w:rsidRDefault="00F22F23" w:rsidP="00AF3AD3">
            <w:pPr>
              <w:jc w:val="center"/>
              <w:rPr>
                <w:bCs/>
                <w:sz w:val="21"/>
                <w:szCs w:val="21"/>
              </w:rPr>
            </w:pPr>
            <w:sdt>
              <w:sdtPr>
                <w:rPr>
                  <w:bCs/>
                  <w:sz w:val="21"/>
                  <w:szCs w:val="21"/>
                </w:rPr>
                <w:id w:val="-393581578"/>
                <w:placeholder>
                  <w:docPart w:val="C23243C30D8F4256937B833C84E7357C"/>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90" w:type="dxa"/>
          </w:tcPr>
          <w:p w14:paraId="0D32327B" w14:textId="5F199A6B" w:rsidR="007819B6" w:rsidRPr="00306816" w:rsidRDefault="00F22F23" w:rsidP="00AF3AD3">
            <w:pPr>
              <w:jc w:val="center"/>
              <w:rPr>
                <w:bCs/>
                <w:sz w:val="21"/>
                <w:szCs w:val="21"/>
              </w:rPr>
            </w:pPr>
            <w:sdt>
              <w:sdtPr>
                <w:rPr>
                  <w:bCs/>
                  <w:sz w:val="21"/>
                  <w:szCs w:val="21"/>
                </w:rPr>
                <w:id w:val="1118725216"/>
                <w:placeholder>
                  <w:docPart w:val="F3BC8841CA7E42D091837B39BA214E0D"/>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1080" w:type="dxa"/>
          </w:tcPr>
          <w:p w14:paraId="59C753E0" w14:textId="3548DC84" w:rsidR="007819B6" w:rsidRPr="00306816" w:rsidRDefault="00F22F23" w:rsidP="00AF3AD3">
            <w:pPr>
              <w:jc w:val="center"/>
              <w:rPr>
                <w:bCs/>
                <w:sz w:val="21"/>
                <w:szCs w:val="21"/>
              </w:rPr>
            </w:pPr>
            <w:sdt>
              <w:sdtPr>
                <w:rPr>
                  <w:bCs/>
                  <w:sz w:val="21"/>
                  <w:szCs w:val="21"/>
                </w:rPr>
                <w:id w:val="-1376395174"/>
                <w:placeholder>
                  <w:docPart w:val="1B056201F9D349EC8B1D6C12F2372839"/>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1080" w:type="dxa"/>
          </w:tcPr>
          <w:p w14:paraId="4EE9A53F" w14:textId="61C50958" w:rsidR="007819B6" w:rsidRPr="00306816" w:rsidRDefault="00F22F23" w:rsidP="00AF3AD3">
            <w:pPr>
              <w:jc w:val="center"/>
              <w:rPr>
                <w:bCs/>
                <w:sz w:val="21"/>
                <w:szCs w:val="21"/>
              </w:rPr>
            </w:pPr>
            <w:sdt>
              <w:sdtPr>
                <w:rPr>
                  <w:bCs/>
                  <w:sz w:val="21"/>
                  <w:szCs w:val="21"/>
                </w:rPr>
                <w:id w:val="907816708"/>
                <w:placeholder>
                  <w:docPart w:val="13ABF0A4C259490F959B8A7680D80EDE"/>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r>
      <w:tr w:rsidR="007819B6" w:rsidRPr="00367040" w14:paraId="41E474E1" w14:textId="77777777" w:rsidTr="00DF7029">
        <w:tc>
          <w:tcPr>
            <w:tcW w:w="3600" w:type="dxa"/>
          </w:tcPr>
          <w:p w14:paraId="50110549" w14:textId="77777777" w:rsidR="007819B6" w:rsidRPr="00FD3FEB" w:rsidRDefault="007819B6" w:rsidP="00AF3AD3">
            <w:pPr>
              <w:widowControl w:val="0"/>
              <w:rPr>
                <w:rFonts w:eastAsia="Times New Roman"/>
                <w:b/>
                <w:bCs/>
                <w:color w:val="002060"/>
                <w:sz w:val="21"/>
                <w:szCs w:val="21"/>
              </w:rPr>
            </w:pPr>
            <w:r w:rsidRPr="00FD3FEB">
              <w:rPr>
                <w:color w:val="002060"/>
                <w:sz w:val="21"/>
                <w:szCs w:val="21"/>
              </w:rPr>
              <w:t>4. Services take race, age, gender, ethnicity and more into account.</w:t>
            </w:r>
          </w:p>
        </w:tc>
        <w:sdt>
          <w:sdtPr>
            <w:rPr>
              <w:bCs/>
              <w:sz w:val="21"/>
              <w:szCs w:val="21"/>
            </w:rPr>
            <w:id w:val="438026873"/>
            <w:placeholder>
              <w:docPart w:val="8275D6AFF2FF4BA9A41C3A92EBB683EF"/>
            </w:placeholder>
            <w:showingPlcHdr/>
          </w:sdtPr>
          <w:sdtEndPr/>
          <w:sdtContent>
            <w:tc>
              <w:tcPr>
                <w:tcW w:w="1350" w:type="dxa"/>
              </w:tcPr>
              <w:p w14:paraId="3804A241" w14:textId="79797E24" w:rsidR="007819B6" w:rsidRPr="00306816" w:rsidRDefault="00DF7029" w:rsidP="00AF3AD3">
                <w:pPr>
                  <w:jc w:val="center"/>
                  <w:rPr>
                    <w:bCs/>
                    <w:sz w:val="21"/>
                    <w:szCs w:val="21"/>
                  </w:rPr>
                </w:pPr>
                <w:r w:rsidRPr="00306816">
                  <w:rPr>
                    <w:rStyle w:val="PlaceholderText"/>
                    <w:bCs/>
                    <w:color w:val="FF0000"/>
                    <w:sz w:val="21"/>
                    <w:szCs w:val="21"/>
                  </w:rPr>
                  <w:t xml:space="preserve"> enter number</w:t>
                </w:r>
                <w:r w:rsidRPr="00306816">
                  <w:rPr>
                    <w:bCs/>
                    <w:sz w:val="21"/>
                    <w:szCs w:val="21"/>
                  </w:rPr>
                  <w:t xml:space="preserve"> </w:t>
                </w:r>
              </w:p>
            </w:tc>
          </w:sdtContent>
        </w:sdt>
        <w:tc>
          <w:tcPr>
            <w:tcW w:w="990" w:type="dxa"/>
          </w:tcPr>
          <w:p w14:paraId="24D15E33" w14:textId="52D07237" w:rsidR="007819B6" w:rsidRPr="00306816" w:rsidRDefault="00F22F23" w:rsidP="00AF3AD3">
            <w:pPr>
              <w:jc w:val="center"/>
              <w:rPr>
                <w:bCs/>
                <w:sz w:val="21"/>
                <w:szCs w:val="21"/>
              </w:rPr>
            </w:pPr>
            <w:sdt>
              <w:sdtPr>
                <w:rPr>
                  <w:bCs/>
                  <w:sz w:val="21"/>
                  <w:szCs w:val="21"/>
                </w:rPr>
                <w:id w:val="1783846015"/>
                <w:placeholder>
                  <w:docPart w:val="6258E41571AB4735AC0AA173EFA9A9E4"/>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90" w:type="dxa"/>
          </w:tcPr>
          <w:p w14:paraId="0F17820D" w14:textId="67AB3A38" w:rsidR="007819B6" w:rsidRPr="00306816" w:rsidRDefault="00F22F23" w:rsidP="00AF3AD3">
            <w:pPr>
              <w:jc w:val="center"/>
              <w:rPr>
                <w:bCs/>
                <w:sz w:val="21"/>
                <w:szCs w:val="21"/>
              </w:rPr>
            </w:pPr>
            <w:sdt>
              <w:sdtPr>
                <w:rPr>
                  <w:bCs/>
                  <w:sz w:val="21"/>
                  <w:szCs w:val="21"/>
                </w:rPr>
                <w:id w:val="1807588678"/>
                <w:placeholder>
                  <w:docPart w:val="6307488407994B59A5DBFBB9D81DCAD7"/>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00" w:type="dxa"/>
          </w:tcPr>
          <w:p w14:paraId="13E4F70E" w14:textId="77C3207B" w:rsidR="007819B6" w:rsidRPr="00306816" w:rsidRDefault="00F22F23" w:rsidP="00AF3AD3">
            <w:pPr>
              <w:jc w:val="center"/>
              <w:rPr>
                <w:bCs/>
                <w:sz w:val="21"/>
                <w:szCs w:val="21"/>
              </w:rPr>
            </w:pPr>
            <w:sdt>
              <w:sdtPr>
                <w:rPr>
                  <w:bCs/>
                  <w:sz w:val="21"/>
                  <w:szCs w:val="21"/>
                </w:rPr>
                <w:id w:val="2139986487"/>
                <w:placeholder>
                  <w:docPart w:val="AE01EF6F9193446DB4BF501E768098E2"/>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90" w:type="dxa"/>
          </w:tcPr>
          <w:p w14:paraId="51E68EC1" w14:textId="60745575" w:rsidR="007819B6" w:rsidRPr="00306816" w:rsidRDefault="00F22F23" w:rsidP="00AF3AD3">
            <w:pPr>
              <w:jc w:val="center"/>
              <w:rPr>
                <w:bCs/>
                <w:sz w:val="21"/>
                <w:szCs w:val="21"/>
              </w:rPr>
            </w:pPr>
            <w:sdt>
              <w:sdtPr>
                <w:rPr>
                  <w:bCs/>
                  <w:sz w:val="21"/>
                  <w:szCs w:val="21"/>
                </w:rPr>
                <w:id w:val="662906831"/>
                <w:placeholder>
                  <w:docPart w:val="162B8B482A9343BF94990AA599A40E8A"/>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1080" w:type="dxa"/>
          </w:tcPr>
          <w:p w14:paraId="14FF6492" w14:textId="51D0D25B" w:rsidR="007819B6" w:rsidRPr="00306816" w:rsidRDefault="00F22F23" w:rsidP="00AF3AD3">
            <w:pPr>
              <w:jc w:val="center"/>
              <w:rPr>
                <w:bCs/>
                <w:sz w:val="21"/>
                <w:szCs w:val="21"/>
              </w:rPr>
            </w:pPr>
            <w:sdt>
              <w:sdtPr>
                <w:rPr>
                  <w:bCs/>
                  <w:sz w:val="21"/>
                  <w:szCs w:val="21"/>
                </w:rPr>
                <w:id w:val="-738391012"/>
                <w:placeholder>
                  <w:docPart w:val="6E875CD67AB1455A98BA83BFA8B08862"/>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1080" w:type="dxa"/>
          </w:tcPr>
          <w:p w14:paraId="24C20271" w14:textId="631FD352" w:rsidR="007819B6" w:rsidRPr="00306816" w:rsidRDefault="00F22F23" w:rsidP="00AF3AD3">
            <w:pPr>
              <w:jc w:val="center"/>
              <w:rPr>
                <w:bCs/>
                <w:sz w:val="21"/>
                <w:szCs w:val="21"/>
              </w:rPr>
            </w:pPr>
            <w:sdt>
              <w:sdtPr>
                <w:rPr>
                  <w:bCs/>
                  <w:sz w:val="21"/>
                  <w:szCs w:val="21"/>
                </w:rPr>
                <w:id w:val="-1106735814"/>
                <w:placeholder>
                  <w:docPart w:val="494ECB0D4F804170A84B4C59E25E12CE"/>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r>
      <w:tr w:rsidR="007819B6" w:rsidRPr="00367040" w14:paraId="5F4339C8" w14:textId="77777777" w:rsidTr="00DF7029">
        <w:tc>
          <w:tcPr>
            <w:tcW w:w="3600" w:type="dxa"/>
          </w:tcPr>
          <w:p w14:paraId="7464AEAE" w14:textId="77777777" w:rsidR="007819B6" w:rsidRPr="00FD3FEB" w:rsidRDefault="007819B6" w:rsidP="00AF3AD3">
            <w:pPr>
              <w:widowControl w:val="0"/>
              <w:rPr>
                <w:rFonts w:eastAsia="Times New Roman"/>
                <w:b/>
                <w:bCs/>
                <w:color w:val="002060"/>
                <w:sz w:val="21"/>
                <w:szCs w:val="21"/>
              </w:rPr>
            </w:pPr>
            <w:r w:rsidRPr="00FD3FEB">
              <w:rPr>
                <w:color w:val="002060"/>
                <w:sz w:val="21"/>
                <w:szCs w:val="21"/>
              </w:rPr>
              <w:t xml:space="preserve">5. Facilities that provide service to meet this need are of good quality                        </w:t>
            </w:r>
            <w:proofErr w:type="gramStart"/>
            <w:r w:rsidRPr="00FD3FEB">
              <w:rPr>
                <w:color w:val="002060"/>
                <w:sz w:val="21"/>
                <w:szCs w:val="21"/>
              </w:rPr>
              <w:t xml:space="preserve">   (</w:t>
            </w:r>
            <w:proofErr w:type="gramEnd"/>
            <w:r w:rsidRPr="00FD3FEB">
              <w:rPr>
                <w:color w:val="002060"/>
                <w:sz w:val="21"/>
                <w:szCs w:val="21"/>
              </w:rPr>
              <w:t>e.g., clean, well supplied).</w:t>
            </w:r>
          </w:p>
        </w:tc>
        <w:sdt>
          <w:sdtPr>
            <w:rPr>
              <w:bCs/>
              <w:sz w:val="21"/>
              <w:szCs w:val="21"/>
            </w:rPr>
            <w:id w:val="1717390699"/>
            <w:placeholder>
              <w:docPart w:val="A62D414334344CA3A61E68D1BBD05967"/>
            </w:placeholder>
            <w:showingPlcHdr/>
          </w:sdtPr>
          <w:sdtEndPr/>
          <w:sdtContent>
            <w:tc>
              <w:tcPr>
                <w:tcW w:w="1350" w:type="dxa"/>
              </w:tcPr>
              <w:p w14:paraId="558E4C56" w14:textId="709D6628" w:rsidR="007819B6" w:rsidRPr="00306816" w:rsidRDefault="00660973" w:rsidP="00AF3AD3">
                <w:pPr>
                  <w:jc w:val="center"/>
                  <w:rPr>
                    <w:bCs/>
                    <w:sz w:val="21"/>
                    <w:szCs w:val="21"/>
                  </w:rPr>
                </w:pPr>
                <w:r w:rsidRPr="00306816">
                  <w:rPr>
                    <w:rStyle w:val="PlaceholderText"/>
                    <w:color w:val="FF0000"/>
                    <w:sz w:val="21"/>
                    <w:szCs w:val="21"/>
                  </w:rPr>
                  <w:t xml:space="preserve"> enter number</w:t>
                </w:r>
                <w:r w:rsidRPr="00306816">
                  <w:rPr>
                    <w:b/>
                    <w:sz w:val="21"/>
                    <w:szCs w:val="21"/>
                  </w:rPr>
                  <w:t xml:space="preserve"> </w:t>
                </w:r>
              </w:p>
            </w:tc>
          </w:sdtContent>
        </w:sdt>
        <w:tc>
          <w:tcPr>
            <w:tcW w:w="990" w:type="dxa"/>
          </w:tcPr>
          <w:p w14:paraId="4F135449" w14:textId="767B81BB" w:rsidR="007819B6" w:rsidRPr="00306816" w:rsidRDefault="00F22F23" w:rsidP="00AF3AD3">
            <w:pPr>
              <w:jc w:val="center"/>
              <w:rPr>
                <w:bCs/>
                <w:sz w:val="21"/>
                <w:szCs w:val="21"/>
              </w:rPr>
            </w:pPr>
            <w:sdt>
              <w:sdtPr>
                <w:rPr>
                  <w:bCs/>
                  <w:sz w:val="21"/>
                  <w:szCs w:val="21"/>
                </w:rPr>
                <w:id w:val="1131682278"/>
                <w:placeholder>
                  <w:docPart w:val="A1BEC504BC0743E7B24CF0BD1829B560"/>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90" w:type="dxa"/>
          </w:tcPr>
          <w:p w14:paraId="33955494" w14:textId="20B2D6E4" w:rsidR="007819B6" w:rsidRPr="00306816" w:rsidRDefault="00F22F23" w:rsidP="00AF3AD3">
            <w:pPr>
              <w:jc w:val="center"/>
              <w:rPr>
                <w:bCs/>
                <w:sz w:val="21"/>
                <w:szCs w:val="21"/>
              </w:rPr>
            </w:pPr>
            <w:sdt>
              <w:sdtPr>
                <w:rPr>
                  <w:bCs/>
                  <w:sz w:val="21"/>
                  <w:szCs w:val="21"/>
                </w:rPr>
                <w:id w:val="1528748033"/>
                <w:placeholder>
                  <w:docPart w:val="9F6084C905854B31AB1A3391493BEA09"/>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00" w:type="dxa"/>
          </w:tcPr>
          <w:p w14:paraId="02DA865D" w14:textId="10604CBB" w:rsidR="007819B6" w:rsidRPr="00306816" w:rsidRDefault="00F22F23" w:rsidP="00AF3AD3">
            <w:pPr>
              <w:jc w:val="center"/>
              <w:rPr>
                <w:bCs/>
                <w:sz w:val="21"/>
                <w:szCs w:val="21"/>
              </w:rPr>
            </w:pPr>
            <w:sdt>
              <w:sdtPr>
                <w:rPr>
                  <w:bCs/>
                  <w:sz w:val="21"/>
                  <w:szCs w:val="21"/>
                </w:rPr>
                <w:id w:val="265658521"/>
                <w:placeholder>
                  <w:docPart w:val="E5016F66B81C4FAFB7FDC269679C4B08"/>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90" w:type="dxa"/>
          </w:tcPr>
          <w:p w14:paraId="14615409" w14:textId="27ADE287" w:rsidR="007819B6" w:rsidRPr="00306816" w:rsidRDefault="00F22F23" w:rsidP="00AF3AD3">
            <w:pPr>
              <w:jc w:val="center"/>
              <w:rPr>
                <w:bCs/>
                <w:sz w:val="21"/>
                <w:szCs w:val="21"/>
              </w:rPr>
            </w:pPr>
            <w:sdt>
              <w:sdtPr>
                <w:rPr>
                  <w:bCs/>
                  <w:sz w:val="21"/>
                  <w:szCs w:val="21"/>
                </w:rPr>
                <w:id w:val="-1119213634"/>
                <w:placeholder>
                  <w:docPart w:val="B5A53F367A124FE782C7C5408EA2AEB3"/>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1080" w:type="dxa"/>
          </w:tcPr>
          <w:p w14:paraId="74E1A43A" w14:textId="187AC362" w:rsidR="007819B6" w:rsidRPr="00306816" w:rsidRDefault="00F22F23" w:rsidP="00AF3AD3">
            <w:pPr>
              <w:jc w:val="center"/>
              <w:rPr>
                <w:bCs/>
                <w:sz w:val="21"/>
                <w:szCs w:val="21"/>
              </w:rPr>
            </w:pPr>
            <w:sdt>
              <w:sdtPr>
                <w:rPr>
                  <w:bCs/>
                  <w:sz w:val="21"/>
                  <w:szCs w:val="21"/>
                </w:rPr>
                <w:id w:val="-1505430918"/>
                <w:placeholder>
                  <w:docPart w:val="1370DC977D81410AB4D288A10C7D8DA2"/>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1080" w:type="dxa"/>
          </w:tcPr>
          <w:p w14:paraId="0F663671" w14:textId="070FEE45" w:rsidR="007819B6" w:rsidRPr="00306816" w:rsidRDefault="00F22F23" w:rsidP="00AF3AD3">
            <w:pPr>
              <w:jc w:val="center"/>
              <w:rPr>
                <w:bCs/>
                <w:sz w:val="21"/>
                <w:szCs w:val="21"/>
              </w:rPr>
            </w:pPr>
            <w:sdt>
              <w:sdtPr>
                <w:rPr>
                  <w:bCs/>
                  <w:sz w:val="21"/>
                  <w:szCs w:val="21"/>
                </w:rPr>
                <w:id w:val="1900853644"/>
                <w:placeholder>
                  <w:docPart w:val="947A5E74103045A299B0B8963007D7B8"/>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r>
      <w:tr w:rsidR="007819B6" w:rsidRPr="00367040" w14:paraId="3F11DB8C" w14:textId="77777777" w:rsidTr="00DF7029">
        <w:tc>
          <w:tcPr>
            <w:tcW w:w="3600" w:type="dxa"/>
          </w:tcPr>
          <w:p w14:paraId="310C985B" w14:textId="77777777" w:rsidR="007819B6" w:rsidRPr="00FD3FEB" w:rsidRDefault="007819B6" w:rsidP="00AF3AD3">
            <w:pPr>
              <w:widowControl w:val="0"/>
              <w:rPr>
                <w:rFonts w:eastAsia="Times New Roman"/>
                <w:b/>
                <w:bCs/>
                <w:color w:val="002060"/>
                <w:sz w:val="21"/>
                <w:szCs w:val="21"/>
              </w:rPr>
            </w:pPr>
            <w:r w:rsidRPr="00FD3FEB">
              <w:rPr>
                <w:color w:val="002060"/>
                <w:sz w:val="21"/>
                <w:szCs w:val="21"/>
              </w:rPr>
              <w:t>6. Staff are well-trained, knowledgeable and provide good customer service.</w:t>
            </w:r>
          </w:p>
        </w:tc>
        <w:sdt>
          <w:sdtPr>
            <w:rPr>
              <w:bCs/>
              <w:sz w:val="21"/>
              <w:szCs w:val="21"/>
            </w:rPr>
            <w:id w:val="327022907"/>
            <w:placeholder>
              <w:docPart w:val="5CCD59FBE9AD4FAAB48D1DCAA90A9CC2"/>
            </w:placeholder>
            <w:showingPlcHdr/>
          </w:sdtPr>
          <w:sdtEndPr/>
          <w:sdtContent>
            <w:tc>
              <w:tcPr>
                <w:tcW w:w="1350" w:type="dxa"/>
              </w:tcPr>
              <w:p w14:paraId="4B3DA7B6" w14:textId="60713DF0" w:rsidR="007819B6" w:rsidRPr="00306816" w:rsidRDefault="00DF7029" w:rsidP="00AF3AD3">
                <w:pPr>
                  <w:jc w:val="center"/>
                  <w:rPr>
                    <w:bCs/>
                    <w:sz w:val="21"/>
                    <w:szCs w:val="21"/>
                  </w:rPr>
                </w:pPr>
                <w:r w:rsidRPr="00306816">
                  <w:rPr>
                    <w:rStyle w:val="PlaceholderText"/>
                    <w:bCs/>
                    <w:color w:val="FF0000"/>
                    <w:sz w:val="21"/>
                    <w:szCs w:val="21"/>
                  </w:rPr>
                  <w:t xml:space="preserve"> enter number</w:t>
                </w:r>
                <w:r w:rsidRPr="00306816">
                  <w:rPr>
                    <w:bCs/>
                    <w:sz w:val="21"/>
                    <w:szCs w:val="21"/>
                  </w:rPr>
                  <w:t xml:space="preserve"> </w:t>
                </w:r>
              </w:p>
            </w:tc>
          </w:sdtContent>
        </w:sdt>
        <w:tc>
          <w:tcPr>
            <w:tcW w:w="990" w:type="dxa"/>
          </w:tcPr>
          <w:p w14:paraId="1757C3FE" w14:textId="6D015DC5" w:rsidR="007819B6" w:rsidRPr="00306816" w:rsidRDefault="00F22F23" w:rsidP="00AF3AD3">
            <w:pPr>
              <w:jc w:val="center"/>
              <w:rPr>
                <w:bCs/>
                <w:sz w:val="21"/>
                <w:szCs w:val="21"/>
              </w:rPr>
            </w:pPr>
            <w:sdt>
              <w:sdtPr>
                <w:rPr>
                  <w:bCs/>
                  <w:sz w:val="21"/>
                  <w:szCs w:val="21"/>
                </w:rPr>
                <w:id w:val="1583258358"/>
                <w:placeholder>
                  <w:docPart w:val="9A79C8CEEFE54CC5B1F6AE23408FC599"/>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90" w:type="dxa"/>
          </w:tcPr>
          <w:p w14:paraId="1D0696B5" w14:textId="3D20C76C" w:rsidR="007819B6" w:rsidRPr="00306816" w:rsidRDefault="00F22F23" w:rsidP="00AF3AD3">
            <w:pPr>
              <w:jc w:val="center"/>
              <w:rPr>
                <w:bCs/>
                <w:sz w:val="21"/>
                <w:szCs w:val="21"/>
              </w:rPr>
            </w:pPr>
            <w:sdt>
              <w:sdtPr>
                <w:rPr>
                  <w:bCs/>
                  <w:sz w:val="21"/>
                  <w:szCs w:val="21"/>
                </w:rPr>
                <w:id w:val="-789741869"/>
                <w:placeholder>
                  <w:docPart w:val="66C9F97C415D4B67AEC88776335E7980"/>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00" w:type="dxa"/>
          </w:tcPr>
          <w:p w14:paraId="20D05068" w14:textId="129C2005" w:rsidR="007819B6" w:rsidRPr="00306816" w:rsidRDefault="00F22F23" w:rsidP="00AF3AD3">
            <w:pPr>
              <w:jc w:val="center"/>
              <w:rPr>
                <w:bCs/>
                <w:sz w:val="21"/>
                <w:szCs w:val="21"/>
              </w:rPr>
            </w:pPr>
            <w:sdt>
              <w:sdtPr>
                <w:rPr>
                  <w:bCs/>
                  <w:sz w:val="21"/>
                  <w:szCs w:val="21"/>
                </w:rPr>
                <w:id w:val="-1294444013"/>
                <w:placeholder>
                  <w:docPart w:val="5DA3D7DE6E0D42C985FC4ACB461D6EDB"/>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990" w:type="dxa"/>
          </w:tcPr>
          <w:p w14:paraId="72A97786" w14:textId="7FF46A79" w:rsidR="007819B6" w:rsidRPr="00306816" w:rsidRDefault="00F22F23" w:rsidP="00AF3AD3">
            <w:pPr>
              <w:jc w:val="center"/>
              <w:rPr>
                <w:bCs/>
                <w:sz w:val="21"/>
                <w:szCs w:val="21"/>
              </w:rPr>
            </w:pPr>
            <w:sdt>
              <w:sdtPr>
                <w:rPr>
                  <w:bCs/>
                  <w:sz w:val="21"/>
                  <w:szCs w:val="21"/>
                </w:rPr>
                <w:id w:val="257868429"/>
                <w:placeholder>
                  <w:docPart w:val="F34F7C73E2474C4FB92B7A7C8D98C030"/>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1080" w:type="dxa"/>
          </w:tcPr>
          <w:p w14:paraId="6A5B5666" w14:textId="4ABE7583" w:rsidR="007819B6" w:rsidRPr="00306816" w:rsidRDefault="00F22F23" w:rsidP="00AF3AD3">
            <w:pPr>
              <w:jc w:val="center"/>
              <w:rPr>
                <w:bCs/>
                <w:sz w:val="21"/>
                <w:szCs w:val="21"/>
              </w:rPr>
            </w:pPr>
            <w:sdt>
              <w:sdtPr>
                <w:rPr>
                  <w:bCs/>
                  <w:sz w:val="21"/>
                  <w:szCs w:val="21"/>
                </w:rPr>
                <w:id w:val="-866441031"/>
                <w:placeholder>
                  <w:docPart w:val="E76077B1352A45DD950BD71637FC775C"/>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c>
          <w:tcPr>
            <w:tcW w:w="1080" w:type="dxa"/>
          </w:tcPr>
          <w:p w14:paraId="4D0E77AC" w14:textId="48B86CAE" w:rsidR="007819B6" w:rsidRPr="00306816" w:rsidRDefault="00F22F23" w:rsidP="00AF3AD3">
            <w:pPr>
              <w:jc w:val="center"/>
              <w:rPr>
                <w:bCs/>
                <w:sz w:val="21"/>
                <w:szCs w:val="21"/>
              </w:rPr>
            </w:pPr>
            <w:sdt>
              <w:sdtPr>
                <w:rPr>
                  <w:bCs/>
                  <w:sz w:val="21"/>
                  <w:szCs w:val="21"/>
                </w:rPr>
                <w:id w:val="308837916"/>
                <w:placeholder>
                  <w:docPart w:val="736CE4B294A94D0AAEF61C08934AEC61"/>
                </w:placeholder>
                <w:showingPlcHdr/>
              </w:sdtPr>
              <w:sdtEndPr/>
              <w:sdtContent>
                <w:r w:rsidR="00DF7029" w:rsidRPr="00306816">
                  <w:rPr>
                    <w:rStyle w:val="PlaceholderText"/>
                    <w:bCs/>
                    <w:color w:val="FF0000"/>
                    <w:sz w:val="21"/>
                    <w:szCs w:val="21"/>
                  </w:rPr>
                  <w:t xml:space="preserve"> enter number</w:t>
                </w:r>
                <w:r w:rsidR="00DF7029" w:rsidRPr="00306816">
                  <w:rPr>
                    <w:bCs/>
                    <w:sz w:val="21"/>
                    <w:szCs w:val="21"/>
                  </w:rPr>
                  <w:t xml:space="preserve"> </w:t>
                </w:r>
              </w:sdtContent>
            </w:sdt>
            <w:r w:rsidR="00DF7029" w:rsidRPr="00306816">
              <w:rPr>
                <w:bCs/>
                <w:sz w:val="21"/>
                <w:szCs w:val="21"/>
              </w:rPr>
              <w:t xml:space="preserve"> </w:t>
            </w:r>
            <w:r w:rsidR="007819B6" w:rsidRPr="00306816">
              <w:rPr>
                <w:bCs/>
                <w:sz w:val="21"/>
                <w:szCs w:val="21"/>
              </w:rPr>
              <w:t>%</w:t>
            </w:r>
          </w:p>
        </w:tc>
      </w:tr>
    </w:tbl>
    <w:p w14:paraId="2B207070" w14:textId="77777777" w:rsidR="007819B6" w:rsidRDefault="007819B6" w:rsidP="00AF3AD3">
      <w:pPr>
        <w:rPr>
          <w:sz w:val="16"/>
          <w:szCs w:val="16"/>
        </w:rPr>
      </w:pPr>
    </w:p>
    <w:p w14:paraId="168645B7" w14:textId="77777777" w:rsidR="007819B6" w:rsidRPr="002624E4" w:rsidRDefault="007819B6" w:rsidP="00AF3AD3">
      <w:pPr>
        <w:rPr>
          <w:b/>
          <w:bCs/>
          <w:color w:val="002060"/>
          <w:szCs w:val="24"/>
        </w:rPr>
      </w:pPr>
      <w:r w:rsidRPr="002624E4">
        <w:rPr>
          <w:b/>
          <w:bCs/>
          <w:color w:val="002060"/>
          <w:szCs w:val="24"/>
        </w:rPr>
        <w:t>Key Barriers</w:t>
      </w:r>
    </w:p>
    <w:tbl>
      <w:tblPr>
        <w:tblStyle w:val="TableGrid"/>
        <w:tblW w:w="10980" w:type="dxa"/>
        <w:tblInd w:w="-455" w:type="dxa"/>
        <w:tblLook w:val="04A0" w:firstRow="1" w:lastRow="0" w:firstColumn="1" w:lastColumn="0" w:noHBand="0" w:noVBand="1"/>
      </w:tblPr>
      <w:tblGrid>
        <w:gridCol w:w="5400"/>
        <w:gridCol w:w="1800"/>
        <w:gridCol w:w="1890"/>
        <w:gridCol w:w="1890"/>
      </w:tblGrid>
      <w:tr w:rsidR="007819B6" w:rsidRPr="005F7C92" w14:paraId="3F456D04" w14:textId="77777777" w:rsidTr="00DF7029">
        <w:tc>
          <w:tcPr>
            <w:tcW w:w="5400" w:type="dxa"/>
          </w:tcPr>
          <w:p w14:paraId="382D4CD5" w14:textId="77777777" w:rsidR="007819B6" w:rsidRPr="002624E4" w:rsidRDefault="007819B6" w:rsidP="00AF3AD3">
            <w:pPr>
              <w:rPr>
                <w:b/>
                <w:bCs/>
                <w:color w:val="002060"/>
                <w:sz w:val="21"/>
                <w:szCs w:val="21"/>
              </w:rPr>
            </w:pPr>
            <w:r w:rsidRPr="002624E4">
              <w:rPr>
                <w:b/>
                <w:bCs/>
                <w:color w:val="002060"/>
                <w:sz w:val="21"/>
                <w:szCs w:val="21"/>
              </w:rPr>
              <w:t>Barrier</w:t>
            </w:r>
          </w:p>
        </w:tc>
        <w:tc>
          <w:tcPr>
            <w:tcW w:w="1800" w:type="dxa"/>
          </w:tcPr>
          <w:p w14:paraId="3CE94891" w14:textId="77777777" w:rsidR="007819B6" w:rsidRPr="002624E4" w:rsidRDefault="007819B6" w:rsidP="00AF3AD3">
            <w:pPr>
              <w:jc w:val="center"/>
              <w:rPr>
                <w:b/>
                <w:bCs/>
                <w:color w:val="002060"/>
                <w:sz w:val="21"/>
                <w:szCs w:val="21"/>
              </w:rPr>
            </w:pPr>
            <w:r w:rsidRPr="002624E4">
              <w:rPr>
                <w:b/>
                <w:bCs/>
                <w:color w:val="002060"/>
                <w:sz w:val="21"/>
                <w:szCs w:val="21"/>
              </w:rPr>
              <w:t>Total Number of Respondents</w:t>
            </w:r>
          </w:p>
        </w:tc>
        <w:tc>
          <w:tcPr>
            <w:tcW w:w="1890" w:type="dxa"/>
          </w:tcPr>
          <w:p w14:paraId="5C91BD90" w14:textId="77777777" w:rsidR="007819B6" w:rsidRPr="002624E4" w:rsidRDefault="007819B6" w:rsidP="00AF3AD3">
            <w:pPr>
              <w:jc w:val="center"/>
              <w:rPr>
                <w:b/>
                <w:bCs/>
                <w:color w:val="002060"/>
                <w:sz w:val="21"/>
                <w:szCs w:val="21"/>
              </w:rPr>
            </w:pPr>
            <w:r w:rsidRPr="002624E4">
              <w:rPr>
                <w:b/>
                <w:bCs/>
                <w:color w:val="002060"/>
                <w:sz w:val="21"/>
                <w:szCs w:val="21"/>
              </w:rPr>
              <w:t xml:space="preserve">Number of Times Identified </w:t>
            </w:r>
          </w:p>
        </w:tc>
        <w:tc>
          <w:tcPr>
            <w:tcW w:w="1890" w:type="dxa"/>
          </w:tcPr>
          <w:p w14:paraId="5E2223D0" w14:textId="77777777" w:rsidR="007819B6" w:rsidRPr="002624E4" w:rsidRDefault="007819B6" w:rsidP="00AF3AD3">
            <w:pPr>
              <w:jc w:val="center"/>
              <w:rPr>
                <w:b/>
                <w:bCs/>
                <w:color w:val="002060"/>
                <w:sz w:val="21"/>
                <w:szCs w:val="21"/>
              </w:rPr>
            </w:pPr>
            <w:r w:rsidRPr="002624E4">
              <w:rPr>
                <w:b/>
                <w:bCs/>
                <w:color w:val="002060"/>
                <w:sz w:val="21"/>
                <w:szCs w:val="21"/>
              </w:rPr>
              <w:t>Percentage</w:t>
            </w:r>
          </w:p>
          <w:p w14:paraId="5EC4CEFB" w14:textId="77777777" w:rsidR="007819B6" w:rsidRPr="002624E4" w:rsidRDefault="007819B6" w:rsidP="00AF3AD3">
            <w:pPr>
              <w:jc w:val="center"/>
              <w:rPr>
                <w:b/>
                <w:bCs/>
                <w:color w:val="002060"/>
                <w:sz w:val="21"/>
                <w:szCs w:val="21"/>
              </w:rPr>
            </w:pPr>
            <w:r w:rsidRPr="002624E4">
              <w:rPr>
                <w:b/>
                <w:bCs/>
                <w:color w:val="002060"/>
                <w:sz w:val="21"/>
                <w:szCs w:val="21"/>
              </w:rPr>
              <w:t xml:space="preserve">of Responses </w:t>
            </w:r>
          </w:p>
        </w:tc>
      </w:tr>
      <w:tr w:rsidR="007819B6" w:rsidRPr="005F7C92" w14:paraId="77BA44C2" w14:textId="77777777" w:rsidTr="00DF7029">
        <w:tc>
          <w:tcPr>
            <w:tcW w:w="5400" w:type="dxa"/>
          </w:tcPr>
          <w:p w14:paraId="657419A1" w14:textId="77777777" w:rsidR="007819B6" w:rsidRPr="002624E4" w:rsidRDefault="007819B6" w:rsidP="00AF3AD3">
            <w:pPr>
              <w:rPr>
                <w:b/>
                <w:color w:val="002060"/>
                <w:sz w:val="21"/>
                <w:szCs w:val="21"/>
              </w:rPr>
            </w:pPr>
            <w:r w:rsidRPr="002624E4">
              <w:rPr>
                <w:color w:val="002060"/>
                <w:sz w:val="21"/>
                <w:szCs w:val="21"/>
              </w:rPr>
              <w:t>Wait Lists</w:t>
            </w:r>
          </w:p>
        </w:tc>
        <w:sdt>
          <w:sdtPr>
            <w:rPr>
              <w:bCs/>
              <w:sz w:val="21"/>
              <w:szCs w:val="21"/>
            </w:rPr>
            <w:id w:val="1803817539"/>
            <w:placeholder>
              <w:docPart w:val="7296C92CB4B24E91AF557CF074E76DFA"/>
            </w:placeholder>
            <w:showingPlcHdr/>
          </w:sdtPr>
          <w:sdtEndPr/>
          <w:sdtContent>
            <w:tc>
              <w:tcPr>
                <w:tcW w:w="1800" w:type="dxa"/>
              </w:tcPr>
              <w:p w14:paraId="320813E6" w14:textId="2080CAF4"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750804816"/>
            <w:placeholder>
              <w:docPart w:val="06DB85D502B9456E86A55715D4C3802A"/>
            </w:placeholder>
            <w:showingPlcHdr/>
          </w:sdtPr>
          <w:sdtEndPr/>
          <w:sdtContent>
            <w:tc>
              <w:tcPr>
                <w:tcW w:w="1890" w:type="dxa"/>
              </w:tcPr>
              <w:p w14:paraId="7AF0334C" w14:textId="5814D6CB"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034415894"/>
            <w:placeholder>
              <w:docPart w:val="12D1C7F9055E4E8BA2AE981CB352B350"/>
            </w:placeholder>
            <w:showingPlcHdr/>
          </w:sdtPr>
          <w:sdtEndPr/>
          <w:sdtContent>
            <w:tc>
              <w:tcPr>
                <w:tcW w:w="1890" w:type="dxa"/>
              </w:tcPr>
              <w:p w14:paraId="6BECD528" w14:textId="7CE7AAF2"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tr>
      <w:tr w:rsidR="007819B6" w:rsidRPr="005F7C92" w14:paraId="1B21770C" w14:textId="77777777" w:rsidTr="00DF7029">
        <w:tc>
          <w:tcPr>
            <w:tcW w:w="5400" w:type="dxa"/>
          </w:tcPr>
          <w:p w14:paraId="3FECAF9A" w14:textId="77777777" w:rsidR="007819B6" w:rsidRPr="002624E4" w:rsidRDefault="007819B6" w:rsidP="00AF3AD3">
            <w:pPr>
              <w:rPr>
                <w:b/>
                <w:color w:val="002060"/>
                <w:sz w:val="21"/>
                <w:szCs w:val="21"/>
              </w:rPr>
            </w:pPr>
            <w:r w:rsidRPr="002624E4">
              <w:rPr>
                <w:color w:val="002060"/>
                <w:sz w:val="21"/>
                <w:szCs w:val="21"/>
              </w:rPr>
              <w:t>Services do not exist</w:t>
            </w:r>
          </w:p>
        </w:tc>
        <w:sdt>
          <w:sdtPr>
            <w:rPr>
              <w:bCs/>
              <w:sz w:val="21"/>
              <w:szCs w:val="21"/>
            </w:rPr>
            <w:id w:val="1752230734"/>
            <w:placeholder>
              <w:docPart w:val="F9F57C81FB8E495893BE033EEBDC1018"/>
            </w:placeholder>
            <w:showingPlcHdr/>
          </w:sdtPr>
          <w:sdtEndPr/>
          <w:sdtContent>
            <w:tc>
              <w:tcPr>
                <w:tcW w:w="1800" w:type="dxa"/>
              </w:tcPr>
              <w:p w14:paraId="76197AC9" w14:textId="3B9E7B60"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455174737"/>
            <w:placeholder>
              <w:docPart w:val="9F8E5A7746C04FBBA0ADB8B36A1253CC"/>
            </w:placeholder>
            <w:showingPlcHdr/>
          </w:sdtPr>
          <w:sdtEndPr/>
          <w:sdtContent>
            <w:tc>
              <w:tcPr>
                <w:tcW w:w="1890" w:type="dxa"/>
              </w:tcPr>
              <w:p w14:paraId="4A887B0A" w14:textId="4E6B0141"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996841575"/>
            <w:placeholder>
              <w:docPart w:val="C35B16D6A39F4484B76F5011900528E7"/>
            </w:placeholder>
            <w:showingPlcHdr/>
          </w:sdtPr>
          <w:sdtEndPr/>
          <w:sdtContent>
            <w:tc>
              <w:tcPr>
                <w:tcW w:w="1890" w:type="dxa"/>
              </w:tcPr>
              <w:p w14:paraId="70E4F896" w14:textId="5BC02851"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tr>
      <w:tr w:rsidR="007819B6" w:rsidRPr="005F7C92" w14:paraId="188F8DFD" w14:textId="77777777" w:rsidTr="00DF7029">
        <w:tc>
          <w:tcPr>
            <w:tcW w:w="5400" w:type="dxa"/>
          </w:tcPr>
          <w:p w14:paraId="6DE0D834" w14:textId="77777777" w:rsidR="007819B6" w:rsidRPr="002624E4" w:rsidRDefault="007819B6" w:rsidP="00AF3AD3">
            <w:pPr>
              <w:rPr>
                <w:b/>
                <w:color w:val="002060"/>
                <w:sz w:val="21"/>
                <w:szCs w:val="21"/>
              </w:rPr>
            </w:pPr>
            <w:r w:rsidRPr="002624E4">
              <w:rPr>
                <w:color w:val="002060"/>
                <w:sz w:val="21"/>
                <w:szCs w:val="21"/>
              </w:rPr>
              <w:t>Transportation</w:t>
            </w:r>
          </w:p>
        </w:tc>
        <w:sdt>
          <w:sdtPr>
            <w:rPr>
              <w:bCs/>
              <w:sz w:val="21"/>
              <w:szCs w:val="21"/>
            </w:rPr>
            <w:id w:val="-276557740"/>
            <w:placeholder>
              <w:docPart w:val="5FBCACBE6FD545D3904E731720E45630"/>
            </w:placeholder>
            <w:showingPlcHdr/>
          </w:sdtPr>
          <w:sdtEndPr/>
          <w:sdtContent>
            <w:tc>
              <w:tcPr>
                <w:tcW w:w="1800" w:type="dxa"/>
              </w:tcPr>
              <w:p w14:paraId="65D342B7" w14:textId="5AF3EA9C"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728652448"/>
            <w:placeholder>
              <w:docPart w:val="C98D069BCEC34400BF01D3B03F6A5A6B"/>
            </w:placeholder>
            <w:showingPlcHdr/>
          </w:sdtPr>
          <w:sdtEndPr/>
          <w:sdtContent>
            <w:tc>
              <w:tcPr>
                <w:tcW w:w="1890" w:type="dxa"/>
              </w:tcPr>
              <w:p w14:paraId="74B3622F" w14:textId="74FCFE36"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905588848"/>
            <w:placeholder>
              <w:docPart w:val="A21AA44981714CBDB13C427212207C7C"/>
            </w:placeholder>
            <w:showingPlcHdr/>
          </w:sdtPr>
          <w:sdtEndPr/>
          <w:sdtContent>
            <w:tc>
              <w:tcPr>
                <w:tcW w:w="1890" w:type="dxa"/>
              </w:tcPr>
              <w:p w14:paraId="20CAA102" w14:textId="32EE73B1"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tr>
      <w:tr w:rsidR="007819B6" w:rsidRPr="005F7C92" w14:paraId="20F79944" w14:textId="77777777" w:rsidTr="00DF7029">
        <w:tc>
          <w:tcPr>
            <w:tcW w:w="5400" w:type="dxa"/>
          </w:tcPr>
          <w:p w14:paraId="5646E898" w14:textId="77777777" w:rsidR="007819B6" w:rsidRPr="002624E4" w:rsidRDefault="007819B6" w:rsidP="00AF3AD3">
            <w:pPr>
              <w:rPr>
                <w:b/>
                <w:color w:val="002060"/>
                <w:sz w:val="21"/>
                <w:szCs w:val="21"/>
              </w:rPr>
            </w:pPr>
            <w:r w:rsidRPr="002624E4">
              <w:rPr>
                <w:color w:val="002060"/>
                <w:sz w:val="21"/>
                <w:szCs w:val="21"/>
              </w:rPr>
              <w:t xml:space="preserve">Cannot contact the service provider </w:t>
            </w:r>
          </w:p>
        </w:tc>
        <w:sdt>
          <w:sdtPr>
            <w:rPr>
              <w:bCs/>
              <w:sz w:val="21"/>
              <w:szCs w:val="21"/>
            </w:rPr>
            <w:id w:val="-550457741"/>
            <w:placeholder>
              <w:docPart w:val="67B031D46C5B41D4A2B68F5A43411671"/>
            </w:placeholder>
            <w:showingPlcHdr/>
          </w:sdtPr>
          <w:sdtEndPr/>
          <w:sdtContent>
            <w:tc>
              <w:tcPr>
                <w:tcW w:w="1800" w:type="dxa"/>
              </w:tcPr>
              <w:p w14:paraId="7955E635" w14:textId="6B31E2AC"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238431643"/>
            <w:placeholder>
              <w:docPart w:val="C8EE05CEFAB74597915509A9597143D1"/>
            </w:placeholder>
            <w:showingPlcHdr/>
          </w:sdtPr>
          <w:sdtEndPr/>
          <w:sdtContent>
            <w:tc>
              <w:tcPr>
                <w:tcW w:w="1890" w:type="dxa"/>
              </w:tcPr>
              <w:p w14:paraId="6F6D7B08" w14:textId="0D3802B8"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279226351"/>
            <w:placeholder>
              <w:docPart w:val="9EFBF0D84B034B57A135465AEE6069FD"/>
            </w:placeholder>
            <w:showingPlcHdr/>
          </w:sdtPr>
          <w:sdtEndPr/>
          <w:sdtContent>
            <w:tc>
              <w:tcPr>
                <w:tcW w:w="1890" w:type="dxa"/>
              </w:tcPr>
              <w:p w14:paraId="5615E4CE" w14:textId="1E22AB37"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tr>
      <w:tr w:rsidR="007819B6" w:rsidRPr="005F7C92" w14:paraId="3B8A2573" w14:textId="77777777" w:rsidTr="00DF7029">
        <w:tc>
          <w:tcPr>
            <w:tcW w:w="5400" w:type="dxa"/>
          </w:tcPr>
          <w:p w14:paraId="55BF84CB" w14:textId="77777777" w:rsidR="007819B6" w:rsidRPr="002624E4" w:rsidRDefault="007819B6" w:rsidP="00AF3AD3">
            <w:pPr>
              <w:rPr>
                <w:b/>
                <w:color w:val="002060"/>
                <w:sz w:val="21"/>
                <w:szCs w:val="21"/>
              </w:rPr>
            </w:pPr>
            <w:r w:rsidRPr="002624E4">
              <w:rPr>
                <w:color w:val="002060"/>
                <w:sz w:val="21"/>
                <w:szCs w:val="21"/>
              </w:rPr>
              <w:t>Too expensive</w:t>
            </w:r>
          </w:p>
        </w:tc>
        <w:sdt>
          <w:sdtPr>
            <w:rPr>
              <w:bCs/>
              <w:sz w:val="21"/>
              <w:szCs w:val="21"/>
            </w:rPr>
            <w:id w:val="-488170508"/>
            <w:placeholder>
              <w:docPart w:val="2FF3CF5970FF43B5B218C88BF78FB3C5"/>
            </w:placeholder>
            <w:showingPlcHdr/>
          </w:sdtPr>
          <w:sdtEndPr/>
          <w:sdtContent>
            <w:tc>
              <w:tcPr>
                <w:tcW w:w="1800" w:type="dxa"/>
              </w:tcPr>
              <w:p w14:paraId="2F563757" w14:textId="75EA7AC0"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423099198"/>
            <w:placeholder>
              <w:docPart w:val="43A13DCA897D4DA5A33C4209661F2089"/>
            </w:placeholder>
            <w:showingPlcHdr/>
          </w:sdtPr>
          <w:sdtEndPr/>
          <w:sdtContent>
            <w:tc>
              <w:tcPr>
                <w:tcW w:w="1890" w:type="dxa"/>
              </w:tcPr>
              <w:p w14:paraId="1995C50C" w14:textId="1F7F420D"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811707668"/>
            <w:placeholder>
              <w:docPart w:val="CC073D0341744277BC815354BBB10913"/>
            </w:placeholder>
            <w:showingPlcHdr/>
          </w:sdtPr>
          <w:sdtEndPr/>
          <w:sdtContent>
            <w:tc>
              <w:tcPr>
                <w:tcW w:w="1890" w:type="dxa"/>
              </w:tcPr>
              <w:p w14:paraId="21B518EE" w14:textId="4D10D2E6"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tr>
      <w:tr w:rsidR="007819B6" w:rsidRPr="005F7C92" w14:paraId="481E9DD3" w14:textId="77777777" w:rsidTr="00DF7029">
        <w:tc>
          <w:tcPr>
            <w:tcW w:w="5400" w:type="dxa"/>
          </w:tcPr>
          <w:p w14:paraId="3DCB6F17" w14:textId="77777777" w:rsidR="007819B6" w:rsidRPr="002624E4" w:rsidRDefault="007819B6" w:rsidP="00AF3AD3">
            <w:pPr>
              <w:rPr>
                <w:b/>
                <w:color w:val="002060"/>
                <w:sz w:val="21"/>
                <w:szCs w:val="21"/>
              </w:rPr>
            </w:pPr>
            <w:r w:rsidRPr="002624E4">
              <w:rPr>
                <w:color w:val="002060"/>
                <w:sz w:val="21"/>
                <w:szCs w:val="21"/>
              </w:rPr>
              <w:t>Lack of awareness of service</w:t>
            </w:r>
          </w:p>
        </w:tc>
        <w:sdt>
          <w:sdtPr>
            <w:rPr>
              <w:bCs/>
              <w:sz w:val="21"/>
              <w:szCs w:val="21"/>
            </w:rPr>
            <w:id w:val="-1988153009"/>
            <w:placeholder>
              <w:docPart w:val="CE188C1C05C44EBFBBC3003880679FD5"/>
            </w:placeholder>
            <w:showingPlcHdr/>
          </w:sdtPr>
          <w:sdtEndPr/>
          <w:sdtContent>
            <w:tc>
              <w:tcPr>
                <w:tcW w:w="1800" w:type="dxa"/>
              </w:tcPr>
              <w:p w14:paraId="407195AE" w14:textId="70AAA14A"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254422249"/>
            <w:placeholder>
              <w:docPart w:val="B9C4A8BF25514E41A771DC74331931F4"/>
            </w:placeholder>
            <w:showingPlcHdr/>
          </w:sdtPr>
          <w:sdtEndPr/>
          <w:sdtContent>
            <w:tc>
              <w:tcPr>
                <w:tcW w:w="1890" w:type="dxa"/>
              </w:tcPr>
              <w:p w14:paraId="60880342" w14:textId="63662196"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733123731"/>
            <w:placeholder>
              <w:docPart w:val="1745B40273DA44278D5731CAC4799622"/>
            </w:placeholder>
            <w:showingPlcHdr/>
          </w:sdtPr>
          <w:sdtEndPr/>
          <w:sdtContent>
            <w:tc>
              <w:tcPr>
                <w:tcW w:w="1890" w:type="dxa"/>
              </w:tcPr>
              <w:p w14:paraId="5CF1ED04" w14:textId="2AECCE98"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tr>
      <w:tr w:rsidR="007819B6" w:rsidRPr="005F7C92" w14:paraId="2423D24A" w14:textId="77777777" w:rsidTr="00DF7029">
        <w:tc>
          <w:tcPr>
            <w:tcW w:w="5400" w:type="dxa"/>
          </w:tcPr>
          <w:p w14:paraId="59998CA8" w14:textId="77777777" w:rsidR="007819B6" w:rsidRPr="002624E4" w:rsidRDefault="007819B6" w:rsidP="00AF3AD3">
            <w:pPr>
              <w:rPr>
                <w:b/>
                <w:color w:val="002060"/>
                <w:sz w:val="21"/>
                <w:szCs w:val="21"/>
              </w:rPr>
            </w:pPr>
            <w:r w:rsidRPr="002624E4">
              <w:rPr>
                <w:color w:val="002060"/>
                <w:sz w:val="21"/>
                <w:szCs w:val="21"/>
              </w:rPr>
              <w:t>Cultural Barriers</w:t>
            </w:r>
          </w:p>
        </w:tc>
        <w:sdt>
          <w:sdtPr>
            <w:rPr>
              <w:bCs/>
              <w:sz w:val="21"/>
              <w:szCs w:val="21"/>
            </w:rPr>
            <w:id w:val="-423342915"/>
            <w:placeholder>
              <w:docPart w:val="7B40EFC06ADB47A0911315187F96E890"/>
            </w:placeholder>
            <w:showingPlcHdr/>
          </w:sdtPr>
          <w:sdtEndPr/>
          <w:sdtContent>
            <w:tc>
              <w:tcPr>
                <w:tcW w:w="1800" w:type="dxa"/>
              </w:tcPr>
              <w:p w14:paraId="72B5DD2C" w14:textId="3A11B79D"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383941307"/>
            <w:placeholder>
              <w:docPart w:val="33C10DB629DF4807A1C6AE2830689113"/>
            </w:placeholder>
            <w:showingPlcHdr/>
          </w:sdtPr>
          <w:sdtEndPr/>
          <w:sdtContent>
            <w:tc>
              <w:tcPr>
                <w:tcW w:w="1890" w:type="dxa"/>
              </w:tcPr>
              <w:p w14:paraId="45F2E083" w14:textId="06918E4C"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848981495"/>
            <w:placeholder>
              <w:docPart w:val="8623EB505D48441A949F5612CE61522F"/>
            </w:placeholder>
            <w:showingPlcHdr/>
          </w:sdtPr>
          <w:sdtEndPr/>
          <w:sdtContent>
            <w:tc>
              <w:tcPr>
                <w:tcW w:w="1890" w:type="dxa"/>
              </w:tcPr>
              <w:p w14:paraId="119BE16D" w14:textId="6FB45523"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tr>
      <w:tr w:rsidR="007819B6" w:rsidRPr="005F7C92" w14:paraId="24F9C238" w14:textId="77777777" w:rsidTr="00DF7029">
        <w:tc>
          <w:tcPr>
            <w:tcW w:w="5400" w:type="dxa"/>
          </w:tcPr>
          <w:p w14:paraId="0D47237F" w14:textId="77777777" w:rsidR="007819B6" w:rsidRPr="002624E4" w:rsidRDefault="007819B6" w:rsidP="00AF3AD3">
            <w:pPr>
              <w:rPr>
                <w:b/>
                <w:color w:val="002060"/>
                <w:sz w:val="21"/>
                <w:szCs w:val="21"/>
              </w:rPr>
            </w:pPr>
            <w:r w:rsidRPr="002624E4">
              <w:rPr>
                <w:color w:val="002060"/>
                <w:sz w:val="21"/>
                <w:szCs w:val="21"/>
              </w:rPr>
              <w:t>Services provided are one-size fits all, and don’t meet individual needs</w:t>
            </w:r>
          </w:p>
        </w:tc>
        <w:sdt>
          <w:sdtPr>
            <w:rPr>
              <w:bCs/>
              <w:sz w:val="21"/>
              <w:szCs w:val="21"/>
            </w:rPr>
            <w:id w:val="669144939"/>
            <w:placeholder>
              <w:docPart w:val="482CFEACD23B43659F29A98D05CCD090"/>
            </w:placeholder>
            <w:showingPlcHdr/>
          </w:sdtPr>
          <w:sdtEndPr/>
          <w:sdtContent>
            <w:tc>
              <w:tcPr>
                <w:tcW w:w="1800" w:type="dxa"/>
              </w:tcPr>
              <w:p w14:paraId="7D2984F7" w14:textId="0B2078E6"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2129304612"/>
            <w:placeholder>
              <w:docPart w:val="DF9D6426C70D45DB9393C4D264526BF4"/>
            </w:placeholder>
            <w:showingPlcHdr/>
          </w:sdtPr>
          <w:sdtEndPr/>
          <w:sdtContent>
            <w:tc>
              <w:tcPr>
                <w:tcW w:w="1890" w:type="dxa"/>
              </w:tcPr>
              <w:p w14:paraId="3CDF0306" w14:textId="27BCD149"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649870892"/>
            <w:placeholder>
              <w:docPart w:val="67BA5E2AB13E42AB979D81A5BEF66EE4"/>
            </w:placeholder>
            <w:showingPlcHdr/>
          </w:sdtPr>
          <w:sdtEndPr/>
          <w:sdtContent>
            <w:tc>
              <w:tcPr>
                <w:tcW w:w="1890" w:type="dxa"/>
              </w:tcPr>
              <w:p w14:paraId="5283CA6E" w14:textId="4163FC87"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tr>
      <w:tr w:rsidR="007819B6" w:rsidRPr="005F7C92" w14:paraId="4561FDC9" w14:textId="77777777" w:rsidTr="00DF7029">
        <w:tc>
          <w:tcPr>
            <w:tcW w:w="5400" w:type="dxa"/>
          </w:tcPr>
          <w:p w14:paraId="1C9C932C" w14:textId="77777777" w:rsidR="007819B6" w:rsidRPr="002624E4" w:rsidRDefault="007819B6" w:rsidP="00AF3AD3">
            <w:pPr>
              <w:rPr>
                <w:b/>
                <w:color w:val="002060"/>
                <w:sz w:val="21"/>
                <w:szCs w:val="21"/>
              </w:rPr>
            </w:pPr>
            <w:r w:rsidRPr="002624E4">
              <w:rPr>
                <w:color w:val="002060"/>
                <w:sz w:val="21"/>
                <w:szCs w:val="21"/>
              </w:rPr>
              <w:t xml:space="preserve">Stigma Leads to Avoidance </w:t>
            </w:r>
          </w:p>
        </w:tc>
        <w:sdt>
          <w:sdtPr>
            <w:rPr>
              <w:bCs/>
              <w:sz w:val="21"/>
              <w:szCs w:val="21"/>
            </w:rPr>
            <w:id w:val="-529259744"/>
            <w:placeholder>
              <w:docPart w:val="0D5370B895AB4D4FACC0D284A298DF17"/>
            </w:placeholder>
            <w:showingPlcHdr/>
          </w:sdtPr>
          <w:sdtEndPr/>
          <w:sdtContent>
            <w:tc>
              <w:tcPr>
                <w:tcW w:w="1800" w:type="dxa"/>
              </w:tcPr>
              <w:p w14:paraId="3DC6B4A2" w14:textId="6EB4CD28"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729066735"/>
            <w:placeholder>
              <w:docPart w:val="B2CC8075A81B4BE0B4B9E2979728F9BD"/>
            </w:placeholder>
            <w:showingPlcHdr/>
          </w:sdtPr>
          <w:sdtEndPr/>
          <w:sdtContent>
            <w:tc>
              <w:tcPr>
                <w:tcW w:w="1890" w:type="dxa"/>
              </w:tcPr>
              <w:p w14:paraId="0B0C86CB" w14:textId="1C751FE1"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07053264"/>
            <w:placeholder>
              <w:docPart w:val="725D717059F74C5784614C514337CC4E"/>
            </w:placeholder>
            <w:showingPlcHdr/>
          </w:sdtPr>
          <w:sdtEndPr/>
          <w:sdtContent>
            <w:tc>
              <w:tcPr>
                <w:tcW w:w="1890" w:type="dxa"/>
              </w:tcPr>
              <w:p w14:paraId="7A9BC859" w14:textId="33EB6FD2"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tr>
      <w:tr w:rsidR="007819B6" w:rsidRPr="005F7C92" w14:paraId="0CC45004" w14:textId="77777777" w:rsidTr="00DF7029">
        <w:tc>
          <w:tcPr>
            <w:tcW w:w="5400" w:type="dxa"/>
          </w:tcPr>
          <w:p w14:paraId="5B51E0CF" w14:textId="77777777" w:rsidR="007819B6" w:rsidRPr="002624E4" w:rsidRDefault="007819B6" w:rsidP="00AF3AD3">
            <w:pPr>
              <w:rPr>
                <w:b/>
                <w:color w:val="002060"/>
                <w:sz w:val="21"/>
                <w:szCs w:val="21"/>
              </w:rPr>
            </w:pPr>
            <w:r w:rsidRPr="002624E4">
              <w:rPr>
                <w:color w:val="002060"/>
                <w:sz w:val="21"/>
                <w:szCs w:val="21"/>
              </w:rPr>
              <w:t xml:space="preserve">Eligibility Requirement (explain below) </w:t>
            </w:r>
          </w:p>
        </w:tc>
        <w:sdt>
          <w:sdtPr>
            <w:rPr>
              <w:bCs/>
              <w:sz w:val="21"/>
              <w:szCs w:val="21"/>
            </w:rPr>
            <w:id w:val="-623925983"/>
            <w:placeholder>
              <w:docPart w:val="6C53CDA1606B47CFB523BCF7BB1EA94B"/>
            </w:placeholder>
            <w:showingPlcHdr/>
          </w:sdtPr>
          <w:sdtEndPr/>
          <w:sdtContent>
            <w:tc>
              <w:tcPr>
                <w:tcW w:w="1800" w:type="dxa"/>
              </w:tcPr>
              <w:p w14:paraId="6F2A4867" w14:textId="0B77C435"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306917583"/>
            <w:placeholder>
              <w:docPart w:val="4A80750AF4AF443BB28B56D46B0D4289"/>
            </w:placeholder>
            <w:showingPlcHdr/>
          </w:sdtPr>
          <w:sdtEndPr/>
          <w:sdtContent>
            <w:tc>
              <w:tcPr>
                <w:tcW w:w="1890" w:type="dxa"/>
              </w:tcPr>
              <w:p w14:paraId="44288424" w14:textId="3E4EAD7C"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1271231566"/>
            <w:placeholder>
              <w:docPart w:val="D45E1051B0434DA2834893D380A9B8E6"/>
            </w:placeholder>
            <w:showingPlcHdr/>
          </w:sdtPr>
          <w:sdtEndPr/>
          <w:sdtContent>
            <w:tc>
              <w:tcPr>
                <w:tcW w:w="1890" w:type="dxa"/>
              </w:tcPr>
              <w:p w14:paraId="61622222" w14:textId="315ED52C"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tr>
      <w:tr w:rsidR="007819B6" w:rsidRPr="005F7C92" w14:paraId="7DB7CE98" w14:textId="77777777" w:rsidTr="00DF7029">
        <w:tc>
          <w:tcPr>
            <w:tcW w:w="5400" w:type="dxa"/>
          </w:tcPr>
          <w:p w14:paraId="623E5EE0" w14:textId="77777777" w:rsidR="007819B6" w:rsidRPr="002624E4" w:rsidRDefault="007819B6" w:rsidP="00AF3AD3">
            <w:pPr>
              <w:rPr>
                <w:b/>
                <w:color w:val="002060"/>
                <w:sz w:val="21"/>
                <w:szCs w:val="21"/>
              </w:rPr>
            </w:pPr>
            <w:r w:rsidRPr="002624E4">
              <w:rPr>
                <w:color w:val="002060"/>
                <w:sz w:val="21"/>
                <w:szCs w:val="21"/>
              </w:rPr>
              <w:t>Other (explain below)</w:t>
            </w:r>
          </w:p>
        </w:tc>
        <w:sdt>
          <w:sdtPr>
            <w:rPr>
              <w:bCs/>
              <w:sz w:val="21"/>
              <w:szCs w:val="21"/>
            </w:rPr>
            <w:id w:val="-1824269008"/>
            <w:placeholder>
              <w:docPart w:val="27815F3622164A5FA80A0E125EDB0F32"/>
            </w:placeholder>
            <w:showingPlcHdr/>
          </w:sdtPr>
          <w:sdtEndPr/>
          <w:sdtContent>
            <w:tc>
              <w:tcPr>
                <w:tcW w:w="1800" w:type="dxa"/>
              </w:tcPr>
              <w:p w14:paraId="0DCAA4C6" w14:textId="5EDB624F"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473069567"/>
            <w:placeholder>
              <w:docPart w:val="BE64B58F8F9E48C9B45EDED03CE80762"/>
            </w:placeholder>
            <w:showingPlcHdr/>
          </w:sdtPr>
          <w:sdtEndPr/>
          <w:sdtContent>
            <w:tc>
              <w:tcPr>
                <w:tcW w:w="1890" w:type="dxa"/>
              </w:tcPr>
              <w:p w14:paraId="321FFAE6" w14:textId="1BDD3F90"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sdt>
          <w:sdtPr>
            <w:rPr>
              <w:bCs/>
              <w:sz w:val="21"/>
              <w:szCs w:val="21"/>
            </w:rPr>
            <w:id w:val="-877857572"/>
            <w:placeholder>
              <w:docPart w:val="C5C9268FEA2F4BAA8B8D86D01DE52606"/>
            </w:placeholder>
            <w:showingPlcHdr/>
          </w:sdtPr>
          <w:sdtEndPr/>
          <w:sdtContent>
            <w:tc>
              <w:tcPr>
                <w:tcW w:w="1890" w:type="dxa"/>
              </w:tcPr>
              <w:p w14:paraId="0FE92186" w14:textId="6034A0BC" w:rsidR="007819B6" w:rsidRPr="003409B0" w:rsidRDefault="00DF7029" w:rsidP="00AF3AD3">
                <w:pPr>
                  <w:jc w:val="center"/>
                  <w:rPr>
                    <w:bCs/>
                    <w:sz w:val="21"/>
                    <w:szCs w:val="21"/>
                  </w:rPr>
                </w:pPr>
                <w:r w:rsidRPr="003409B0">
                  <w:rPr>
                    <w:rStyle w:val="PlaceholderText"/>
                    <w:bCs/>
                    <w:color w:val="FF0000"/>
                    <w:sz w:val="21"/>
                    <w:szCs w:val="21"/>
                  </w:rPr>
                  <w:t xml:space="preserve"> enter number</w:t>
                </w:r>
                <w:r w:rsidRPr="003409B0">
                  <w:rPr>
                    <w:bCs/>
                    <w:sz w:val="21"/>
                    <w:szCs w:val="21"/>
                  </w:rPr>
                  <w:t xml:space="preserve"> </w:t>
                </w:r>
              </w:p>
            </w:tc>
          </w:sdtContent>
        </w:sdt>
      </w:tr>
    </w:tbl>
    <w:p w14:paraId="1506C987" w14:textId="27134F33" w:rsidR="007819B6" w:rsidRDefault="00C02495" w:rsidP="00AF3AD3">
      <w:pPr>
        <w:rPr>
          <w:sz w:val="52"/>
          <w:szCs w:val="52"/>
        </w:rPr>
      </w:pPr>
      <w:r>
        <w:rPr>
          <w:sz w:val="52"/>
          <w:szCs w:val="52"/>
        </w:rPr>
        <w:br w:type="page"/>
      </w:r>
    </w:p>
    <w:p w14:paraId="5C52CEEE" w14:textId="5406F0DA" w:rsidR="007819B6" w:rsidRDefault="007819B6" w:rsidP="007A70C2">
      <w:pPr>
        <w:rPr>
          <w:sz w:val="21"/>
          <w:szCs w:val="21"/>
        </w:rPr>
      </w:pPr>
      <w:r w:rsidRPr="002624E4">
        <w:rPr>
          <w:b/>
          <w:bCs/>
          <w:color w:val="002060"/>
        </w:rPr>
        <w:lastRenderedPageBreak/>
        <w:t>Need Area: Community Safety</w:t>
      </w:r>
      <w:r w:rsidRPr="002624E4">
        <w:rPr>
          <w:color w:val="002060"/>
        </w:rPr>
        <w:t xml:space="preserve">             </w:t>
      </w:r>
      <w:r w:rsidR="0087722D">
        <w:tab/>
      </w:r>
      <w:r w:rsidR="0087722D">
        <w:tab/>
      </w:r>
      <w:r w:rsidR="0087722D">
        <w:tab/>
      </w:r>
      <w:r w:rsidR="002624E4">
        <w:tab/>
      </w:r>
      <w:r w:rsidRPr="003409B0">
        <w:rPr>
          <w:b/>
          <w:bCs/>
          <w:color w:val="002060"/>
        </w:rPr>
        <w:t>Status:</w:t>
      </w:r>
      <w:r w:rsidRPr="0087722D">
        <w:t xml:space="preserve"> </w:t>
      </w:r>
      <w:sdt>
        <w:sdtPr>
          <w:rPr>
            <w:b/>
            <w:bCs/>
            <w:color w:val="002060"/>
          </w:rPr>
          <w:alias w:val="Choose Type of Need"/>
          <w:tag w:val="Choose Type of Need"/>
          <w:id w:val="-1303687414"/>
          <w:placeholder>
            <w:docPart w:val="A5E08B04C37B4D2499A616D859807595"/>
          </w:placeholder>
          <w:showingPlcHdr/>
          <w:comboBox>
            <w:listItem w:value="Choose an item."/>
            <w:listItem w:displayText="Prioritized Need Area" w:value="Prioritized Need Area"/>
            <w:listItem w:displayText="General Need Area " w:value="General Need Area "/>
          </w:comboBox>
        </w:sdtPr>
        <w:sdtEndPr/>
        <w:sdtContent>
          <w:r w:rsidR="00D17BC2" w:rsidRPr="005F166F">
            <w:rPr>
              <w:rStyle w:val="PlaceholderText"/>
              <w:color w:val="FF0000"/>
            </w:rPr>
            <w:t>Choose an item.</w:t>
          </w:r>
        </w:sdtContent>
      </w:sdt>
    </w:p>
    <w:p w14:paraId="3741C44B" w14:textId="77777777" w:rsidR="006A2B09" w:rsidRDefault="006A2B09" w:rsidP="007A70C2">
      <w:pPr>
        <w:jc w:val="both"/>
        <w:rPr>
          <w:b/>
        </w:rPr>
      </w:pPr>
    </w:p>
    <w:p w14:paraId="3E98BC5B" w14:textId="3A42FF1D" w:rsidR="006D206A" w:rsidRDefault="007819B6" w:rsidP="007A70C2">
      <w:pPr>
        <w:jc w:val="both"/>
        <w:rPr>
          <w:b/>
        </w:rPr>
      </w:pPr>
      <w:r w:rsidRPr="007819B6">
        <w:t>Community safety is the ability to be and feel safe from crime or violence in one’s community and public spaces. This need area seeks to assess the level to which residents throughout the county are safe from crime or violence and the existence of community services and supports to assist residents with being and feeling safe in their community (e.g., local police, DCF’s Child Protection and Permanency, Family Success Centers, security companies, neighborhood watch, safe havens, hospitals, etc.)</w:t>
      </w:r>
    </w:p>
    <w:p w14:paraId="0D6422F3" w14:textId="77777777" w:rsidR="006D206A" w:rsidRDefault="006D206A" w:rsidP="007A70C2">
      <w:pPr>
        <w:jc w:val="both"/>
        <w:rPr>
          <w:b/>
        </w:rPr>
      </w:pPr>
    </w:p>
    <w:p w14:paraId="772E396C" w14:textId="2F06B86C" w:rsidR="006D206A" w:rsidRDefault="00DD231A" w:rsidP="007A70C2">
      <w:pPr>
        <w:jc w:val="both"/>
        <w:rPr>
          <w:b/>
        </w:rPr>
      </w:pPr>
      <w:r>
        <w:t xml:space="preserve">In </w:t>
      </w:r>
      <w:sdt>
        <w:sdtPr>
          <w:rPr>
            <w:bCs/>
            <w:szCs w:val="24"/>
          </w:rPr>
          <w:alias w:val="Choose Your County "/>
          <w:tag w:val="Choose Your County "/>
          <w:id w:val="-573962179"/>
          <w:placeholder>
            <w:docPart w:val="DA4E3BFD2BD04074A470784750E92470"/>
          </w:placeholder>
          <w:showingPlcHdr/>
          <w:comboBox>
            <w:listItem w:value="Choose an item."/>
            <w:listItem w:displayText="Atlantic County " w:value="Atlantic County "/>
            <w:listItem w:displayText="Bergen County " w:value="Bergen County "/>
            <w:listItem w:displayText="Burlington County" w:value="Burlington County"/>
            <w:listItem w:displayText="Camden County " w:value="Camden County "/>
            <w:listItem w:displayText="Cape May County " w:value="Cape May County "/>
            <w:listItem w:displayText="Cumberland County " w:value="Cumberland County "/>
            <w:listItem w:displayText="Essex County " w:value="Essex County "/>
            <w:listItem w:displayText="Gloucester County " w:value="Gloucester County "/>
            <w:listItem w:displayText="Hudson County" w:value="Hudson County"/>
            <w:listItem w:displayText="Hunterdon County" w:value="Hunterdon County"/>
            <w:listItem w:displayText="Mercer County " w:value="Mercer County "/>
            <w:listItem w:displayText="Middlesex County " w:value="Middlesex County "/>
            <w:listItem w:displayText="Monmouth County " w:value="Monmouth County "/>
            <w:listItem w:displayText="Ocean County" w:value="Ocean County"/>
            <w:listItem w:displayText="Passaic County" w:value="Passaic County"/>
            <w:listItem w:displayText="Somerset County" w:value="Somerset County"/>
            <w:listItem w:displayText="Sussex County " w:value="Sussex County "/>
            <w:listItem w:displayText="Union County" w:value="Union County"/>
            <w:listItem w:displayText="Warren County" w:value="Warren County"/>
          </w:comboBox>
        </w:sdtPr>
        <w:sdtEndPr/>
        <w:sdtContent>
          <w:r w:rsidR="002624E4" w:rsidRPr="00A91714">
            <w:rPr>
              <w:rStyle w:val="PlaceholderText"/>
              <w:color w:val="FF0000"/>
            </w:rPr>
            <w:t>Choose an item.</w:t>
          </w:r>
        </w:sdtContent>
      </w:sdt>
      <w:r>
        <w:t xml:space="preserve"> the</w:t>
      </w:r>
      <w:r w:rsidR="003A24AE">
        <w:t>re was a total of</w:t>
      </w:r>
      <w:r w:rsidR="00E768B9">
        <w:t xml:space="preserve"> </w:t>
      </w:r>
      <w:sdt>
        <w:sdtPr>
          <w:rPr>
            <w:bCs/>
            <w:szCs w:val="24"/>
          </w:rPr>
          <w:alias w:val="Insert Number of Violent Crimes "/>
          <w:tag w:val="Insert Number of Violent Crimes"/>
          <w:id w:val="1851902580"/>
          <w:placeholder>
            <w:docPart w:val="99A59924F3D14DBE960E770250473A1A"/>
          </w:placeholder>
          <w:showingPlcHdr/>
        </w:sdtPr>
        <w:sdtEndPr/>
        <w:sdtContent>
          <w:r w:rsidR="00E768B9" w:rsidRPr="009D33A9">
            <w:rPr>
              <w:rStyle w:val="PlaceholderText"/>
              <w:bCs/>
              <w:color w:val="FF0000"/>
            </w:rPr>
            <w:t>Click or tap here to enter text.</w:t>
          </w:r>
        </w:sdtContent>
      </w:sdt>
      <w:r>
        <w:t xml:space="preserve"> </w:t>
      </w:r>
      <w:r w:rsidR="003A24AE">
        <w:t xml:space="preserve">violent crimes </w:t>
      </w:r>
      <w:r w:rsidR="003A24AE" w:rsidRPr="007819B6">
        <w:t xml:space="preserve">in </w:t>
      </w:r>
      <w:sdt>
        <w:sdtPr>
          <w:rPr>
            <w:bCs/>
            <w:szCs w:val="24"/>
          </w:rPr>
          <w:alias w:val="Choose Year "/>
          <w:tag w:val="Choose Year "/>
          <w:id w:val="-1249731210"/>
          <w:placeholder>
            <w:docPart w:val="34138A8B9113416281222D040E2D3949"/>
          </w:placeholder>
          <w:showingPlcHdr/>
          <w:comboBox>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comboBox>
        </w:sdtPr>
        <w:sdtEndPr/>
        <w:sdtContent>
          <w:r w:rsidR="002624E4" w:rsidRPr="009044E1">
            <w:rPr>
              <w:rStyle w:val="PlaceholderText"/>
              <w:color w:val="FF0000"/>
            </w:rPr>
            <w:t>Choose an item.</w:t>
          </w:r>
        </w:sdtContent>
      </w:sdt>
      <w:r w:rsidR="003A24AE">
        <w:t xml:space="preserve"> and </w:t>
      </w:r>
      <w:r w:rsidR="00604618">
        <w:t xml:space="preserve">the </w:t>
      </w:r>
      <w:r w:rsidRPr="00604618">
        <w:rPr>
          <w:i/>
          <w:color w:val="002060"/>
        </w:rPr>
        <w:t>violent crime</w:t>
      </w:r>
      <w:r w:rsidRPr="00604618">
        <w:rPr>
          <w:color w:val="002060"/>
        </w:rPr>
        <w:t xml:space="preserve"> </w:t>
      </w:r>
      <w:r>
        <w:t xml:space="preserve">rate </w:t>
      </w:r>
      <w:r w:rsidR="003A24AE">
        <w:t xml:space="preserve">per 1,000 </w:t>
      </w:r>
      <w:r w:rsidR="006D206A">
        <w:t>was</w:t>
      </w:r>
      <w:r w:rsidR="00266984">
        <w:t xml:space="preserve"> </w:t>
      </w:r>
      <w:sdt>
        <w:sdtPr>
          <w:rPr>
            <w:bCs/>
            <w:szCs w:val="24"/>
          </w:rPr>
          <w:alias w:val="Insert Violent Crime Rate"/>
          <w:tag w:val="Insert Violent Crime Rate "/>
          <w:id w:val="1593517618"/>
          <w:placeholder>
            <w:docPart w:val="974ADE8747D54242BC955BAA4994AE49"/>
          </w:placeholder>
          <w:showingPlcHdr/>
        </w:sdtPr>
        <w:sdtEndPr/>
        <w:sdtContent>
          <w:r w:rsidR="00266984" w:rsidRPr="009D33A9">
            <w:rPr>
              <w:rStyle w:val="PlaceholderText"/>
              <w:bCs/>
              <w:color w:val="FF0000"/>
            </w:rPr>
            <w:t>Click or tap here to enter text.</w:t>
          </w:r>
        </w:sdtContent>
      </w:sdt>
      <w:r w:rsidR="006D206A" w:rsidRPr="007819B6">
        <w:t xml:space="preserve"> percent (</w:t>
      </w:r>
      <w:r w:rsidR="006D206A">
        <w:t>NJ Department of Law and Public Safety, Division of NJ State Police, Uniform Crime Report</w:t>
      </w:r>
      <w:r w:rsidR="000902D4">
        <w:t>s, Updated 8</w:t>
      </w:r>
      <w:r w:rsidR="00E8275D">
        <w:t>/</w:t>
      </w:r>
      <w:r w:rsidR="000902D4">
        <w:t>15</w:t>
      </w:r>
      <w:r w:rsidR="00E8275D">
        <w:t>/</w:t>
      </w:r>
      <w:r w:rsidR="000902D4">
        <w:t>19</w:t>
      </w:r>
      <w:r w:rsidR="006D206A" w:rsidRPr="007819B6">
        <w:t xml:space="preserve">; see Data Profile for Additional Source Information). </w:t>
      </w:r>
      <w:r w:rsidR="00835CD7">
        <w:t xml:space="preserve">Of the </w:t>
      </w:r>
      <w:r w:rsidR="00835CD7" w:rsidRPr="00604618">
        <w:rPr>
          <w:i/>
          <w:color w:val="002060"/>
        </w:rPr>
        <w:t xml:space="preserve">non-violent </w:t>
      </w:r>
      <w:r w:rsidR="00835CD7">
        <w:t xml:space="preserve">crimes committed there was a total of </w:t>
      </w:r>
      <w:sdt>
        <w:sdtPr>
          <w:rPr>
            <w:bCs/>
            <w:szCs w:val="24"/>
          </w:rPr>
          <w:alias w:val="Insert Numbe of Arsons"/>
          <w:tag w:val="Insert Number Arsons"/>
          <w:id w:val="744308041"/>
          <w:placeholder>
            <w:docPart w:val="6BE52784E47E40A68D1EF8FE57636A8F"/>
          </w:placeholder>
          <w:showingPlcHdr/>
        </w:sdtPr>
        <w:sdtEndPr/>
        <w:sdtContent>
          <w:r w:rsidR="001E0988" w:rsidRPr="009D33A9">
            <w:rPr>
              <w:rStyle w:val="PlaceholderText"/>
              <w:bCs/>
              <w:color w:val="FF0000"/>
            </w:rPr>
            <w:t>Click or tap here to enter text.</w:t>
          </w:r>
        </w:sdtContent>
      </w:sdt>
      <w:r w:rsidR="006D206A">
        <w:t xml:space="preserve"> </w:t>
      </w:r>
      <w:r w:rsidR="00835CD7">
        <w:t>arson,</w:t>
      </w:r>
      <w:r w:rsidR="009219CB">
        <w:t xml:space="preserve"> </w:t>
      </w:r>
      <w:sdt>
        <w:sdtPr>
          <w:rPr>
            <w:bCs/>
            <w:szCs w:val="24"/>
          </w:rPr>
          <w:alias w:val="Insert Number of Motor Vehicle Thefts"/>
          <w:tag w:val="Insert Number of Motor Vehicle Thefts"/>
          <w:id w:val="-258527244"/>
          <w:placeholder>
            <w:docPart w:val="FCC5F260B9404B33BD6C84D99C210129"/>
          </w:placeholder>
          <w:showingPlcHdr/>
        </w:sdtPr>
        <w:sdtEndPr/>
        <w:sdtContent>
          <w:r w:rsidR="009219CB" w:rsidRPr="009D33A9">
            <w:rPr>
              <w:rStyle w:val="PlaceholderText"/>
              <w:bCs/>
              <w:color w:val="FF0000"/>
            </w:rPr>
            <w:t>Click or tap here to enter text.</w:t>
          </w:r>
        </w:sdtContent>
      </w:sdt>
      <w:r w:rsidR="00835CD7">
        <w:t xml:space="preserve"> motor vehicle theft</w:t>
      </w:r>
      <w:r w:rsidR="00FD3FDC">
        <w:t xml:space="preserve">, </w:t>
      </w:r>
      <w:sdt>
        <w:sdtPr>
          <w:rPr>
            <w:bCs/>
            <w:szCs w:val="24"/>
          </w:rPr>
          <w:alias w:val="Insert Number of Larcenies "/>
          <w:tag w:val="Insert Number of Larcenies"/>
          <w:id w:val="1522120386"/>
          <w:placeholder>
            <w:docPart w:val="6A650D8196C84B00B08884423AD3D9AC"/>
          </w:placeholder>
          <w:showingPlcHdr/>
        </w:sdtPr>
        <w:sdtEndPr/>
        <w:sdtContent>
          <w:r w:rsidR="00FD3FDC" w:rsidRPr="009D33A9">
            <w:rPr>
              <w:rStyle w:val="PlaceholderText"/>
              <w:bCs/>
              <w:color w:val="FF0000"/>
            </w:rPr>
            <w:t>Click or tap here to enter text.</w:t>
          </w:r>
        </w:sdtContent>
      </w:sdt>
      <w:r w:rsidR="00835CD7">
        <w:t xml:space="preserve"> larceny and</w:t>
      </w:r>
      <w:r w:rsidR="00465754">
        <w:t xml:space="preserve"> </w:t>
      </w:r>
      <w:sdt>
        <w:sdtPr>
          <w:rPr>
            <w:bCs/>
            <w:szCs w:val="24"/>
          </w:rPr>
          <w:alias w:val="Insert Number of Burglaries "/>
          <w:tag w:val="Insert Number of Burglaries"/>
          <w:id w:val="-1396972149"/>
          <w:placeholder>
            <w:docPart w:val="D363B9126F654861B3A014A89833BCFE"/>
          </w:placeholder>
          <w:showingPlcHdr/>
        </w:sdtPr>
        <w:sdtEndPr/>
        <w:sdtContent>
          <w:r w:rsidR="00465754" w:rsidRPr="009D33A9">
            <w:rPr>
              <w:rStyle w:val="PlaceholderText"/>
              <w:bCs/>
              <w:color w:val="FF0000"/>
            </w:rPr>
            <w:t>Click or tap here to enter text.</w:t>
          </w:r>
        </w:sdtContent>
      </w:sdt>
      <w:r w:rsidR="00835CD7">
        <w:t xml:space="preserve"> burglary </w:t>
      </w:r>
      <w:r w:rsidR="00087E36">
        <w:t>i</w:t>
      </w:r>
      <w:r w:rsidR="006D206A">
        <w:t xml:space="preserve">n </w:t>
      </w:r>
      <w:sdt>
        <w:sdtPr>
          <w:rPr>
            <w:bCs/>
            <w:szCs w:val="24"/>
          </w:rPr>
          <w:alias w:val="Choose Your County "/>
          <w:tag w:val="Choose Your County "/>
          <w:id w:val="-2019536205"/>
          <w:placeholder>
            <w:docPart w:val="E669B8EFA1454177801C0D70766830FB"/>
          </w:placeholder>
          <w:showingPlcHdr/>
          <w:comboBox>
            <w:listItem w:value="Choose an item."/>
            <w:listItem w:displayText="Atlantic County " w:value="Atlantic County "/>
            <w:listItem w:displayText="Bergen County " w:value="Bergen County "/>
            <w:listItem w:displayText="Burlington County" w:value="Burlington County"/>
            <w:listItem w:displayText="Camden County " w:value="Camden County "/>
            <w:listItem w:displayText="Cape May County " w:value="Cape May County "/>
            <w:listItem w:displayText="Cumberland County " w:value="Cumberland County "/>
            <w:listItem w:displayText="Essex County " w:value="Essex County "/>
            <w:listItem w:displayText="Gloucester County " w:value="Gloucester County "/>
            <w:listItem w:displayText="Hudson County" w:value="Hudson County"/>
            <w:listItem w:displayText="Hunterdon County" w:value="Hunterdon County"/>
            <w:listItem w:displayText="Mercer County " w:value="Mercer County "/>
            <w:listItem w:displayText="Middlesex County " w:value="Middlesex County "/>
            <w:listItem w:displayText="Monmouth County " w:value="Monmouth County "/>
            <w:listItem w:displayText="Ocean County" w:value="Ocean County"/>
            <w:listItem w:displayText="Passaic County" w:value="Passaic County"/>
            <w:listItem w:displayText="Somerset County" w:value="Somerset County"/>
            <w:listItem w:displayText="Sussex County " w:value="Sussex County "/>
            <w:listItem w:displayText="Union County" w:value="Union County"/>
            <w:listItem w:displayText="Warren County" w:value="Warren County"/>
          </w:comboBox>
        </w:sdtPr>
        <w:sdtEndPr/>
        <w:sdtContent>
          <w:r w:rsidR="0068768D" w:rsidRPr="00A91714">
            <w:rPr>
              <w:rStyle w:val="PlaceholderText"/>
              <w:color w:val="FF0000"/>
            </w:rPr>
            <w:t>Choose an item.</w:t>
          </w:r>
        </w:sdtContent>
      </w:sdt>
      <w:r w:rsidR="006D206A">
        <w:t xml:space="preserve"> </w:t>
      </w:r>
      <w:r w:rsidR="006D206A" w:rsidRPr="007819B6">
        <w:t>(</w:t>
      </w:r>
      <w:r w:rsidR="006D206A">
        <w:t>NJ Department of Law and Public Safety, Division of NJ State Police, Uniform Crime Report</w:t>
      </w:r>
      <w:r w:rsidR="000902D4">
        <w:t>, Updated 8</w:t>
      </w:r>
      <w:r w:rsidR="00E8275D">
        <w:t>/</w:t>
      </w:r>
      <w:r w:rsidR="000902D4">
        <w:t>15</w:t>
      </w:r>
      <w:r w:rsidR="00E8275D">
        <w:t>/</w:t>
      </w:r>
      <w:r w:rsidR="000902D4">
        <w:t>19</w:t>
      </w:r>
      <w:r w:rsidR="006D206A" w:rsidRPr="007819B6">
        <w:t xml:space="preserve">; </w:t>
      </w:r>
      <w:r w:rsidR="006D206A" w:rsidRPr="00BB6245">
        <w:rPr>
          <w:i/>
          <w:iCs/>
        </w:rPr>
        <w:t>see Data Profile for Additional Source Information</w:t>
      </w:r>
      <w:r w:rsidR="006D206A" w:rsidRPr="007819B6">
        <w:t xml:space="preserve">). </w:t>
      </w:r>
    </w:p>
    <w:p w14:paraId="043F6C5E" w14:textId="77777777" w:rsidR="006D206A" w:rsidRDefault="006D206A" w:rsidP="007A70C2">
      <w:pPr>
        <w:jc w:val="both"/>
        <w:rPr>
          <w:b/>
        </w:rPr>
      </w:pPr>
    </w:p>
    <w:p w14:paraId="24F45C9E" w14:textId="435DE5A3" w:rsidR="007819B6" w:rsidRPr="00F73630" w:rsidRDefault="007819B6" w:rsidP="007A70C2">
      <w:pPr>
        <w:jc w:val="both"/>
        <w:rPr>
          <w:b/>
          <w:bCs/>
          <w:color w:val="002060"/>
          <w:szCs w:val="24"/>
        </w:rPr>
      </w:pPr>
      <w:r w:rsidRPr="00F73630">
        <w:rPr>
          <w:b/>
          <w:bCs/>
          <w:color w:val="002060"/>
          <w:szCs w:val="24"/>
        </w:rPr>
        <w:t>Need Assessment Key Findings</w:t>
      </w:r>
    </w:p>
    <w:p w14:paraId="3E2986F8" w14:textId="77777777" w:rsidR="006A2B09" w:rsidRPr="00F73630" w:rsidRDefault="006A2B09" w:rsidP="007A70C2">
      <w:pPr>
        <w:rPr>
          <w:b/>
          <w:bCs/>
          <w:color w:val="002060"/>
          <w:szCs w:val="24"/>
        </w:rPr>
      </w:pPr>
    </w:p>
    <w:p w14:paraId="4D91CE00" w14:textId="00CD66F1" w:rsidR="007819B6" w:rsidRDefault="007819B6" w:rsidP="007A70C2">
      <w:pPr>
        <w:rPr>
          <w:b/>
          <w:bCs/>
          <w:color w:val="002060"/>
          <w:szCs w:val="24"/>
        </w:rPr>
      </w:pPr>
      <w:r w:rsidRPr="00F73630">
        <w:rPr>
          <w:b/>
          <w:bCs/>
          <w:color w:val="002060"/>
          <w:szCs w:val="24"/>
        </w:rPr>
        <w:t xml:space="preserve">Summary: Scope of the Need </w:t>
      </w:r>
    </w:p>
    <w:p w14:paraId="62F2DB21" w14:textId="77777777" w:rsidR="00B23042" w:rsidRPr="00F73630" w:rsidRDefault="00B23042" w:rsidP="007A70C2">
      <w:pPr>
        <w:rPr>
          <w:b/>
          <w:bCs/>
          <w:color w:val="002060"/>
          <w:szCs w:val="24"/>
        </w:rPr>
      </w:pPr>
    </w:p>
    <w:sdt>
      <w:sdtPr>
        <w:rPr>
          <w:sz w:val="21"/>
          <w:szCs w:val="21"/>
        </w:rPr>
        <w:id w:val="689032440"/>
        <w:placeholder>
          <w:docPart w:val="26E7ACF8E58C47FE946DEA6161A0D699"/>
        </w:placeholder>
        <w:showingPlcHdr/>
      </w:sdtPr>
      <w:sdtEndPr/>
      <w:sdtContent>
        <w:p w14:paraId="554C8132" w14:textId="458954B7" w:rsidR="0054562D" w:rsidRPr="001C2E60" w:rsidRDefault="0054562D" w:rsidP="007A70C2">
          <w:pPr>
            <w:jc w:val="both"/>
            <w:rPr>
              <w:b/>
              <w:i/>
              <w:color w:val="002060"/>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14:paraId="73052E42" w14:textId="77777777" w:rsidR="0054562D" w:rsidRPr="001C2E60" w:rsidRDefault="0054562D" w:rsidP="007A70C2">
          <w:pPr>
            <w:jc w:val="both"/>
            <w:rPr>
              <w:b/>
              <w:i/>
              <w:color w:val="002060"/>
              <w:szCs w:val="24"/>
              <w:highlight w:val="lightGray"/>
            </w:rPr>
          </w:pPr>
        </w:p>
        <w:p w14:paraId="0B4799BF" w14:textId="458954B7" w:rsidR="0054562D" w:rsidRPr="006A2B09" w:rsidRDefault="0054562D" w:rsidP="007A70C2">
          <w:pPr>
            <w:jc w:val="both"/>
            <w:rPr>
              <w:sz w:val="21"/>
              <w:szCs w:val="21"/>
            </w:rPr>
          </w:pPr>
          <w:r w:rsidRPr="001C2E60">
            <w:rPr>
              <w:i/>
              <w:color w:val="002060"/>
              <w:szCs w:val="24"/>
              <w:highlight w:val="lightGray"/>
            </w:rPr>
            <w:t>Information to address scope can be gleaned from the data profile, surveys, focus groups and key informant interviews.]</w:t>
          </w:r>
        </w:p>
      </w:sdtContent>
    </w:sdt>
    <w:p w14:paraId="165B1B0F" w14:textId="77777777" w:rsidR="00F46C57" w:rsidRDefault="00F46C57" w:rsidP="007A70C2">
      <w:pPr>
        <w:rPr>
          <w:sz w:val="21"/>
          <w:szCs w:val="21"/>
        </w:rPr>
      </w:pPr>
    </w:p>
    <w:p w14:paraId="7E9C9C2D" w14:textId="4F613C38" w:rsidR="007819B6" w:rsidRDefault="007819B6" w:rsidP="007A70C2">
      <w:pPr>
        <w:rPr>
          <w:b/>
          <w:bCs/>
          <w:color w:val="002060"/>
          <w:szCs w:val="24"/>
        </w:rPr>
      </w:pPr>
      <w:r w:rsidRPr="00F73630">
        <w:rPr>
          <w:b/>
          <w:bCs/>
          <w:color w:val="002060"/>
          <w:szCs w:val="24"/>
        </w:rPr>
        <w:t>Summary: Nature of the Need</w:t>
      </w:r>
    </w:p>
    <w:p w14:paraId="605012D6" w14:textId="77777777" w:rsidR="00B23042" w:rsidRPr="00F73630" w:rsidRDefault="00B23042" w:rsidP="007A70C2">
      <w:pPr>
        <w:rPr>
          <w:b/>
          <w:bCs/>
          <w:color w:val="002060"/>
          <w:sz w:val="21"/>
          <w:szCs w:val="21"/>
        </w:rPr>
      </w:pPr>
    </w:p>
    <w:p w14:paraId="07D214DD" w14:textId="2DA705EE" w:rsidR="007819B6" w:rsidRDefault="00F22F23" w:rsidP="007A70C2">
      <w:pPr>
        <w:jc w:val="both"/>
        <w:rPr>
          <w:b/>
        </w:rPr>
      </w:pPr>
      <w:sdt>
        <w:sdtPr>
          <w:rPr>
            <w:b/>
          </w:rPr>
          <w:id w:val="761416258"/>
          <w:placeholder>
            <w:docPart w:val="9001B916474C4B4B9EE1FB2A97648BC6"/>
          </w:placeholder>
        </w:sdtPr>
        <w:sdtEndPr/>
        <w:sdtContent>
          <w:r w:rsidR="00F46C57" w:rsidRPr="00C0687B">
            <w:rPr>
              <w:color w:val="FF0000"/>
            </w:rPr>
            <w:t>Click in this text to add content</w:t>
          </w:r>
          <w:r w:rsidR="00F46C57">
            <w:rPr>
              <w:color w:val="FF0000"/>
            </w:rPr>
            <w:t xml:space="preserve">, </w:t>
          </w:r>
          <w:r w:rsidR="00F46C57" w:rsidRPr="00C0687B">
            <w:rPr>
              <w:color w:val="FF0000"/>
            </w:rPr>
            <w:t>delete the following instructions</w:t>
          </w:r>
          <w:r w:rsidR="00F46C57">
            <w:rPr>
              <w:color w:val="FF0000"/>
            </w:rPr>
            <w:t>, and updated font color and size</w:t>
          </w:r>
          <w:r w:rsidR="00F46C57" w:rsidRPr="00C0687B">
            <w:rPr>
              <w:color w:val="FF0000"/>
            </w:rPr>
            <w:t>:</w:t>
          </w:r>
          <w:r w:rsidR="00F46C57">
            <w:rPr>
              <w:color w:val="FF0000"/>
            </w:rPr>
            <w:t xml:space="preserve"> </w:t>
          </w:r>
          <w:r w:rsidR="00F46C57" w:rsidRPr="001C2E60">
            <w:rPr>
              <w:i/>
              <w:color w:val="002060"/>
              <w:szCs w:val="24"/>
              <w:highlight w:val="lightGray"/>
            </w:rPr>
            <w:t>[HSACS will provide a narrative</w:t>
          </w:r>
          <w:r w:rsidR="00F46C57">
            <w:rPr>
              <w:i/>
              <w:color w:val="002060"/>
              <w:szCs w:val="24"/>
              <w:highlight w:val="lightGray"/>
            </w:rPr>
            <w:t xml:space="preserve"> </w:t>
          </w:r>
          <w:r w:rsidR="00F46C57" w:rsidRPr="001C2E60">
            <w:rPr>
              <w:i/>
              <w:color w:val="002060"/>
              <w:szCs w:val="24"/>
              <w:highlight w:val="lightGray"/>
            </w:rPr>
            <w:t xml:space="preserve">describing the nature of this need area. Considerations for describing the nature of the need </w:t>
          </w:r>
          <w:proofErr w:type="gramStart"/>
          <w:r w:rsidR="00F46C57" w:rsidRPr="001C2E60">
            <w:rPr>
              <w:i/>
              <w:color w:val="002060"/>
              <w:szCs w:val="24"/>
              <w:highlight w:val="lightGray"/>
            </w:rPr>
            <w:t>include:</w:t>
          </w:r>
          <w:proofErr w:type="gramEnd"/>
          <w:r w:rsidR="00F46C57" w:rsidRPr="001C2E60">
            <w:rPr>
              <w:i/>
              <w:color w:val="002060"/>
              <w:szCs w:val="24"/>
              <w:highlight w:val="lightGray"/>
            </w:rPr>
            <w:t xml:space="preserve"> availability, physical accessibility, economic accessibility, discriminatory practices, informational accessibility, acceptability, quality and key barriers to service provision.</w:t>
          </w:r>
          <w:r w:rsidR="00F46C57" w:rsidRPr="001C2E60">
            <w:rPr>
              <w:i/>
              <w:color w:val="002060"/>
              <w:szCs w:val="24"/>
            </w:rPr>
            <w:t xml:space="preserve"> </w:t>
          </w:r>
          <w:r w:rsidR="00F46C57" w:rsidRPr="001C2E60">
            <w:rPr>
              <w:i/>
              <w:color w:val="002060"/>
              <w:szCs w:val="24"/>
              <w:highlight w:val="lightGray"/>
            </w:rPr>
            <w:t>Information to address nature of the need can be gleaned from surveys, focus groups and key informant interviews</w:t>
          </w:r>
          <w:r w:rsidR="00F46C57">
            <w:rPr>
              <w:i/>
              <w:color w:val="002060"/>
              <w:szCs w:val="24"/>
              <w:highlight w:val="lightGray"/>
            </w:rPr>
            <w:t>.]</w:t>
          </w:r>
          <w:r w:rsidR="00F46C57" w:rsidRPr="001C2E60">
            <w:rPr>
              <w:i/>
              <w:color w:val="002060"/>
              <w:szCs w:val="24"/>
              <w:highlight w:val="lightGray"/>
            </w:rPr>
            <w:t xml:space="preserve"> </w:t>
          </w:r>
        </w:sdtContent>
      </w:sdt>
    </w:p>
    <w:p w14:paraId="21771B62" w14:textId="4C6BCCB4" w:rsidR="007819B6" w:rsidRDefault="007819B6" w:rsidP="007A70C2">
      <w:pPr>
        <w:rPr>
          <w:b/>
          <w:bCs/>
          <w:color w:val="002060"/>
          <w:szCs w:val="24"/>
        </w:rPr>
      </w:pPr>
      <w:r w:rsidRPr="00F73630">
        <w:rPr>
          <w:b/>
          <w:bCs/>
          <w:color w:val="002060"/>
          <w:szCs w:val="24"/>
        </w:rPr>
        <w:lastRenderedPageBreak/>
        <w:t>Summary: Local Considerations for Addressing the Need for County Prioritized Need Area</w:t>
      </w:r>
    </w:p>
    <w:p w14:paraId="5E98E4D0" w14:textId="77777777" w:rsidR="00EF1DDA" w:rsidRPr="00F73630" w:rsidRDefault="00EF1DDA" w:rsidP="007A70C2">
      <w:pPr>
        <w:rPr>
          <w:b/>
          <w:bCs/>
          <w:color w:val="002060"/>
          <w:szCs w:val="24"/>
        </w:rPr>
      </w:pPr>
    </w:p>
    <w:sdt>
      <w:sdtPr>
        <w:rPr>
          <w:b/>
        </w:rPr>
        <w:id w:val="-872301809"/>
        <w:placeholder>
          <w:docPart w:val="F81A401B8D234A3FB4F70E4AFA245CAE"/>
        </w:placeholder>
      </w:sdtPr>
      <w:sdtEndPr/>
      <w:sdtContent>
        <w:p w14:paraId="597DFA32" w14:textId="7C786A2D" w:rsidR="00C02495" w:rsidRPr="00F73630" w:rsidRDefault="00C02495" w:rsidP="007A70C2">
          <w:pPr>
            <w:jc w:val="both"/>
            <w:rPr>
              <w:b/>
              <w:i/>
              <w:color w:val="002060"/>
              <w:szCs w:val="24"/>
              <w:highlight w:val="lightGray"/>
            </w:rPr>
          </w:pPr>
          <w:r w:rsidRPr="00F73630">
            <w:rPr>
              <w:b/>
              <w:i/>
              <w:iCs/>
              <w:color w:val="00B050"/>
              <w:sz w:val="22"/>
            </w:rPr>
            <w:t xml:space="preserve">*Required only if focus group need area topic. </w:t>
          </w:r>
        </w:p>
        <w:p w14:paraId="5E552CE7" w14:textId="77777777" w:rsidR="00B760CF" w:rsidRDefault="00B760CF" w:rsidP="007A70C2">
          <w:pPr>
            <w:jc w:val="both"/>
            <w:rPr>
              <w:color w:val="FF0000"/>
            </w:rPr>
          </w:pPr>
        </w:p>
        <w:p w14:paraId="407E76D1" w14:textId="4C366889" w:rsidR="0032273A" w:rsidRDefault="0032273A" w:rsidP="007A70C2">
          <w:pPr>
            <w:jc w:val="both"/>
            <w:rPr>
              <w:b/>
              <w:i/>
              <w:color w:val="002060"/>
              <w:szCs w:val="24"/>
              <w:highlight w:val="lightGray"/>
            </w:rPr>
          </w:pPr>
          <w:r w:rsidRPr="00C0687B">
            <w:rPr>
              <w:color w:val="FF0000"/>
            </w:rPr>
            <w:t>Click in this text to add content</w:t>
          </w:r>
          <w:r>
            <w:rPr>
              <w:color w:val="FF0000"/>
            </w:rPr>
            <w:t xml:space="preserve">, </w:t>
          </w:r>
          <w:r w:rsidRPr="00C0687B">
            <w:rPr>
              <w:color w:val="FF0000"/>
            </w:rPr>
            <w:t>delete the following instructions</w:t>
          </w:r>
          <w:r>
            <w:rPr>
              <w:color w:val="FF0000"/>
            </w:rPr>
            <w:t>, and updated font color and size</w:t>
          </w:r>
          <w:r w:rsidRPr="00C0687B">
            <w:rPr>
              <w:color w:val="FF0000"/>
            </w:rPr>
            <w:t>:</w:t>
          </w:r>
          <w:r>
            <w:rPr>
              <w:color w:val="FF0000"/>
            </w:rPr>
            <w:t xml:space="preserve"> </w:t>
          </w:r>
          <w:r w:rsidRPr="001C2E60">
            <w:rPr>
              <w:i/>
              <w:color w:val="002060"/>
              <w:szCs w:val="24"/>
              <w:highlight w:val="lightGray"/>
            </w:rPr>
            <w:t>[HSACS will provide a narrative</w:t>
          </w:r>
          <w:r>
            <w:rPr>
              <w:i/>
              <w:color w:val="002060"/>
              <w:szCs w:val="24"/>
              <w:highlight w:val="lightGray"/>
            </w:rPr>
            <w:t xml:space="preserve"> </w:t>
          </w:r>
          <w:r w:rsidRPr="001C2E60">
            <w:rPr>
              <w:i/>
              <w:color w:val="002060"/>
              <w:szCs w:val="24"/>
              <w:highlight w:val="lightGray"/>
            </w:rPr>
            <w:t>describing local considerations for addressing this need. A summary of local consideration for addressing the need may include information to address the following questions: Is this a need that can be addressed at the county level? Is this an urgent need (e.g., needs to be addressed in 1-3 years)? Does the community lack (access to) organizations/programs to focus on the needs/issue or on similar needs issues? If not, what resources would the existing constellation of service providers and community support organizations need to be able to address the need; and are these resources readily available? Information to address local considerations for addressing the need can be gleaned primarily from focus groups and key informant interviews</w:t>
          </w:r>
        </w:p>
        <w:p w14:paraId="4EA10D49" w14:textId="77777777" w:rsidR="0032273A" w:rsidRDefault="0032273A" w:rsidP="007A70C2">
          <w:pPr>
            <w:rPr>
              <w:b/>
              <w:i/>
              <w:color w:val="002060"/>
              <w:szCs w:val="24"/>
              <w:highlight w:val="lightGray"/>
            </w:rPr>
          </w:pPr>
        </w:p>
        <w:p w14:paraId="5015E884" w14:textId="3CAAD465" w:rsidR="007819B6" w:rsidRPr="007065F6" w:rsidRDefault="00F22F23" w:rsidP="007A70C2">
          <w:pPr>
            <w:rPr>
              <w:b/>
            </w:rPr>
          </w:pPr>
        </w:p>
      </w:sdtContent>
    </w:sdt>
    <w:p w14:paraId="1190179E" w14:textId="77777777" w:rsidR="007065F6" w:rsidRPr="007A70C2" w:rsidRDefault="007065F6" w:rsidP="007A70C2"/>
    <w:p w14:paraId="7385E3DF" w14:textId="2A8EEE15" w:rsidR="007819B6" w:rsidRDefault="007819B6" w:rsidP="007A70C2">
      <w:pPr>
        <w:rPr>
          <w:b/>
          <w:bCs/>
          <w:color w:val="002060"/>
          <w:szCs w:val="24"/>
        </w:rPr>
      </w:pPr>
      <w:r w:rsidRPr="00F73630">
        <w:rPr>
          <w:b/>
          <w:bCs/>
          <w:color w:val="002060"/>
          <w:szCs w:val="24"/>
        </w:rPr>
        <w:t xml:space="preserve">If </w:t>
      </w:r>
      <w:r w:rsidR="00F73630">
        <w:rPr>
          <w:b/>
          <w:bCs/>
          <w:color w:val="002060"/>
          <w:szCs w:val="24"/>
        </w:rPr>
        <w:t>A</w:t>
      </w:r>
      <w:r w:rsidRPr="00F73630">
        <w:rPr>
          <w:b/>
          <w:bCs/>
          <w:color w:val="002060"/>
          <w:szCs w:val="24"/>
        </w:rPr>
        <w:t>pplicable: Additional Notable Focus Group Trends for County Prioritized Need Area</w:t>
      </w:r>
    </w:p>
    <w:p w14:paraId="48507265" w14:textId="77777777" w:rsidR="00EF1DDA" w:rsidRPr="00F73630" w:rsidRDefault="00EF1DDA" w:rsidP="007A70C2">
      <w:pPr>
        <w:rPr>
          <w:b/>
          <w:bCs/>
          <w:color w:val="002060"/>
          <w:szCs w:val="24"/>
        </w:rPr>
      </w:pPr>
    </w:p>
    <w:sdt>
      <w:sdtPr>
        <w:rPr>
          <w:b/>
        </w:rPr>
        <w:id w:val="1797716141"/>
        <w:placeholder>
          <w:docPart w:val="E51E5940B55E4CAB83C8F983F3EBFD02"/>
        </w:placeholder>
      </w:sdtPr>
      <w:sdtEndPr/>
      <w:sdtContent>
        <w:p w14:paraId="33706BEB" w14:textId="77777777" w:rsidR="007065F6" w:rsidRDefault="007065F6" w:rsidP="007A70C2">
          <w:pPr>
            <w:jc w:val="both"/>
            <w:rPr>
              <w:b/>
              <w:i/>
              <w:color w:val="002060"/>
              <w:szCs w:val="24"/>
              <w:highlight w:val="lightGray"/>
            </w:rPr>
          </w:pPr>
          <w:r w:rsidRPr="00C0687B">
            <w:rPr>
              <w:color w:val="FF0000"/>
            </w:rPr>
            <w:t>Click in this text</w:t>
          </w:r>
          <w:r>
            <w:rPr>
              <w:color w:val="FF0000"/>
            </w:rPr>
            <w:t xml:space="preserve"> (if applicable)</w:t>
          </w:r>
          <w:r w:rsidRPr="00C0687B">
            <w:rPr>
              <w:color w:val="FF0000"/>
            </w:rPr>
            <w:t xml:space="preserve"> to add content</w:t>
          </w:r>
          <w:r>
            <w:rPr>
              <w:color w:val="FF0000"/>
            </w:rPr>
            <w:t xml:space="preserve"> and updated font color and size. If not applicable delete this text and box. </w:t>
          </w:r>
        </w:p>
        <w:p w14:paraId="7AE8DA07" w14:textId="77777777" w:rsidR="007065F6" w:rsidRDefault="007065F6" w:rsidP="007A70C2">
          <w:pPr>
            <w:rPr>
              <w:b/>
              <w:i/>
              <w:color w:val="002060"/>
              <w:szCs w:val="24"/>
              <w:highlight w:val="lightGray"/>
            </w:rPr>
          </w:pPr>
        </w:p>
        <w:p w14:paraId="52013F92" w14:textId="77777777" w:rsidR="007065F6" w:rsidRDefault="00F22F23" w:rsidP="007A70C2">
          <w:pPr>
            <w:rPr>
              <w:b/>
            </w:rPr>
          </w:pPr>
        </w:p>
      </w:sdtContent>
    </w:sdt>
    <w:p w14:paraId="35048E6D" w14:textId="77777777" w:rsidR="007819B6" w:rsidRDefault="007819B6" w:rsidP="007A70C2"/>
    <w:p w14:paraId="1E3AD469" w14:textId="0753FEAA" w:rsidR="00087E36" w:rsidRDefault="00087E36" w:rsidP="007A70C2">
      <w:r>
        <w:br w:type="page"/>
      </w:r>
    </w:p>
    <w:p w14:paraId="51F3865A" w14:textId="77777777" w:rsidR="007819B6" w:rsidRDefault="007819B6" w:rsidP="00AF3AD3">
      <w:r>
        <w:rPr>
          <w:noProof/>
        </w:rPr>
        <w:lastRenderedPageBreak/>
        <mc:AlternateContent>
          <mc:Choice Requires="wps">
            <w:drawing>
              <wp:anchor distT="0" distB="0" distL="114300" distR="114300" simplePos="0" relativeHeight="251658247" behindDoc="1" locked="0" layoutInCell="1" allowOverlap="1" wp14:anchorId="4BCEBF6B" wp14:editId="2B7045BE">
                <wp:simplePos x="0" y="0"/>
                <wp:positionH relativeFrom="column">
                  <wp:posOffset>-394970</wp:posOffset>
                </wp:positionH>
                <wp:positionV relativeFrom="paragraph">
                  <wp:posOffset>378460</wp:posOffset>
                </wp:positionV>
                <wp:extent cx="7190308" cy="7518400"/>
                <wp:effectExtent l="0" t="0" r="10795" b="25400"/>
                <wp:wrapNone/>
                <wp:docPr id="79" name="Rectangle 79"/>
                <wp:cNvGraphicFramePr/>
                <a:graphic xmlns:a="http://schemas.openxmlformats.org/drawingml/2006/main">
                  <a:graphicData uri="http://schemas.microsoft.com/office/word/2010/wordprocessingShape">
                    <wps:wsp>
                      <wps:cNvSpPr/>
                      <wps:spPr>
                        <a:xfrm>
                          <a:off x="0" y="0"/>
                          <a:ext cx="7190308" cy="7518400"/>
                        </a:xfrm>
                        <a:prstGeom prst="rect">
                          <a:avLst/>
                        </a:prstGeom>
                        <a:solidFill>
                          <a:schemeClr val="accent2">
                            <a:lumMod val="20000"/>
                            <a:lumOff val="80000"/>
                            <a:alpha val="39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B76AE" id="Rectangle 79" o:spid="_x0000_s1026" style="position:absolute;margin-left:-31.1pt;margin-top:29.8pt;width:566.15pt;height:59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" fillcolor="#d6e9f5 [661]" strokecolor="#024f75 [3204]" strokeweight="2pt">
                <v:fill opacity="25443f"/>
              </v:rect>
            </w:pict>
          </mc:Fallback>
        </mc:AlternateContent>
      </w:r>
    </w:p>
    <w:p w14:paraId="2594E9D8" w14:textId="77777777" w:rsidR="006A2B09" w:rsidRPr="006A2B09" w:rsidRDefault="006A2B09" w:rsidP="00AF3AD3">
      <w:pPr>
        <w:ind w:left="-450"/>
        <w:rPr>
          <w:sz w:val="20"/>
          <w:szCs w:val="20"/>
        </w:rPr>
      </w:pPr>
    </w:p>
    <w:p w14:paraId="06760C1B" w14:textId="640EC47D" w:rsidR="007819B6" w:rsidRPr="00F73630" w:rsidRDefault="007819B6" w:rsidP="00AF3AD3">
      <w:pPr>
        <w:ind w:left="-450"/>
        <w:rPr>
          <w:b/>
          <w:bCs/>
          <w:color w:val="002060"/>
          <w:sz w:val="21"/>
          <w:szCs w:val="21"/>
        </w:rPr>
      </w:pPr>
      <w:r w:rsidRPr="00F73630">
        <w:rPr>
          <w:b/>
          <w:bCs/>
          <w:color w:val="002060"/>
        </w:rPr>
        <w:t>Need Area: Survey Results</w:t>
      </w:r>
      <w:r w:rsidRPr="00F73630">
        <w:rPr>
          <w:b/>
          <w:bCs/>
          <w:color w:val="002060"/>
          <w:sz w:val="21"/>
          <w:szCs w:val="21"/>
        </w:rPr>
        <w:t xml:space="preserve"> </w:t>
      </w:r>
    </w:p>
    <w:p w14:paraId="79BB2060" w14:textId="77777777" w:rsidR="007819B6" w:rsidRPr="00CB0EF7" w:rsidRDefault="007819B6" w:rsidP="00AF3AD3">
      <w:pPr>
        <w:ind w:left="-450"/>
        <w:rPr>
          <w:sz w:val="21"/>
          <w:szCs w:val="21"/>
        </w:rPr>
      </w:pPr>
    </w:p>
    <w:tbl>
      <w:tblPr>
        <w:tblStyle w:val="TableGrid"/>
        <w:tblW w:w="10980" w:type="dxa"/>
        <w:tblInd w:w="-455" w:type="dxa"/>
        <w:tblLayout w:type="fixed"/>
        <w:tblLook w:val="04A0" w:firstRow="1" w:lastRow="0" w:firstColumn="1" w:lastColumn="0" w:noHBand="0" w:noVBand="1"/>
      </w:tblPr>
      <w:tblGrid>
        <w:gridCol w:w="3600"/>
        <w:gridCol w:w="1350"/>
        <w:gridCol w:w="990"/>
        <w:gridCol w:w="990"/>
        <w:gridCol w:w="900"/>
        <w:gridCol w:w="990"/>
        <w:gridCol w:w="1080"/>
        <w:gridCol w:w="1080"/>
      </w:tblGrid>
      <w:tr w:rsidR="007819B6" w:rsidRPr="005C4377" w14:paraId="3712A97F" w14:textId="77777777" w:rsidTr="00DF7029">
        <w:tc>
          <w:tcPr>
            <w:tcW w:w="3600" w:type="dxa"/>
          </w:tcPr>
          <w:p w14:paraId="1AD60866" w14:textId="77777777" w:rsidR="007819B6" w:rsidRPr="00F73630" w:rsidRDefault="007819B6" w:rsidP="00AF3AD3">
            <w:pPr>
              <w:rPr>
                <w:b/>
                <w:bCs/>
                <w:color w:val="002060"/>
                <w:sz w:val="21"/>
                <w:szCs w:val="21"/>
              </w:rPr>
            </w:pPr>
            <w:r w:rsidRPr="00F73630">
              <w:rPr>
                <w:b/>
                <w:bCs/>
                <w:color w:val="002060"/>
                <w:sz w:val="21"/>
                <w:szCs w:val="21"/>
              </w:rPr>
              <w:t>Item</w:t>
            </w:r>
          </w:p>
        </w:tc>
        <w:tc>
          <w:tcPr>
            <w:tcW w:w="1350" w:type="dxa"/>
          </w:tcPr>
          <w:p w14:paraId="200CFEE8" w14:textId="77777777" w:rsidR="007819B6" w:rsidRPr="00F73630" w:rsidRDefault="007819B6" w:rsidP="00AF3AD3">
            <w:pPr>
              <w:jc w:val="center"/>
              <w:rPr>
                <w:b/>
                <w:bCs/>
                <w:color w:val="002060"/>
                <w:sz w:val="21"/>
                <w:szCs w:val="21"/>
              </w:rPr>
            </w:pPr>
            <w:r w:rsidRPr="00F73630">
              <w:rPr>
                <w:b/>
                <w:bCs/>
                <w:color w:val="002060"/>
                <w:sz w:val="21"/>
                <w:szCs w:val="21"/>
              </w:rPr>
              <w:t>Total Number of Respondents</w:t>
            </w:r>
          </w:p>
        </w:tc>
        <w:tc>
          <w:tcPr>
            <w:tcW w:w="990" w:type="dxa"/>
          </w:tcPr>
          <w:p w14:paraId="2D9BD98F" w14:textId="77777777" w:rsidR="007819B6" w:rsidRPr="00F73630" w:rsidRDefault="007819B6" w:rsidP="00AF3AD3">
            <w:pPr>
              <w:jc w:val="center"/>
              <w:rPr>
                <w:b/>
                <w:bCs/>
                <w:color w:val="002060"/>
                <w:sz w:val="21"/>
                <w:szCs w:val="21"/>
              </w:rPr>
            </w:pPr>
            <w:r w:rsidRPr="00F73630">
              <w:rPr>
                <w:b/>
                <w:bCs/>
                <w:color w:val="002060"/>
                <w:sz w:val="21"/>
                <w:szCs w:val="21"/>
              </w:rPr>
              <w:t>Strongly Disagree</w:t>
            </w:r>
          </w:p>
        </w:tc>
        <w:tc>
          <w:tcPr>
            <w:tcW w:w="990" w:type="dxa"/>
          </w:tcPr>
          <w:p w14:paraId="4EF5FD2B" w14:textId="77777777" w:rsidR="007819B6" w:rsidRPr="00F73630" w:rsidRDefault="007819B6" w:rsidP="00AF3AD3">
            <w:pPr>
              <w:jc w:val="center"/>
              <w:rPr>
                <w:b/>
                <w:bCs/>
                <w:color w:val="002060"/>
                <w:sz w:val="21"/>
                <w:szCs w:val="21"/>
              </w:rPr>
            </w:pPr>
            <w:r w:rsidRPr="00F73630">
              <w:rPr>
                <w:b/>
                <w:bCs/>
                <w:color w:val="002060"/>
                <w:sz w:val="21"/>
                <w:szCs w:val="21"/>
              </w:rPr>
              <w:t>Disagree</w:t>
            </w:r>
          </w:p>
        </w:tc>
        <w:tc>
          <w:tcPr>
            <w:tcW w:w="900" w:type="dxa"/>
          </w:tcPr>
          <w:p w14:paraId="4DFE39A1" w14:textId="77777777" w:rsidR="007819B6" w:rsidRPr="00F73630" w:rsidRDefault="007819B6" w:rsidP="00AF3AD3">
            <w:pPr>
              <w:jc w:val="center"/>
              <w:rPr>
                <w:b/>
                <w:bCs/>
                <w:color w:val="002060"/>
                <w:sz w:val="21"/>
                <w:szCs w:val="21"/>
              </w:rPr>
            </w:pPr>
            <w:r w:rsidRPr="00F73630">
              <w:rPr>
                <w:b/>
                <w:bCs/>
                <w:color w:val="002060"/>
                <w:sz w:val="21"/>
                <w:szCs w:val="21"/>
              </w:rPr>
              <w:t>Agree</w:t>
            </w:r>
          </w:p>
        </w:tc>
        <w:tc>
          <w:tcPr>
            <w:tcW w:w="990" w:type="dxa"/>
          </w:tcPr>
          <w:p w14:paraId="2CF5BB9E" w14:textId="77777777" w:rsidR="007819B6" w:rsidRPr="00F73630" w:rsidRDefault="007819B6" w:rsidP="00AF3AD3">
            <w:pPr>
              <w:jc w:val="center"/>
              <w:rPr>
                <w:b/>
                <w:bCs/>
                <w:color w:val="002060"/>
                <w:sz w:val="21"/>
                <w:szCs w:val="21"/>
              </w:rPr>
            </w:pPr>
            <w:r w:rsidRPr="00F73630">
              <w:rPr>
                <w:b/>
                <w:bCs/>
                <w:color w:val="002060"/>
                <w:sz w:val="21"/>
                <w:szCs w:val="21"/>
              </w:rPr>
              <w:t>Strongly Agree</w:t>
            </w:r>
          </w:p>
        </w:tc>
        <w:tc>
          <w:tcPr>
            <w:tcW w:w="1080" w:type="dxa"/>
          </w:tcPr>
          <w:p w14:paraId="6A2B65FA" w14:textId="77777777" w:rsidR="007819B6" w:rsidRPr="00F73630" w:rsidRDefault="007819B6" w:rsidP="00AF3AD3">
            <w:pPr>
              <w:jc w:val="center"/>
              <w:rPr>
                <w:b/>
                <w:bCs/>
                <w:color w:val="002060"/>
                <w:sz w:val="21"/>
                <w:szCs w:val="21"/>
              </w:rPr>
            </w:pPr>
            <w:r w:rsidRPr="00F73630">
              <w:rPr>
                <w:b/>
                <w:bCs/>
                <w:color w:val="002060"/>
                <w:sz w:val="21"/>
                <w:szCs w:val="21"/>
              </w:rPr>
              <w:t>Don’t Know</w:t>
            </w:r>
          </w:p>
        </w:tc>
        <w:tc>
          <w:tcPr>
            <w:tcW w:w="1080" w:type="dxa"/>
          </w:tcPr>
          <w:p w14:paraId="1DF40FE6" w14:textId="77777777" w:rsidR="007819B6" w:rsidRPr="00F73630" w:rsidRDefault="007819B6" w:rsidP="00AF3AD3">
            <w:pPr>
              <w:jc w:val="center"/>
              <w:rPr>
                <w:b/>
                <w:bCs/>
                <w:color w:val="002060"/>
                <w:sz w:val="21"/>
                <w:szCs w:val="21"/>
              </w:rPr>
            </w:pPr>
            <w:r w:rsidRPr="00F73630">
              <w:rPr>
                <w:b/>
                <w:bCs/>
                <w:color w:val="002060"/>
                <w:sz w:val="21"/>
                <w:szCs w:val="21"/>
              </w:rPr>
              <w:t>Total</w:t>
            </w:r>
          </w:p>
        </w:tc>
      </w:tr>
      <w:tr w:rsidR="007819B6" w:rsidRPr="00367040" w14:paraId="26BF7352" w14:textId="77777777" w:rsidTr="00DF7029">
        <w:tc>
          <w:tcPr>
            <w:tcW w:w="3600" w:type="dxa"/>
          </w:tcPr>
          <w:p w14:paraId="61FD36CA" w14:textId="77777777" w:rsidR="007819B6" w:rsidRPr="00F73630" w:rsidRDefault="007819B6" w:rsidP="00AF3AD3">
            <w:pPr>
              <w:rPr>
                <w:b/>
                <w:bCs/>
                <w:color w:val="002060"/>
                <w:sz w:val="21"/>
                <w:szCs w:val="21"/>
              </w:rPr>
            </w:pPr>
            <w:r w:rsidRPr="00F73630">
              <w:rPr>
                <w:color w:val="002060"/>
                <w:sz w:val="21"/>
                <w:szCs w:val="21"/>
              </w:rPr>
              <w:t xml:space="preserve">1. There are enough services available in the county to help those who have this need. </w:t>
            </w:r>
          </w:p>
        </w:tc>
        <w:sdt>
          <w:sdtPr>
            <w:rPr>
              <w:bCs/>
              <w:sz w:val="21"/>
              <w:szCs w:val="21"/>
            </w:rPr>
            <w:id w:val="667594010"/>
            <w:placeholder>
              <w:docPart w:val="19CC2B326CF8413BBBDCF703989F02D6"/>
            </w:placeholder>
            <w:showingPlcHdr/>
          </w:sdtPr>
          <w:sdtEndPr/>
          <w:sdtContent>
            <w:tc>
              <w:tcPr>
                <w:tcW w:w="1350" w:type="dxa"/>
              </w:tcPr>
              <w:p w14:paraId="4A2BD26D" w14:textId="1510FD4D" w:rsidR="007819B6" w:rsidRPr="00B760CF" w:rsidRDefault="00DF7029" w:rsidP="00AF3AD3">
                <w:pPr>
                  <w:jc w:val="center"/>
                  <w:rPr>
                    <w:bCs/>
                    <w:sz w:val="21"/>
                    <w:szCs w:val="21"/>
                  </w:rPr>
                </w:pPr>
                <w:r w:rsidRPr="00B760CF">
                  <w:rPr>
                    <w:rStyle w:val="PlaceholderText"/>
                    <w:bCs/>
                    <w:color w:val="FF0000"/>
                    <w:sz w:val="21"/>
                    <w:szCs w:val="21"/>
                  </w:rPr>
                  <w:t xml:space="preserve"> enter number</w:t>
                </w:r>
                <w:r w:rsidRPr="00B760CF">
                  <w:rPr>
                    <w:bCs/>
                    <w:sz w:val="21"/>
                    <w:szCs w:val="21"/>
                  </w:rPr>
                  <w:t xml:space="preserve"> </w:t>
                </w:r>
              </w:p>
            </w:tc>
          </w:sdtContent>
        </w:sdt>
        <w:tc>
          <w:tcPr>
            <w:tcW w:w="990" w:type="dxa"/>
          </w:tcPr>
          <w:p w14:paraId="0E3480C8" w14:textId="0AF42BC1" w:rsidR="007819B6" w:rsidRPr="00B760CF" w:rsidRDefault="00F22F23" w:rsidP="00AF3AD3">
            <w:pPr>
              <w:jc w:val="center"/>
              <w:rPr>
                <w:bCs/>
                <w:sz w:val="21"/>
                <w:szCs w:val="21"/>
              </w:rPr>
            </w:pPr>
            <w:sdt>
              <w:sdtPr>
                <w:rPr>
                  <w:bCs/>
                  <w:sz w:val="21"/>
                  <w:szCs w:val="21"/>
                </w:rPr>
                <w:id w:val="1176995890"/>
                <w:placeholder>
                  <w:docPart w:val="CF4AA290765A40BFA812B9AC1E109603"/>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90" w:type="dxa"/>
          </w:tcPr>
          <w:p w14:paraId="0F3D42B0" w14:textId="61B50E91" w:rsidR="007819B6" w:rsidRPr="00B760CF" w:rsidRDefault="00F22F23" w:rsidP="00AF3AD3">
            <w:pPr>
              <w:jc w:val="center"/>
              <w:rPr>
                <w:bCs/>
                <w:sz w:val="21"/>
                <w:szCs w:val="21"/>
              </w:rPr>
            </w:pPr>
            <w:sdt>
              <w:sdtPr>
                <w:rPr>
                  <w:bCs/>
                  <w:sz w:val="21"/>
                  <w:szCs w:val="21"/>
                </w:rPr>
                <w:id w:val="-1468189018"/>
                <w:placeholder>
                  <w:docPart w:val="3683DF50E8A6400B832148048489D4AD"/>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00" w:type="dxa"/>
          </w:tcPr>
          <w:p w14:paraId="3C341F19" w14:textId="2023226C" w:rsidR="007819B6" w:rsidRPr="00B760CF" w:rsidRDefault="00F22F23" w:rsidP="00AF3AD3">
            <w:pPr>
              <w:jc w:val="center"/>
              <w:rPr>
                <w:bCs/>
                <w:sz w:val="21"/>
                <w:szCs w:val="21"/>
              </w:rPr>
            </w:pPr>
            <w:sdt>
              <w:sdtPr>
                <w:rPr>
                  <w:bCs/>
                  <w:sz w:val="21"/>
                  <w:szCs w:val="21"/>
                </w:rPr>
                <w:id w:val="1559359135"/>
                <w:placeholder>
                  <w:docPart w:val="907977D172274BA9A2B0EF9BD099AF58"/>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90" w:type="dxa"/>
          </w:tcPr>
          <w:p w14:paraId="3699CEA9" w14:textId="13E747D1" w:rsidR="007819B6" w:rsidRPr="00B760CF" w:rsidRDefault="00F22F23" w:rsidP="00AF3AD3">
            <w:pPr>
              <w:jc w:val="center"/>
              <w:rPr>
                <w:bCs/>
                <w:sz w:val="21"/>
                <w:szCs w:val="21"/>
              </w:rPr>
            </w:pPr>
            <w:sdt>
              <w:sdtPr>
                <w:rPr>
                  <w:bCs/>
                  <w:sz w:val="21"/>
                  <w:szCs w:val="21"/>
                </w:rPr>
                <w:id w:val="-36203668"/>
                <w:placeholder>
                  <w:docPart w:val="09B1C53646754D5E8E8F9FA305E68FC1"/>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1080" w:type="dxa"/>
          </w:tcPr>
          <w:p w14:paraId="4599F54C" w14:textId="0A86628E" w:rsidR="007819B6" w:rsidRPr="00B760CF" w:rsidRDefault="00F22F23" w:rsidP="00AF3AD3">
            <w:pPr>
              <w:jc w:val="center"/>
              <w:rPr>
                <w:bCs/>
                <w:sz w:val="21"/>
                <w:szCs w:val="21"/>
              </w:rPr>
            </w:pPr>
            <w:sdt>
              <w:sdtPr>
                <w:rPr>
                  <w:bCs/>
                  <w:sz w:val="21"/>
                  <w:szCs w:val="21"/>
                </w:rPr>
                <w:id w:val="1433778231"/>
                <w:placeholder>
                  <w:docPart w:val="02713BF2E94045149AB7CE7ECD5904E3"/>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1080" w:type="dxa"/>
          </w:tcPr>
          <w:p w14:paraId="3E643E86" w14:textId="19B633BC" w:rsidR="007819B6" w:rsidRPr="00B760CF" w:rsidRDefault="00F22F23" w:rsidP="00AF3AD3">
            <w:pPr>
              <w:jc w:val="center"/>
              <w:rPr>
                <w:bCs/>
                <w:sz w:val="21"/>
                <w:szCs w:val="21"/>
              </w:rPr>
            </w:pPr>
            <w:sdt>
              <w:sdtPr>
                <w:rPr>
                  <w:bCs/>
                  <w:sz w:val="21"/>
                  <w:szCs w:val="21"/>
                </w:rPr>
                <w:id w:val="-1057081922"/>
                <w:placeholder>
                  <w:docPart w:val="A6482B77AAF54E66B64F7BB0870B6540"/>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r>
      <w:tr w:rsidR="007819B6" w:rsidRPr="00367040" w14:paraId="0B836A17" w14:textId="77777777" w:rsidTr="00DF7029">
        <w:tc>
          <w:tcPr>
            <w:tcW w:w="3600" w:type="dxa"/>
          </w:tcPr>
          <w:p w14:paraId="19B7E60F" w14:textId="77777777" w:rsidR="007819B6" w:rsidRPr="00F73630" w:rsidRDefault="007819B6" w:rsidP="00AF3AD3">
            <w:pPr>
              <w:rPr>
                <w:b/>
                <w:bCs/>
                <w:color w:val="002060"/>
                <w:sz w:val="21"/>
                <w:szCs w:val="21"/>
              </w:rPr>
            </w:pPr>
            <w:r w:rsidRPr="00F73630">
              <w:rPr>
                <w:color w:val="002060"/>
                <w:sz w:val="21"/>
                <w:szCs w:val="21"/>
              </w:rPr>
              <w:t xml:space="preserve">2. Anyone in the county </w:t>
            </w:r>
            <w:proofErr w:type="gramStart"/>
            <w:r w:rsidRPr="00F73630">
              <w:rPr>
                <w:color w:val="002060"/>
                <w:sz w:val="21"/>
                <w:szCs w:val="21"/>
              </w:rPr>
              <w:t>is able to</w:t>
            </w:r>
            <w:proofErr w:type="gramEnd"/>
            <w:r w:rsidRPr="00F73630">
              <w:rPr>
                <w:color w:val="002060"/>
                <w:sz w:val="21"/>
                <w:szCs w:val="21"/>
              </w:rPr>
              <w:t xml:space="preserve"> access services. </w:t>
            </w:r>
          </w:p>
        </w:tc>
        <w:sdt>
          <w:sdtPr>
            <w:rPr>
              <w:bCs/>
              <w:sz w:val="21"/>
              <w:szCs w:val="21"/>
            </w:rPr>
            <w:id w:val="-204566802"/>
            <w:placeholder>
              <w:docPart w:val="3012EE949617418989B37538DD91E955"/>
            </w:placeholder>
            <w:showingPlcHdr/>
          </w:sdtPr>
          <w:sdtEndPr/>
          <w:sdtContent>
            <w:tc>
              <w:tcPr>
                <w:tcW w:w="1350" w:type="dxa"/>
              </w:tcPr>
              <w:p w14:paraId="3F019C0D" w14:textId="576646D6" w:rsidR="007819B6" w:rsidRPr="00B760CF" w:rsidRDefault="00DF7029" w:rsidP="00AF3AD3">
                <w:pPr>
                  <w:jc w:val="center"/>
                  <w:rPr>
                    <w:bCs/>
                    <w:sz w:val="21"/>
                    <w:szCs w:val="21"/>
                  </w:rPr>
                </w:pPr>
                <w:r w:rsidRPr="00B760CF">
                  <w:rPr>
                    <w:rStyle w:val="PlaceholderText"/>
                    <w:bCs/>
                    <w:color w:val="FF0000"/>
                    <w:sz w:val="21"/>
                    <w:szCs w:val="21"/>
                  </w:rPr>
                  <w:t xml:space="preserve"> enter number</w:t>
                </w:r>
                <w:r w:rsidRPr="00B760CF">
                  <w:rPr>
                    <w:bCs/>
                    <w:sz w:val="21"/>
                    <w:szCs w:val="21"/>
                  </w:rPr>
                  <w:t xml:space="preserve"> </w:t>
                </w:r>
              </w:p>
            </w:tc>
          </w:sdtContent>
        </w:sdt>
        <w:tc>
          <w:tcPr>
            <w:tcW w:w="990" w:type="dxa"/>
          </w:tcPr>
          <w:p w14:paraId="3BCC66F4" w14:textId="25114869" w:rsidR="007819B6" w:rsidRPr="00B760CF" w:rsidRDefault="00F22F23" w:rsidP="00AF3AD3">
            <w:pPr>
              <w:jc w:val="center"/>
              <w:rPr>
                <w:bCs/>
                <w:sz w:val="21"/>
                <w:szCs w:val="21"/>
              </w:rPr>
            </w:pPr>
            <w:sdt>
              <w:sdtPr>
                <w:rPr>
                  <w:bCs/>
                  <w:sz w:val="21"/>
                  <w:szCs w:val="21"/>
                </w:rPr>
                <w:id w:val="-1522082846"/>
                <w:placeholder>
                  <w:docPart w:val="4DCEEF871C154DB78BA384C4D18032E0"/>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90" w:type="dxa"/>
          </w:tcPr>
          <w:p w14:paraId="2B967C61" w14:textId="55FA8DD5" w:rsidR="007819B6" w:rsidRPr="00B760CF" w:rsidRDefault="00F22F23" w:rsidP="00AF3AD3">
            <w:pPr>
              <w:jc w:val="center"/>
              <w:rPr>
                <w:bCs/>
                <w:sz w:val="21"/>
                <w:szCs w:val="21"/>
              </w:rPr>
            </w:pPr>
            <w:sdt>
              <w:sdtPr>
                <w:rPr>
                  <w:bCs/>
                  <w:sz w:val="21"/>
                  <w:szCs w:val="21"/>
                </w:rPr>
                <w:id w:val="-201792703"/>
                <w:placeholder>
                  <w:docPart w:val="61DEECD45BDE45F8B75677977E5F9B8A"/>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00" w:type="dxa"/>
          </w:tcPr>
          <w:p w14:paraId="472E51A1" w14:textId="12E9CD63" w:rsidR="007819B6" w:rsidRPr="00B760CF" w:rsidRDefault="00F22F23" w:rsidP="00AF3AD3">
            <w:pPr>
              <w:jc w:val="center"/>
              <w:rPr>
                <w:bCs/>
                <w:sz w:val="21"/>
                <w:szCs w:val="21"/>
              </w:rPr>
            </w:pPr>
            <w:sdt>
              <w:sdtPr>
                <w:rPr>
                  <w:bCs/>
                  <w:sz w:val="21"/>
                  <w:szCs w:val="21"/>
                </w:rPr>
                <w:id w:val="1031930800"/>
                <w:placeholder>
                  <w:docPart w:val="747C9043A5F94C888985FA6599EFC07C"/>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90" w:type="dxa"/>
          </w:tcPr>
          <w:p w14:paraId="56FE76C3" w14:textId="54AD2943" w:rsidR="007819B6" w:rsidRPr="00B760CF" w:rsidRDefault="00F22F23" w:rsidP="00AF3AD3">
            <w:pPr>
              <w:jc w:val="center"/>
              <w:rPr>
                <w:bCs/>
                <w:sz w:val="21"/>
                <w:szCs w:val="21"/>
              </w:rPr>
            </w:pPr>
            <w:sdt>
              <w:sdtPr>
                <w:rPr>
                  <w:bCs/>
                  <w:sz w:val="21"/>
                  <w:szCs w:val="21"/>
                </w:rPr>
                <w:id w:val="1576246363"/>
                <w:placeholder>
                  <w:docPart w:val="F58DF56EFDFA47348AA6D98F310B1357"/>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1080" w:type="dxa"/>
          </w:tcPr>
          <w:p w14:paraId="7B1EF88B" w14:textId="3BC9276C" w:rsidR="007819B6" w:rsidRPr="00B760CF" w:rsidRDefault="00F22F23" w:rsidP="00AF3AD3">
            <w:pPr>
              <w:jc w:val="center"/>
              <w:rPr>
                <w:bCs/>
                <w:sz w:val="21"/>
                <w:szCs w:val="21"/>
              </w:rPr>
            </w:pPr>
            <w:sdt>
              <w:sdtPr>
                <w:rPr>
                  <w:bCs/>
                  <w:sz w:val="21"/>
                  <w:szCs w:val="21"/>
                </w:rPr>
                <w:id w:val="575800252"/>
                <w:placeholder>
                  <w:docPart w:val="73D5422D0E194F218608ECA2C611C961"/>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1080" w:type="dxa"/>
          </w:tcPr>
          <w:p w14:paraId="6E31E74D" w14:textId="00066A52" w:rsidR="007819B6" w:rsidRPr="00B760CF" w:rsidRDefault="00F22F23" w:rsidP="00AF3AD3">
            <w:pPr>
              <w:jc w:val="center"/>
              <w:rPr>
                <w:bCs/>
                <w:sz w:val="21"/>
                <w:szCs w:val="21"/>
              </w:rPr>
            </w:pPr>
            <w:sdt>
              <w:sdtPr>
                <w:rPr>
                  <w:bCs/>
                  <w:sz w:val="21"/>
                  <w:szCs w:val="21"/>
                </w:rPr>
                <w:id w:val="-69888236"/>
                <w:placeholder>
                  <w:docPart w:val="3C6C72CFF07F49C284BEDFBF7CEA1DF7"/>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r>
      <w:tr w:rsidR="007819B6" w:rsidRPr="00367040" w14:paraId="76E20D5C" w14:textId="77777777" w:rsidTr="00DF7029">
        <w:tc>
          <w:tcPr>
            <w:tcW w:w="3600" w:type="dxa"/>
          </w:tcPr>
          <w:p w14:paraId="4B89A43C" w14:textId="77777777" w:rsidR="007819B6" w:rsidRPr="00F73630" w:rsidRDefault="007819B6" w:rsidP="00AF3AD3">
            <w:pPr>
              <w:rPr>
                <w:b/>
                <w:bCs/>
                <w:color w:val="002060"/>
                <w:sz w:val="21"/>
                <w:szCs w:val="21"/>
              </w:rPr>
            </w:pPr>
            <w:r w:rsidRPr="00F73630">
              <w:rPr>
                <w:color w:val="002060"/>
                <w:sz w:val="21"/>
                <w:szCs w:val="21"/>
              </w:rPr>
              <w:t>3. Services are widely advertised and known by the county.</w:t>
            </w:r>
          </w:p>
        </w:tc>
        <w:sdt>
          <w:sdtPr>
            <w:rPr>
              <w:bCs/>
              <w:sz w:val="21"/>
              <w:szCs w:val="21"/>
            </w:rPr>
            <w:id w:val="1731494482"/>
            <w:placeholder>
              <w:docPart w:val="C1528AD2B4B24523A63905C4F8459ECE"/>
            </w:placeholder>
            <w:showingPlcHdr/>
          </w:sdtPr>
          <w:sdtEndPr/>
          <w:sdtContent>
            <w:tc>
              <w:tcPr>
                <w:tcW w:w="1350" w:type="dxa"/>
              </w:tcPr>
              <w:p w14:paraId="7A6E6E41" w14:textId="67B07C23" w:rsidR="007819B6" w:rsidRPr="00B760CF" w:rsidRDefault="00DF7029" w:rsidP="00AF3AD3">
                <w:pPr>
                  <w:jc w:val="center"/>
                  <w:rPr>
                    <w:bCs/>
                    <w:sz w:val="21"/>
                    <w:szCs w:val="21"/>
                  </w:rPr>
                </w:pPr>
                <w:r w:rsidRPr="00B760CF">
                  <w:rPr>
                    <w:rStyle w:val="PlaceholderText"/>
                    <w:bCs/>
                    <w:color w:val="FF0000"/>
                    <w:sz w:val="21"/>
                    <w:szCs w:val="21"/>
                  </w:rPr>
                  <w:t xml:space="preserve"> enter number</w:t>
                </w:r>
                <w:r w:rsidRPr="00B760CF">
                  <w:rPr>
                    <w:bCs/>
                    <w:sz w:val="21"/>
                    <w:szCs w:val="21"/>
                  </w:rPr>
                  <w:t xml:space="preserve"> </w:t>
                </w:r>
              </w:p>
            </w:tc>
          </w:sdtContent>
        </w:sdt>
        <w:tc>
          <w:tcPr>
            <w:tcW w:w="990" w:type="dxa"/>
          </w:tcPr>
          <w:p w14:paraId="7988B95B" w14:textId="34C3B280" w:rsidR="007819B6" w:rsidRPr="00B760CF" w:rsidRDefault="00F22F23" w:rsidP="00AF3AD3">
            <w:pPr>
              <w:jc w:val="center"/>
              <w:rPr>
                <w:bCs/>
                <w:sz w:val="21"/>
                <w:szCs w:val="21"/>
              </w:rPr>
            </w:pPr>
            <w:sdt>
              <w:sdtPr>
                <w:rPr>
                  <w:bCs/>
                  <w:sz w:val="21"/>
                  <w:szCs w:val="21"/>
                </w:rPr>
                <w:id w:val="1956288816"/>
                <w:placeholder>
                  <w:docPart w:val="F943FCAC84324F04A0D0EA97E5ED3DB0"/>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90" w:type="dxa"/>
          </w:tcPr>
          <w:p w14:paraId="0D3BE11B" w14:textId="2159618A" w:rsidR="007819B6" w:rsidRPr="00B760CF" w:rsidRDefault="00F22F23" w:rsidP="00AF3AD3">
            <w:pPr>
              <w:jc w:val="center"/>
              <w:rPr>
                <w:bCs/>
                <w:sz w:val="21"/>
                <w:szCs w:val="21"/>
              </w:rPr>
            </w:pPr>
            <w:sdt>
              <w:sdtPr>
                <w:rPr>
                  <w:bCs/>
                  <w:sz w:val="21"/>
                  <w:szCs w:val="21"/>
                </w:rPr>
                <w:id w:val="272671721"/>
                <w:placeholder>
                  <w:docPart w:val="4B8D9536F3554149B13DBB5F775933DE"/>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00" w:type="dxa"/>
          </w:tcPr>
          <w:p w14:paraId="4D3784D3" w14:textId="58ED32C5" w:rsidR="007819B6" w:rsidRPr="00B760CF" w:rsidRDefault="00F22F23" w:rsidP="00AF3AD3">
            <w:pPr>
              <w:jc w:val="center"/>
              <w:rPr>
                <w:bCs/>
                <w:sz w:val="21"/>
                <w:szCs w:val="21"/>
              </w:rPr>
            </w:pPr>
            <w:sdt>
              <w:sdtPr>
                <w:rPr>
                  <w:bCs/>
                  <w:sz w:val="21"/>
                  <w:szCs w:val="21"/>
                </w:rPr>
                <w:id w:val="-431363401"/>
                <w:placeholder>
                  <w:docPart w:val="1FAEB8DBDE9D463C9E8AE5CF354EB94C"/>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90" w:type="dxa"/>
          </w:tcPr>
          <w:p w14:paraId="65EF7F72" w14:textId="156E52FE" w:rsidR="007819B6" w:rsidRPr="00B760CF" w:rsidRDefault="00F22F23" w:rsidP="00AF3AD3">
            <w:pPr>
              <w:jc w:val="center"/>
              <w:rPr>
                <w:bCs/>
                <w:sz w:val="21"/>
                <w:szCs w:val="21"/>
              </w:rPr>
            </w:pPr>
            <w:sdt>
              <w:sdtPr>
                <w:rPr>
                  <w:bCs/>
                  <w:sz w:val="21"/>
                  <w:szCs w:val="21"/>
                </w:rPr>
                <w:id w:val="606701217"/>
                <w:placeholder>
                  <w:docPart w:val="DB6E431BBEE0461EAD9A68D4D223F3E3"/>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1080" w:type="dxa"/>
          </w:tcPr>
          <w:p w14:paraId="2FF92EBA" w14:textId="5969B3F4" w:rsidR="007819B6" w:rsidRPr="00B760CF" w:rsidRDefault="00F22F23" w:rsidP="00AF3AD3">
            <w:pPr>
              <w:jc w:val="center"/>
              <w:rPr>
                <w:bCs/>
                <w:sz w:val="21"/>
                <w:szCs w:val="21"/>
              </w:rPr>
            </w:pPr>
            <w:sdt>
              <w:sdtPr>
                <w:rPr>
                  <w:bCs/>
                  <w:sz w:val="21"/>
                  <w:szCs w:val="21"/>
                </w:rPr>
                <w:id w:val="1554811290"/>
                <w:placeholder>
                  <w:docPart w:val="C90B1375767C4404A04B51AB560431F7"/>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1080" w:type="dxa"/>
          </w:tcPr>
          <w:p w14:paraId="05826825" w14:textId="037804A2" w:rsidR="007819B6" w:rsidRPr="00B760CF" w:rsidRDefault="00F22F23" w:rsidP="00AF3AD3">
            <w:pPr>
              <w:jc w:val="center"/>
              <w:rPr>
                <w:bCs/>
                <w:sz w:val="21"/>
                <w:szCs w:val="21"/>
              </w:rPr>
            </w:pPr>
            <w:sdt>
              <w:sdtPr>
                <w:rPr>
                  <w:bCs/>
                  <w:sz w:val="21"/>
                  <w:szCs w:val="21"/>
                </w:rPr>
                <w:id w:val="1916047304"/>
                <w:placeholder>
                  <w:docPart w:val="C4A0C3C9762C49B18FA51634BF355B7F"/>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r>
      <w:tr w:rsidR="007819B6" w:rsidRPr="00367040" w14:paraId="49C6EE4F" w14:textId="77777777" w:rsidTr="00DF7029">
        <w:tc>
          <w:tcPr>
            <w:tcW w:w="3600" w:type="dxa"/>
          </w:tcPr>
          <w:p w14:paraId="59276BEB" w14:textId="77777777" w:rsidR="007819B6" w:rsidRPr="00F73630" w:rsidRDefault="007819B6" w:rsidP="00AF3AD3">
            <w:pPr>
              <w:widowControl w:val="0"/>
              <w:rPr>
                <w:rFonts w:eastAsia="Times New Roman"/>
                <w:b/>
                <w:bCs/>
                <w:color w:val="002060"/>
                <w:sz w:val="21"/>
                <w:szCs w:val="21"/>
              </w:rPr>
            </w:pPr>
            <w:r w:rsidRPr="00F73630">
              <w:rPr>
                <w:color w:val="002060"/>
                <w:sz w:val="21"/>
                <w:szCs w:val="21"/>
              </w:rPr>
              <w:t>4. Services take race, age, gender, ethnicity and more into account.</w:t>
            </w:r>
          </w:p>
        </w:tc>
        <w:sdt>
          <w:sdtPr>
            <w:rPr>
              <w:bCs/>
              <w:sz w:val="21"/>
              <w:szCs w:val="21"/>
            </w:rPr>
            <w:id w:val="-1811930541"/>
            <w:placeholder>
              <w:docPart w:val="94205ADBC2CA4E0B9B348B858B5AFF9B"/>
            </w:placeholder>
            <w:showingPlcHdr/>
          </w:sdtPr>
          <w:sdtEndPr/>
          <w:sdtContent>
            <w:tc>
              <w:tcPr>
                <w:tcW w:w="1350" w:type="dxa"/>
              </w:tcPr>
              <w:p w14:paraId="58640CFB" w14:textId="0319913A" w:rsidR="007819B6" w:rsidRPr="00B760CF" w:rsidRDefault="00DF7029" w:rsidP="00AF3AD3">
                <w:pPr>
                  <w:jc w:val="center"/>
                  <w:rPr>
                    <w:bCs/>
                    <w:sz w:val="21"/>
                    <w:szCs w:val="21"/>
                  </w:rPr>
                </w:pPr>
                <w:r w:rsidRPr="00B760CF">
                  <w:rPr>
                    <w:rStyle w:val="PlaceholderText"/>
                    <w:bCs/>
                    <w:color w:val="FF0000"/>
                    <w:sz w:val="21"/>
                    <w:szCs w:val="21"/>
                  </w:rPr>
                  <w:t xml:space="preserve"> enter number</w:t>
                </w:r>
                <w:r w:rsidRPr="00B760CF">
                  <w:rPr>
                    <w:bCs/>
                    <w:sz w:val="21"/>
                    <w:szCs w:val="21"/>
                  </w:rPr>
                  <w:t xml:space="preserve"> </w:t>
                </w:r>
              </w:p>
            </w:tc>
          </w:sdtContent>
        </w:sdt>
        <w:tc>
          <w:tcPr>
            <w:tcW w:w="990" w:type="dxa"/>
          </w:tcPr>
          <w:p w14:paraId="1152E7A2" w14:textId="6F26B07D" w:rsidR="007819B6" w:rsidRPr="00B760CF" w:rsidRDefault="00F22F23" w:rsidP="00AF3AD3">
            <w:pPr>
              <w:jc w:val="center"/>
              <w:rPr>
                <w:bCs/>
                <w:sz w:val="21"/>
                <w:szCs w:val="21"/>
              </w:rPr>
            </w:pPr>
            <w:sdt>
              <w:sdtPr>
                <w:rPr>
                  <w:bCs/>
                  <w:sz w:val="21"/>
                  <w:szCs w:val="21"/>
                </w:rPr>
                <w:id w:val="1938326919"/>
                <w:placeholder>
                  <w:docPart w:val="F97FEA927DC740209F6E67B7FEE75C78"/>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90" w:type="dxa"/>
          </w:tcPr>
          <w:p w14:paraId="348CDB4A" w14:textId="2DDC1C86" w:rsidR="007819B6" w:rsidRPr="00B760CF" w:rsidRDefault="00F22F23" w:rsidP="00AF3AD3">
            <w:pPr>
              <w:jc w:val="center"/>
              <w:rPr>
                <w:bCs/>
                <w:sz w:val="21"/>
                <w:szCs w:val="21"/>
              </w:rPr>
            </w:pPr>
            <w:sdt>
              <w:sdtPr>
                <w:rPr>
                  <w:bCs/>
                  <w:sz w:val="21"/>
                  <w:szCs w:val="21"/>
                </w:rPr>
                <w:id w:val="-100731927"/>
                <w:placeholder>
                  <w:docPart w:val="9BDB4BBA326842DA8511641AA75E198C"/>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00" w:type="dxa"/>
          </w:tcPr>
          <w:p w14:paraId="1AC56A85" w14:textId="4A4FD182" w:rsidR="007819B6" w:rsidRPr="00B760CF" w:rsidRDefault="00F22F23" w:rsidP="00AF3AD3">
            <w:pPr>
              <w:jc w:val="center"/>
              <w:rPr>
                <w:bCs/>
                <w:sz w:val="21"/>
                <w:szCs w:val="21"/>
              </w:rPr>
            </w:pPr>
            <w:sdt>
              <w:sdtPr>
                <w:rPr>
                  <w:bCs/>
                  <w:sz w:val="21"/>
                  <w:szCs w:val="21"/>
                </w:rPr>
                <w:id w:val="1734195951"/>
                <w:placeholder>
                  <w:docPart w:val="92128B406242469E858DBF16728F9C4A"/>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90" w:type="dxa"/>
          </w:tcPr>
          <w:p w14:paraId="2294327B" w14:textId="400B952E" w:rsidR="007819B6" w:rsidRPr="00B760CF" w:rsidRDefault="00F22F23" w:rsidP="00AF3AD3">
            <w:pPr>
              <w:jc w:val="center"/>
              <w:rPr>
                <w:bCs/>
                <w:sz w:val="21"/>
                <w:szCs w:val="21"/>
              </w:rPr>
            </w:pPr>
            <w:sdt>
              <w:sdtPr>
                <w:rPr>
                  <w:bCs/>
                  <w:sz w:val="21"/>
                  <w:szCs w:val="21"/>
                </w:rPr>
                <w:id w:val="-1998260894"/>
                <w:placeholder>
                  <w:docPart w:val="2E0F003D13034D6993D61D0540BC1D48"/>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1080" w:type="dxa"/>
          </w:tcPr>
          <w:p w14:paraId="2A615B12" w14:textId="06DBCB7F" w:rsidR="007819B6" w:rsidRPr="00B760CF" w:rsidRDefault="00F22F23" w:rsidP="00AF3AD3">
            <w:pPr>
              <w:jc w:val="center"/>
              <w:rPr>
                <w:bCs/>
                <w:sz w:val="21"/>
                <w:szCs w:val="21"/>
              </w:rPr>
            </w:pPr>
            <w:sdt>
              <w:sdtPr>
                <w:rPr>
                  <w:bCs/>
                  <w:sz w:val="21"/>
                  <w:szCs w:val="21"/>
                </w:rPr>
                <w:id w:val="1358462945"/>
                <w:placeholder>
                  <w:docPart w:val="CE774483B840407B85D05B38591A9550"/>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1080" w:type="dxa"/>
          </w:tcPr>
          <w:p w14:paraId="73EF98D4" w14:textId="36EF0D2D" w:rsidR="007819B6" w:rsidRPr="00B760CF" w:rsidRDefault="00F22F23" w:rsidP="00AF3AD3">
            <w:pPr>
              <w:jc w:val="center"/>
              <w:rPr>
                <w:bCs/>
                <w:sz w:val="21"/>
                <w:szCs w:val="21"/>
              </w:rPr>
            </w:pPr>
            <w:sdt>
              <w:sdtPr>
                <w:rPr>
                  <w:bCs/>
                  <w:sz w:val="21"/>
                  <w:szCs w:val="21"/>
                </w:rPr>
                <w:id w:val="867794988"/>
                <w:placeholder>
                  <w:docPart w:val="41D306E5CBC14EBF8A111398B5192187"/>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r>
      <w:tr w:rsidR="007819B6" w:rsidRPr="00367040" w14:paraId="714137E0" w14:textId="77777777" w:rsidTr="00DF7029">
        <w:tc>
          <w:tcPr>
            <w:tcW w:w="3600" w:type="dxa"/>
          </w:tcPr>
          <w:p w14:paraId="6FB118C0" w14:textId="77777777" w:rsidR="007819B6" w:rsidRPr="00F73630" w:rsidRDefault="007819B6" w:rsidP="00AF3AD3">
            <w:pPr>
              <w:widowControl w:val="0"/>
              <w:rPr>
                <w:rFonts w:eastAsia="Times New Roman"/>
                <w:b/>
                <w:bCs/>
                <w:color w:val="002060"/>
                <w:sz w:val="21"/>
                <w:szCs w:val="21"/>
              </w:rPr>
            </w:pPr>
            <w:r w:rsidRPr="00F73630">
              <w:rPr>
                <w:color w:val="002060"/>
                <w:sz w:val="21"/>
                <w:szCs w:val="21"/>
              </w:rPr>
              <w:t xml:space="preserve">5. Facilities that provide service to meet this need are of good quality                        </w:t>
            </w:r>
            <w:proofErr w:type="gramStart"/>
            <w:r w:rsidRPr="00F73630">
              <w:rPr>
                <w:color w:val="002060"/>
                <w:sz w:val="21"/>
                <w:szCs w:val="21"/>
              </w:rPr>
              <w:t xml:space="preserve">   (</w:t>
            </w:r>
            <w:proofErr w:type="gramEnd"/>
            <w:r w:rsidRPr="00F73630">
              <w:rPr>
                <w:color w:val="002060"/>
                <w:sz w:val="21"/>
                <w:szCs w:val="21"/>
              </w:rPr>
              <w:t>e.g., clean, well supplied).</w:t>
            </w:r>
          </w:p>
        </w:tc>
        <w:sdt>
          <w:sdtPr>
            <w:rPr>
              <w:bCs/>
              <w:sz w:val="21"/>
              <w:szCs w:val="21"/>
            </w:rPr>
            <w:id w:val="-1561776738"/>
            <w:placeholder>
              <w:docPart w:val="4B7A411DFE39423484515C03B7B8C90E"/>
            </w:placeholder>
            <w:showingPlcHdr/>
          </w:sdtPr>
          <w:sdtEndPr/>
          <w:sdtContent>
            <w:tc>
              <w:tcPr>
                <w:tcW w:w="1350" w:type="dxa"/>
              </w:tcPr>
              <w:p w14:paraId="780F6599" w14:textId="32778285" w:rsidR="007819B6" w:rsidRPr="00B760CF" w:rsidRDefault="00DF7029" w:rsidP="00AF3AD3">
                <w:pPr>
                  <w:jc w:val="center"/>
                  <w:rPr>
                    <w:bCs/>
                    <w:sz w:val="21"/>
                    <w:szCs w:val="21"/>
                  </w:rPr>
                </w:pPr>
                <w:r w:rsidRPr="00B760CF">
                  <w:rPr>
                    <w:rStyle w:val="PlaceholderText"/>
                    <w:bCs/>
                    <w:color w:val="FF0000"/>
                    <w:sz w:val="21"/>
                    <w:szCs w:val="21"/>
                  </w:rPr>
                  <w:t xml:space="preserve"> enter number</w:t>
                </w:r>
                <w:r w:rsidRPr="00B760CF">
                  <w:rPr>
                    <w:bCs/>
                    <w:sz w:val="21"/>
                    <w:szCs w:val="21"/>
                  </w:rPr>
                  <w:t xml:space="preserve"> </w:t>
                </w:r>
              </w:p>
            </w:tc>
          </w:sdtContent>
        </w:sdt>
        <w:tc>
          <w:tcPr>
            <w:tcW w:w="990" w:type="dxa"/>
          </w:tcPr>
          <w:p w14:paraId="01B9957F" w14:textId="47022EA6" w:rsidR="007819B6" w:rsidRPr="00B760CF" w:rsidRDefault="00F22F23" w:rsidP="00AF3AD3">
            <w:pPr>
              <w:jc w:val="center"/>
              <w:rPr>
                <w:bCs/>
                <w:sz w:val="21"/>
                <w:szCs w:val="21"/>
              </w:rPr>
            </w:pPr>
            <w:sdt>
              <w:sdtPr>
                <w:rPr>
                  <w:bCs/>
                  <w:sz w:val="21"/>
                  <w:szCs w:val="21"/>
                </w:rPr>
                <w:id w:val="1865245526"/>
                <w:placeholder>
                  <w:docPart w:val="CA52A62DC404442A8CE47CDBCEED2E9F"/>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90" w:type="dxa"/>
          </w:tcPr>
          <w:p w14:paraId="47A8E6CD" w14:textId="3AF02327" w:rsidR="007819B6" w:rsidRPr="00B760CF" w:rsidRDefault="00F22F23" w:rsidP="00AF3AD3">
            <w:pPr>
              <w:jc w:val="center"/>
              <w:rPr>
                <w:bCs/>
                <w:sz w:val="21"/>
                <w:szCs w:val="21"/>
              </w:rPr>
            </w:pPr>
            <w:sdt>
              <w:sdtPr>
                <w:rPr>
                  <w:bCs/>
                  <w:sz w:val="21"/>
                  <w:szCs w:val="21"/>
                </w:rPr>
                <w:id w:val="-528645880"/>
                <w:placeholder>
                  <w:docPart w:val="C3EABC33A4F7499ABF5FF4C4D983EF3F"/>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00" w:type="dxa"/>
          </w:tcPr>
          <w:p w14:paraId="35AB331F" w14:textId="62C4D1BC" w:rsidR="007819B6" w:rsidRPr="00B760CF" w:rsidRDefault="00F22F23" w:rsidP="00AF3AD3">
            <w:pPr>
              <w:jc w:val="center"/>
              <w:rPr>
                <w:bCs/>
                <w:sz w:val="21"/>
                <w:szCs w:val="21"/>
              </w:rPr>
            </w:pPr>
            <w:sdt>
              <w:sdtPr>
                <w:rPr>
                  <w:bCs/>
                  <w:sz w:val="21"/>
                  <w:szCs w:val="21"/>
                </w:rPr>
                <w:id w:val="1358929084"/>
                <w:placeholder>
                  <w:docPart w:val="FCC0FBC086AF48999E8E6887FCDFED29"/>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90" w:type="dxa"/>
          </w:tcPr>
          <w:p w14:paraId="03D50548" w14:textId="72C609CC" w:rsidR="007819B6" w:rsidRPr="00B760CF" w:rsidRDefault="00F22F23" w:rsidP="00AF3AD3">
            <w:pPr>
              <w:jc w:val="center"/>
              <w:rPr>
                <w:bCs/>
                <w:sz w:val="21"/>
                <w:szCs w:val="21"/>
              </w:rPr>
            </w:pPr>
            <w:sdt>
              <w:sdtPr>
                <w:rPr>
                  <w:bCs/>
                  <w:sz w:val="21"/>
                  <w:szCs w:val="21"/>
                </w:rPr>
                <w:id w:val="785236742"/>
                <w:placeholder>
                  <w:docPart w:val="935DEE51029042399B229C90B7733F85"/>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1080" w:type="dxa"/>
          </w:tcPr>
          <w:p w14:paraId="1E38468B" w14:textId="646F38A3" w:rsidR="007819B6" w:rsidRPr="00B760CF" w:rsidRDefault="00F22F23" w:rsidP="00AF3AD3">
            <w:pPr>
              <w:jc w:val="center"/>
              <w:rPr>
                <w:bCs/>
                <w:sz w:val="21"/>
                <w:szCs w:val="21"/>
              </w:rPr>
            </w:pPr>
            <w:sdt>
              <w:sdtPr>
                <w:rPr>
                  <w:bCs/>
                  <w:sz w:val="21"/>
                  <w:szCs w:val="21"/>
                </w:rPr>
                <w:id w:val="-625852307"/>
                <w:placeholder>
                  <w:docPart w:val="BDA0C7E621BE47CE9B32FC10766EA2E5"/>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1080" w:type="dxa"/>
          </w:tcPr>
          <w:p w14:paraId="6FF6FC7D" w14:textId="7E21AF93" w:rsidR="007819B6" w:rsidRPr="00B760CF" w:rsidRDefault="00F22F23" w:rsidP="00AF3AD3">
            <w:pPr>
              <w:jc w:val="center"/>
              <w:rPr>
                <w:bCs/>
                <w:sz w:val="21"/>
                <w:szCs w:val="21"/>
              </w:rPr>
            </w:pPr>
            <w:sdt>
              <w:sdtPr>
                <w:rPr>
                  <w:bCs/>
                  <w:sz w:val="21"/>
                  <w:szCs w:val="21"/>
                </w:rPr>
                <w:id w:val="-540512040"/>
                <w:placeholder>
                  <w:docPart w:val="6F61C9C83E9F463EA43616B2B33229E2"/>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r>
      <w:tr w:rsidR="007819B6" w:rsidRPr="00367040" w14:paraId="389C5E5B" w14:textId="77777777" w:rsidTr="00DF7029">
        <w:tc>
          <w:tcPr>
            <w:tcW w:w="3600" w:type="dxa"/>
          </w:tcPr>
          <w:p w14:paraId="6E097EF0" w14:textId="77777777" w:rsidR="007819B6" w:rsidRPr="00F73630" w:rsidRDefault="007819B6" w:rsidP="00AF3AD3">
            <w:pPr>
              <w:widowControl w:val="0"/>
              <w:rPr>
                <w:rFonts w:eastAsia="Times New Roman"/>
                <w:b/>
                <w:bCs/>
                <w:color w:val="002060"/>
                <w:sz w:val="21"/>
                <w:szCs w:val="21"/>
              </w:rPr>
            </w:pPr>
            <w:r w:rsidRPr="00F73630">
              <w:rPr>
                <w:color w:val="002060"/>
                <w:sz w:val="21"/>
                <w:szCs w:val="21"/>
              </w:rPr>
              <w:t>6. Staff are well-trained, knowledgeable and provide good customer service.</w:t>
            </w:r>
          </w:p>
        </w:tc>
        <w:sdt>
          <w:sdtPr>
            <w:rPr>
              <w:bCs/>
              <w:sz w:val="21"/>
              <w:szCs w:val="21"/>
            </w:rPr>
            <w:id w:val="-1467193770"/>
            <w:placeholder>
              <w:docPart w:val="525462AE5C8D42C49815E101AC5555A7"/>
            </w:placeholder>
            <w:showingPlcHdr/>
          </w:sdtPr>
          <w:sdtEndPr/>
          <w:sdtContent>
            <w:tc>
              <w:tcPr>
                <w:tcW w:w="1350" w:type="dxa"/>
              </w:tcPr>
              <w:p w14:paraId="7D57B30C" w14:textId="22867D25" w:rsidR="007819B6" w:rsidRPr="00B760CF" w:rsidRDefault="00DF7029" w:rsidP="00AF3AD3">
                <w:pPr>
                  <w:jc w:val="center"/>
                  <w:rPr>
                    <w:bCs/>
                    <w:sz w:val="21"/>
                    <w:szCs w:val="21"/>
                  </w:rPr>
                </w:pPr>
                <w:r w:rsidRPr="00B760CF">
                  <w:rPr>
                    <w:rStyle w:val="PlaceholderText"/>
                    <w:bCs/>
                    <w:color w:val="FF0000"/>
                    <w:sz w:val="21"/>
                    <w:szCs w:val="21"/>
                  </w:rPr>
                  <w:t xml:space="preserve"> enter number</w:t>
                </w:r>
                <w:r w:rsidRPr="00B760CF">
                  <w:rPr>
                    <w:bCs/>
                    <w:sz w:val="21"/>
                    <w:szCs w:val="21"/>
                  </w:rPr>
                  <w:t xml:space="preserve"> </w:t>
                </w:r>
              </w:p>
            </w:tc>
          </w:sdtContent>
        </w:sdt>
        <w:tc>
          <w:tcPr>
            <w:tcW w:w="990" w:type="dxa"/>
          </w:tcPr>
          <w:p w14:paraId="287CC8EC" w14:textId="5836563A" w:rsidR="007819B6" w:rsidRPr="00B760CF" w:rsidRDefault="00F22F23" w:rsidP="00AF3AD3">
            <w:pPr>
              <w:jc w:val="center"/>
              <w:rPr>
                <w:bCs/>
                <w:sz w:val="21"/>
                <w:szCs w:val="21"/>
              </w:rPr>
            </w:pPr>
            <w:sdt>
              <w:sdtPr>
                <w:rPr>
                  <w:bCs/>
                  <w:sz w:val="21"/>
                  <w:szCs w:val="21"/>
                </w:rPr>
                <w:id w:val="538241109"/>
                <w:placeholder>
                  <w:docPart w:val="6717890C28274A3CA27904EA2B9A1430"/>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90" w:type="dxa"/>
          </w:tcPr>
          <w:p w14:paraId="5634DF6C" w14:textId="43B5EF74" w:rsidR="007819B6" w:rsidRPr="00B760CF" w:rsidRDefault="00F22F23" w:rsidP="00AF3AD3">
            <w:pPr>
              <w:jc w:val="center"/>
              <w:rPr>
                <w:bCs/>
                <w:sz w:val="21"/>
                <w:szCs w:val="21"/>
              </w:rPr>
            </w:pPr>
            <w:sdt>
              <w:sdtPr>
                <w:rPr>
                  <w:bCs/>
                  <w:sz w:val="21"/>
                  <w:szCs w:val="21"/>
                </w:rPr>
                <w:id w:val="1392690945"/>
                <w:placeholder>
                  <w:docPart w:val="3F5591BE76E14578B742294975FF8588"/>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00" w:type="dxa"/>
          </w:tcPr>
          <w:p w14:paraId="456C1C55" w14:textId="0ED1FA67" w:rsidR="007819B6" w:rsidRPr="00B760CF" w:rsidRDefault="00F22F23" w:rsidP="00AF3AD3">
            <w:pPr>
              <w:jc w:val="center"/>
              <w:rPr>
                <w:bCs/>
                <w:sz w:val="21"/>
                <w:szCs w:val="21"/>
              </w:rPr>
            </w:pPr>
            <w:sdt>
              <w:sdtPr>
                <w:rPr>
                  <w:bCs/>
                  <w:sz w:val="21"/>
                  <w:szCs w:val="21"/>
                </w:rPr>
                <w:id w:val="1801420118"/>
                <w:placeholder>
                  <w:docPart w:val="1CF141E5ED6B41CEA2979B53E514857D"/>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990" w:type="dxa"/>
          </w:tcPr>
          <w:p w14:paraId="5F87CA82" w14:textId="46F587FE" w:rsidR="007819B6" w:rsidRPr="00B760CF" w:rsidRDefault="00F22F23" w:rsidP="00AF3AD3">
            <w:pPr>
              <w:jc w:val="center"/>
              <w:rPr>
                <w:bCs/>
                <w:sz w:val="21"/>
                <w:szCs w:val="21"/>
              </w:rPr>
            </w:pPr>
            <w:sdt>
              <w:sdtPr>
                <w:rPr>
                  <w:bCs/>
                  <w:sz w:val="21"/>
                  <w:szCs w:val="21"/>
                </w:rPr>
                <w:id w:val="1692790921"/>
                <w:placeholder>
                  <w:docPart w:val="A60D4B57D0E741C48F3B48B01D15EE3B"/>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1080" w:type="dxa"/>
          </w:tcPr>
          <w:p w14:paraId="7770D110" w14:textId="2A303B4E" w:rsidR="007819B6" w:rsidRPr="00B760CF" w:rsidRDefault="00F22F23" w:rsidP="00AF3AD3">
            <w:pPr>
              <w:jc w:val="center"/>
              <w:rPr>
                <w:bCs/>
                <w:sz w:val="21"/>
                <w:szCs w:val="21"/>
              </w:rPr>
            </w:pPr>
            <w:sdt>
              <w:sdtPr>
                <w:rPr>
                  <w:bCs/>
                  <w:sz w:val="21"/>
                  <w:szCs w:val="21"/>
                </w:rPr>
                <w:id w:val="-1461879020"/>
                <w:placeholder>
                  <w:docPart w:val="FF3D06E20B02485BBE33FB16F5962C5A"/>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c>
          <w:tcPr>
            <w:tcW w:w="1080" w:type="dxa"/>
          </w:tcPr>
          <w:p w14:paraId="3E114BF9" w14:textId="4EDC2E30" w:rsidR="007819B6" w:rsidRPr="00B760CF" w:rsidRDefault="00F22F23" w:rsidP="00AF3AD3">
            <w:pPr>
              <w:jc w:val="center"/>
              <w:rPr>
                <w:bCs/>
                <w:sz w:val="21"/>
                <w:szCs w:val="21"/>
              </w:rPr>
            </w:pPr>
            <w:sdt>
              <w:sdtPr>
                <w:rPr>
                  <w:bCs/>
                  <w:sz w:val="21"/>
                  <w:szCs w:val="21"/>
                </w:rPr>
                <w:id w:val="784312029"/>
                <w:placeholder>
                  <w:docPart w:val="EDD0EE22F4D4461DB5D268BFEE41AFC4"/>
                </w:placeholder>
                <w:showingPlcHdr/>
              </w:sdtPr>
              <w:sdtEndPr/>
              <w:sdtContent>
                <w:r w:rsidR="00DF7029" w:rsidRPr="00B760CF">
                  <w:rPr>
                    <w:rStyle w:val="PlaceholderText"/>
                    <w:bCs/>
                    <w:color w:val="FF0000"/>
                    <w:sz w:val="21"/>
                    <w:szCs w:val="21"/>
                  </w:rPr>
                  <w:t xml:space="preserve"> enter number</w:t>
                </w:r>
                <w:r w:rsidR="00DF7029" w:rsidRPr="00B760CF">
                  <w:rPr>
                    <w:bCs/>
                    <w:sz w:val="21"/>
                    <w:szCs w:val="21"/>
                  </w:rPr>
                  <w:t xml:space="preserve"> </w:t>
                </w:r>
              </w:sdtContent>
            </w:sdt>
            <w:r w:rsidR="00DF7029" w:rsidRPr="00B760CF">
              <w:rPr>
                <w:bCs/>
                <w:sz w:val="21"/>
                <w:szCs w:val="21"/>
              </w:rPr>
              <w:t xml:space="preserve"> </w:t>
            </w:r>
            <w:r w:rsidR="007819B6" w:rsidRPr="00B760CF">
              <w:rPr>
                <w:bCs/>
                <w:sz w:val="21"/>
                <w:szCs w:val="21"/>
              </w:rPr>
              <w:t>%</w:t>
            </w:r>
          </w:p>
        </w:tc>
      </w:tr>
    </w:tbl>
    <w:p w14:paraId="61DCAD29" w14:textId="77777777" w:rsidR="007819B6" w:rsidRDefault="007819B6" w:rsidP="00AF3AD3">
      <w:pPr>
        <w:rPr>
          <w:sz w:val="16"/>
          <w:szCs w:val="16"/>
        </w:rPr>
      </w:pPr>
    </w:p>
    <w:p w14:paraId="69EBF182" w14:textId="77777777" w:rsidR="007819B6" w:rsidRPr="00F73630" w:rsidRDefault="007819B6" w:rsidP="00AF3AD3">
      <w:pPr>
        <w:rPr>
          <w:b/>
          <w:bCs/>
          <w:color w:val="002060"/>
          <w:szCs w:val="24"/>
        </w:rPr>
      </w:pPr>
      <w:r w:rsidRPr="00F73630">
        <w:rPr>
          <w:b/>
          <w:bCs/>
          <w:color w:val="002060"/>
          <w:szCs w:val="24"/>
        </w:rPr>
        <w:t>Key Barriers</w:t>
      </w:r>
    </w:p>
    <w:tbl>
      <w:tblPr>
        <w:tblStyle w:val="TableGrid"/>
        <w:tblW w:w="11070" w:type="dxa"/>
        <w:tblInd w:w="-455" w:type="dxa"/>
        <w:tblLook w:val="04A0" w:firstRow="1" w:lastRow="0" w:firstColumn="1" w:lastColumn="0" w:noHBand="0" w:noVBand="1"/>
      </w:tblPr>
      <w:tblGrid>
        <w:gridCol w:w="5490"/>
        <w:gridCol w:w="1800"/>
        <w:gridCol w:w="1980"/>
        <w:gridCol w:w="1800"/>
      </w:tblGrid>
      <w:tr w:rsidR="007819B6" w:rsidRPr="005F7C92" w14:paraId="6BB20EBC" w14:textId="77777777" w:rsidTr="00147F9C">
        <w:tc>
          <w:tcPr>
            <w:tcW w:w="5490" w:type="dxa"/>
          </w:tcPr>
          <w:p w14:paraId="1B9CEC7C" w14:textId="77777777" w:rsidR="007819B6" w:rsidRPr="00F73630" w:rsidRDefault="007819B6" w:rsidP="00AF3AD3">
            <w:pPr>
              <w:rPr>
                <w:b/>
                <w:bCs/>
                <w:color w:val="002060"/>
                <w:sz w:val="21"/>
                <w:szCs w:val="21"/>
              </w:rPr>
            </w:pPr>
            <w:r w:rsidRPr="00F73630">
              <w:rPr>
                <w:b/>
                <w:bCs/>
                <w:color w:val="002060"/>
                <w:sz w:val="21"/>
                <w:szCs w:val="21"/>
              </w:rPr>
              <w:t>Barrier</w:t>
            </w:r>
          </w:p>
        </w:tc>
        <w:tc>
          <w:tcPr>
            <w:tcW w:w="1800" w:type="dxa"/>
          </w:tcPr>
          <w:p w14:paraId="6E2905DE" w14:textId="77777777" w:rsidR="007819B6" w:rsidRPr="00F73630" w:rsidRDefault="007819B6" w:rsidP="00AF3AD3">
            <w:pPr>
              <w:jc w:val="center"/>
              <w:rPr>
                <w:b/>
                <w:bCs/>
                <w:color w:val="002060"/>
                <w:sz w:val="21"/>
                <w:szCs w:val="21"/>
              </w:rPr>
            </w:pPr>
            <w:r w:rsidRPr="00F73630">
              <w:rPr>
                <w:b/>
                <w:bCs/>
                <w:color w:val="002060"/>
                <w:sz w:val="21"/>
                <w:szCs w:val="21"/>
              </w:rPr>
              <w:t>Total Number of Respondents</w:t>
            </w:r>
          </w:p>
        </w:tc>
        <w:tc>
          <w:tcPr>
            <w:tcW w:w="1980" w:type="dxa"/>
          </w:tcPr>
          <w:p w14:paraId="36D31806" w14:textId="77777777" w:rsidR="007819B6" w:rsidRPr="00F73630" w:rsidRDefault="007819B6" w:rsidP="00AF3AD3">
            <w:pPr>
              <w:jc w:val="center"/>
              <w:rPr>
                <w:b/>
                <w:bCs/>
                <w:color w:val="002060"/>
                <w:sz w:val="21"/>
                <w:szCs w:val="21"/>
              </w:rPr>
            </w:pPr>
            <w:r w:rsidRPr="00F73630">
              <w:rPr>
                <w:b/>
                <w:bCs/>
                <w:color w:val="002060"/>
                <w:sz w:val="21"/>
                <w:szCs w:val="21"/>
              </w:rPr>
              <w:t xml:space="preserve">Number of Times Identified </w:t>
            </w:r>
          </w:p>
        </w:tc>
        <w:tc>
          <w:tcPr>
            <w:tcW w:w="1800" w:type="dxa"/>
          </w:tcPr>
          <w:p w14:paraId="5B4D7A1E" w14:textId="77777777" w:rsidR="007819B6" w:rsidRPr="00F73630" w:rsidRDefault="007819B6" w:rsidP="00AF3AD3">
            <w:pPr>
              <w:jc w:val="center"/>
              <w:rPr>
                <w:b/>
                <w:bCs/>
                <w:color w:val="002060"/>
                <w:sz w:val="21"/>
                <w:szCs w:val="21"/>
              </w:rPr>
            </w:pPr>
            <w:r w:rsidRPr="00F73630">
              <w:rPr>
                <w:b/>
                <w:bCs/>
                <w:color w:val="002060"/>
                <w:sz w:val="21"/>
                <w:szCs w:val="21"/>
              </w:rPr>
              <w:t>Percentage</w:t>
            </w:r>
          </w:p>
          <w:p w14:paraId="4652A5DE" w14:textId="77777777" w:rsidR="007819B6" w:rsidRPr="00F73630" w:rsidRDefault="007819B6" w:rsidP="00AF3AD3">
            <w:pPr>
              <w:jc w:val="center"/>
              <w:rPr>
                <w:b/>
                <w:bCs/>
                <w:color w:val="002060"/>
                <w:sz w:val="21"/>
                <w:szCs w:val="21"/>
              </w:rPr>
            </w:pPr>
            <w:r w:rsidRPr="00F73630">
              <w:rPr>
                <w:b/>
                <w:bCs/>
                <w:color w:val="002060"/>
                <w:sz w:val="21"/>
                <w:szCs w:val="21"/>
              </w:rPr>
              <w:t xml:space="preserve">of Responses </w:t>
            </w:r>
          </w:p>
        </w:tc>
      </w:tr>
      <w:tr w:rsidR="007819B6" w:rsidRPr="005F7C92" w14:paraId="448B7AAA" w14:textId="77777777" w:rsidTr="00147F9C">
        <w:tc>
          <w:tcPr>
            <w:tcW w:w="5490" w:type="dxa"/>
          </w:tcPr>
          <w:p w14:paraId="28EC4161" w14:textId="77777777" w:rsidR="007819B6" w:rsidRPr="00F73630" w:rsidRDefault="007819B6" w:rsidP="00AF3AD3">
            <w:pPr>
              <w:rPr>
                <w:b/>
                <w:color w:val="002060"/>
                <w:sz w:val="21"/>
                <w:szCs w:val="21"/>
              </w:rPr>
            </w:pPr>
            <w:r w:rsidRPr="00F73630">
              <w:rPr>
                <w:color w:val="002060"/>
                <w:sz w:val="21"/>
                <w:szCs w:val="21"/>
              </w:rPr>
              <w:t>Wait Lists</w:t>
            </w:r>
          </w:p>
        </w:tc>
        <w:sdt>
          <w:sdtPr>
            <w:rPr>
              <w:bCs/>
              <w:sz w:val="21"/>
              <w:szCs w:val="21"/>
            </w:rPr>
            <w:id w:val="823404691"/>
            <w:placeholder>
              <w:docPart w:val="3B8A05275068438EA7F38B0687D2F76F"/>
            </w:placeholder>
            <w:showingPlcHdr/>
          </w:sdtPr>
          <w:sdtEndPr/>
          <w:sdtContent>
            <w:tc>
              <w:tcPr>
                <w:tcW w:w="1800" w:type="dxa"/>
              </w:tcPr>
              <w:p w14:paraId="0A94DC1E" w14:textId="7180981C"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442507749"/>
            <w:placeholder>
              <w:docPart w:val="89E2125B3415463BA8BBF6F82C9B55F5"/>
            </w:placeholder>
            <w:showingPlcHdr/>
          </w:sdtPr>
          <w:sdtEndPr/>
          <w:sdtContent>
            <w:tc>
              <w:tcPr>
                <w:tcW w:w="1980" w:type="dxa"/>
              </w:tcPr>
              <w:p w14:paraId="0BCD0F04" w14:textId="579F1081"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1846127633"/>
            <w:placeholder>
              <w:docPart w:val="3AB19876AC9A4B8C8DD21204B6D0DA3B"/>
            </w:placeholder>
            <w:showingPlcHdr/>
          </w:sdtPr>
          <w:sdtEndPr/>
          <w:sdtContent>
            <w:tc>
              <w:tcPr>
                <w:tcW w:w="1800" w:type="dxa"/>
              </w:tcPr>
              <w:p w14:paraId="54C5D50F" w14:textId="2CD6C448"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tr>
      <w:tr w:rsidR="007819B6" w:rsidRPr="005F7C92" w14:paraId="1298B1FE" w14:textId="77777777" w:rsidTr="00147F9C">
        <w:tc>
          <w:tcPr>
            <w:tcW w:w="5490" w:type="dxa"/>
          </w:tcPr>
          <w:p w14:paraId="35ED99E9" w14:textId="77777777" w:rsidR="007819B6" w:rsidRPr="00F73630" w:rsidRDefault="007819B6" w:rsidP="00AF3AD3">
            <w:pPr>
              <w:rPr>
                <w:b/>
                <w:color w:val="002060"/>
                <w:sz w:val="21"/>
                <w:szCs w:val="21"/>
              </w:rPr>
            </w:pPr>
            <w:r w:rsidRPr="00F73630">
              <w:rPr>
                <w:color w:val="002060"/>
                <w:sz w:val="21"/>
                <w:szCs w:val="21"/>
              </w:rPr>
              <w:t>Services do not exist</w:t>
            </w:r>
          </w:p>
        </w:tc>
        <w:sdt>
          <w:sdtPr>
            <w:rPr>
              <w:bCs/>
              <w:sz w:val="21"/>
              <w:szCs w:val="21"/>
            </w:rPr>
            <w:id w:val="-1126851408"/>
            <w:placeholder>
              <w:docPart w:val="2708B6D622154D68B5360516F2C8EBCE"/>
            </w:placeholder>
            <w:showingPlcHdr/>
          </w:sdtPr>
          <w:sdtEndPr/>
          <w:sdtContent>
            <w:tc>
              <w:tcPr>
                <w:tcW w:w="1800" w:type="dxa"/>
              </w:tcPr>
              <w:p w14:paraId="7736446D" w14:textId="35BF7A87"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1741366273"/>
            <w:placeholder>
              <w:docPart w:val="8148951CFF4341C1B4F31708E4A58C7D"/>
            </w:placeholder>
            <w:showingPlcHdr/>
          </w:sdtPr>
          <w:sdtEndPr/>
          <w:sdtContent>
            <w:tc>
              <w:tcPr>
                <w:tcW w:w="1980" w:type="dxa"/>
              </w:tcPr>
              <w:p w14:paraId="77EC000E" w14:textId="412C3C4E"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690729826"/>
            <w:placeholder>
              <w:docPart w:val="78C6498C73D24149BC0AD30A070FDAB4"/>
            </w:placeholder>
            <w:showingPlcHdr/>
          </w:sdtPr>
          <w:sdtEndPr/>
          <w:sdtContent>
            <w:tc>
              <w:tcPr>
                <w:tcW w:w="1800" w:type="dxa"/>
              </w:tcPr>
              <w:p w14:paraId="33CB2008" w14:textId="1046D2D6"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tr>
      <w:tr w:rsidR="007819B6" w:rsidRPr="005F7C92" w14:paraId="685E3105" w14:textId="77777777" w:rsidTr="00147F9C">
        <w:tc>
          <w:tcPr>
            <w:tcW w:w="5490" w:type="dxa"/>
          </w:tcPr>
          <w:p w14:paraId="06F12402" w14:textId="77777777" w:rsidR="007819B6" w:rsidRPr="00F73630" w:rsidRDefault="007819B6" w:rsidP="00AF3AD3">
            <w:pPr>
              <w:rPr>
                <w:b/>
                <w:color w:val="002060"/>
                <w:sz w:val="21"/>
                <w:szCs w:val="21"/>
              </w:rPr>
            </w:pPr>
            <w:r w:rsidRPr="00F73630">
              <w:rPr>
                <w:color w:val="002060"/>
                <w:sz w:val="21"/>
                <w:szCs w:val="21"/>
              </w:rPr>
              <w:t>Transportation</w:t>
            </w:r>
          </w:p>
        </w:tc>
        <w:sdt>
          <w:sdtPr>
            <w:rPr>
              <w:bCs/>
              <w:sz w:val="21"/>
              <w:szCs w:val="21"/>
            </w:rPr>
            <w:id w:val="822007009"/>
            <w:placeholder>
              <w:docPart w:val="B94E669543794B82B9D1472EC062F10B"/>
            </w:placeholder>
            <w:showingPlcHdr/>
          </w:sdtPr>
          <w:sdtEndPr/>
          <w:sdtContent>
            <w:tc>
              <w:tcPr>
                <w:tcW w:w="1800" w:type="dxa"/>
              </w:tcPr>
              <w:p w14:paraId="6BFF262F" w14:textId="0F84B28F"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1138691839"/>
            <w:placeholder>
              <w:docPart w:val="ACA25EB5CCE34CA59D5D710701F7A653"/>
            </w:placeholder>
            <w:showingPlcHdr/>
          </w:sdtPr>
          <w:sdtEndPr/>
          <w:sdtContent>
            <w:tc>
              <w:tcPr>
                <w:tcW w:w="1980" w:type="dxa"/>
              </w:tcPr>
              <w:p w14:paraId="3668C186" w14:textId="4F542B69"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2058362149"/>
            <w:placeholder>
              <w:docPart w:val="382108417DCD4287A3979872E87305DE"/>
            </w:placeholder>
            <w:showingPlcHdr/>
          </w:sdtPr>
          <w:sdtEndPr/>
          <w:sdtContent>
            <w:tc>
              <w:tcPr>
                <w:tcW w:w="1800" w:type="dxa"/>
              </w:tcPr>
              <w:p w14:paraId="6BD5139C" w14:textId="2A18F150"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tr>
      <w:tr w:rsidR="007819B6" w:rsidRPr="005F7C92" w14:paraId="40D21CCD" w14:textId="77777777" w:rsidTr="00147F9C">
        <w:tc>
          <w:tcPr>
            <w:tcW w:w="5490" w:type="dxa"/>
          </w:tcPr>
          <w:p w14:paraId="008B75A5" w14:textId="77777777" w:rsidR="007819B6" w:rsidRPr="00F73630" w:rsidRDefault="007819B6" w:rsidP="00AF3AD3">
            <w:pPr>
              <w:rPr>
                <w:b/>
                <w:color w:val="002060"/>
                <w:sz w:val="21"/>
                <w:szCs w:val="21"/>
              </w:rPr>
            </w:pPr>
            <w:r w:rsidRPr="00F73630">
              <w:rPr>
                <w:color w:val="002060"/>
                <w:sz w:val="21"/>
                <w:szCs w:val="21"/>
              </w:rPr>
              <w:t xml:space="preserve">Cannot contact the service provider </w:t>
            </w:r>
          </w:p>
        </w:tc>
        <w:sdt>
          <w:sdtPr>
            <w:rPr>
              <w:bCs/>
              <w:sz w:val="21"/>
              <w:szCs w:val="21"/>
            </w:rPr>
            <w:id w:val="-1761665084"/>
            <w:placeholder>
              <w:docPart w:val="FFC5A69790754A6197EBEB9F92E5DCF9"/>
            </w:placeholder>
            <w:showingPlcHdr/>
          </w:sdtPr>
          <w:sdtEndPr/>
          <w:sdtContent>
            <w:tc>
              <w:tcPr>
                <w:tcW w:w="1800" w:type="dxa"/>
              </w:tcPr>
              <w:p w14:paraId="012CF2D8" w14:textId="7B409D86" w:rsidR="007819B6" w:rsidRPr="00EC646D" w:rsidRDefault="00AA193E"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2125065482"/>
            <w:placeholder>
              <w:docPart w:val="D5CA0B33994F446F9CB96A2E3B9EEEDE"/>
            </w:placeholder>
            <w:showingPlcHdr/>
          </w:sdtPr>
          <w:sdtEndPr/>
          <w:sdtContent>
            <w:tc>
              <w:tcPr>
                <w:tcW w:w="1980" w:type="dxa"/>
              </w:tcPr>
              <w:p w14:paraId="346CE8EA" w14:textId="606FDEE0"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1693413689"/>
            <w:placeholder>
              <w:docPart w:val="51B22F03F8CA4EE5AF7E772F88FB6F5A"/>
            </w:placeholder>
            <w:showingPlcHdr/>
          </w:sdtPr>
          <w:sdtEndPr/>
          <w:sdtContent>
            <w:tc>
              <w:tcPr>
                <w:tcW w:w="1800" w:type="dxa"/>
              </w:tcPr>
              <w:p w14:paraId="513030EF" w14:textId="77895FBC"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tr>
      <w:tr w:rsidR="007819B6" w:rsidRPr="005F7C92" w14:paraId="0111838A" w14:textId="77777777" w:rsidTr="00147F9C">
        <w:tc>
          <w:tcPr>
            <w:tcW w:w="5490" w:type="dxa"/>
          </w:tcPr>
          <w:p w14:paraId="57A7A9B5" w14:textId="77777777" w:rsidR="007819B6" w:rsidRPr="00F73630" w:rsidRDefault="007819B6" w:rsidP="00AF3AD3">
            <w:pPr>
              <w:rPr>
                <w:b/>
                <w:color w:val="002060"/>
                <w:sz w:val="21"/>
                <w:szCs w:val="21"/>
              </w:rPr>
            </w:pPr>
            <w:r w:rsidRPr="00F73630">
              <w:rPr>
                <w:color w:val="002060"/>
                <w:sz w:val="21"/>
                <w:szCs w:val="21"/>
              </w:rPr>
              <w:t>Too expensive</w:t>
            </w:r>
          </w:p>
        </w:tc>
        <w:sdt>
          <w:sdtPr>
            <w:rPr>
              <w:bCs/>
              <w:sz w:val="21"/>
              <w:szCs w:val="21"/>
            </w:rPr>
            <w:id w:val="1590658294"/>
            <w:placeholder>
              <w:docPart w:val="071A4F36E7214039AC01D41EFD843602"/>
            </w:placeholder>
            <w:showingPlcHdr/>
          </w:sdtPr>
          <w:sdtEndPr/>
          <w:sdtContent>
            <w:tc>
              <w:tcPr>
                <w:tcW w:w="1800" w:type="dxa"/>
              </w:tcPr>
              <w:p w14:paraId="5626584C" w14:textId="174C6D56"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1031718844"/>
            <w:placeholder>
              <w:docPart w:val="28EA22AF813B47CEACDEF66418085FD8"/>
            </w:placeholder>
            <w:showingPlcHdr/>
          </w:sdtPr>
          <w:sdtEndPr/>
          <w:sdtContent>
            <w:tc>
              <w:tcPr>
                <w:tcW w:w="1980" w:type="dxa"/>
              </w:tcPr>
              <w:p w14:paraId="181649C2" w14:textId="667B4BD1"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1205221138"/>
            <w:placeholder>
              <w:docPart w:val="F140499563E748BE8017824A465D05DA"/>
            </w:placeholder>
            <w:showingPlcHdr/>
          </w:sdtPr>
          <w:sdtEndPr/>
          <w:sdtContent>
            <w:tc>
              <w:tcPr>
                <w:tcW w:w="1800" w:type="dxa"/>
              </w:tcPr>
              <w:p w14:paraId="2A184B67" w14:textId="79B9312A"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tr>
      <w:tr w:rsidR="007819B6" w:rsidRPr="005F7C92" w14:paraId="6795E905" w14:textId="77777777" w:rsidTr="00147F9C">
        <w:tc>
          <w:tcPr>
            <w:tcW w:w="5490" w:type="dxa"/>
          </w:tcPr>
          <w:p w14:paraId="17F005CC" w14:textId="77777777" w:rsidR="007819B6" w:rsidRPr="00F73630" w:rsidRDefault="007819B6" w:rsidP="00AF3AD3">
            <w:pPr>
              <w:rPr>
                <w:b/>
                <w:color w:val="002060"/>
                <w:sz w:val="21"/>
                <w:szCs w:val="21"/>
              </w:rPr>
            </w:pPr>
            <w:r w:rsidRPr="00F73630">
              <w:rPr>
                <w:color w:val="002060"/>
                <w:sz w:val="21"/>
                <w:szCs w:val="21"/>
              </w:rPr>
              <w:t>Lack of awareness of service</w:t>
            </w:r>
          </w:p>
        </w:tc>
        <w:sdt>
          <w:sdtPr>
            <w:rPr>
              <w:bCs/>
              <w:sz w:val="21"/>
              <w:szCs w:val="21"/>
            </w:rPr>
            <w:id w:val="-2127765966"/>
            <w:placeholder>
              <w:docPart w:val="502BD611DB854A4888028B5AB07F6390"/>
            </w:placeholder>
            <w:showingPlcHdr/>
          </w:sdtPr>
          <w:sdtEndPr/>
          <w:sdtContent>
            <w:tc>
              <w:tcPr>
                <w:tcW w:w="1800" w:type="dxa"/>
              </w:tcPr>
              <w:p w14:paraId="6E1B3395" w14:textId="436C6610"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1289890487"/>
            <w:placeholder>
              <w:docPart w:val="8BB70348A8C24FBCA35E5DEA1CCCC00D"/>
            </w:placeholder>
            <w:showingPlcHdr/>
          </w:sdtPr>
          <w:sdtEndPr/>
          <w:sdtContent>
            <w:tc>
              <w:tcPr>
                <w:tcW w:w="1980" w:type="dxa"/>
              </w:tcPr>
              <w:p w14:paraId="2496C39E" w14:textId="5C45F416"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1456290388"/>
            <w:placeholder>
              <w:docPart w:val="B2936FD6FED74121A1DD7C6BA94EDAE1"/>
            </w:placeholder>
            <w:showingPlcHdr/>
          </w:sdtPr>
          <w:sdtEndPr/>
          <w:sdtContent>
            <w:tc>
              <w:tcPr>
                <w:tcW w:w="1800" w:type="dxa"/>
              </w:tcPr>
              <w:p w14:paraId="46DB5698" w14:textId="7EF276E9"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tr>
      <w:tr w:rsidR="007819B6" w:rsidRPr="005F7C92" w14:paraId="37CA103B" w14:textId="77777777" w:rsidTr="00147F9C">
        <w:tc>
          <w:tcPr>
            <w:tcW w:w="5490" w:type="dxa"/>
          </w:tcPr>
          <w:p w14:paraId="7D1962EB" w14:textId="77777777" w:rsidR="007819B6" w:rsidRPr="00F73630" w:rsidRDefault="007819B6" w:rsidP="00AF3AD3">
            <w:pPr>
              <w:rPr>
                <w:b/>
                <w:color w:val="002060"/>
                <w:sz w:val="21"/>
                <w:szCs w:val="21"/>
              </w:rPr>
            </w:pPr>
            <w:r w:rsidRPr="00F73630">
              <w:rPr>
                <w:color w:val="002060"/>
                <w:sz w:val="21"/>
                <w:szCs w:val="21"/>
              </w:rPr>
              <w:t>Cultural Barriers</w:t>
            </w:r>
          </w:p>
        </w:tc>
        <w:sdt>
          <w:sdtPr>
            <w:rPr>
              <w:bCs/>
              <w:sz w:val="21"/>
              <w:szCs w:val="21"/>
            </w:rPr>
            <w:id w:val="-2098857943"/>
            <w:placeholder>
              <w:docPart w:val="D06994A3F7BC4DEF82E2D94E7A7B23F0"/>
            </w:placeholder>
            <w:showingPlcHdr/>
          </w:sdtPr>
          <w:sdtEndPr/>
          <w:sdtContent>
            <w:tc>
              <w:tcPr>
                <w:tcW w:w="1800" w:type="dxa"/>
              </w:tcPr>
              <w:p w14:paraId="51F4C61C" w14:textId="55B56DB7"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1286500413"/>
            <w:placeholder>
              <w:docPart w:val="7E824D5D4EE24E56B7B27B8703EBDE1D"/>
            </w:placeholder>
            <w:showingPlcHdr/>
          </w:sdtPr>
          <w:sdtEndPr/>
          <w:sdtContent>
            <w:tc>
              <w:tcPr>
                <w:tcW w:w="1980" w:type="dxa"/>
              </w:tcPr>
              <w:p w14:paraId="3660FA03" w14:textId="4EA888D9"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641737170"/>
            <w:placeholder>
              <w:docPart w:val="6C75B94CB22149E49B1957801EC8B3EF"/>
            </w:placeholder>
            <w:showingPlcHdr/>
          </w:sdtPr>
          <w:sdtEndPr/>
          <w:sdtContent>
            <w:tc>
              <w:tcPr>
                <w:tcW w:w="1800" w:type="dxa"/>
              </w:tcPr>
              <w:p w14:paraId="416416C3" w14:textId="7EB4B3B5"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tr>
      <w:tr w:rsidR="007819B6" w:rsidRPr="005F7C92" w14:paraId="398B9CA7" w14:textId="77777777" w:rsidTr="00147F9C">
        <w:tc>
          <w:tcPr>
            <w:tcW w:w="5490" w:type="dxa"/>
          </w:tcPr>
          <w:p w14:paraId="5DDD75A8" w14:textId="77777777" w:rsidR="007819B6" w:rsidRPr="00F73630" w:rsidRDefault="007819B6" w:rsidP="00AF3AD3">
            <w:pPr>
              <w:rPr>
                <w:b/>
                <w:color w:val="002060"/>
                <w:sz w:val="21"/>
                <w:szCs w:val="21"/>
              </w:rPr>
            </w:pPr>
            <w:r w:rsidRPr="00F73630">
              <w:rPr>
                <w:color w:val="002060"/>
                <w:sz w:val="21"/>
                <w:szCs w:val="21"/>
              </w:rPr>
              <w:t>Services provided are one-size fits all, and don’t meet individual needs</w:t>
            </w:r>
          </w:p>
        </w:tc>
        <w:sdt>
          <w:sdtPr>
            <w:rPr>
              <w:bCs/>
              <w:sz w:val="21"/>
              <w:szCs w:val="21"/>
            </w:rPr>
            <w:id w:val="-915625526"/>
            <w:placeholder>
              <w:docPart w:val="7E41E0414022463592987B2D69AFE5EF"/>
            </w:placeholder>
            <w:showingPlcHdr/>
          </w:sdtPr>
          <w:sdtEndPr/>
          <w:sdtContent>
            <w:tc>
              <w:tcPr>
                <w:tcW w:w="1800" w:type="dxa"/>
              </w:tcPr>
              <w:p w14:paraId="13F7A026" w14:textId="0A132AAF"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2126074559"/>
            <w:placeholder>
              <w:docPart w:val="7EC9D4344E0243CBB1C23CABFB596058"/>
            </w:placeholder>
            <w:showingPlcHdr/>
          </w:sdtPr>
          <w:sdtEndPr/>
          <w:sdtContent>
            <w:tc>
              <w:tcPr>
                <w:tcW w:w="1980" w:type="dxa"/>
              </w:tcPr>
              <w:p w14:paraId="1DC79DC9" w14:textId="740CE004"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997952324"/>
            <w:placeholder>
              <w:docPart w:val="AA8A3F8D97CB475BAC03049F6685A5B8"/>
            </w:placeholder>
            <w:showingPlcHdr/>
          </w:sdtPr>
          <w:sdtEndPr/>
          <w:sdtContent>
            <w:tc>
              <w:tcPr>
                <w:tcW w:w="1800" w:type="dxa"/>
              </w:tcPr>
              <w:p w14:paraId="0DFCE28B" w14:textId="539121A9"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tr>
      <w:tr w:rsidR="007819B6" w:rsidRPr="005F7C92" w14:paraId="6A75362A" w14:textId="77777777" w:rsidTr="00147F9C">
        <w:tc>
          <w:tcPr>
            <w:tcW w:w="5490" w:type="dxa"/>
          </w:tcPr>
          <w:p w14:paraId="3C058850" w14:textId="77777777" w:rsidR="007819B6" w:rsidRPr="00F73630" w:rsidRDefault="007819B6" w:rsidP="00AF3AD3">
            <w:pPr>
              <w:rPr>
                <w:b/>
                <w:color w:val="002060"/>
                <w:sz w:val="21"/>
                <w:szCs w:val="21"/>
              </w:rPr>
            </w:pPr>
            <w:r w:rsidRPr="00F73630">
              <w:rPr>
                <w:color w:val="002060"/>
                <w:sz w:val="21"/>
                <w:szCs w:val="21"/>
              </w:rPr>
              <w:t xml:space="preserve">Stigma Leads to Avoidance </w:t>
            </w:r>
          </w:p>
        </w:tc>
        <w:sdt>
          <w:sdtPr>
            <w:rPr>
              <w:bCs/>
              <w:sz w:val="21"/>
              <w:szCs w:val="21"/>
            </w:rPr>
            <w:id w:val="-567333320"/>
            <w:placeholder>
              <w:docPart w:val="5B9FC5A4F4DA4C5CA5CCDF9A45889E86"/>
            </w:placeholder>
            <w:showingPlcHdr/>
          </w:sdtPr>
          <w:sdtEndPr/>
          <w:sdtContent>
            <w:tc>
              <w:tcPr>
                <w:tcW w:w="1800" w:type="dxa"/>
              </w:tcPr>
              <w:p w14:paraId="3B4B3024" w14:textId="303BAA16"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1620802456"/>
            <w:placeholder>
              <w:docPart w:val="35E8FE647F0341A4BFC258A2ABB0E2F7"/>
            </w:placeholder>
            <w:showingPlcHdr/>
          </w:sdtPr>
          <w:sdtEndPr/>
          <w:sdtContent>
            <w:tc>
              <w:tcPr>
                <w:tcW w:w="1980" w:type="dxa"/>
              </w:tcPr>
              <w:p w14:paraId="4E82AF11" w14:textId="612D8D98"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1259364409"/>
            <w:placeholder>
              <w:docPart w:val="B085B520830B4BC09C8F152ACBD2C770"/>
            </w:placeholder>
            <w:showingPlcHdr/>
          </w:sdtPr>
          <w:sdtEndPr/>
          <w:sdtContent>
            <w:tc>
              <w:tcPr>
                <w:tcW w:w="1800" w:type="dxa"/>
              </w:tcPr>
              <w:p w14:paraId="0682FECA" w14:textId="722731B6"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tr>
      <w:tr w:rsidR="007819B6" w:rsidRPr="005F7C92" w14:paraId="4D426587" w14:textId="77777777" w:rsidTr="00147F9C">
        <w:tc>
          <w:tcPr>
            <w:tcW w:w="5490" w:type="dxa"/>
          </w:tcPr>
          <w:p w14:paraId="2DABDE99" w14:textId="77777777" w:rsidR="007819B6" w:rsidRPr="00F73630" w:rsidRDefault="007819B6" w:rsidP="00AF3AD3">
            <w:pPr>
              <w:rPr>
                <w:b/>
                <w:color w:val="002060"/>
                <w:sz w:val="21"/>
                <w:szCs w:val="21"/>
              </w:rPr>
            </w:pPr>
            <w:r w:rsidRPr="00F73630">
              <w:rPr>
                <w:color w:val="002060"/>
                <w:sz w:val="21"/>
                <w:szCs w:val="21"/>
              </w:rPr>
              <w:t xml:space="preserve">Eligibility Requirement (explain below) </w:t>
            </w:r>
          </w:p>
        </w:tc>
        <w:sdt>
          <w:sdtPr>
            <w:rPr>
              <w:bCs/>
              <w:sz w:val="21"/>
              <w:szCs w:val="21"/>
            </w:rPr>
            <w:id w:val="928696511"/>
            <w:placeholder>
              <w:docPart w:val="366D31FD728149388ACD6EFD639A8F9A"/>
            </w:placeholder>
            <w:showingPlcHdr/>
          </w:sdtPr>
          <w:sdtEndPr/>
          <w:sdtContent>
            <w:tc>
              <w:tcPr>
                <w:tcW w:w="1800" w:type="dxa"/>
              </w:tcPr>
              <w:p w14:paraId="3587584B" w14:textId="6005CB7A"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824515510"/>
            <w:placeholder>
              <w:docPart w:val="B2D8F9FA29ED49ADB456C6B00257CCE4"/>
            </w:placeholder>
            <w:showingPlcHdr/>
          </w:sdtPr>
          <w:sdtEndPr/>
          <w:sdtContent>
            <w:tc>
              <w:tcPr>
                <w:tcW w:w="1980" w:type="dxa"/>
              </w:tcPr>
              <w:p w14:paraId="2452FE61" w14:textId="242AD87F"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2041971765"/>
            <w:placeholder>
              <w:docPart w:val="B45D14A9AC1B4E5A98510F8A5857D7ED"/>
            </w:placeholder>
            <w:showingPlcHdr/>
          </w:sdtPr>
          <w:sdtEndPr/>
          <w:sdtContent>
            <w:tc>
              <w:tcPr>
                <w:tcW w:w="1800" w:type="dxa"/>
              </w:tcPr>
              <w:p w14:paraId="1EF58D82" w14:textId="07DE8EC2"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tr>
      <w:tr w:rsidR="007819B6" w:rsidRPr="005F7C92" w14:paraId="24C3723B" w14:textId="77777777" w:rsidTr="00147F9C">
        <w:tc>
          <w:tcPr>
            <w:tcW w:w="5490" w:type="dxa"/>
          </w:tcPr>
          <w:p w14:paraId="073DD9D1" w14:textId="77777777" w:rsidR="007819B6" w:rsidRPr="00F73630" w:rsidRDefault="007819B6" w:rsidP="00AF3AD3">
            <w:pPr>
              <w:rPr>
                <w:b/>
                <w:color w:val="002060"/>
                <w:sz w:val="21"/>
                <w:szCs w:val="21"/>
              </w:rPr>
            </w:pPr>
            <w:r w:rsidRPr="00F73630">
              <w:rPr>
                <w:color w:val="002060"/>
                <w:sz w:val="21"/>
                <w:szCs w:val="21"/>
              </w:rPr>
              <w:t>Other (explain below)</w:t>
            </w:r>
          </w:p>
        </w:tc>
        <w:sdt>
          <w:sdtPr>
            <w:rPr>
              <w:bCs/>
              <w:sz w:val="21"/>
              <w:szCs w:val="21"/>
            </w:rPr>
            <w:id w:val="1807343341"/>
            <w:placeholder>
              <w:docPart w:val="C25D3C1CD6DF438FB8BF2BE984E12613"/>
            </w:placeholder>
            <w:showingPlcHdr/>
          </w:sdtPr>
          <w:sdtEndPr/>
          <w:sdtContent>
            <w:tc>
              <w:tcPr>
                <w:tcW w:w="1800" w:type="dxa"/>
              </w:tcPr>
              <w:p w14:paraId="6AD9DE5F" w14:textId="446B81B3"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658301082"/>
            <w:placeholder>
              <w:docPart w:val="261453208D924D1E8C2E672C23385D46"/>
            </w:placeholder>
            <w:showingPlcHdr/>
          </w:sdtPr>
          <w:sdtEndPr/>
          <w:sdtContent>
            <w:tc>
              <w:tcPr>
                <w:tcW w:w="1980" w:type="dxa"/>
              </w:tcPr>
              <w:p w14:paraId="4334CC3C" w14:textId="6D40B494"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sdt>
          <w:sdtPr>
            <w:rPr>
              <w:bCs/>
              <w:sz w:val="21"/>
              <w:szCs w:val="21"/>
            </w:rPr>
            <w:id w:val="-850641218"/>
            <w:placeholder>
              <w:docPart w:val="2E476ECE716E47E4BAC6563E51B992B4"/>
            </w:placeholder>
            <w:showingPlcHdr/>
          </w:sdtPr>
          <w:sdtEndPr/>
          <w:sdtContent>
            <w:tc>
              <w:tcPr>
                <w:tcW w:w="1800" w:type="dxa"/>
              </w:tcPr>
              <w:p w14:paraId="5B8BFF06" w14:textId="252F8CE5" w:rsidR="007819B6" w:rsidRPr="00EC646D" w:rsidRDefault="00DF7029" w:rsidP="00AF3AD3">
                <w:pPr>
                  <w:jc w:val="center"/>
                  <w:rPr>
                    <w:bCs/>
                    <w:sz w:val="21"/>
                    <w:szCs w:val="21"/>
                  </w:rPr>
                </w:pPr>
                <w:r w:rsidRPr="00EC646D">
                  <w:rPr>
                    <w:rStyle w:val="PlaceholderText"/>
                    <w:bCs/>
                    <w:color w:val="FF0000"/>
                    <w:sz w:val="21"/>
                    <w:szCs w:val="21"/>
                  </w:rPr>
                  <w:t xml:space="preserve"> enter number</w:t>
                </w:r>
                <w:r w:rsidRPr="00EC646D">
                  <w:rPr>
                    <w:bCs/>
                    <w:sz w:val="21"/>
                    <w:szCs w:val="21"/>
                  </w:rPr>
                  <w:t xml:space="preserve"> </w:t>
                </w:r>
              </w:p>
            </w:tc>
          </w:sdtContent>
        </w:sdt>
      </w:tr>
    </w:tbl>
    <w:p w14:paraId="5EE8F49A" w14:textId="07A0E339" w:rsidR="00C02495" w:rsidRDefault="00C02495" w:rsidP="00AF3AD3">
      <w:pPr>
        <w:rPr>
          <w:szCs w:val="24"/>
        </w:rPr>
      </w:pPr>
    </w:p>
    <w:p w14:paraId="54958875" w14:textId="3B6FB7AB" w:rsidR="007819B6" w:rsidRPr="005B07D7" w:rsidRDefault="00C02495" w:rsidP="00AF3AD3">
      <w:pPr>
        <w:rPr>
          <w:szCs w:val="24"/>
        </w:rPr>
      </w:pPr>
      <w:r>
        <w:rPr>
          <w:szCs w:val="24"/>
        </w:rPr>
        <w:br w:type="page"/>
      </w:r>
    </w:p>
    <w:p w14:paraId="29FCABDC" w14:textId="28BC4E61" w:rsidR="007819B6" w:rsidRPr="0087722D" w:rsidRDefault="007819B6" w:rsidP="007A70C2">
      <w:r w:rsidRPr="00F73630">
        <w:rPr>
          <w:b/>
          <w:bCs/>
          <w:color w:val="002060"/>
        </w:rPr>
        <w:lastRenderedPageBreak/>
        <w:t>Need Area: Employment and Career Services</w:t>
      </w:r>
      <w:r w:rsidR="00F73630">
        <w:tab/>
      </w:r>
      <w:r w:rsidR="00F73630">
        <w:tab/>
      </w:r>
      <w:r w:rsidR="00F73630">
        <w:tab/>
      </w:r>
      <w:r w:rsidRPr="00EC646D">
        <w:rPr>
          <w:b/>
          <w:bCs/>
          <w:color w:val="002060"/>
        </w:rPr>
        <w:t>Status:</w:t>
      </w:r>
      <w:r w:rsidRPr="00670F8A">
        <w:rPr>
          <w:sz w:val="22"/>
        </w:rPr>
        <w:t xml:space="preserve"> </w:t>
      </w:r>
      <w:sdt>
        <w:sdtPr>
          <w:rPr>
            <w:b/>
            <w:bCs/>
            <w:color w:val="002060"/>
          </w:rPr>
          <w:alias w:val="Choose Type of Need"/>
          <w:tag w:val="Choose Type of Need"/>
          <w:id w:val="-1822186791"/>
          <w:placeholder>
            <w:docPart w:val="5F864E4F8EEC46F0BC0CE7B81D6E0370"/>
          </w:placeholder>
          <w:showingPlcHdr/>
          <w:comboBox>
            <w:listItem w:value="Choose an item."/>
            <w:listItem w:displayText="Prioritized Need Area" w:value="Prioritized Need Area"/>
            <w:listItem w:displayText="General Need Area " w:value="General Need Area "/>
          </w:comboBox>
        </w:sdtPr>
        <w:sdtEndPr/>
        <w:sdtContent>
          <w:r w:rsidR="00F73630" w:rsidRPr="005F166F">
            <w:rPr>
              <w:rStyle w:val="PlaceholderText"/>
              <w:color w:val="FF0000"/>
            </w:rPr>
            <w:t>Choose an item.</w:t>
          </w:r>
        </w:sdtContent>
      </w:sdt>
    </w:p>
    <w:p w14:paraId="02655FCD" w14:textId="77777777" w:rsidR="00AA77A0" w:rsidRDefault="00AA77A0" w:rsidP="007A70C2">
      <w:pPr>
        <w:spacing w:line="240" w:lineRule="auto"/>
        <w:jc w:val="both"/>
        <w:rPr>
          <w:b/>
        </w:rPr>
      </w:pPr>
    </w:p>
    <w:p w14:paraId="5D59F0AF" w14:textId="6294D2BC" w:rsidR="007819B6" w:rsidRDefault="007819B6" w:rsidP="007A70C2">
      <w:pPr>
        <w:spacing w:line="240" w:lineRule="auto"/>
        <w:jc w:val="both"/>
        <w:rPr>
          <w:b/>
        </w:rPr>
      </w:pPr>
      <w:r w:rsidRPr="007819B6">
        <w:t>Employment is the condition of having paid work or an alternate ability to earn a living. This need area seeks to determine the employment status (e.g., full or part-time, permanent or temporary) of county residents and the employment opportunities within a county, as well as the existence of community services and supports to assist in ensuring employment (e.g., unemployment services, career development, County One-Stop Centers, Family Success Centers, County Board of Social Services, etc.)</w:t>
      </w:r>
    </w:p>
    <w:p w14:paraId="4CAF1ED4" w14:textId="77777777" w:rsidR="00D45C8A" w:rsidRDefault="00D45C8A" w:rsidP="007A70C2">
      <w:pPr>
        <w:spacing w:line="240" w:lineRule="auto"/>
        <w:jc w:val="both"/>
        <w:rPr>
          <w:b/>
        </w:rPr>
      </w:pPr>
    </w:p>
    <w:sdt>
      <w:sdtPr>
        <w:rPr>
          <w:b/>
        </w:rPr>
        <w:id w:val="-31575314"/>
        <w:placeholder>
          <w:docPart w:val="649FA754C34642848BBBB94C152C8344"/>
        </w:placeholder>
      </w:sdtPr>
      <w:sdtEndPr/>
      <w:sdtContent>
        <w:p w14:paraId="110419A1" w14:textId="77777777" w:rsidR="001D2881" w:rsidRPr="007819B6" w:rsidRDefault="001D2881" w:rsidP="007A70C2">
          <w:pPr>
            <w:spacing w:line="240" w:lineRule="auto"/>
            <w:jc w:val="both"/>
            <w:rPr>
              <w:b/>
            </w:rPr>
          </w:pPr>
          <w:r w:rsidRPr="0043693F">
            <w:rPr>
              <w:color w:val="FF0000"/>
            </w:rPr>
            <w:t>Click here to add text</w:t>
          </w:r>
          <w:r>
            <w:rPr>
              <w:color w:val="FF0000"/>
            </w:rPr>
            <w:t xml:space="preserve">, delete instructions, and use default font and size. </w:t>
          </w:r>
        </w:p>
        <w:p w14:paraId="6557FA6C" w14:textId="4D6CDAB2" w:rsidR="001B76FD" w:rsidRPr="00835CD7" w:rsidRDefault="009F5055" w:rsidP="007A70C2">
          <w:pPr>
            <w:jc w:val="both"/>
            <w:rPr>
              <w:b/>
              <w:highlight w:val="lightGray"/>
            </w:rPr>
          </w:pPr>
          <w:r w:rsidRPr="00835CD7">
            <w:rPr>
              <w:highlight w:val="lightGray"/>
            </w:rPr>
            <w:t>[</w:t>
          </w:r>
          <w:r w:rsidR="006A2B09">
            <w:rPr>
              <w:bCs/>
              <w:highlight w:val="lightGray"/>
            </w:rPr>
            <w:t xml:space="preserve">Guidance: </w:t>
          </w:r>
          <w:r w:rsidRPr="00835CD7">
            <w:rPr>
              <w:highlight w:val="lightGray"/>
            </w:rPr>
            <w:t xml:space="preserve">HSACs </w:t>
          </w:r>
          <w:r w:rsidR="000877B1" w:rsidRPr="00835CD7">
            <w:rPr>
              <w:highlight w:val="lightGray"/>
            </w:rPr>
            <w:t xml:space="preserve">should provide a narrative describing the unemployment data related to this need area. </w:t>
          </w:r>
          <w:r w:rsidR="00094267" w:rsidRPr="00835CD7">
            <w:rPr>
              <w:highlight w:val="lightGray"/>
            </w:rPr>
            <w:t xml:space="preserve">Considerations for outlining this section is to identify the range for the period provided (e.g. In #### County, the unadjusted unemployment rate ranged from a high of ## percent to a low of ## percent </w:t>
          </w:r>
          <w:r w:rsidR="008041B6" w:rsidRPr="00835CD7">
            <w:rPr>
              <w:highlight w:val="lightGray"/>
            </w:rPr>
            <w:t xml:space="preserve">from </w:t>
          </w:r>
        </w:p>
        <w:p w14:paraId="7B2EDF44" w14:textId="77777777" w:rsidR="001B76FD" w:rsidRPr="00835CD7" w:rsidRDefault="008041B6" w:rsidP="007A70C2">
          <w:pPr>
            <w:jc w:val="both"/>
            <w:rPr>
              <w:b/>
              <w:highlight w:val="lightGray"/>
            </w:rPr>
          </w:pPr>
          <w:r w:rsidRPr="00835CD7">
            <w:rPr>
              <w:highlight w:val="lightGray"/>
            </w:rPr>
            <w:t xml:space="preserve">(month) to (month) in 20##.) HSACs can also compare this range to the range for NJ and similarities </w:t>
          </w:r>
        </w:p>
        <w:p w14:paraId="50383255" w14:textId="77777777" w:rsidR="009F5055" w:rsidRDefault="008041B6" w:rsidP="007A70C2">
          <w:pPr>
            <w:jc w:val="both"/>
            <w:rPr>
              <w:b/>
            </w:rPr>
          </w:pPr>
          <w:r w:rsidRPr="00835CD7">
            <w:rPr>
              <w:highlight w:val="lightGray"/>
            </w:rPr>
            <w:t>and differences in the trend lines for your county. Provide the data source for your information.]</w:t>
          </w:r>
          <w:r>
            <w:t xml:space="preserve"> </w:t>
          </w:r>
        </w:p>
        <w:p w14:paraId="3174724C" w14:textId="77777777" w:rsidR="001D2881" w:rsidRDefault="00F22F23" w:rsidP="007A70C2">
          <w:pPr>
            <w:spacing w:line="240" w:lineRule="auto"/>
            <w:jc w:val="both"/>
            <w:rPr>
              <w:b/>
            </w:rPr>
          </w:pPr>
        </w:p>
      </w:sdtContent>
    </w:sdt>
    <w:p w14:paraId="679FEC4A" w14:textId="77777777" w:rsidR="001D2881" w:rsidRDefault="001D2881" w:rsidP="007A70C2">
      <w:pPr>
        <w:spacing w:line="240" w:lineRule="auto"/>
        <w:jc w:val="both"/>
        <w:rPr>
          <w:szCs w:val="24"/>
        </w:rPr>
      </w:pPr>
    </w:p>
    <w:p w14:paraId="3592CAC7" w14:textId="5B51AE7E" w:rsidR="007819B6" w:rsidRPr="006E7B8C" w:rsidRDefault="007819B6" w:rsidP="007A70C2">
      <w:pPr>
        <w:spacing w:line="240" w:lineRule="auto"/>
        <w:jc w:val="both"/>
        <w:rPr>
          <w:b/>
          <w:bCs/>
          <w:color w:val="002060"/>
        </w:rPr>
      </w:pPr>
      <w:r w:rsidRPr="006E7B8C">
        <w:rPr>
          <w:b/>
          <w:bCs/>
          <w:color w:val="002060"/>
          <w:szCs w:val="24"/>
        </w:rPr>
        <w:t>Need Assessment Key Findings</w:t>
      </w:r>
    </w:p>
    <w:p w14:paraId="2CD1B41B" w14:textId="77777777" w:rsidR="004A2732" w:rsidRPr="006E7B8C" w:rsidRDefault="004A2732" w:rsidP="007A70C2">
      <w:pPr>
        <w:rPr>
          <w:b/>
          <w:bCs/>
          <w:color w:val="002060"/>
          <w:szCs w:val="24"/>
        </w:rPr>
      </w:pPr>
    </w:p>
    <w:p w14:paraId="5B79FAE0" w14:textId="2E64C751" w:rsidR="007819B6" w:rsidRDefault="007819B6" w:rsidP="007A70C2">
      <w:pPr>
        <w:rPr>
          <w:b/>
          <w:bCs/>
          <w:color w:val="002060"/>
          <w:szCs w:val="24"/>
        </w:rPr>
      </w:pPr>
      <w:r w:rsidRPr="006E7B8C">
        <w:rPr>
          <w:b/>
          <w:bCs/>
          <w:color w:val="002060"/>
          <w:szCs w:val="24"/>
        </w:rPr>
        <w:t xml:space="preserve">Summary: Scope of the Need </w:t>
      </w:r>
    </w:p>
    <w:p w14:paraId="6B3F409F" w14:textId="77777777" w:rsidR="00212787" w:rsidRPr="006E7B8C" w:rsidRDefault="00212787" w:rsidP="007A70C2">
      <w:pPr>
        <w:rPr>
          <w:b/>
          <w:bCs/>
          <w:color w:val="002060"/>
          <w:szCs w:val="24"/>
        </w:rPr>
      </w:pPr>
    </w:p>
    <w:sdt>
      <w:sdtPr>
        <w:rPr>
          <w:sz w:val="21"/>
          <w:szCs w:val="21"/>
        </w:rPr>
        <w:id w:val="2101985490"/>
        <w:placeholder>
          <w:docPart w:val="4528076DE32A4922BA439D7A8A4BEA5E"/>
        </w:placeholder>
        <w:showingPlcHdr/>
      </w:sdtPr>
      <w:sdtEndPr/>
      <w:sdtContent>
        <w:p w14:paraId="485FE26E" w14:textId="77777777" w:rsidR="0054562D" w:rsidRPr="001C2E60" w:rsidRDefault="0054562D" w:rsidP="007A70C2">
          <w:pPr>
            <w:jc w:val="both"/>
            <w:rPr>
              <w:b/>
              <w:i/>
              <w:color w:val="002060"/>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14:paraId="217E8289" w14:textId="77777777" w:rsidR="0054562D" w:rsidRPr="001C2E60" w:rsidRDefault="0054562D" w:rsidP="007A70C2">
          <w:pPr>
            <w:jc w:val="both"/>
            <w:rPr>
              <w:b/>
              <w:i/>
              <w:color w:val="002060"/>
              <w:szCs w:val="24"/>
              <w:highlight w:val="lightGray"/>
            </w:rPr>
          </w:pPr>
        </w:p>
        <w:p w14:paraId="0D627CD1" w14:textId="77777777" w:rsidR="0054562D" w:rsidRDefault="0054562D" w:rsidP="007A70C2">
          <w:pPr>
            <w:jc w:val="both"/>
            <w:rPr>
              <w:sz w:val="21"/>
              <w:szCs w:val="21"/>
            </w:rPr>
          </w:pPr>
          <w:r w:rsidRPr="001C2E60">
            <w:rPr>
              <w:i/>
              <w:color w:val="002060"/>
              <w:szCs w:val="24"/>
              <w:highlight w:val="lightGray"/>
            </w:rPr>
            <w:t>Information to address scope can be gleaned from the data profile, surveys, focus groups and key informant interviews.]</w:t>
          </w:r>
        </w:p>
      </w:sdtContent>
    </w:sdt>
    <w:p w14:paraId="07E648C8" w14:textId="77777777" w:rsidR="0054562D" w:rsidRDefault="0054562D" w:rsidP="007A70C2">
      <w:pPr>
        <w:rPr>
          <w:szCs w:val="24"/>
        </w:rPr>
      </w:pPr>
    </w:p>
    <w:p w14:paraId="719A4142" w14:textId="77777777" w:rsidR="007819B6" w:rsidRDefault="007819B6" w:rsidP="007A70C2">
      <w:pPr>
        <w:rPr>
          <w:sz w:val="21"/>
          <w:szCs w:val="21"/>
        </w:rPr>
      </w:pPr>
    </w:p>
    <w:p w14:paraId="3C6EDCBC" w14:textId="77777777" w:rsidR="00344157" w:rsidRDefault="00344157" w:rsidP="007A70C2">
      <w:pPr>
        <w:rPr>
          <w:sz w:val="21"/>
          <w:szCs w:val="21"/>
        </w:rPr>
      </w:pPr>
    </w:p>
    <w:p w14:paraId="2D933AF5" w14:textId="749EF790" w:rsidR="007819B6" w:rsidRDefault="007819B6" w:rsidP="007A70C2">
      <w:pPr>
        <w:rPr>
          <w:b/>
          <w:bCs/>
          <w:color w:val="002060"/>
          <w:szCs w:val="24"/>
        </w:rPr>
      </w:pPr>
      <w:r w:rsidRPr="006E7B8C">
        <w:rPr>
          <w:b/>
          <w:bCs/>
          <w:color w:val="002060"/>
          <w:szCs w:val="24"/>
        </w:rPr>
        <w:t>Summary: Nature of the Need</w:t>
      </w:r>
    </w:p>
    <w:p w14:paraId="118C4D6C" w14:textId="77777777" w:rsidR="00212787" w:rsidRPr="006E7B8C" w:rsidRDefault="00212787" w:rsidP="007A70C2">
      <w:pPr>
        <w:rPr>
          <w:b/>
          <w:bCs/>
          <w:color w:val="002060"/>
          <w:sz w:val="21"/>
          <w:szCs w:val="21"/>
        </w:rPr>
      </w:pPr>
    </w:p>
    <w:p w14:paraId="4DD298F2" w14:textId="602C81F4" w:rsidR="00344157" w:rsidRDefault="00F22F23" w:rsidP="007A70C2">
      <w:pPr>
        <w:jc w:val="both"/>
        <w:rPr>
          <w:szCs w:val="24"/>
        </w:rPr>
      </w:pPr>
      <w:sdt>
        <w:sdtPr>
          <w:rPr>
            <w:b/>
          </w:rPr>
          <w:id w:val="1104305889"/>
          <w:placeholder>
            <w:docPart w:val="4C90CD1DEFBB4B08A37CFBE5B91AC69C"/>
          </w:placeholder>
        </w:sdtPr>
        <w:sdtEndPr/>
        <w:sdtContent>
          <w:r w:rsidR="00344157" w:rsidRPr="00C0687B">
            <w:rPr>
              <w:color w:val="FF0000"/>
            </w:rPr>
            <w:t>Click in this text to add content</w:t>
          </w:r>
          <w:r w:rsidR="00344157">
            <w:rPr>
              <w:color w:val="FF0000"/>
            </w:rPr>
            <w:t xml:space="preserve">, </w:t>
          </w:r>
          <w:r w:rsidR="00344157" w:rsidRPr="00C0687B">
            <w:rPr>
              <w:color w:val="FF0000"/>
            </w:rPr>
            <w:t>delete the following instructions</w:t>
          </w:r>
          <w:r w:rsidR="00344157">
            <w:rPr>
              <w:color w:val="FF0000"/>
            </w:rPr>
            <w:t>, and updated font color and size</w:t>
          </w:r>
          <w:r w:rsidR="00344157" w:rsidRPr="00C0687B">
            <w:rPr>
              <w:color w:val="FF0000"/>
            </w:rPr>
            <w:t>:</w:t>
          </w:r>
          <w:r w:rsidR="00344157">
            <w:rPr>
              <w:color w:val="FF0000"/>
            </w:rPr>
            <w:t xml:space="preserve"> </w:t>
          </w:r>
          <w:r w:rsidR="00344157" w:rsidRPr="001C2E60">
            <w:rPr>
              <w:i/>
              <w:color w:val="002060"/>
              <w:szCs w:val="24"/>
              <w:highlight w:val="lightGray"/>
            </w:rPr>
            <w:t>[HSACS will provide a narrative</w:t>
          </w:r>
          <w:r w:rsidR="00344157">
            <w:rPr>
              <w:i/>
              <w:color w:val="002060"/>
              <w:szCs w:val="24"/>
              <w:highlight w:val="lightGray"/>
            </w:rPr>
            <w:t xml:space="preserve"> </w:t>
          </w:r>
          <w:r w:rsidR="00344157" w:rsidRPr="001C2E60">
            <w:rPr>
              <w:i/>
              <w:color w:val="002060"/>
              <w:szCs w:val="24"/>
              <w:highlight w:val="lightGray"/>
            </w:rPr>
            <w:t xml:space="preserve">describing the nature of this need area. Considerations for describing the nature of the need </w:t>
          </w:r>
          <w:proofErr w:type="gramStart"/>
          <w:r w:rsidR="00344157" w:rsidRPr="001C2E60">
            <w:rPr>
              <w:i/>
              <w:color w:val="002060"/>
              <w:szCs w:val="24"/>
              <w:highlight w:val="lightGray"/>
            </w:rPr>
            <w:t>include:</w:t>
          </w:r>
          <w:proofErr w:type="gramEnd"/>
          <w:r w:rsidR="00344157" w:rsidRPr="001C2E60">
            <w:rPr>
              <w:i/>
              <w:color w:val="002060"/>
              <w:szCs w:val="24"/>
              <w:highlight w:val="lightGray"/>
            </w:rPr>
            <w:t xml:space="preserve"> availability, physical accessibility, economic accessibility, discriminatory practices, informational accessibility, acceptability, quality and key barriers to service provision.</w:t>
          </w:r>
          <w:r w:rsidR="00344157" w:rsidRPr="001C2E60">
            <w:rPr>
              <w:i/>
              <w:color w:val="002060"/>
              <w:szCs w:val="24"/>
            </w:rPr>
            <w:t xml:space="preserve"> </w:t>
          </w:r>
          <w:r w:rsidR="00344157" w:rsidRPr="001C2E60">
            <w:rPr>
              <w:i/>
              <w:color w:val="002060"/>
              <w:szCs w:val="24"/>
              <w:highlight w:val="lightGray"/>
            </w:rPr>
            <w:t>Information to address nature of the need can be gleaned from surveys, focus groups and key informant interviews</w:t>
          </w:r>
          <w:r w:rsidR="00344157">
            <w:rPr>
              <w:i/>
              <w:color w:val="002060"/>
              <w:szCs w:val="24"/>
              <w:highlight w:val="lightGray"/>
            </w:rPr>
            <w:t>.]</w:t>
          </w:r>
          <w:r w:rsidR="00344157" w:rsidRPr="001C2E60">
            <w:rPr>
              <w:i/>
              <w:color w:val="002060"/>
              <w:szCs w:val="24"/>
              <w:highlight w:val="lightGray"/>
            </w:rPr>
            <w:t xml:space="preserve"> </w:t>
          </w:r>
        </w:sdtContent>
      </w:sdt>
    </w:p>
    <w:p w14:paraId="1869251A" w14:textId="0B7EBA73" w:rsidR="007819B6" w:rsidRPr="005B3A59" w:rsidRDefault="007819B6" w:rsidP="007A70C2">
      <w:pPr>
        <w:rPr>
          <w:b/>
          <w:bCs/>
          <w:color w:val="002060"/>
          <w:sz w:val="21"/>
          <w:szCs w:val="21"/>
        </w:rPr>
      </w:pPr>
      <w:r w:rsidRPr="005B3A59">
        <w:rPr>
          <w:b/>
          <w:bCs/>
          <w:color w:val="002060"/>
          <w:szCs w:val="24"/>
        </w:rPr>
        <w:lastRenderedPageBreak/>
        <w:t>Summary: Local Considerations for Addressing the Need for County Prioritized Need Area</w:t>
      </w:r>
    </w:p>
    <w:p w14:paraId="156D9F9B" w14:textId="77777777" w:rsidR="006E7B8C" w:rsidRDefault="006E7B8C" w:rsidP="007A70C2">
      <w:pPr>
        <w:jc w:val="both"/>
        <w:rPr>
          <w:b/>
        </w:rPr>
      </w:pPr>
    </w:p>
    <w:sdt>
      <w:sdtPr>
        <w:rPr>
          <w:b/>
        </w:rPr>
        <w:id w:val="1314057165"/>
        <w:placeholder>
          <w:docPart w:val="9A51797B0CE44E4089D5B35CB4EF67EF"/>
        </w:placeholder>
      </w:sdtPr>
      <w:sdtEndPr/>
      <w:sdtContent>
        <w:p w14:paraId="5B9A370C" w14:textId="735B6CE6" w:rsidR="00C02495" w:rsidRPr="00C02495" w:rsidRDefault="00C02495" w:rsidP="007A70C2">
          <w:pPr>
            <w:jc w:val="both"/>
            <w:rPr>
              <w:b/>
              <w:i/>
              <w:color w:val="002060"/>
              <w:szCs w:val="24"/>
              <w:highlight w:val="lightGray"/>
            </w:rPr>
          </w:pPr>
          <w:r w:rsidRPr="005B3A59">
            <w:rPr>
              <w:b/>
              <w:i/>
              <w:iCs/>
              <w:color w:val="00B050"/>
              <w:sz w:val="22"/>
            </w:rPr>
            <w:t>*Required only if focus group need area topic</w:t>
          </w:r>
          <w:r w:rsidRPr="00D03D7A">
            <w:rPr>
              <w:bCs/>
              <w:i/>
              <w:iCs/>
              <w:color w:val="00B050"/>
              <w:sz w:val="22"/>
            </w:rPr>
            <w:t xml:space="preserve">. </w:t>
          </w:r>
        </w:p>
        <w:p w14:paraId="375CDA6A" w14:textId="77777777" w:rsidR="006A2B09" w:rsidRDefault="006A2B09" w:rsidP="007A70C2">
          <w:pPr>
            <w:jc w:val="both"/>
            <w:rPr>
              <w:color w:val="FF0000"/>
            </w:rPr>
          </w:pPr>
        </w:p>
        <w:p w14:paraId="38071F7D" w14:textId="1C9265EC" w:rsidR="0032273A" w:rsidRPr="007065F6" w:rsidRDefault="0032273A" w:rsidP="007A70C2">
          <w:pPr>
            <w:jc w:val="both"/>
            <w:rPr>
              <w:b/>
              <w:i/>
              <w:color w:val="002060"/>
              <w:szCs w:val="24"/>
              <w:highlight w:val="lightGray"/>
            </w:rPr>
          </w:pPr>
          <w:r w:rsidRPr="00C0687B">
            <w:rPr>
              <w:color w:val="FF0000"/>
            </w:rPr>
            <w:t>Click in this text to add content</w:t>
          </w:r>
          <w:r>
            <w:rPr>
              <w:color w:val="FF0000"/>
            </w:rPr>
            <w:t xml:space="preserve">, </w:t>
          </w:r>
          <w:r w:rsidRPr="00C0687B">
            <w:rPr>
              <w:color w:val="FF0000"/>
            </w:rPr>
            <w:t>delete the following instructions</w:t>
          </w:r>
          <w:r>
            <w:rPr>
              <w:color w:val="FF0000"/>
            </w:rPr>
            <w:t>, and updated font color and size</w:t>
          </w:r>
          <w:r w:rsidRPr="00C0687B">
            <w:rPr>
              <w:color w:val="FF0000"/>
            </w:rPr>
            <w:t>:</w:t>
          </w:r>
          <w:r>
            <w:rPr>
              <w:color w:val="FF0000"/>
            </w:rPr>
            <w:t xml:space="preserve"> </w:t>
          </w:r>
          <w:r w:rsidRPr="001C2E60">
            <w:rPr>
              <w:i/>
              <w:color w:val="002060"/>
              <w:szCs w:val="24"/>
              <w:highlight w:val="lightGray"/>
            </w:rPr>
            <w:t>[HSACS will provide a narrative</w:t>
          </w:r>
          <w:r>
            <w:rPr>
              <w:i/>
              <w:color w:val="002060"/>
              <w:szCs w:val="24"/>
              <w:highlight w:val="lightGray"/>
            </w:rPr>
            <w:t xml:space="preserve"> </w:t>
          </w:r>
          <w:r w:rsidRPr="001C2E60">
            <w:rPr>
              <w:i/>
              <w:color w:val="002060"/>
              <w:szCs w:val="24"/>
              <w:highlight w:val="lightGray"/>
            </w:rPr>
            <w:t>describing local considerations for addressing this need. A summary of local consideration for addressing the need may include information to address the following questions: Is this a need that can be addressed at the county level? Is this an urgent need (e.g., needs to be addressed in 1-3 years)? Does the community lack (access to) organizations/programs to focus on the needs/issue or on similar needs issues? If not, what resources would the existing constellation of service providers and community support organizations need to be able to address the need; and are these resources readily available? Information to address local considerations for addressing the need can be gleaned primarily from focus groups and key informant interviews</w:t>
          </w:r>
        </w:p>
      </w:sdtContent>
    </w:sdt>
    <w:p w14:paraId="1B70D757" w14:textId="77777777" w:rsidR="007065F6" w:rsidRDefault="007065F6" w:rsidP="007A70C2">
      <w:pPr>
        <w:rPr>
          <w:szCs w:val="24"/>
        </w:rPr>
      </w:pPr>
    </w:p>
    <w:p w14:paraId="0CA562F2" w14:textId="77777777" w:rsidR="007065F6" w:rsidRDefault="007065F6" w:rsidP="007A70C2">
      <w:pPr>
        <w:rPr>
          <w:szCs w:val="24"/>
        </w:rPr>
      </w:pPr>
    </w:p>
    <w:p w14:paraId="65B4B55C" w14:textId="425A458B" w:rsidR="007819B6" w:rsidRDefault="007819B6" w:rsidP="007A70C2">
      <w:pPr>
        <w:rPr>
          <w:b/>
          <w:bCs/>
          <w:color w:val="002060"/>
          <w:szCs w:val="24"/>
        </w:rPr>
      </w:pPr>
      <w:r w:rsidRPr="005B3A59">
        <w:rPr>
          <w:b/>
          <w:bCs/>
          <w:color w:val="002060"/>
          <w:szCs w:val="24"/>
        </w:rPr>
        <w:t>If applicable: Additional Notable Focus Group Trends for County Prioritized Need Area</w:t>
      </w:r>
    </w:p>
    <w:p w14:paraId="1C2AB107" w14:textId="77777777" w:rsidR="00212787" w:rsidRPr="005B3A59" w:rsidRDefault="00212787" w:rsidP="007A70C2">
      <w:pPr>
        <w:rPr>
          <w:b/>
          <w:bCs/>
          <w:color w:val="002060"/>
          <w:szCs w:val="24"/>
        </w:rPr>
      </w:pPr>
    </w:p>
    <w:sdt>
      <w:sdtPr>
        <w:rPr>
          <w:b/>
        </w:rPr>
        <w:id w:val="-852946227"/>
        <w:placeholder>
          <w:docPart w:val="FD6CCA710A5B4089B059580A3A4202F8"/>
        </w:placeholder>
      </w:sdtPr>
      <w:sdtEndPr/>
      <w:sdtContent>
        <w:p w14:paraId="450A115B" w14:textId="77777777" w:rsidR="007065F6" w:rsidRDefault="007065F6" w:rsidP="007A70C2">
          <w:pPr>
            <w:jc w:val="both"/>
            <w:rPr>
              <w:b/>
              <w:i/>
              <w:color w:val="002060"/>
              <w:szCs w:val="24"/>
              <w:highlight w:val="lightGray"/>
            </w:rPr>
          </w:pPr>
          <w:r w:rsidRPr="00C0687B">
            <w:rPr>
              <w:color w:val="FF0000"/>
            </w:rPr>
            <w:t>Click in this text</w:t>
          </w:r>
          <w:r>
            <w:rPr>
              <w:color w:val="FF0000"/>
            </w:rPr>
            <w:t xml:space="preserve"> (if applicable)</w:t>
          </w:r>
          <w:r w:rsidRPr="00C0687B">
            <w:rPr>
              <w:color w:val="FF0000"/>
            </w:rPr>
            <w:t xml:space="preserve"> to add content</w:t>
          </w:r>
          <w:r>
            <w:rPr>
              <w:color w:val="FF0000"/>
            </w:rPr>
            <w:t xml:space="preserve"> and updated font color and size. If not applicable delete this text and box. </w:t>
          </w:r>
        </w:p>
        <w:p w14:paraId="2E48A747" w14:textId="77777777" w:rsidR="007065F6" w:rsidRDefault="007065F6" w:rsidP="007A70C2">
          <w:pPr>
            <w:rPr>
              <w:b/>
              <w:i/>
              <w:color w:val="002060"/>
              <w:szCs w:val="24"/>
              <w:highlight w:val="lightGray"/>
            </w:rPr>
          </w:pPr>
        </w:p>
        <w:p w14:paraId="344612C1" w14:textId="77777777" w:rsidR="007065F6" w:rsidRDefault="00F22F23" w:rsidP="007A70C2">
          <w:pPr>
            <w:rPr>
              <w:b/>
            </w:rPr>
          </w:pPr>
        </w:p>
      </w:sdtContent>
    </w:sdt>
    <w:p w14:paraId="609E8920" w14:textId="77777777" w:rsidR="007819B6" w:rsidRDefault="007819B6" w:rsidP="007A70C2"/>
    <w:p w14:paraId="3CFF7062" w14:textId="77777777" w:rsidR="007819B6" w:rsidRDefault="007819B6" w:rsidP="007A70C2"/>
    <w:p w14:paraId="3C8AB563" w14:textId="77777777" w:rsidR="001B76FD" w:rsidRDefault="001B76FD" w:rsidP="007A70C2">
      <w:r>
        <w:br w:type="page"/>
      </w:r>
    </w:p>
    <w:p w14:paraId="1498A0B9" w14:textId="0E1E540A" w:rsidR="007819B6" w:rsidRDefault="007819B6" w:rsidP="00AF3AD3">
      <w:r>
        <w:rPr>
          <w:noProof/>
        </w:rPr>
        <w:lastRenderedPageBreak/>
        <mc:AlternateContent>
          <mc:Choice Requires="wps">
            <w:drawing>
              <wp:anchor distT="0" distB="0" distL="114300" distR="114300" simplePos="0" relativeHeight="251658248" behindDoc="1" locked="0" layoutInCell="1" allowOverlap="1" wp14:anchorId="3248521A" wp14:editId="71BCF1BC">
                <wp:simplePos x="0" y="0"/>
                <wp:positionH relativeFrom="column">
                  <wp:posOffset>-394970</wp:posOffset>
                </wp:positionH>
                <wp:positionV relativeFrom="paragraph">
                  <wp:posOffset>335915</wp:posOffset>
                </wp:positionV>
                <wp:extent cx="7190308" cy="7607300"/>
                <wp:effectExtent l="0" t="0" r="10795" b="12700"/>
                <wp:wrapNone/>
                <wp:docPr id="87" name="Rectangle 87"/>
                <wp:cNvGraphicFramePr/>
                <a:graphic xmlns:a="http://schemas.openxmlformats.org/drawingml/2006/main">
                  <a:graphicData uri="http://schemas.microsoft.com/office/word/2010/wordprocessingShape">
                    <wps:wsp>
                      <wps:cNvSpPr/>
                      <wps:spPr>
                        <a:xfrm>
                          <a:off x="0" y="0"/>
                          <a:ext cx="7190308" cy="7607300"/>
                        </a:xfrm>
                        <a:prstGeom prst="rect">
                          <a:avLst/>
                        </a:prstGeom>
                        <a:solidFill>
                          <a:schemeClr val="accent2">
                            <a:lumMod val="20000"/>
                            <a:lumOff val="80000"/>
                            <a:alpha val="39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DD38A" id="Rectangle 87" o:spid="_x0000_s1026" style="position:absolute;margin-left:-31.1pt;margin-top:26.45pt;width:566.15pt;height:599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" fillcolor="#d6e9f5 [661]" strokecolor="#024f75 [3204]" strokeweight="2pt">
                <v:fill opacity="25443f"/>
              </v:rect>
            </w:pict>
          </mc:Fallback>
        </mc:AlternateContent>
      </w:r>
    </w:p>
    <w:p w14:paraId="15D1DCF8" w14:textId="77777777" w:rsidR="006A2B09" w:rsidRPr="00CF7F1E" w:rsidRDefault="006A2B09" w:rsidP="00AF3AD3">
      <w:pPr>
        <w:ind w:left="-450"/>
        <w:rPr>
          <w:b/>
          <w:bCs/>
          <w:color w:val="002060"/>
          <w:sz w:val="20"/>
          <w:szCs w:val="16"/>
        </w:rPr>
      </w:pPr>
    </w:p>
    <w:p w14:paraId="3E5A9A18" w14:textId="0C4D8AC8" w:rsidR="007819B6" w:rsidRPr="00CF7F1E" w:rsidRDefault="007819B6" w:rsidP="00AF3AD3">
      <w:pPr>
        <w:ind w:left="-450"/>
        <w:rPr>
          <w:b/>
          <w:bCs/>
          <w:color w:val="002060"/>
          <w:sz w:val="21"/>
          <w:szCs w:val="21"/>
        </w:rPr>
      </w:pPr>
      <w:r w:rsidRPr="00CF7F1E">
        <w:rPr>
          <w:b/>
          <w:bCs/>
          <w:color w:val="002060"/>
        </w:rPr>
        <w:t>Need Area: Survey Results</w:t>
      </w:r>
      <w:r w:rsidRPr="00CF7F1E">
        <w:rPr>
          <w:b/>
          <w:bCs/>
          <w:color w:val="002060"/>
          <w:sz w:val="21"/>
          <w:szCs w:val="21"/>
        </w:rPr>
        <w:t xml:space="preserve"> </w:t>
      </w:r>
    </w:p>
    <w:p w14:paraId="34D67019" w14:textId="77777777" w:rsidR="007819B6" w:rsidRPr="00CB0EF7" w:rsidRDefault="007819B6" w:rsidP="00AF3AD3">
      <w:pPr>
        <w:ind w:left="-450"/>
        <w:rPr>
          <w:sz w:val="21"/>
          <w:szCs w:val="21"/>
        </w:rPr>
      </w:pPr>
    </w:p>
    <w:tbl>
      <w:tblPr>
        <w:tblStyle w:val="TableGrid"/>
        <w:tblW w:w="10980" w:type="dxa"/>
        <w:tblInd w:w="-455" w:type="dxa"/>
        <w:tblLayout w:type="fixed"/>
        <w:tblLook w:val="04A0" w:firstRow="1" w:lastRow="0" w:firstColumn="1" w:lastColumn="0" w:noHBand="0" w:noVBand="1"/>
      </w:tblPr>
      <w:tblGrid>
        <w:gridCol w:w="3600"/>
        <w:gridCol w:w="1350"/>
        <w:gridCol w:w="990"/>
        <w:gridCol w:w="990"/>
        <w:gridCol w:w="900"/>
        <w:gridCol w:w="990"/>
        <w:gridCol w:w="990"/>
        <w:gridCol w:w="1170"/>
      </w:tblGrid>
      <w:tr w:rsidR="007819B6" w:rsidRPr="005C4377" w14:paraId="73C12F14" w14:textId="77777777" w:rsidTr="009C47C1">
        <w:tc>
          <w:tcPr>
            <w:tcW w:w="3600" w:type="dxa"/>
          </w:tcPr>
          <w:p w14:paraId="21973FB5" w14:textId="77777777" w:rsidR="007819B6" w:rsidRPr="00CF7F1E" w:rsidRDefault="007819B6" w:rsidP="00AF3AD3">
            <w:pPr>
              <w:rPr>
                <w:b/>
                <w:bCs/>
                <w:color w:val="002060"/>
                <w:sz w:val="21"/>
                <w:szCs w:val="21"/>
              </w:rPr>
            </w:pPr>
            <w:r w:rsidRPr="00CF7F1E">
              <w:rPr>
                <w:b/>
                <w:bCs/>
                <w:color w:val="002060"/>
                <w:sz w:val="21"/>
                <w:szCs w:val="21"/>
              </w:rPr>
              <w:t>Item</w:t>
            </w:r>
          </w:p>
        </w:tc>
        <w:tc>
          <w:tcPr>
            <w:tcW w:w="1350" w:type="dxa"/>
          </w:tcPr>
          <w:p w14:paraId="4273C750" w14:textId="77777777" w:rsidR="007819B6" w:rsidRPr="00CF7F1E" w:rsidRDefault="007819B6" w:rsidP="00AF3AD3">
            <w:pPr>
              <w:jc w:val="center"/>
              <w:rPr>
                <w:b/>
                <w:bCs/>
                <w:color w:val="002060"/>
                <w:sz w:val="21"/>
                <w:szCs w:val="21"/>
              </w:rPr>
            </w:pPr>
            <w:r w:rsidRPr="00CF7F1E">
              <w:rPr>
                <w:b/>
                <w:bCs/>
                <w:color w:val="002060"/>
                <w:sz w:val="21"/>
                <w:szCs w:val="21"/>
              </w:rPr>
              <w:t>Total Number of Respondents</w:t>
            </w:r>
          </w:p>
        </w:tc>
        <w:tc>
          <w:tcPr>
            <w:tcW w:w="990" w:type="dxa"/>
          </w:tcPr>
          <w:p w14:paraId="6EB2299E" w14:textId="77777777" w:rsidR="007819B6" w:rsidRPr="00CF7F1E" w:rsidRDefault="007819B6" w:rsidP="00AF3AD3">
            <w:pPr>
              <w:jc w:val="center"/>
              <w:rPr>
                <w:b/>
                <w:bCs/>
                <w:color w:val="002060"/>
                <w:sz w:val="21"/>
                <w:szCs w:val="21"/>
              </w:rPr>
            </w:pPr>
            <w:r w:rsidRPr="00CF7F1E">
              <w:rPr>
                <w:b/>
                <w:bCs/>
                <w:color w:val="002060"/>
                <w:sz w:val="21"/>
                <w:szCs w:val="21"/>
              </w:rPr>
              <w:t>Strongly Disagree</w:t>
            </w:r>
          </w:p>
        </w:tc>
        <w:tc>
          <w:tcPr>
            <w:tcW w:w="990" w:type="dxa"/>
          </w:tcPr>
          <w:p w14:paraId="43F37F45" w14:textId="77777777" w:rsidR="007819B6" w:rsidRPr="00CF7F1E" w:rsidRDefault="007819B6" w:rsidP="00AF3AD3">
            <w:pPr>
              <w:jc w:val="center"/>
              <w:rPr>
                <w:b/>
                <w:bCs/>
                <w:color w:val="002060"/>
                <w:sz w:val="21"/>
                <w:szCs w:val="21"/>
              </w:rPr>
            </w:pPr>
            <w:r w:rsidRPr="00CF7F1E">
              <w:rPr>
                <w:b/>
                <w:bCs/>
                <w:color w:val="002060"/>
                <w:sz w:val="21"/>
                <w:szCs w:val="21"/>
              </w:rPr>
              <w:t>Disagree</w:t>
            </w:r>
          </w:p>
        </w:tc>
        <w:tc>
          <w:tcPr>
            <w:tcW w:w="900" w:type="dxa"/>
          </w:tcPr>
          <w:p w14:paraId="6F66510E" w14:textId="77777777" w:rsidR="007819B6" w:rsidRPr="00CF7F1E" w:rsidRDefault="007819B6" w:rsidP="00AF3AD3">
            <w:pPr>
              <w:jc w:val="center"/>
              <w:rPr>
                <w:b/>
                <w:bCs/>
                <w:color w:val="002060"/>
                <w:sz w:val="21"/>
                <w:szCs w:val="21"/>
              </w:rPr>
            </w:pPr>
            <w:r w:rsidRPr="00CF7F1E">
              <w:rPr>
                <w:b/>
                <w:bCs/>
                <w:color w:val="002060"/>
                <w:sz w:val="21"/>
                <w:szCs w:val="21"/>
              </w:rPr>
              <w:t>Agree</w:t>
            </w:r>
          </w:p>
        </w:tc>
        <w:tc>
          <w:tcPr>
            <w:tcW w:w="990" w:type="dxa"/>
          </w:tcPr>
          <w:p w14:paraId="434081DE" w14:textId="77777777" w:rsidR="007819B6" w:rsidRPr="00CF7F1E" w:rsidRDefault="007819B6" w:rsidP="00AF3AD3">
            <w:pPr>
              <w:jc w:val="center"/>
              <w:rPr>
                <w:b/>
                <w:bCs/>
                <w:color w:val="002060"/>
                <w:sz w:val="21"/>
                <w:szCs w:val="21"/>
              </w:rPr>
            </w:pPr>
            <w:r w:rsidRPr="00CF7F1E">
              <w:rPr>
                <w:b/>
                <w:bCs/>
                <w:color w:val="002060"/>
                <w:sz w:val="21"/>
                <w:szCs w:val="21"/>
              </w:rPr>
              <w:t>Strongly Agree</w:t>
            </w:r>
          </w:p>
        </w:tc>
        <w:tc>
          <w:tcPr>
            <w:tcW w:w="990" w:type="dxa"/>
          </w:tcPr>
          <w:p w14:paraId="1CC2FE30" w14:textId="77777777" w:rsidR="007819B6" w:rsidRPr="00CF7F1E" w:rsidRDefault="007819B6" w:rsidP="00AF3AD3">
            <w:pPr>
              <w:jc w:val="center"/>
              <w:rPr>
                <w:b/>
                <w:bCs/>
                <w:color w:val="002060"/>
                <w:sz w:val="21"/>
                <w:szCs w:val="21"/>
              </w:rPr>
            </w:pPr>
            <w:r w:rsidRPr="00CF7F1E">
              <w:rPr>
                <w:b/>
                <w:bCs/>
                <w:color w:val="002060"/>
                <w:sz w:val="21"/>
                <w:szCs w:val="21"/>
              </w:rPr>
              <w:t>Don’t Know</w:t>
            </w:r>
          </w:p>
        </w:tc>
        <w:tc>
          <w:tcPr>
            <w:tcW w:w="1170" w:type="dxa"/>
          </w:tcPr>
          <w:p w14:paraId="7F9E376C" w14:textId="77777777" w:rsidR="007819B6" w:rsidRPr="00CF7F1E" w:rsidRDefault="007819B6" w:rsidP="00AF3AD3">
            <w:pPr>
              <w:jc w:val="center"/>
              <w:rPr>
                <w:b/>
                <w:bCs/>
                <w:color w:val="002060"/>
                <w:sz w:val="21"/>
                <w:szCs w:val="21"/>
              </w:rPr>
            </w:pPr>
            <w:r w:rsidRPr="00CF7F1E">
              <w:rPr>
                <w:b/>
                <w:bCs/>
                <w:color w:val="002060"/>
                <w:sz w:val="21"/>
                <w:szCs w:val="21"/>
              </w:rPr>
              <w:t>Total</w:t>
            </w:r>
          </w:p>
        </w:tc>
      </w:tr>
      <w:tr w:rsidR="007819B6" w:rsidRPr="00367040" w14:paraId="1807CD36" w14:textId="77777777" w:rsidTr="009C47C1">
        <w:tc>
          <w:tcPr>
            <w:tcW w:w="3600" w:type="dxa"/>
          </w:tcPr>
          <w:p w14:paraId="5538146A" w14:textId="77777777" w:rsidR="007819B6" w:rsidRPr="00CF7F1E" w:rsidRDefault="007819B6" w:rsidP="00AF3AD3">
            <w:pPr>
              <w:rPr>
                <w:b/>
                <w:bCs/>
                <w:color w:val="002060"/>
                <w:sz w:val="21"/>
                <w:szCs w:val="21"/>
              </w:rPr>
            </w:pPr>
            <w:r w:rsidRPr="00CF7F1E">
              <w:rPr>
                <w:color w:val="002060"/>
                <w:sz w:val="21"/>
                <w:szCs w:val="21"/>
              </w:rPr>
              <w:t xml:space="preserve">1. There are enough services available in the county to help those who have this need. </w:t>
            </w:r>
          </w:p>
        </w:tc>
        <w:sdt>
          <w:sdtPr>
            <w:rPr>
              <w:bCs/>
              <w:sz w:val="21"/>
              <w:szCs w:val="21"/>
            </w:rPr>
            <w:id w:val="1635604018"/>
            <w:placeholder>
              <w:docPart w:val="3518D7E2A3184D579AD5CE7610D041D6"/>
            </w:placeholder>
            <w:showingPlcHdr/>
          </w:sdtPr>
          <w:sdtEndPr/>
          <w:sdtContent>
            <w:tc>
              <w:tcPr>
                <w:tcW w:w="1350" w:type="dxa"/>
              </w:tcPr>
              <w:p w14:paraId="637413FA" w14:textId="126068B3" w:rsidR="007819B6" w:rsidRPr="00CF7F1E" w:rsidRDefault="005B07D7"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c>
          <w:tcPr>
            <w:tcW w:w="990" w:type="dxa"/>
          </w:tcPr>
          <w:p w14:paraId="772F461E" w14:textId="2BEF66CB" w:rsidR="007819B6" w:rsidRPr="00CF7F1E" w:rsidRDefault="00F22F23" w:rsidP="00AF3AD3">
            <w:pPr>
              <w:jc w:val="center"/>
              <w:rPr>
                <w:bCs/>
                <w:sz w:val="21"/>
                <w:szCs w:val="21"/>
              </w:rPr>
            </w:pPr>
            <w:sdt>
              <w:sdtPr>
                <w:rPr>
                  <w:bCs/>
                  <w:sz w:val="21"/>
                  <w:szCs w:val="21"/>
                </w:rPr>
                <w:id w:val="-149295049"/>
                <w:placeholder>
                  <w:docPart w:val="F0F17DFC5EFB4A9DAC08D95F1BCF9AFB"/>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90" w:type="dxa"/>
          </w:tcPr>
          <w:p w14:paraId="6BA1E71B" w14:textId="6384B543" w:rsidR="007819B6" w:rsidRPr="00CF7F1E" w:rsidRDefault="00F22F23" w:rsidP="00AF3AD3">
            <w:pPr>
              <w:jc w:val="center"/>
              <w:rPr>
                <w:bCs/>
                <w:sz w:val="21"/>
                <w:szCs w:val="21"/>
              </w:rPr>
            </w:pPr>
            <w:sdt>
              <w:sdtPr>
                <w:rPr>
                  <w:bCs/>
                  <w:sz w:val="21"/>
                  <w:szCs w:val="21"/>
                </w:rPr>
                <w:id w:val="881752494"/>
                <w:placeholder>
                  <w:docPart w:val="7FB7411270CB4795B97E20E111705B48"/>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00" w:type="dxa"/>
          </w:tcPr>
          <w:p w14:paraId="3D2BDA8A" w14:textId="56D322A7" w:rsidR="007819B6" w:rsidRPr="00CF7F1E" w:rsidRDefault="00F22F23" w:rsidP="00AF3AD3">
            <w:pPr>
              <w:jc w:val="center"/>
              <w:rPr>
                <w:bCs/>
                <w:sz w:val="21"/>
                <w:szCs w:val="21"/>
              </w:rPr>
            </w:pPr>
            <w:sdt>
              <w:sdtPr>
                <w:rPr>
                  <w:bCs/>
                  <w:sz w:val="21"/>
                  <w:szCs w:val="21"/>
                </w:rPr>
                <w:id w:val="-1257446567"/>
                <w:placeholder>
                  <w:docPart w:val="D09558B2C5F94558AD67C14553C714C7"/>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90" w:type="dxa"/>
          </w:tcPr>
          <w:p w14:paraId="566BB0FB" w14:textId="6C25000C" w:rsidR="007819B6" w:rsidRPr="00CF7F1E" w:rsidRDefault="00F22F23" w:rsidP="00AF3AD3">
            <w:pPr>
              <w:jc w:val="center"/>
              <w:rPr>
                <w:bCs/>
                <w:sz w:val="21"/>
                <w:szCs w:val="21"/>
              </w:rPr>
            </w:pPr>
            <w:sdt>
              <w:sdtPr>
                <w:rPr>
                  <w:bCs/>
                  <w:sz w:val="21"/>
                  <w:szCs w:val="21"/>
                </w:rPr>
                <w:id w:val="-1858189748"/>
                <w:placeholder>
                  <w:docPart w:val="A377C78B458544FDB7F951CB48DD951A"/>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90" w:type="dxa"/>
          </w:tcPr>
          <w:p w14:paraId="7C7166A5" w14:textId="316346C9" w:rsidR="007819B6" w:rsidRPr="00CF7F1E" w:rsidRDefault="00F22F23" w:rsidP="00AF3AD3">
            <w:pPr>
              <w:jc w:val="center"/>
              <w:rPr>
                <w:bCs/>
                <w:sz w:val="21"/>
                <w:szCs w:val="21"/>
              </w:rPr>
            </w:pPr>
            <w:sdt>
              <w:sdtPr>
                <w:rPr>
                  <w:bCs/>
                  <w:sz w:val="21"/>
                  <w:szCs w:val="21"/>
                </w:rPr>
                <w:id w:val="-1059700370"/>
                <w:placeholder>
                  <w:docPart w:val="22EE73041F834B4FAF69432F34C53DF7"/>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1170" w:type="dxa"/>
          </w:tcPr>
          <w:p w14:paraId="05424D51" w14:textId="77777777" w:rsidR="007B4EB3" w:rsidRDefault="00F22F23" w:rsidP="00AF3AD3">
            <w:pPr>
              <w:jc w:val="center"/>
              <w:rPr>
                <w:bCs/>
                <w:sz w:val="21"/>
                <w:szCs w:val="21"/>
              </w:rPr>
            </w:pPr>
            <w:sdt>
              <w:sdtPr>
                <w:rPr>
                  <w:bCs/>
                  <w:sz w:val="21"/>
                  <w:szCs w:val="21"/>
                </w:rPr>
                <w:id w:val="-2115887831"/>
                <w:placeholder>
                  <w:docPart w:val="ACDD98E019B148EA8292B193AF92A173"/>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p>
          <w:p w14:paraId="257BC380" w14:textId="7ADCD773" w:rsidR="007819B6" w:rsidRPr="00CF7F1E" w:rsidRDefault="007819B6" w:rsidP="00AF3AD3">
            <w:pPr>
              <w:jc w:val="center"/>
              <w:rPr>
                <w:bCs/>
                <w:sz w:val="21"/>
                <w:szCs w:val="21"/>
              </w:rPr>
            </w:pPr>
            <w:r w:rsidRPr="00CF7F1E">
              <w:rPr>
                <w:bCs/>
                <w:sz w:val="21"/>
                <w:szCs w:val="21"/>
              </w:rPr>
              <w:t>%</w:t>
            </w:r>
          </w:p>
        </w:tc>
      </w:tr>
      <w:tr w:rsidR="007819B6" w:rsidRPr="00367040" w14:paraId="32210DDF" w14:textId="77777777" w:rsidTr="009C47C1">
        <w:tc>
          <w:tcPr>
            <w:tcW w:w="3600" w:type="dxa"/>
          </w:tcPr>
          <w:p w14:paraId="7E583D92" w14:textId="77777777" w:rsidR="007819B6" w:rsidRPr="00CF7F1E" w:rsidRDefault="007819B6" w:rsidP="00AF3AD3">
            <w:pPr>
              <w:rPr>
                <w:b/>
                <w:bCs/>
                <w:color w:val="002060"/>
                <w:sz w:val="21"/>
                <w:szCs w:val="21"/>
              </w:rPr>
            </w:pPr>
            <w:r w:rsidRPr="00CF7F1E">
              <w:rPr>
                <w:color w:val="002060"/>
                <w:sz w:val="21"/>
                <w:szCs w:val="21"/>
              </w:rPr>
              <w:t xml:space="preserve">2. Anyone in the county </w:t>
            </w:r>
            <w:proofErr w:type="gramStart"/>
            <w:r w:rsidRPr="00CF7F1E">
              <w:rPr>
                <w:color w:val="002060"/>
                <w:sz w:val="21"/>
                <w:szCs w:val="21"/>
              </w:rPr>
              <w:t>is able to</w:t>
            </w:r>
            <w:proofErr w:type="gramEnd"/>
            <w:r w:rsidRPr="00CF7F1E">
              <w:rPr>
                <w:color w:val="002060"/>
                <w:sz w:val="21"/>
                <w:szCs w:val="21"/>
              </w:rPr>
              <w:t xml:space="preserve"> access services. </w:t>
            </w:r>
          </w:p>
        </w:tc>
        <w:sdt>
          <w:sdtPr>
            <w:rPr>
              <w:bCs/>
              <w:sz w:val="21"/>
              <w:szCs w:val="21"/>
            </w:rPr>
            <w:id w:val="858317190"/>
            <w:placeholder>
              <w:docPart w:val="94C5C466BCAF4FC4B4F0F7E72A683E06"/>
            </w:placeholder>
            <w:showingPlcHdr/>
          </w:sdtPr>
          <w:sdtEndPr/>
          <w:sdtContent>
            <w:tc>
              <w:tcPr>
                <w:tcW w:w="1350" w:type="dxa"/>
              </w:tcPr>
              <w:p w14:paraId="1A3F09A5" w14:textId="1D7522A7" w:rsidR="007819B6" w:rsidRPr="00CF7F1E" w:rsidRDefault="005B07D7"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c>
          <w:tcPr>
            <w:tcW w:w="990" w:type="dxa"/>
          </w:tcPr>
          <w:p w14:paraId="7F61BF4D" w14:textId="78BDE59B" w:rsidR="007819B6" w:rsidRPr="00CF7F1E" w:rsidRDefault="00F22F23" w:rsidP="00AF3AD3">
            <w:pPr>
              <w:jc w:val="center"/>
              <w:rPr>
                <w:bCs/>
                <w:sz w:val="21"/>
                <w:szCs w:val="21"/>
              </w:rPr>
            </w:pPr>
            <w:sdt>
              <w:sdtPr>
                <w:rPr>
                  <w:bCs/>
                  <w:sz w:val="21"/>
                  <w:szCs w:val="21"/>
                </w:rPr>
                <w:id w:val="-7132764"/>
                <w:placeholder>
                  <w:docPart w:val="B65887ED0C48411382CE19F88086B2A5"/>
                </w:placeholder>
                <w:showingPlcHdr/>
              </w:sdtPr>
              <w:sdtEndPr/>
              <w:sdtContent>
                <w:r w:rsidR="005B07D7" w:rsidRPr="00CF7F1E">
                  <w:rPr>
                    <w:rStyle w:val="PlaceholderText"/>
                    <w:bCs/>
                    <w:color w:val="FF0000"/>
                    <w:sz w:val="21"/>
                    <w:szCs w:val="21"/>
                  </w:rPr>
                  <w:t xml:space="preserve"> enter number</w:t>
                </w:r>
                <w:r w:rsidR="005B07D7" w:rsidRPr="00CF7F1E">
                  <w:rPr>
                    <w:bCs/>
                    <w:sz w:val="21"/>
                    <w:szCs w:val="21"/>
                  </w:rPr>
                  <w:t xml:space="preserve"> </w:t>
                </w:r>
              </w:sdtContent>
            </w:sdt>
            <w:r w:rsidR="005B07D7" w:rsidRPr="00CF7F1E">
              <w:rPr>
                <w:bCs/>
                <w:sz w:val="21"/>
                <w:szCs w:val="21"/>
              </w:rPr>
              <w:t xml:space="preserve"> </w:t>
            </w:r>
            <w:r w:rsidR="007819B6" w:rsidRPr="00CF7F1E">
              <w:rPr>
                <w:bCs/>
                <w:sz w:val="21"/>
                <w:szCs w:val="21"/>
              </w:rPr>
              <w:t>%</w:t>
            </w:r>
          </w:p>
        </w:tc>
        <w:tc>
          <w:tcPr>
            <w:tcW w:w="990" w:type="dxa"/>
          </w:tcPr>
          <w:p w14:paraId="63F4EE4C" w14:textId="654806CD" w:rsidR="007819B6" w:rsidRPr="00CF7F1E" w:rsidRDefault="00F22F23" w:rsidP="00AF3AD3">
            <w:pPr>
              <w:jc w:val="center"/>
              <w:rPr>
                <w:bCs/>
                <w:sz w:val="21"/>
                <w:szCs w:val="21"/>
              </w:rPr>
            </w:pPr>
            <w:sdt>
              <w:sdtPr>
                <w:rPr>
                  <w:bCs/>
                  <w:sz w:val="21"/>
                  <w:szCs w:val="21"/>
                </w:rPr>
                <w:id w:val="-363593283"/>
                <w:placeholder>
                  <w:docPart w:val="EF4DA961B66F4E6BBD79AD5C57D0DE9B"/>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00" w:type="dxa"/>
          </w:tcPr>
          <w:p w14:paraId="4666C73B" w14:textId="757D9845" w:rsidR="007819B6" w:rsidRPr="00CF7F1E" w:rsidRDefault="00F22F23" w:rsidP="00AF3AD3">
            <w:pPr>
              <w:jc w:val="center"/>
              <w:rPr>
                <w:bCs/>
                <w:sz w:val="21"/>
                <w:szCs w:val="21"/>
              </w:rPr>
            </w:pPr>
            <w:sdt>
              <w:sdtPr>
                <w:rPr>
                  <w:bCs/>
                  <w:sz w:val="21"/>
                  <w:szCs w:val="21"/>
                </w:rPr>
                <w:id w:val="-104265840"/>
                <w:placeholder>
                  <w:docPart w:val="CB3112C2DC4D4FDEA614147A04856472"/>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90" w:type="dxa"/>
          </w:tcPr>
          <w:p w14:paraId="6FF5F24E" w14:textId="242BE3B8" w:rsidR="007819B6" w:rsidRPr="00CF7F1E" w:rsidRDefault="00F22F23" w:rsidP="00AF3AD3">
            <w:pPr>
              <w:jc w:val="center"/>
              <w:rPr>
                <w:bCs/>
                <w:sz w:val="21"/>
                <w:szCs w:val="21"/>
              </w:rPr>
            </w:pPr>
            <w:sdt>
              <w:sdtPr>
                <w:rPr>
                  <w:bCs/>
                  <w:sz w:val="21"/>
                  <w:szCs w:val="21"/>
                </w:rPr>
                <w:id w:val="500854785"/>
                <w:placeholder>
                  <w:docPart w:val="3C49FF503FC8468E94C938981BA0A674"/>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90" w:type="dxa"/>
          </w:tcPr>
          <w:p w14:paraId="495D8C4D" w14:textId="53E7D6FC" w:rsidR="007819B6" w:rsidRPr="00CF7F1E" w:rsidRDefault="00F22F23" w:rsidP="00AF3AD3">
            <w:pPr>
              <w:jc w:val="center"/>
              <w:rPr>
                <w:bCs/>
                <w:sz w:val="21"/>
                <w:szCs w:val="21"/>
              </w:rPr>
            </w:pPr>
            <w:sdt>
              <w:sdtPr>
                <w:rPr>
                  <w:bCs/>
                  <w:sz w:val="21"/>
                  <w:szCs w:val="21"/>
                </w:rPr>
                <w:id w:val="-2053686193"/>
                <w:placeholder>
                  <w:docPart w:val="E2D7A49DD38142379E988D8BD7318C03"/>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1170" w:type="dxa"/>
          </w:tcPr>
          <w:p w14:paraId="2BF18ACC" w14:textId="77777777" w:rsidR="007B4EB3" w:rsidRDefault="00F22F23" w:rsidP="00AF3AD3">
            <w:pPr>
              <w:jc w:val="center"/>
              <w:rPr>
                <w:bCs/>
                <w:sz w:val="21"/>
                <w:szCs w:val="21"/>
              </w:rPr>
            </w:pPr>
            <w:sdt>
              <w:sdtPr>
                <w:rPr>
                  <w:bCs/>
                  <w:sz w:val="21"/>
                  <w:szCs w:val="21"/>
                </w:rPr>
                <w:id w:val="6187265"/>
                <w:placeholder>
                  <w:docPart w:val="774E2BAF596C4FC1B8A70D6479045232"/>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p>
          <w:p w14:paraId="24DC4A74" w14:textId="5B9CDDB0" w:rsidR="007819B6" w:rsidRPr="00CF7F1E" w:rsidRDefault="007819B6" w:rsidP="00AF3AD3">
            <w:pPr>
              <w:jc w:val="center"/>
              <w:rPr>
                <w:bCs/>
                <w:sz w:val="21"/>
                <w:szCs w:val="21"/>
              </w:rPr>
            </w:pPr>
            <w:r w:rsidRPr="00CF7F1E">
              <w:rPr>
                <w:bCs/>
                <w:sz w:val="21"/>
                <w:szCs w:val="21"/>
              </w:rPr>
              <w:t>%</w:t>
            </w:r>
          </w:p>
        </w:tc>
      </w:tr>
      <w:tr w:rsidR="007819B6" w:rsidRPr="00367040" w14:paraId="5D874605" w14:textId="77777777" w:rsidTr="009C47C1">
        <w:tc>
          <w:tcPr>
            <w:tcW w:w="3600" w:type="dxa"/>
          </w:tcPr>
          <w:p w14:paraId="391DF3A9" w14:textId="77777777" w:rsidR="007819B6" w:rsidRPr="00CF7F1E" w:rsidRDefault="007819B6" w:rsidP="00AF3AD3">
            <w:pPr>
              <w:rPr>
                <w:b/>
                <w:bCs/>
                <w:color w:val="002060"/>
                <w:sz w:val="21"/>
                <w:szCs w:val="21"/>
              </w:rPr>
            </w:pPr>
            <w:r w:rsidRPr="00CF7F1E">
              <w:rPr>
                <w:color w:val="002060"/>
                <w:sz w:val="21"/>
                <w:szCs w:val="21"/>
              </w:rPr>
              <w:t>3. Services are widely advertised and known by the county.</w:t>
            </w:r>
          </w:p>
        </w:tc>
        <w:sdt>
          <w:sdtPr>
            <w:rPr>
              <w:bCs/>
              <w:sz w:val="21"/>
              <w:szCs w:val="21"/>
            </w:rPr>
            <w:id w:val="-881479105"/>
            <w:placeholder>
              <w:docPart w:val="404183D0AEC64036854B53AF9CE8CE6B"/>
            </w:placeholder>
            <w:showingPlcHdr/>
          </w:sdtPr>
          <w:sdtEndPr/>
          <w:sdtContent>
            <w:tc>
              <w:tcPr>
                <w:tcW w:w="1350" w:type="dxa"/>
              </w:tcPr>
              <w:p w14:paraId="4D197774" w14:textId="40EC01E8" w:rsidR="007819B6" w:rsidRPr="00CF7F1E" w:rsidRDefault="005B07D7"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c>
          <w:tcPr>
            <w:tcW w:w="990" w:type="dxa"/>
          </w:tcPr>
          <w:p w14:paraId="65088DE8" w14:textId="243E297D" w:rsidR="007819B6" w:rsidRPr="00CF7F1E" w:rsidRDefault="00F22F23" w:rsidP="00AF3AD3">
            <w:pPr>
              <w:jc w:val="center"/>
              <w:rPr>
                <w:bCs/>
                <w:sz w:val="21"/>
                <w:szCs w:val="21"/>
              </w:rPr>
            </w:pPr>
            <w:sdt>
              <w:sdtPr>
                <w:rPr>
                  <w:bCs/>
                  <w:sz w:val="21"/>
                  <w:szCs w:val="21"/>
                </w:rPr>
                <w:id w:val="-1871985461"/>
                <w:placeholder>
                  <w:docPart w:val="7AFA0AEE127548409A7CD7D00EB8CB03"/>
                </w:placeholder>
                <w:showingPlcHdr/>
              </w:sdtPr>
              <w:sdtEndPr/>
              <w:sdtContent>
                <w:r w:rsidR="005B07D7" w:rsidRPr="00CF7F1E">
                  <w:rPr>
                    <w:rStyle w:val="PlaceholderText"/>
                    <w:bCs/>
                    <w:color w:val="FF0000"/>
                    <w:sz w:val="21"/>
                    <w:szCs w:val="21"/>
                  </w:rPr>
                  <w:t xml:space="preserve"> enter number</w:t>
                </w:r>
                <w:r w:rsidR="005B07D7" w:rsidRPr="00CF7F1E">
                  <w:rPr>
                    <w:bCs/>
                    <w:sz w:val="21"/>
                    <w:szCs w:val="21"/>
                  </w:rPr>
                  <w:t xml:space="preserve"> </w:t>
                </w:r>
              </w:sdtContent>
            </w:sdt>
            <w:r w:rsidR="005B07D7" w:rsidRPr="00CF7F1E">
              <w:rPr>
                <w:bCs/>
                <w:sz w:val="21"/>
                <w:szCs w:val="21"/>
              </w:rPr>
              <w:t xml:space="preserve"> </w:t>
            </w:r>
            <w:r w:rsidR="007819B6" w:rsidRPr="00CF7F1E">
              <w:rPr>
                <w:bCs/>
                <w:sz w:val="21"/>
                <w:szCs w:val="21"/>
              </w:rPr>
              <w:t>%</w:t>
            </w:r>
          </w:p>
        </w:tc>
        <w:tc>
          <w:tcPr>
            <w:tcW w:w="990" w:type="dxa"/>
          </w:tcPr>
          <w:p w14:paraId="1438E549" w14:textId="63A077D5" w:rsidR="007819B6" w:rsidRPr="00CF7F1E" w:rsidRDefault="00F22F23" w:rsidP="00AF3AD3">
            <w:pPr>
              <w:jc w:val="center"/>
              <w:rPr>
                <w:bCs/>
                <w:sz w:val="21"/>
                <w:szCs w:val="21"/>
              </w:rPr>
            </w:pPr>
            <w:sdt>
              <w:sdtPr>
                <w:rPr>
                  <w:bCs/>
                  <w:sz w:val="21"/>
                  <w:szCs w:val="21"/>
                </w:rPr>
                <w:id w:val="779305052"/>
                <w:placeholder>
                  <w:docPart w:val="BA79C5378757400089B7BB2A0ACDA274"/>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00" w:type="dxa"/>
          </w:tcPr>
          <w:p w14:paraId="65C0D97D" w14:textId="0ED72DC2" w:rsidR="007819B6" w:rsidRPr="00CF7F1E" w:rsidRDefault="00F22F23" w:rsidP="00AF3AD3">
            <w:pPr>
              <w:jc w:val="center"/>
              <w:rPr>
                <w:bCs/>
                <w:sz w:val="21"/>
                <w:szCs w:val="21"/>
              </w:rPr>
            </w:pPr>
            <w:sdt>
              <w:sdtPr>
                <w:rPr>
                  <w:bCs/>
                  <w:sz w:val="21"/>
                  <w:szCs w:val="21"/>
                </w:rPr>
                <w:id w:val="-594637525"/>
                <w:placeholder>
                  <w:docPart w:val="5F7F2C5635234B6C9C2264048FDBBB3F"/>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90" w:type="dxa"/>
          </w:tcPr>
          <w:p w14:paraId="3264848D" w14:textId="5FB71D54" w:rsidR="007819B6" w:rsidRPr="00CF7F1E" w:rsidRDefault="00F22F23" w:rsidP="00AF3AD3">
            <w:pPr>
              <w:jc w:val="center"/>
              <w:rPr>
                <w:bCs/>
                <w:sz w:val="21"/>
                <w:szCs w:val="21"/>
              </w:rPr>
            </w:pPr>
            <w:sdt>
              <w:sdtPr>
                <w:rPr>
                  <w:bCs/>
                  <w:sz w:val="21"/>
                  <w:szCs w:val="21"/>
                </w:rPr>
                <w:id w:val="1209230758"/>
                <w:placeholder>
                  <w:docPart w:val="E8FDB2DAD5434872BE2281CDAA7A5CBB"/>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90" w:type="dxa"/>
          </w:tcPr>
          <w:p w14:paraId="553DDD87" w14:textId="2135B269" w:rsidR="007819B6" w:rsidRPr="00CF7F1E" w:rsidRDefault="00F22F23" w:rsidP="00AF3AD3">
            <w:pPr>
              <w:jc w:val="center"/>
              <w:rPr>
                <w:bCs/>
                <w:sz w:val="21"/>
                <w:szCs w:val="21"/>
              </w:rPr>
            </w:pPr>
            <w:sdt>
              <w:sdtPr>
                <w:rPr>
                  <w:bCs/>
                  <w:sz w:val="21"/>
                  <w:szCs w:val="21"/>
                </w:rPr>
                <w:id w:val="568847655"/>
                <w:placeholder>
                  <w:docPart w:val="4F185E1707E142D69DAA674A58446530"/>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1170" w:type="dxa"/>
          </w:tcPr>
          <w:p w14:paraId="30E8686C" w14:textId="77777777" w:rsidR="007B4EB3" w:rsidRDefault="00F22F23" w:rsidP="00AF3AD3">
            <w:pPr>
              <w:jc w:val="center"/>
              <w:rPr>
                <w:bCs/>
                <w:sz w:val="21"/>
                <w:szCs w:val="21"/>
              </w:rPr>
            </w:pPr>
            <w:sdt>
              <w:sdtPr>
                <w:rPr>
                  <w:bCs/>
                  <w:sz w:val="21"/>
                  <w:szCs w:val="21"/>
                </w:rPr>
                <w:id w:val="526919917"/>
                <w:placeholder>
                  <w:docPart w:val="B315ED8FA6C64D7C8CD85FC139DFFE56"/>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p>
          <w:p w14:paraId="416868BF" w14:textId="6C667020" w:rsidR="007819B6" w:rsidRPr="00CF7F1E" w:rsidRDefault="007819B6" w:rsidP="00AF3AD3">
            <w:pPr>
              <w:jc w:val="center"/>
              <w:rPr>
                <w:bCs/>
                <w:sz w:val="21"/>
                <w:szCs w:val="21"/>
              </w:rPr>
            </w:pPr>
            <w:r w:rsidRPr="00CF7F1E">
              <w:rPr>
                <w:bCs/>
                <w:sz w:val="21"/>
                <w:szCs w:val="21"/>
              </w:rPr>
              <w:t>%</w:t>
            </w:r>
          </w:p>
        </w:tc>
      </w:tr>
      <w:tr w:rsidR="007819B6" w:rsidRPr="00367040" w14:paraId="301B2650" w14:textId="77777777" w:rsidTr="009C47C1">
        <w:tc>
          <w:tcPr>
            <w:tcW w:w="3600" w:type="dxa"/>
          </w:tcPr>
          <w:p w14:paraId="29961778" w14:textId="77777777" w:rsidR="007819B6" w:rsidRPr="00CF7F1E" w:rsidRDefault="007819B6" w:rsidP="00AF3AD3">
            <w:pPr>
              <w:widowControl w:val="0"/>
              <w:rPr>
                <w:rFonts w:eastAsia="Times New Roman"/>
                <w:b/>
                <w:bCs/>
                <w:color w:val="002060"/>
                <w:sz w:val="21"/>
                <w:szCs w:val="21"/>
              </w:rPr>
            </w:pPr>
            <w:r w:rsidRPr="00CF7F1E">
              <w:rPr>
                <w:color w:val="002060"/>
                <w:sz w:val="21"/>
                <w:szCs w:val="21"/>
              </w:rPr>
              <w:t>4. Services take race, age, gender, ethnicity and more into account.</w:t>
            </w:r>
          </w:p>
        </w:tc>
        <w:sdt>
          <w:sdtPr>
            <w:rPr>
              <w:bCs/>
              <w:sz w:val="21"/>
              <w:szCs w:val="21"/>
            </w:rPr>
            <w:id w:val="-25257945"/>
            <w:placeholder>
              <w:docPart w:val="072EF9F6A388469597ED85D811E38FC9"/>
            </w:placeholder>
            <w:showingPlcHdr/>
          </w:sdtPr>
          <w:sdtEndPr/>
          <w:sdtContent>
            <w:tc>
              <w:tcPr>
                <w:tcW w:w="1350" w:type="dxa"/>
              </w:tcPr>
              <w:p w14:paraId="7E0F0E69" w14:textId="3DFC77E7" w:rsidR="007819B6" w:rsidRPr="00CF7F1E" w:rsidRDefault="005B07D7"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c>
          <w:tcPr>
            <w:tcW w:w="990" w:type="dxa"/>
          </w:tcPr>
          <w:p w14:paraId="22A8DEB6" w14:textId="68D1805C" w:rsidR="007819B6" w:rsidRPr="00CF7F1E" w:rsidRDefault="00F22F23" w:rsidP="00AF3AD3">
            <w:pPr>
              <w:jc w:val="center"/>
              <w:rPr>
                <w:bCs/>
                <w:sz w:val="21"/>
                <w:szCs w:val="21"/>
              </w:rPr>
            </w:pPr>
            <w:sdt>
              <w:sdtPr>
                <w:rPr>
                  <w:bCs/>
                  <w:sz w:val="21"/>
                  <w:szCs w:val="21"/>
                </w:rPr>
                <w:id w:val="226970609"/>
                <w:placeholder>
                  <w:docPart w:val="A98E61EF7AD444D88860216E5DE00BE7"/>
                </w:placeholder>
                <w:showingPlcHdr/>
              </w:sdtPr>
              <w:sdtEndPr/>
              <w:sdtContent>
                <w:r w:rsidR="005B07D7" w:rsidRPr="00CF7F1E">
                  <w:rPr>
                    <w:rStyle w:val="PlaceholderText"/>
                    <w:bCs/>
                    <w:color w:val="FF0000"/>
                    <w:sz w:val="21"/>
                    <w:szCs w:val="21"/>
                  </w:rPr>
                  <w:t xml:space="preserve"> enter number</w:t>
                </w:r>
                <w:r w:rsidR="005B07D7" w:rsidRPr="00CF7F1E">
                  <w:rPr>
                    <w:bCs/>
                    <w:sz w:val="21"/>
                    <w:szCs w:val="21"/>
                  </w:rPr>
                  <w:t xml:space="preserve"> </w:t>
                </w:r>
              </w:sdtContent>
            </w:sdt>
            <w:r w:rsidR="005B07D7" w:rsidRPr="00CF7F1E">
              <w:rPr>
                <w:bCs/>
                <w:sz w:val="21"/>
                <w:szCs w:val="21"/>
              </w:rPr>
              <w:t xml:space="preserve"> </w:t>
            </w:r>
            <w:r w:rsidR="007819B6" w:rsidRPr="00CF7F1E">
              <w:rPr>
                <w:bCs/>
                <w:sz w:val="21"/>
                <w:szCs w:val="21"/>
              </w:rPr>
              <w:t>%</w:t>
            </w:r>
          </w:p>
        </w:tc>
        <w:tc>
          <w:tcPr>
            <w:tcW w:w="990" w:type="dxa"/>
          </w:tcPr>
          <w:p w14:paraId="4374BCAA" w14:textId="6B365FA3" w:rsidR="007819B6" w:rsidRPr="00CF7F1E" w:rsidRDefault="00F22F23" w:rsidP="00AF3AD3">
            <w:pPr>
              <w:jc w:val="center"/>
              <w:rPr>
                <w:bCs/>
                <w:sz w:val="21"/>
                <w:szCs w:val="21"/>
              </w:rPr>
            </w:pPr>
            <w:sdt>
              <w:sdtPr>
                <w:rPr>
                  <w:bCs/>
                  <w:sz w:val="21"/>
                  <w:szCs w:val="21"/>
                </w:rPr>
                <w:id w:val="1011037647"/>
                <w:placeholder>
                  <w:docPart w:val="7A8DD5F7CDEF4F6DB2848C981E070019"/>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00" w:type="dxa"/>
          </w:tcPr>
          <w:p w14:paraId="7076A9B6" w14:textId="76FB6AF2" w:rsidR="007819B6" w:rsidRPr="00CF7F1E" w:rsidRDefault="00F22F23" w:rsidP="00AF3AD3">
            <w:pPr>
              <w:jc w:val="center"/>
              <w:rPr>
                <w:bCs/>
                <w:sz w:val="21"/>
                <w:szCs w:val="21"/>
              </w:rPr>
            </w:pPr>
            <w:sdt>
              <w:sdtPr>
                <w:rPr>
                  <w:bCs/>
                  <w:sz w:val="21"/>
                  <w:szCs w:val="21"/>
                </w:rPr>
                <w:id w:val="-536508036"/>
                <w:placeholder>
                  <w:docPart w:val="C056E75F9A9F41DF88B170D251A3C6CC"/>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90" w:type="dxa"/>
          </w:tcPr>
          <w:p w14:paraId="135990CC" w14:textId="453E487E" w:rsidR="007819B6" w:rsidRPr="00CF7F1E" w:rsidRDefault="00F22F23" w:rsidP="00AF3AD3">
            <w:pPr>
              <w:jc w:val="center"/>
              <w:rPr>
                <w:bCs/>
                <w:sz w:val="21"/>
                <w:szCs w:val="21"/>
              </w:rPr>
            </w:pPr>
            <w:sdt>
              <w:sdtPr>
                <w:rPr>
                  <w:bCs/>
                  <w:sz w:val="21"/>
                  <w:szCs w:val="21"/>
                </w:rPr>
                <w:id w:val="-366595373"/>
                <w:placeholder>
                  <w:docPart w:val="0ECBF60188CB4AF79C7E4F80DCB34B5E"/>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90" w:type="dxa"/>
          </w:tcPr>
          <w:p w14:paraId="6E14A851" w14:textId="7A1C09C6" w:rsidR="007819B6" w:rsidRPr="00CF7F1E" w:rsidRDefault="00F22F23" w:rsidP="00AF3AD3">
            <w:pPr>
              <w:jc w:val="center"/>
              <w:rPr>
                <w:bCs/>
                <w:sz w:val="21"/>
                <w:szCs w:val="21"/>
              </w:rPr>
            </w:pPr>
            <w:sdt>
              <w:sdtPr>
                <w:rPr>
                  <w:bCs/>
                  <w:sz w:val="21"/>
                  <w:szCs w:val="21"/>
                </w:rPr>
                <w:id w:val="48199794"/>
                <w:placeholder>
                  <w:docPart w:val="E7557E1AB3734292B870121893DC9975"/>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1170" w:type="dxa"/>
          </w:tcPr>
          <w:p w14:paraId="55B828A5" w14:textId="77777777" w:rsidR="007B4EB3" w:rsidRDefault="00F22F23" w:rsidP="00AF3AD3">
            <w:pPr>
              <w:jc w:val="center"/>
              <w:rPr>
                <w:bCs/>
                <w:sz w:val="21"/>
                <w:szCs w:val="21"/>
              </w:rPr>
            </w:pPr>
            <w:sdt>
              <w:sdtPr>
                <w:rPr>
                  <w:bCs/>
                  <w:sz w:val="21"/>
                  <w:szCs w:val="21"/>
                </w:rPr>
                <w:id w:val="1096756343"/>
                <w:placeholder>
                  <w:docPart w:val="5A434765F39A489BBCA4D9AC86443B3D"/>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p>
          <w:p w14:paraId="298A0CD6" w14:textId="5EFAC72E" w:rsidR="007819B6" w:rsidRPr="00CF7F1E" w:rsidRDefault="007819B6" w:rsidP="00AF3AD3">
            <w:pPr>
              <w:jc w:val="center"/>
              <w:rPr>
                <w:bCs/>
                <w:sz w:val="21"/>
                <w:szCs w:val="21"/>
              </w:rPr>
            </w:pPr>
            <w:r w:rsidRPr="00CF7F1E">
              <w:rPr>
                <w:bCs/>
                <w:sz w:val="21"/>
                <w:szCs w:val="21"/>
              </w:rPr>
              <w:t>%</w:t>
            </w:r>
          </w:p>
        </w:tc>
      </w:tr>
      <w:tr w:rsidR="007819B6" w:rsidRPr="00367040" w14:paraId="1CE11D5A" w14:textId="77777777" w:rsidTr="009C47C1">
        <w:tc>
          <w:tcPr>
            <w:tcW w:w="3600" w:type="dxa"/>
          </w:tcPr>
          <w:p w14:paraId="1C99AA39" w14:textId="77777777" w:rsidR="007819B6" w:rsidRPr="00CF7F1E" w:rsidRDefault="007819B6" w:rsidP="00AF3AD3">
            <w:pPr>
              <w:widowControl w:val="0"/>
              <w:rPr>
                <w:rFonts w:eastAsia="Times New Roman"/>
                <w:b/>
                <w:bCs/>
                <w:color w:val="002060"/>
                <w:sz w:val="21"/>
                <w:szCs w:val="21"/>
              </w:rPr>
            </w:pPr>
            <w:r w:rsidRPr="00CF7F1E">
              <w:rPr>
                <w:color w:val="002060"/>
                <w:sz w:val="21"/>
                <w:szCs w:val="21"/>
              </w:rPr>
              <w:t xml:space="preserve">5. Facilities that provide service to meet this need are of good quality                        </w:t>
            </w:r>
            <w:proofErr w:type="gramStart"/>
            <w:r w:rsidRPr="00CF7F1E">
              <w:rPr>
                <w:color w:val="002060"/>
                <w:sz w:val="21"/>
                <w:szCs w:val="21"/>
              </w:rPr>
              <w:t xml:space="preserve">   (</w:t>
            </w:r>
            <w:proofErr w:type="gramEnd"/>
            <w:r w:rsidRPr="00CF7F1E">
              <w:rPr>
                <w:color w:val="002060"/>
                <w:sz w:val="21"/>
                <w:szCs w:val="21"/>
              </w:rPr>
              <w:t>e.g., clean, well supplied).</w:t>
            </w:r>
          </w:p>
        </w:tc>
        <w:sdt>
          <w:sdtPr>
            <w:rPr>
              <w:bCs/>
              <w:sz w:val="21"/>
              <w:szCs w:val="21"/>
            </w:rPr>
            <w:id w:val="-1922868356"/>
            <w:placeholder>
              <w:docPart w:val="7D06D68E74B74570A0272168DDE19835"/>
            </w:placeholder>
            <w:showingPlcHdr/>
          </w:sdtPr>
          <w:sdtEndPr/>
          <w:sdtContent>
            <w:tc>
              <w:tcPr>
                <w:tcW w:w="1350" w:type="dxa"/>
              </w:tcPr>
              <w:p w14:paraId="4E241A68" w14:textId="7941B23D" w:rsidR="007819B6" w:rsidRPr="00CF7F1E" w:rsidRDefault="005B07D7"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c>
          <w:tcPr>
            <w:tcW w:w="990" w:type="dxa"/>
          </w:tcPr>
          <w:p w14:paraId="5A15EF7B" w14:textId="3A4CD703" w:rsidR="007819B6" w:rsidRPr="00CF7F1E" w:rsidRDefault="00F22F23" w:rsidP="00AF3AD3">
            <w:pPr>
              <w:jc w:val="center"/>
              <w:rPr>
                <w:bCs/>
                <w:sz w:val="21"/>
                <w:szCs w:val="21"/>
              </w:rPr>
            </w:pPr>
            <w:sdt>
              <w:sdtPr>
                <w:rPr>
                  <w:bCs/>
                  <w:sz w:val="21"/>
                  <w:szCs w:val="21"/>
                </w:rPr>
                <w:id w:val="-1251113334"/>
                <w:placeholder>
                  <w:docPart w:val="E0493E186B734B28A218BCD4F8474A48"/>
                </w:placeholder>
                <w:showingPlcHdr/>
              </w:sdtPr>
              <w:sdtEndPr/>
              <w:sdtContent>
                <w:r w:rsidR="005B07D7" w:rsidRPr="00CF7F1E">
                  <w:rPr>
                    <w:rStyle w:val="PlaceholderText"/>
                    <w:bCs/>
                    <w:color w:val="FF0000"/>
                    <w:sz w:val="21"/>
                    <w:szCs w:val="21"/>
                  </w:rPr>
                  <w:t xml:space="preserve"> enter number</w:t>
                </w:r>
                <w:r w:rsidR="005B07D7" w:rsidRPr="00CF7F1E">
                  <w:rPr>
                    <w:bCs/>
                    <w:sz w:val="21"/>
                    <w:szCs w:val="21"/>
                  </w:rPr>
                  <w:t xml:space="preserve"> </w:t>
                </w:r>
              </w:sdtContent>
            </w:sdt>
            <w:r w:rsidR="005B07D7" w:rsidRPr="00CF7F1E">
              <w:rPr>
                <w:bCs/>
                <w:sz w:val="21"/>
                <w:szCs w:val="21"/>
              </w:rPr>
              <w:t xml:space="preserve"> </w:t>
            </w:r>
            <w:r w:rsidR="007819B6" w:rsidRPr="00CF7F1E">
              <w:rPr>
                <w:bCs/>
                <w:sz w:val="21"/>
                <w:szCs w:val="21"/>
              </w:rPr>
              <w:t>%</w:t>
            </w:r>
          </w:p>
        </w:tc>
        <w:tc>
          <w:tcPr>
            <w:tcW w:w="990" w:type="dxa"/>
          </w:tcPr>
          <w:p w14:paraId="16912A83" w14:textId="57F62F4F" w:rsidR="007819B6" w:rsidRPr="00CF7F1E" w:rsidRDefault="00F22F23" w:rsidP="00AF3AD3">
            <w:pPr>
              <w:jc w:val="center"/>
              <w:rPr>
                <w:bCs/>
                <w:sz w:val="21"/>
                <w:szCs w:val="21"/>
              </w:rPr>
            </w:pPr>
            <w:sdt>
              <w:sdtPr>
                <w:rPr>
                  <w:bCs/>
                  <w:sz w:val="21"/>
                  <w:szCs w:val="21"/>
                </w:rPr>
                <w:id w:val="1073704135"/>
                <w:placeholder>
                  <w:docPart w:val="2A2FB6E6E4AA4F0AA9AE8276438D3E35"/>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00" w:type="dxa"/>
          </w:tcPr>
          <w:p w14:paraId="5A189B7C" w14:textId="608B7852" w:rsidR="007819B6" w:rsidRPr="00CF7F1E" w:rsidRDefault="00F22F23" w:rsidP="00AF3AD3">
            <w:pPr>
              <w:jc w:val="center"/>
              <w:rPr>
                <w:bCs/>
                <w:sz w:val="21"/>
                <w:szCs w:val="21"/>
              </w:rPr>
            </w:pPr>
            <w:sdt>
              <w:sdtPr>
                <w:rPr>
                  <w:bCs/>
                  <w:sz w:val="21"/>
                  <w:szCs w:val="21"/>
                </w:rPr>
                <w:id w:val="1283839054"/>
                <w:placeholder>
                  <w:docPart w:val="2F8E10D108754D5BAC2747A1BD23F37E"/>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90" w:type="dxa"/>
          </w:tcPr>
          <w:p w14:paraId="7D11D137" w14:textId="2AE700C8" w:rsidR="007819B6" w:rsidRPr="00CF7F1E" w:rsidRDefault="00F22F23" w:rsidP="00AF3AD3">
            <w:pPr>
              <w:jc w:val="center"/>
              <w:rPr>
                <w:bCs/>
                <w:sz w:val="21"/>
                <w:szCs w:val="21"/>
              </w:rPr>
            </w:pPr>
            <w:sdt>
              <w:sdtPr>
                <w:rPr>
                  <w:bCs/>
                  <w:sz w:val="21"/>
                  <w:szCs w:val="21"/>
                </w:rPr>
                <w:id w:val="-1020854415"/>
                <w:placeholder>
                  <w:docPart w:val="0B5806BB613B4B67825C6E268FB1FF42"/>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90" w:type="dxa"/>
          </w:tcPr>
          <w:p w14:paraId="2F941DC6" w14:textId="1ECC82B4" w:rsidR="007819B6" w:rsidRPr="00CF7F1E" w:rsidRDefault="00F22F23" w:rsidP="00AF3AD3">
            <w:pPr>
              <w:jc w:val="center"/>
              <w:rPr>
                <w:bCs/>
                <w:sz w:val="21"/>
                <w:szCs w:val="21"/>
              </w:rPr>
            </w:pPr>
            <w:sdt>
              <w:sdtPr>
                <w:rPr>
                  <w:bCs/>
                  <w:sz w:val="21"/>
                  <w:szCs w:val="21"/>
                </w:rPr>
                <w:id w:val="-165011866"/>
                <w:placeholder>
                  <w:docPart w:val="219FA3713FAE417786BBF4DAECB8E595"/>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1170" w:type="dxa"/>
          </w:tcPr>
          <w:p w14:paraId="27B9CE35" w14:textId="77777777" w:rsidR="007B4EB3" w:rsidRDefault="00F22F23" w:rsidP="00AF3AD3">
            <w:pPr>
              <w:jc w:val="center"/>
              <w:rPr>
                <w:bCs/>
                <w:sz w:val="21"/>
                <w:szCs w:val="21"/>
              </w:rPr>
            </w:pPr>
            <w:sdt>
              <w:sdtPr>
                <w:rPr>
                  <w:bCs/>
                  <w:sz w:val="21"/>
                  <w:szCs w:val="21"/>
                </w:rPr>
                <w:id w:val="1300040396"/>
                <w:placeholder>
                  <w:docPart w:val="005CD13003464F058D05C11F58654C82"/>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p>
          <w:p w14:paraId="6046F2E5" w14:textId="14FC223A" w:rsidR="007819B6" w:rsidRPr="00CF7F1E" w:rsidRDefault="007819B6" w:rsidP="00AF3AD3">
            <w:pPr>
              <w:jc w:val="center"/>
              <w:rPr>
                <w:bCs/>
                <w:sz w:val="21"/>
                <w:szCs w:val="21"/>
              </w:rPr>
            </w:pPr>
            <w:r w:rsidRPr="00CF7F1E">
              <w:rPr>
                <w:bCs/>
                <w:sz w:val="21"/>
                <w:szCs w:val="21"/>
              </w:rPr>
              <w:t>%</w:t>
            </w:r>
          </w:p>
        </w:tc>
      </w:tr>
      <w:tr w:rsidR="007819B6" w:rsidRPr="00367040" w14:paraId="40CA3EB5" w14:textId="77777777" w:rsidTr="009C47C1">
        <w:tc>
          <w:tcPr>
            <w:tcW w:w="3600" w:type="dxa"/>
          </w:tcPr>
          <w:p w14:paraId="032FB73A" w14:textId="77777777" w:rsidR="007819B6" w:rsidRPr="00CF7F1E" w:rsidRDefault="007819B6" w:rsidP="00AF3AD3">
            <w:pPr>
              <w:widowControl w:val="0"/>
              <w:rPr>
                <w:rFonts w:eastAsia="Times New Roman"/>
                <w:b/>
                <w:bCs/>
                <w:color w:val="002060"/>
                <w:sz w:val="21"/>
                <w:szCs w:val="21"/>
              </w:rPr>
            </w:pPr>
            <w:r w:rsidRPr="00CF7F1E">
              <w:rPr>
                <w:color w:val="002060"/>
                <w:sz w:val="21"/>
                <w:szCs w:val="21"/>
              </w:rPr>
              <w:t>6. Staff are well-trained, knowledgeable and provide good customer service.</w:t>
            </w:r>
          </w:p>
        </w:tc>
        <w:sdt>
          <w:sdtPr>
            <w:rPr>
              <w:bCs/>
              <w:sz w:val="21"/>
              <w:szCs w:val="21"/>
            </w:rPr>
            <w:id w:val="978421550"/>
            <w:placeholder>
              <w:docPart w:val="CFA45FDABDE74D49ADF25BF2020F0D25"/>
            </w:placeholder>
            <w:showingPlcHdr/>
          </w:sdtPr>
          <w:sdtEndPr/>
          <w:sdtContent>
            <w:tc>
              <w:tcPr>
                <w:tcW w:w="1350" w:type="dxa"/>
              </w:tcPr>
              <w:p w14:paraId="5894E204" w14:textId="2309DA09" w:rsidR="007819B6" w:rsidRPr="00CF7F1E" w:rsidRDefault="005B07D7"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c>
          <w:tcPr>
            <w:tcW w:w="990" w:type="dxa"/>
          </w:tcPr>
          <w:p w14:paraId="62AFAB44" w14:textId="57D9D46D" w:rsidR="007819B6" w:rsidRPr="00CF7F1E" w:rsidRDefault="00F22F23" w:rsidP="00AF3AD3">
            <w:pPr>
              <w:jc w:val="center"/>
              <w:rPr>
                <w:bCs/>
                <w:sz w:val="21"/>
                <w:szCs w:val="21"/>
              </w:rPr>
            </w:pPr>
            <w:sdt>
              <w:sdtPr>
                <w:rPr>
                  <w:bCs/>
                  <w:sz w:val="21"/>
                  <w:szCs w:val="21"/>
                </w:rPr>
                <w:id w:val="1381057079"/>
                <w:placeholder>
                  <w:docPart w:val="894B05BF8097400BA6BFE02380020FD4"/>
                </w:placeholder>
                <w:showingPlcHdr/>
              </w:sdtPr>
              <w:sdtEndPr/>
              <w:sdtContent>
                <w:r w:rsidR="005B07D7" w:rsidRPr="00CF7F1E">
                  <w:rPr>
                    <w:rStyle w:val="PlaceholderText"/>
                    <w:bCs/>
                    <w:color w:val="FF0000"/>
                    <w:sz w:val="21"/>
                    <w:szCs w:val="21"/>
                  </w:rPr>
                  <w:t xml:space="preserve"> enter number</w:t>
                </w:r>
                <w:r w:rsidR="005B07D7" w:rsidRPr="00CF7F1E">
                  <w:rPr>
                    <w:bCs/>
                    <w:sz w:val="21"/>
                    <w:szCs w:val="21"/>
                  </w:rPr>
                  <w:t xml:space="preserve"> </w:t>
                </w:r>
              </w:sdtContent>
            </w:sdt>
            <w:r w:rsidR="005B07D7" w:rsidRPr="00CF7F1E">
              <w:rPr>
                <w:bCs/>
                <w:sz w:val="21"/>
                <w:szCs w:val="21"/>
              </w:rPr>
              <w:t xml:space="preserve"> </w:t>
            </w:r>
            <w:r w:rsidR="007819B6" w:rsidRPr="00CF7F1E">
              <w:rPr>
                <w:bCs/>
                <w:sz w:val="21"/>
                <w:szCs w:val="21"/>
              </w:rPr>
              <w:t>%</w:t>
            </w:r>
          </w:p>
        </w:tc>
        <w:tc>
          <w:tcPr>
            <w:tcW w:w="990" w:type="dxa"/>
          </w:tcPr>
          <w:p w14:paraId="084A2B32" w14:textId="6D353BAD" w:rsidR="007819B6" w:rsidRPr="00CF7F1E" w:rsidRDefault="00F22F23" w:rsidP="00AF3AD3">
            <w:pPr>
              <w:jc w:val="center"/>
              <w:rPr>
                <w:bCs/>
                <w:sz w:val="21"/>
                <w:szCs w:val="21"/>
              </w:rPr>
            </w:pPr>
            <w:sdt>
              <w:sdtPr>
                <w:rPr>
                  <w:bCs/>
                  <w:sz w:val="21"/>
                  <w:szCs w:val="21"/>
                </w:rPr>
                <w:id w:val="889453787"/>
                <w:placeholder>
                  <w:docPart w:val="7C5B74BACAEF4C2FB50C9C83C5EF437D"/>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00" w:type="dxa"/>
          </w:tcPr>
          <w:p w14:paraId="2067C853" w14:textId="2D8C13F9" w:rsidR="007819B6" w:rsidRPr="00CF7F1E" w:rsidRDefault="00F22F23" w:rsidP="00AF3AD3">
            <w:pPr>
              <w:jc w:val="center"/>
              <w:rPr>
                <w:bCs/>
                <w:sz w:val="21"/>
                <w:szCs w:val="21"/>
              </w:rPr>
            </w:pPr>
            <w:sdt>
              <w:sdtPr>
                <w:rPr>
                  <w:bCs/>
                  <w:sz w:val="21"/>
                  <w:szCs w:val="21"/>
                </w:rPr>
                <w:id w:val="1551800436"/>
                <w:placeholder>
                  <w:docPart w:val="258BC1AF65254B6CAF7AD107C29B68EF"/>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90" w:type="dxa"/>
          </w:tcPr>
          <w:p w14:paraId="487CE39B" w14:textId="1B4D070B" w:rsidR="007819B6" w:rsidRPr="00CF7F1E" w:rsidRDefault="00F22F23" w:rsidP="00AF3AD3">
            <w:pPr>
              <w:jc w:val="center"/>
              <w:rPr>
                <w:bCs/>
                <w:sz w:val="21"/>
                <w:szCs w:val="21"/>
              </w:rPr>
            </w:pPr>
            <w:sdt>
              <w:sdtPr>
                <w:rPr>
                  <w:bCs/>
                  <w:sz w:val="21"/>
                  <w:szCs w:val="21"/>
                </w:rPr>
                <w:id w:val="1487126082"/>
                <w:placeholder>
                  <w:docPart w:val="5C9D887173E24CC3A418B1C37EAA1703"/>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990" w:type="dxa"/>
          </w:tcPr>
          <w:p w14:paraId="7A3487C6" w14:textId="2D6F9272" w:rsidR="007819B6" w:rsidRPr="00CF7F1E" w:rsidRDefault="00F22F23" w:rsidP="00AF3AD3">
            <w:pPr>
              <w:jc w:val="center"/>
              <w:rPr>
                <w:bCs/>
                <w:sz w:val="21"/>
                <w:szCs w:val="21"/>
              </w:rPr>
            </w:pPr>
            <w:sdt>
              <w:sdtPr>
                <w:rPr>
                  <w:bCs/>
                  <w:sz w:val="21"/>
                  <w:szCs w:val="21"/>
                </w:rPr>
                <w:id w:val="-1506050876"/>
                <w:placeholder>
                  <w:docPart w:val="632E5C5D84FB4CBDB9F98225FAED166E"/>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r w:rsidR="007819B6" w:rsidRPr="00CF7F1E">
              <w:rPr>
                <w:bCs/>
                <w:sz w:val="21"/>
                <w:szCs w:val="21"/>
              </w:rPr>
              <w:t>%</w:t>
            </w:r>
          </w:p>
        </w:tc>
        <w:tc>
          <w:tcPr>
            <w:tcW w:w="1170" w:type="dxa"/>
          </w:tcPr>
          <w:p w14:paraId="1648F7F2" w14:textId="77777777" w:rsidR="007B4EB3" w:rsidRDefault="00F22F23" w:rsidP="00AF3AD3">
            <w:pPr>
              <w:jc w:val="center"/>
              <w:rPr>
                <w:bCs/>
                <w:sz w:val="21"/>
                <w:szCs w:val="21"/>
              </w:rPr>
            </w:pPr>
            <w:sdt>
              <w:sdtPr>
                <w:rPr>
                  <w:bCs/>
                  <w:sz w:val="21"/>
                  <w:szCs w:val="21"/>
                </w:rPr>
                <w:id w:val="444817372"/>
                <w:placeholder>
                  <w:docPart w:val="B88F7F0BD5A344E1A65295FA1DC50490"/>
                </w:placeholder>
                <w:showingPlcHdr/>
              </w:sdtPr>
              <w:sdtEndPr/>
              <w:sdtContent>
                <w:r w:rsidR="009C47C1" w:rsidRPr="00CF7F1E">
                  <w:rPr>
                    <w:rStyle w:val="PlaceholderText"/>
                    <w:bCs/>
                    <w:color w:val="FF0000"/>
                    <w:sz w:val="21"/>
                    <w:szCs w:val="21"/>
                  </w:rPr>
                  <w:t xml:space="preserve"> enter number</w:t>
                </w:r>
                <w:r w:rsidR="009C47C1" w:rsidRPr="00CF7F1E">
                  <w:rPr>
                    <w:bCs/>
                    <w:sz w:val="21"/>
                    <w:szCs w:val="21"/>
                  </w:rPr>
                  <w:t xml:space="preserve"> </w:t>
                </w:r>
              </w:sdtContent>
            </w:sdt>
            <w:r w:rsidR="009C47C1" w:rsidRPr="00CF7F1E">
              <w:rPr>
                <w:bCs/>
                <w:sz w:val="21"/>
                <w:szCs w:val="21"/>
              </w:rPr>
              <w:t xml:space="preserve"> </w:t>
            </w:r>
          </w:p>
          <w:p w14:paraId="4C49A84C" w14:textId="1E289781" w:rsidR="007819B6" w:rsidRPr="00CF7F1E" w:rsidRDefault="007819B6" w:rsidP="00AF3AD3">
            <w:pPr>
              <w:jc w:val="center"/>
              <w:rPr>
                <w:bCs/>
                <w:sz w:val="21"/>
                <w:szCs w:val="21"/>
              </w:rPr>
            </w:pPr>
            <w:r w:rsidRPr="00CF7F1E">
              <w:rPr>
                <w:bCs/>
                <w:sz w:val="21"/>
                <w:szCs w:val="21"/>
              </w:rPr>
              <w:t>%</w:t>
            </w:r>
          </w:p>
        </w:tc>
      </w:tr>
    </w:tbl>
    <w:p w14:paraId="29D46A17" w14:textId="77777777" w:rsidR="007819B6" w:rsidRDefault="007819B6" w:rsidP="00AF3AD3">
      <w:pPr>
        <w:rPr>
          <w:sz w:val="16"/>
          <w:szCs w:val="16"/>
        </w:rPr>
      </w:pPr>
    </w:p>
    <w:p w14:paraId="54F6C102" w14:textId="77777777" w:rsidR="007819B6" w:rsidRPr="00CF7F1E" w:rsidRDefault="007819B6" w:rsidP="00AF3AD3">
      <w:pPr>
        <w:rPr>
          <w:b/>
          <w:bCs/>
          <w:color w:val="002060"/>
          <w:szCs w:val="24"/>
        </w:rPr>
      </w:pPr>
      <w:r w:rsidRPr="00CF7F1E">
        <w:rPr>
          <w:b/>
          <w:bCs/>
          <w:color w:val="002060"/>
          <w:szCs w:val="24"/>
        </w:rPr>
        <w:t>Key Barriers</w:t>
      </w:r>
    </w:p>
    <w:tbl>
      <w:tblPr>
        <w:tblStyle w:val="TableGrid"/>
        <w:tblW w:w="10980" w:type="dxa"/>
        <w:tblInd w:w="-455" w:type="dxa"/>
        <w:tblLook w:val="04A0" w:firstRow="1" w:lastRow="0" w:firstColumn="1" w:lastColumn="0" w:noHBand="0" w:noVBand="1"/>
      </w:tblPr>
      <w:tblGrid>
        <w:gridCol w:w="5310"/>
        <w:gridCol w:w="1890"/>
        <w:gridCol w:w="1890"/>
        <w:gridCol w:w="1890"/>
      </w:tblGrid>
      <w:tr w:rsidR="007819B6" w:rsidRPr="00CF7F1E" w14:paraId="592BAFF1" w14:textId="77777777" w:rsidTr="009C47C1">
        <w:tc>
          <w:tcPr>
            <w:tcW w:w="5310" w:type="dxa"/>
          </w:tcPr>
          <w:p w14:paraId="19573C9A" w14:textId="77777777" w:rsidR="007819B6" w:rsidRPr="00CF7F1E" w:rsidRDefault="007819B6" w:rsidP="00AF3AD3">
            <w:pPr>
              <w:rPr>
                <w:b/>
                <w:bCs/>
                <w:color w:val="002060"/>
                <w:sz w:val="21"/>
                <w:szCs w:val="21"/>
              </w:rPr>
            </w:pPr>
            <w:r w:rsidRPr="00CF7F1E">
              <w:rPr>
                <w:b/>
                <w:bCs/>
                <w:color w:val="002060"/>
                <w:sz w:val="21"/>
                <w:szCs w:val="21"/>
              </w:rPr>
              <w:t>Barrier</w:t>
            </w:r>
          </w:p>
        </w:tc>
        <w:tc>
          <w:tcPr>
            <w:tcW w:w="1890" w:type="dxa"/>
          </w:tcPr>
          <w:p w14:paraId="42BC8F60" w14:textId="77777777" w:rsidR="007819B6" w:rsidRPr="00CF7F1E" w:rsidRDefault="007819B6" w:rsidP="00AF3AD3">
            <w:pPr>
              <w:jc w:val="center"/>
              <w:rPr>
                <w:b/>
                <w:bCs/>
                <w:color w:val="002060"/>
                <w:sz w:val="21"/>
                <w:szCs w:val="21"/>
              </w:rPr>
            </w:pPr>
            <w:r w:rsidRPr="00CF7F1E">
              <w:rPr>
                <w:b/>
                <w:bCs/>
                <w:color w:val="002060"/>
                <w:sz w:val="21"/>
                <w:szCs w:val="21"/>
              </w:rPr>
              <w:t>Total Number of Respondents</w:t>
            </w:r>
          </w:p>
        </w:tc>
        <w:tc>
          <w:tcPr>
            <w:tcW w:w="1890" w:type="dxa"/>
          </w:tcPr>
          <w:p w14:paraId="56D52EE4" w14:textId="77777777" w:rsidR="007819B6" w:rsidRPr="00CF7F1E" w:rsidRDefault="007819B6" w:rsidP="00AF3AD3">
            <w:pPr>
              <w:jc w:val="center"/>
              <w:rPr>
                <w:b/>
                <w:bCs/>
                <w:color w:val="002060"/>
                <w:sz w:val="21"/>
                <w:szCs w:val="21"/>
              </w:rPr>
            </w:pPr>
            <w:r w:rsidRPr="00CF7F1E">
              <w:rPr>
                <w:b/>
                <w:bCs/>
                <w:color w:val="002060"/>
                <w:sz w:val="21"/>
                <w:szCs w:val="21"/>
              </w:rPr>
              <w:t xml:space="preserve">Number of Times Identified </w:t>
            </w:r>
          </w:p>
        </w:tc>
        <w:tc>
          <w:tcPr>
            <w:tcW w:w="1890" w:type="dxa"/>
          </w:tcPr>
          <w:p w14:paraId="4B74B293" w14:textId="77777777" w:rsidR="007819B6" w:rsidRPr="00CF7F1E" w:rsidRDefault="007819B6" w:rsidP="00AF3AD3">
            <w:pPr>
              <w:jc w:val="center"/>
              <w:rPr>
                <w:b/>
                <w:bCs/>
                <w:color w:val="002060"/>
                <w:sz w:val="21"/>
                <w:szCs w:val="21"/>
              </w:rPr>
            </w:pPr>
            <w:r w:rsidRPr="00CF7F1E">
              <w:rPr>
                <w:b/>
                <w:bCs/>
                <w:color w:val="002060"/>
                <w:sz w:val="21"/>
                <w:szCs w:val="21"/>
              </w:rPr>
              <w:t>Percentage</w:t>
            </w:r>
          </w:p>
          <w:p w14:paraId="56F391C2" w14:textId="77777777" w:rsidR="007819B6" w:rsidRPr="00CF7F1E" w:rsidRDefault="007819B6" w:rsidP="00AF3AD3">
            <w:pPr>
              <w:jc w:val="center"/>
              <w:rPr>
                <w:b/>
                <w:bCs/>
                <w:color w:val="002060"/>
                <w:sz w:val="21"/>
                <w:szCs w:val="21"/>
              </w:rPr>
            </w:pPr>
            <w:r w:rsidRPr="00CF7F1E">
              <w:rPr>
                <w:b/>
                <w:bCs/>
                <w:color w:val="002060"/>
                <w:sz w:val="21"/>
                <w:szCs w:val="21"/>
              </w:rPr>
              <w:t xml:space="preserve">of Responses </w:t>
            </w:r>
          </w:p>
        </w:tc>
      </w:tr>
      <w:tr w:rsidR="007819B6" w:rsidRPr="005F7C92" w14:paraId="0C47B8A2" w14:textId="77777777" w:rsidTr="009C47C1">
        <w:tc>
          <w:tcPr>
            <w:tcW w:w="5310" w:type="dxa"/>
          </w:tcPr>
          <w:p w14:paraId="7C09A30A" w14:textId="77777777" w:rsidR="007819B6" w:rsidRPr="00CF7F1E" w:rsidRDefault="007819B6" w:rsidP="00AF3AD3">
            <w:pPr>
              <w:rPr>
                <w:b/>
                <w:color w:val="002060"/>
                <w:sz w:val="21"/>
                <w:szCs w:val="21"/>
              </w:rPr>
            </w:pPr>
            <w:r w:rsidRPr="00CF7F1E">
              <w:rPr>
                <w:color w:val="002060"/>
                <w:sz w:val="21"/>
                <w:szCs w:val="21"/>
              </w:rPr>
              <w:t>Wait Lists</w:t>
            </w:r>
          </w:p>
        </w:tc>
        <w:sdt>
          <w:sdtPr>
            <w:rPr>
              <w:bCs/>
              <w:sz w:val="21"/>
              <w:szCs w:val="21"/>
            </w:rPr>
            <w:id w:val="-989940932"/>
            <w:placeholder>
              <w:docPart w:val="4659054563A249C2B41D6813BA2C0C2B"/>
            </w:placeholder>
            <w:showingPlcHdr/>
          </w:sdtPr>
          <w:sdtEndPr/>
          <w:sdtContent>
            <w:tc>
              <w:tcPr>
                <w:tcW w:w="1890" w:type="dxa"/>
              </w:tcPr>
              <w:p w14:paraId="18C0A574" w14:textId="2B2F7375"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1728724903"/>
            <w:placeholder>
              <w:docPart w:val="A0BEB47BDB09439E9102C446DB76FBA2"/>
            </w:placeholder>
            <w:showingPlcHdr/>
          </w:sdtPr>
          <w:sdtEndPr/>
          <w:sdtContent>
            <w:tc>
              <w:tcPr>
                <w:tcW w:w="1890" w:type="dxa"/>
              </w:tcPr>
              <w:p w14:paraId="31981F7E" w14:textId="239F3935"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812407756"/>
            <w:placeholder>
              <w:docPart w:val="3E09F5E3B5F5462D9AAED8E0E11A08C8"/>
            </w:placeholder>
            <w:showingPlcHdr/>
          </w:sdtPr>
          <w:sdtEndPr/>
          <w:sdtContent>
            <w:tc>
              <w:tcPr>
                <w:tcW w:w="1890" w:type="dxa"/>
              </w:tcPr>
              <w:p w14:paraId="33FD0223" w14:textId="622A0628"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r>
      <w:tr w:rsidR="007819B6" w:rsidRPr="005F7C92" w14:paraId="4AC7BCE9" w14:textId="77777777" w:rsidTr="009C47C1">
        <w:tc>
          <w:tcPr>
            <w:tcW w:w="5310" w:type="dxa"/>
          </w:tcPr>
          <w:p w14:paraId="3682D001" w14:textId="77777777" w:rsidR="007819B6" w:rsidRPr="00CF7F1E" w:rsidRDefault="007819B6" w:rsidP="00AF3AD3">
            <w:pPr>
              <w:rPr>
                <w:b/>
                <w:color w:val="002060"/>
                <w:sz w:val="21"/>
                <w:szCs w:val="21"/>
              </w:rPr>
            </w:pPr>
            <w:r w:rsidRPr="00CF7F1E">
              <w:rPr>
                <w:color w:val="002060"/>
                <w:sz w:val="21"/>
                <w:szCs w:val="21"/>
              </w:rPr>
              <w:t>Services do not exist</w:t>
            </w:r>
          </w:p>
        </w:tc>
        <w:sdt>
          <w:sdtPr>
            <w:rPr>
              <w:bCs/>
              <w:sz w:val="21"/>
              <w:szCs w:val="21"/>
            </w:rPr>
            <w:id w:val="1821611278"/>
            <w:placeholder>
              <w:docPart w:val="88B9F6CA297947C9AECC0F19D1826A63"/>
            </w:placeholder>
            <w:showingPlcHdr/>
          </w:sdtPr>
          <w:sdtEndPr/>
          <w:sdtContent>
            <w:tc>
              <w:tcPr>
                <w:tcW w:w="1890" w:type="dxa"/>
              </w:tcPr>
              <w:p w14:paraId="53729632" w14:textId="49DFD728"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1903941270"/>
            <w:placeholder>
              <w:docPart w:val="603730DCA60D46399DCD72CBD74F70D8"/>
            </w:placeholder>
            <w:showingPlcHdr/>
          </w:sdtPr>
          <w:sdtEndPr/>
          <w:sdtContent>
            <w:tc>
              <w:tcPr>
                <w:tcW w:w="1890" w:type="dxa"/>
              </w:tcPr>
              <w:p w14:paraId="6DF8E237" w14:textId="4C9AFA71"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557052349"/>
            <w:placeholder>
              <w:docPart w:val="51914C120D174432908D8900917FCA9D"/>
            </w:placeholder>
            <w:showingPlcHdr/>
          </w:sdtPr>
          <w:sdtEndPr/>
          <w:sdtContent>
            <w:tc>
              <w:tcPr>
                <w:tcW w:w="1890" w:type="dxa"/>
              </w:tcPr>
              <w:p w14:paraId="000B40F6" w14:textId="25B86109"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r>
      <w:tr w:rsidR="007819B6" w:rsidRPr="005F7C92" w14:paraId="2CCCD6A8" w14:textId="77777777" w:rsidTr="009C47C1">
        <w:tc>
          <w:tcPr>
            <w:tcW w:w="5310" w:type="dxa"/>
          </w:tcPr>
          <w:p w14:paraId="6BA7228A" w14:textId="77777777" w:rsidR="007819B6" w:rsidRPr="00CF7F1E" w:rsidRDefault="007819B6" w:rsidP="00AF3AD3">
            <w:pPr>
              <w:rPr>
                <w:b/>
                <w:color w:val="002060"/>
                <w:sz w:val="21"/>
                <w:szCs w:val="21"/>
              </w:rPr>
            </w:pPr>
            <w:r w:rsidRPr="00CF7F1E">
              <w:rPr>
                <w:color w:val="002060"/>
                <w:sz w:val="21"/>
                <w:szCs w:val="21"/>
              </w:rPr>
              <w:t>Transportation</w:t>
            </w:r>
          </w:p>
        </w:tc>
        <w:sdt>
          <w:sdtPr>
            <w:rPr>
              <w:bCs/>
              <w:sz w:val="21"/>
              <w:szCs w:val="21"/>
            </w:rPr>
            <w:id w:val="-1243029096"/>
            <w:placeholder>
              <w:docPart w:val="87D0FD5296C243069CCCABB7A245A1E3"/>
            </w:placeholder>
            <w:showingPlcHdr/>
          </w:sdtPr>
          <w:sdtEndPr/>
          <w:sdtContent>
            <w:tc>
              <w:tcPr>
                <w:tcW w:w="1890" w:type="dxa"/>
              </w:tcPr>
              <w:p w14:paraId="05E50531" w14:textId="7F01BF3C"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32934981"/>
            <w:placeholder>
              <w:docPart w:val="F0CBC27FDC1B48049B157715571324A0"/>
            </w:placeholder>
            <w:showingPlcHdr/>
          </w:sdtPr>
          <w:sdtEndPr/>
          <w:sdtContent>
            <w:tc>
              <w:tcPr>
                <w:tcW w:w="1890" w:type="dxa"/>
              </w:tcPr>
              <w:p w14:paraId="3E04E26C" w14:textId="4F91D1C9"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238174132"/>
            <w:placeholder>
              <w:docPart w:val="F59CE4F1AE264CBEA05775DEFD03AF54"/>
            </w:placeholder>
            <w:showingPlcHdr/>
          </w:sdtPr>
          <w:sdtEndPr/>
          <w:sdtContent>
            <w:tc>
              <w:tcPr>
                <w:tcW w:w="1890" w:type="dxa"/>
              </w:tcPr>
              <w:p w14:paraId="5C6F16DC" w14:textId="45F86409"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r>
      <w:tr w:rsidR="007819B6" w:rsidRPr="005F7C92" w14:paraId="7DD58BEC" w14:textId="77777777" w:rsidTr="009C47C1">
        <w:tc>
          <w:tcPr>
            <w:tcW w:w="5310" w:type="dxa"/>
          </w:tcPr>
          <w:p w14:paraId="4953B19D" w14:textId="77777777" w:rsidR="007819B6" w:rsidRPr="00CF7F1E" w:rsidRDefault="007819B6" w:rsidP="00AF3AD3">
            <w:pPr>
              <w:rPr>
                <w:b/>
                <w:color w:val="002060"/>
                <w:sz w:val="21"/>
                <w:szCs w:val="21"/>
              </w:rPr>
            </w:pPr>
            <w:r w:rsidRPr="00CF7F1E">
              <w:rPr>
                <w:color w:val="002060"/>
                <w:sz w:val="21"/>
                <w:szCs w:val="21"/>
              </w:rPr>
              <w:t xml:space="preserve">Cannot contact the service provider </w:t>
            </w:r>
          </w:p>
        </w:tc>
        <w:sdt>
          <w:sdtPr>
            <w:rPr>
              <w:bCs/>
              <w:sz w:val="21"/>
              <w:szCs w:val="21"/>
            </w:rPr>
            <w:id w:val="-294219567"/>
            <w:placeholder>
              <w:docPart w:val="0850A0D1CF664A56938C8E89CCCFE551"/>
            </w:placeholder>
            <w:showingPlcHdr/>
          </w:sdtPr>
          <w:sdtEndPr/>
          <w:sdtContent>
            <w:tc>
              <w:tcPr>
                <w:tcW w:w="1890" w:type="dxa"/>
              </w:tcPr>
              <w:p w14:paraId="2AD1B1EC" w14:textId="7762ADC9"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117273778"/>
            <w:placeholder>
              <w:docPart w:val="57F41B27C23B4318BF6AE07F9F38A288"/>
            </w:placeholder>
            <w:showingPlcHdr/>
          </w:sdtPr>
          <w:sdtEndPr/>
          <w:sdtContent>
            <w:tc>
              <w:tcPr>
                <w:tcW w:w="1890" w:type="dxa"/>
              </w:tcPr>
              <w:p w14:paraId="49A37510" w14:textId="1ACE4B15"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1666898944"/>
            <w:placeholder>
              <w:docPart w:val="7F98BDAB776B4F77B7ECE74BBC576C6E"/>
            </w:placeholder>
            <w:showingPlcHdr/>
          </w:sdtPr>
          <w:sdtEndPr/>
          <w:sdtContent>
            <w:tc>
              <w:tcPr>
                <w:tcW w:w="1890" w:type="dxa"/>
              </w:tcPr>
              <w:p w14:paraId="1ECEC7D9" w14:textId="28CC0C74"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r>
      <w:tr w:rsidR="007819B6" w:rsidRPr="005F7C92" w14:paraId="0062E797" w14:textId="77777777" w:rsidTr="009C47C1">
        <w:tc>
          <w:tcPr>
            <w:tcW w:w="5310" w:type="dxa"/>
          </w:tcPr>
          <w:p w14:paraId="0465D081" w14:textId="77777777" w:rsidR="007819B6" w:rsidRPr="00CF7F1E" w:rsidRDefault="007819B6" w:rsidP="00AF3AD3">
            <w:pPr>
              <w:rPr>
                <w:b/>
                <w:color w:val="002060"/>
                <w:sz w:val="21"/>
                <w:szCs w:val="21"/>
              </w:rPr>
            </w:pPr>
            <w:r w:rsidRPr="00CF7F1E">
              <w:rPr>
                <w:color w:val="002060"/>
                <w:sz w:val="21"/>
                <w:szCs w:val="21"/>
              </w:rPr>
              <w:t>Too expensive</w:t>
            </w:r>
          </w:p>
        </w:tc>
        <w:sdt>
          <w:sdtPr>
            <w:rPr>
              <w:bCs/>
              <w:sz w:val="21"/>
              <w:szCs w:val="21"/>
            </w:rPr>
            <w:id w:val="1371575725"/>
            <w:placeholder>
              <w:docPart w:val="38B58DE06C844B74B50B7F47C4319A41"/>
            </w:placeholder>
            <w:showingPlcHdr/>
          </w:sdtPr>
          <w:sdtEndPr/>
          <w:sdtContent>
            <w:tc>
              <w:tcPr>
                <w:tcW w:w="1890" w:type="dxa"/>
              </w:tcPr>
              <w:p w14:paraId="50FC8A67" w14:textId="3FE67E4F"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168717745"/>
            <w:placeholder>
              <w:docPart w:val="9F05E93CC62E4EEDA0CF25367AA8D384"/>
            </w:placeholder>
            <w:showingPlcHdr/>
          </w:sdtPr>
          <w:sdtEndPr/>
          <w:sdtContent>
            <w:tc>
              <w:tcPr>
                <w:tcW w:w="1890" w:type="dxa"/>
              </w:tcPr>
              <w:p w14:paraId="03566B56" w14:textId="1D544066"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343595184"/>
            <w:placeholder>
              <w:docPart w:val="4ACFF20B5FBA4E6F9F6EBD73835BF925"/>
            </w:placeholder>
            <w:showingPlcHdr/>
          </w:sdtPr>
          <w:sdtEndPr/>
          <w:sdtContent>
            <w:tc>
              <w:tcPr>
                <w:tcW w:w="1890" w:type="dxa"/>
              </w:tcPr>
              <w:p w14:paraId="25607485" w14:textId="2920BDE0"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r>
      <w:tr w:rsidR="007819B6" w:rsidRPr="005F7C92" w14:paraId="7DFF6FBF" w14:textId="77777777" w:rsidTr="009C47C1">
        <w:tc>
          <w:tcPr>
            <w:tcW w:w="5310" w:type="dxa"/>
          </w:tcPr>
          <w:p w14:paraId="6D5B3417" w14:textId="77777777" w:rsidR="007819B6" w:rsidRPr="00CF7F1E" w:rsidRDefault="007819B6" w:rsidP="00AF3AD3">
            <w:pPr>
              <w:rPr>
                <w:b/>
                <w:color w:val="002060"/>
                <w:sz w:val="21"/>
                <w:szCs w:val="21"/>
              </w:rPr>
            </w:pPr>
            <w:r w:rsidRPr="00CF7F1E">
              <w:rPr>
                <w:color w:val="002060"/>
                <w:sz w:val="21"/>
                <w:szCs w:val="21"/>
              </w:rPr>
              <w:t>Lack of awareness of service</w:t>
            </w:r>
          </w:p>
        </w:tc>
        <w:sdt>
          <w:sdtPr>
            <w:rPr>
              <w:bCs/>
              <w:sz w:val="21"/>
              <w:szCs w:val="21"/>
            </w:rPr>
            <w:id w:val="1116251956"/>
            <w:placeholder>
              <w:docPart w:val="0A6A4698138C4AF4961EC7E4C0DCF1E7"/>
            </w:placeholder>
            <w:showingPlcHdr/>
          </w:sdtPr>
          <w:sdtEndPr/>
          <w:sdtContent>
            <w:tc>
              <w:tcPr>
                <w:tcW w:w="1890" w:type="dxa"/>
              </w:tcPr>
              <w:p w14:paraId="5EEA44F3" w14:textId="6B89AE03"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248696016"/>
            <w:placeholder>
              <w:docPart w:val="E873050C535C47CE9C18DDBF87D81A87"/>
            </w:placeholder>
            <w:showingPlcHdr/>
          </w:sdtPr>
          <w:sdtEndPr/>
          <w:sdtContent>
            <w:tc>
              <w:tcPr>
                <w:tcW w:w="1890" w:type="dxa"/>
              </w:tcPr>
              <w:p w14:paraId="5C640A66" w14:textId="5BD72F51"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1970816197"/>
            <w:placeholder>
              <w:docPart w:val="963767D3F0E94C4C969438CE7CDB0625"/>
            </w:placeholder>
            <w:showingPlcHdr/>
          </w:sdtPr>
          <w:sdtEndPr/>
          <w:sdtContent>
            <w:tc>
              <w:tcPr>
                <w:tcW w:w="1890" w:type="dxa"/>
              </w:tcPr>
              <w:p w14:paraId="04EFC905" w14:textId="177D656C"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r>
      <w:tr w:rsidR="007819B6" w:rsidRPr="005F7C92" w14:paraId="2FAB5AD9" w14:textId="77777777" w:rsidTr="009C47C1">
        <w:tc>
          <w:tcPr>
            <w:tcW w:w="5310" w:type="dxa"/>
          </w:tcPr>
          <w:p w14:paraId="4B6EF5A9" w14:textId="77777777" w:rsidR="007819B6" w:rsidRPr="00CF7F1E" w:rsidRDefault="007819B6" w:rsidP="00AF3AD3">
            <w:pPr>
              <w:rPr>
                <w:b/>
                <w:color w:val="002060"/>
                <w:sz w:val="21"/>
                <w:szCs w:val="21"/>
              </w:rPr>
            </w:pPr>
            <w:r w:rsidRPr="00CF7F1E">
              <w:rPr>
                <w:color w:val="002060"/>
                <w:sz w:val="21"/>
                <w:szCs w:val="21"/>
              </w:rPr>
              <w:t>Cultural Barriers</w:t>
            </w:r>
          </w:p>
        </w:tc>
        <w:sdt>
          <w:sdtPr>
            <w:rPr>
              <w:bCs/>
              <w:sz w:val="21"/>
              <w:szCs w:val="21"/>
            </w:rPr>
            <w:id w:val="-822815043"/>
            <w:placeholder>
              <w:docPart w:val="83C92FBC0A9A4FC39FC97ADA6EFB415F"/>
            </w:placeholder>
            <w:showingPlcHdr/>
          </w:sdtPr>
          <w:sdtEndPr/>
          <w:sdtContent>
            <w:tc>
              <w:tcPr>
                <w:tcW w:w="1890" w:type="dxa"/>
              </w:tcPr>
              <w:p w14:paraId="7AD33739" w14:textId="3791C744"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1970168672"/>
            <w:placeholder>
              <w:docPart w:val="20BBEEAD04F541A3A2F46858154909B5"/>
            </w:placeholder>
            <w:showingPlcHdr/>
          </w:sdtPr>
          <w:sdtEndPr/>
          <w:sdtContent>
            <w:tc>
              <w:tcPr>
                <w:tcW w:w="1890" w:type="dxa"/>
              </w:tcPr>
              <w:p w14:paraId="13FA75F4" w14:textId="589B8F66"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1484968417"/>
            <w:placeholder>
              <w:docPart w:val="E421FFF051D74E49ACAC16E4AEBFBA10"/>
            </w:placeholder>
            <w:showingPlcHdr/>
          </w:sdtPr>
          <w:sdtEndPr/>
          <w:sdtContent>
            <w:tc>
              <w:tcPr>
                <w:tcW w:w="1890" w:type="dxa"/>
              </w:tcPr>
              <w:p w14:paraId="0A8BC904" w14:textId="08711E56"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r>
      <w:tr w:rsidR="007819B6" w:rsidRPr="005F7C92" w14:paraId="146EB036" w14:textId="77777777" w:rsidTr="009C47C1">
        <w:tc>
          <w:tcPr>
            <w:tcW w:w="5310" w:type="dxa"/>
          </w:tcPr>
          <w:p w14:paraId="5BC8F9BE" w14:textId="77777777" w:rsidR="007819B6" w:rsidRPr="00CF7F1E" w:rsidRDefault="007819B6" w:rsidP="00AF3AD3">
            <w:pPr>
              <w:rPr>
                <w:b/>
                <w:color w:val="002060"/>
                <w:sz w:val="21"/>
                <w:szCs w:val="21"/>
              </w:rPr>
            </w:pPr>
            <w:r w:rsidRPr="00CF7F1E">
              <w:rPr>
                <w:color w:val="002060"/>
                <w:sz w:val="21"/>
                <w:szCs w:val="21"/>
              </w:rPr>
              <w:t>Services provided are one-size fits all, and don’t meet individual needs</w:t>
            </w:r>
          </w:p>
        </w:tc>
        <w:sdt>
          <w:sdtPr>
            <w:rPr>
              <w:bCs/>
              <w:sz w:val="21"/>
              <w:szCs w:val="21"/>
            </w:rPr>
            <w:id w:val="-1064870417"/>
            <w:placeholder>
              <w:docPart w:val="F14F7AB633A94478BCC627A41D77E452"/>
            </w:placeholder>
            <w:showingPlcHdr/>
          </w:sdtPr>
          <w:sdtEndPr/>
          <w:sdtContent>
            <w:sdt>
              <w:sdtPr>
                <w:rPr>
                  <w:bCs/>
                  <w:sz w:val="21"/>
                  <w:szCs w:val="21"/>
                </w:rPr>
                <w:id w:val="1923301507"/>
                <w:placeholder>
                  <w:docPart w:val="D3FEEA93323C4E37B8A4A36FCD9C7E44"/>
                </w:placeholder>
                <w:showingPlcHdr/>
              </w:sdtPr>
              <w:sdtEndPr/>
              <w:sdtContent>
                <w:tc>
                  <w:tcPr>
                    <w:tcW w:w="1890" w:type="dxa"/>
                  </w:tcPr>
                  <w:p w14:paraId="4821CFBB" w14:textId="1DF3D9D9"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Content>
        </w:sdt>
        <w:sdt>
          <w:sdtPr>
            <w:rPr>
              <w:bCs/>
              <w:sz w:val="21"/>
              <w:szCs w:val="21"/>
            </w:rPr>
            <w:id w:val="2047403589"/>
            <w:placeholder>
              <w:docPart w:val="CC3A66764AAC4171A6136844E36D03F7"/>
            </w:placeholder>
            <w:showingPlcHdr/>
          </w:sdtPr>
          <w:sdtEndPr/>
          <w:sdtContent>
            <w:tc>
              <w:tcPr>
                <w:tcW w:w="1890" w:type="dxa"/>
              </w:tcPr>
              <w:p w14:paraId="542B0D60" w14:textId="2A719D8D"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1099760172"/>
            <w:placeholder>
              <w:docPart w:val="AD3A0428C92D477FA75F062B55F51791"/>
            </w:placeholder>
            <w:showingPlcHdr/>
          </w:sdtPr>
          <w:sdtEndPr/>
          <w:sdtContent>
            <w:tc>
              <w:tcPr>
                <w:tcW w:w="1890" w:type="dxa"/>
              </w:tcPr>
              <w:p w14:paraId="12AD10EB" w14:textId="47680288"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r>
      <w:tr w:rsidR="007819B6" w:rsidRPr="005F7C92" w14:paraId="77219912" w14:textId="77777777" w:rsidTr="009C47C1">
        <w:tc>
          <w:tcPr>
            <w:tcW w:w="5310" w:type="dxa"/>
          </w:tcPr>
          <w:p w14:paraId="756ABADD" w14:textId="77777777" w:rsidR="007819B6" w:rsidRPr="00CF7F1E" w:rsidRDefault="007819B6" w:rsidP="00AF3AD3">
            <w:pPr>
              <w:rPr>
                <w:b/>
                <w:color w:val="002060"/>
                <w:sz w:val="21"/>
                <w:szCs w:val="21"/>
              </w:rPr>
            </w:pPr>
            <w:r w:rsidRPr="00CF7F1E">
              <w:rPr>
                <w:color w:val="002060"/>
                <w:sz w:val="21"/>
                <w:szCs w:val="21"/>
              </w:rPr>
              <w:t xml:space="preserve">Stigma Leads to Avoidance </w:t>
            </w:r>
          </w:p>
        </w:tc>
        <w:sdt>
          <w:sdtPr>
            <w:rPr>
              <w:bCs/>
              <w:sz w:val="21"/>
              <w:szCs w:val="21"/>
            </w:rPr>
            <w:id w:val="1336337639"/>
            <w:placeholder>
              <w:docPart w:val="A949AD74752C492DA3E7E220464CEDF1"/>
            </w:placeholder>
            <w:showingPlcHdr/>
          </w:sdtPr>
          <w:sdtEndPr/>
          <w:sdtContent>
            <w:tc>
              <w:tcPr>
                <w:tcW w:w="1890" w:type="dxa"/>
              </w:tcPr>
              <w:p w14:paraId="1A8FB9C8" w14:textId="6F33BFBD"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851075185"/>
            <w:placeholder>
              <w:docPart w:val="7CFF0535387B47A3A772D5935756A7E5"/>
            </w:placeholder>
            <w:showingPlcHdr/>
          </w:sdtPr>
          <w:sdtEndPr/>
          <w:sdtContent>
            <w:tc>
              <w:tcPr>
                <w:tcW w:w="1890" w:type="dxa"/>
              </w:tcPr>
              <w:p w14:paraId="16D6ED20" w14:textId="1BEF88DD"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605238638"/>
            <w:placeholder>
              <w:docPart w:val="D99980FE152A49929F6AA7A723375F30"/>
            </w:placeholder>
            <w:showingPlcHdr/>
          </w:sdtPr>
          <w:sdtEndPr/>
          <w:sdtContent>
            <w:tc>
              <w:tcPr>
                <w:tcW w:w="1890" w:type="dxa"/>
              </w:tcPr>
              <w:p w14:paraId="4E539255" w14:textId="093405DB"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r>
      <w:tr w:rsidR="007819B6" w:rsidRPr="005F7C92" w14:paraId="75D636E3" w14:textId="77777777" w:rsidTr="009C47C1">
        <w:tc>
          <w:tcPr>
            <w:tcW w:w="5310" w:type="dxa"/>
          </w:tcPr>
          <w:p w14:paraId="5EFA51B5" w14:textId="77777777" w:rsidR="007819B6" w:rsidRPr="00CF7F1E" w:rsidRDefault="007819B6" w:rsidP="00AF3AD3">
            <w:pPr>
              <w:rPr>
                <w:b/>
                <w:color w:val="002060"/>
                <w:sz w:val="21"/>
                <w:szCs w:val="21"/>
              </w:rPr>
            </w:pPr>
            <w:r w:rsidRPr="00CF7F1E">
              <w:rPr>
                <w:color w:val="002060"/>
                <w:sz w:val="21"/>
                <w:szCs w:val="21"/>
              </w:rPr>
              <w:t xml:space="preserve">Eligibility Requirement (explain below) </w:t>
            </w:r>
          </w:p>
        </w:tc>
        <w:sdt>
          <w:sdtPr>
            <w:rPr>
              <w:bCs/>
              <w:sz w:val="21"/>
              <w:szCs w:val="21"/>
            </w:rPr>
            <w:id w:val="-1863969102"/>
            <w:placeholder>
              <w:docPart w:val="FCED70551354411FB1694BD2FA895052"/>
            </w:placeholder>
            <w:showingPlcHdr/>
          </w:sdtPr>
          <w:sdtEndPr/>
          <w:sdtContent>
            <w:tc>
              <w:tcPr>
                <w:tcW w:w="1890" w:type="dxa"/>
              </w:tcPr>
              <w:p w14:paraId="441D647F" w14:textId="03AB0E26"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1235623423"/>
            <w:placeholder>
              <w:docPart w:val="112E9A6F4F8D4D2AA02898B09AFAA829"/>
            </w:placeholder>
            <w:showingPlcHdr/>
          </w:sdtPr>
          <w:sdtEndPr/>
          <w:sdtContent>
            <w:tc>
              <w:tcPr>
                <w:tcW w:w="1890" w:type="dxa"/>
              </w:tcPr>
              <w:p w14:paraId="36A52A83" w14:textId="55EA6860"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1514140207"/>
            <w:placeholder>
              <w:docPart w:val="8E1CD5A9F4A24E74A1AD182A5E8EB56C"/>
            </w:placeholder>
            <w:showingPlcHdr/>
          </w:sdtPr>
          <w:sdtEndPr/>
          <w:sdtContent>
            <w:tc>
              <w:tcPr>
                <w:tcW w:w="1890" w:type="dxa"/>
              </w:tcPr>
              <w:p w14:paraId="795CBD47" w14:textId="2797D509"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r>
      <w:tr w:rsidR="007819B6" w:rsidRPr="005F7C92" w14:paraId="7F19779F" w14:textId="77777777" w:rsidTr="009C47C1">
        <w:tc>
          <w:tcPr>
            <w:tcW w:w="5310" w:type="dxa"/>
          </w:tcPr>
          <w:p w14:paraId="3604AA76" w14:textId="77777777" w:rsidR="007819B6" w:rsidRPr="00CF7F1E" w:rsidRDefault="007819B6" w:rsidP="00AF3AD3">
            <w:pPr>
              <w:rPr>
                <w:b/>
                <w:color w:val="002060"/>
                <w:sz w:val="21"/>
                <w:szCs w:val="21"/>
              </w:rPr>
            </w:pPr>
            <w:r w:rsidRPr="00CF7F1E">
              <w:rPr>
                <w:color w:val="002060"/>
                <w:sz w:val="21"/>
                <w:szCs w:val="21"/>
              </w:rPr>
              <w:t>Other (explain below)</w:t>
            </w:r>
          </w:p>
        </w:tc>
        <w:sdt>
          <w:sdtPr>
            <w:rPr>
              <w:bCs/>
              <w:sz w:val="21"/>
              <w:szCs w:val="21"/>
            </w:rPr>
            <w:id w:val="1748074352"/>
            <w:placeholder>
              <w:docPart w:val="687CB255BC034030B4897EC0B41ED1A7"/>
            </w:placeholder>
            <w:showingPlcHdr/>
          </w:sdtPr>
          <w:sdtEndPr/>
          <w:sdtContent>
            <w:tc>
              <w:tcPr>
                <w:tcW w:w="1890" w:type="dxa"/>
              </w:tcPr>
              <w:p w14:paraId="6C0C3E6A" w14:textId="20F342EF"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1015377208"/>
            <w:placeholder>
              <w:docPart w:val="769D67AF0706456EA6D4B0A57D4ED6BA"/>
            </w:placeholder>
            <w:showingPlcHdr/>
          </w:sdtPr>
          <w:sdtEndPr/>
          <w:sdtContent>
            <w:tc>
              <w:tcPr>
                <w:tcW w:w="1890" w:type="dxa"/>
              </w:tcPr>
              <w:p w14:paraId="2CC368A3" w14:textId="2B9F4CBD"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sdt>
          <w:sdtPr>
            <w:rPr>
              <w:bCs/>
              <w:sz w:val="21"/>
              <w:szCs w:val="21"/>
            </w:rPr>
            <w:id w:val="177869377"/>
            <w:placeholder>
              <w:docPart w:val="270F03495EE042C5B5DA8DC63655D67A"/>
            </w:placeholder>
            <w:showingPlcHdr/>
          </w:sdtPr>
          <w:sdtEndPr/>
          <w:sdtContent>
            <w:tc>
              <w:tcPr>
                <w:tcW w:w="1890" w:type="dxa"/>
              </w:tcPr>
              <w:p w14:paraId="5F920011" w14:textId="416FA44D" w:rsidR="007819B6" w:rsidRPr="00CF7F1E" w:rsidRDefault="009C47C1" w:rsidP="00AF3AD3">
                <w:pPr>
                  <w:jc w:val="center"/>
                  <w:rPr>
                    <w:bCs/>
                    <w:sz w:val="21"/>
                    <w:szCs w:val="21"/>
                  </w:rPr>
                </w:pPr>
                <w:r w:rsidRPr="00CF7F1E">
                  <w:rPr>
                    <w:rStyle w:val="PlaceholderText"/>
                    <w:bCs/>
                    <w:color w:val="FF0000"/>
                    <w:sz w:val="21"/>
                    <w:szCs w:val="21"/>
                  </w:rPr>
                  <w:t xml:space="preserve"> enter number</w:t>
                </w:r>
                <w:r w:rsidRPr="00CF7F1E">
                  <w:rPr>
                    <w:bCs/>
                    <w:sz w:val="21"/>
                    <w:szCs w:val="21"/>
                  </w:rPr>
                  <w:t xml:space="preserve"> </w:t>
                </w:r>
              </w:p>
            </w:tc>
          </w:sdtContent>
        </w:sdt>
      </w:tr>
    </w:tbl>
    <w:p w14:paraId="42885191" w14:textId="77777777" w:rsidR="007819B6" w:rsidRPr="007819B6" w:rsidRDefault="007819B6" w:rsidP="00AF3AD3"/>
    <w:p w14:paraId="59B760A3" w14:textId="77777777" w:rsidR="001B76FD" w:rsidRDefault="001B76FD" w:rsidP="00AF3AD3">
      <w:r>
        <w:br w:type="page"/>
      </w:r>
    </w:p>
    <w:p w14:paraId="5E104B84" w14:textId="6533B05E" w:rsidR="0087722D" w:rsidRDefault="007819B6" w:rsidP="007A70C2">
      <w:pPr>
        <w:rPr>
          <w:b/>
          <w:szCs w:val="24"/>
        </w:rPr>
      </w:pPr>
      <w:r w:rsidRPr="007B7736">
        <w:rPr>
          <w:b/>
          <w:bCs/>
          <w:color w:val="002060"/>
        </w:rPr>
        <w:lastRenderedPageBreak/>
        <w:t>Need Area: CHILD CARE</w:t>
      </w:r>
      <w:r w:rsidR="007B7736">
        <w:rPr>
          <w:color w:val="002060"/>
        </w:rPr>
        <w:tab/>
      </w:r>
      <w:r w:rsidR="007B7736">
        <w:rPr>
          <w:color w:val="002060"/>
        </w:rPr>
        <w:tab/>
      </w:r>
      <w:r w:rsidR="007B7736">
        <w:rPr>
          <w:color w:val="002060"/>
        </w:rPr>
        <w:tab/>
      </w:r>
      <w:r w:rsidR="007B7736">
        <w:rPr>
          <w:color w:val="002060"/>
        </w:rPr>
        <w:tab/>
      </w:r>
      <w:r w:rsidR="007B7736">
        <w:rPr>
          <w:color w:val="002060"/>
        </w:rPr>
        <w:tab/>
      </w:r>
      <w:r w:rsidR="007B7736">
        <w:rPr>
          <w:color w:val="002060"/>
        </w:rPr>
        <w:tab/>
      </w:r>
      <w:r w:rsidRPr="007B7736">
        <w:rPr>
          <w:b/>
          <w:bCs/>
          <w:color w:val="002060"/>
        </w:rPr>
        <w:t>Status:</w:t>
      </w:r>
      <w:r w:rsidRPr="0087722D">
        <w:t xml:space="preserve"> </w:t>
      </w:r>
      <w:sdt>
        <w:sdtPr>
          <w:rPr>
            <w:b/>
            <w:bCs/>
            <w:color w:val="002060"/>
          </w:rPr>
          <w:alias w:val="Choose Type of Need"/>
          <w:tag w:val="Choose Type of Need"/>
          <w:id w:val="-1557239048"/>
          <w:placeholder>
            <w:docPart w:val="562978413B6E47C982EB539D331AA125"/>
          </w:placeholder>
          <w:showingPlcHdr/>
          <w:comboBox>
            <w:listItem w:value="Choose an item."/>
            <w:listItem w:displayText="Prioritized Need Area" w:value="Prioritized Need Area"/>
            <w:listItem w:displayText="General Need Area " w:value="General Need Area "/>
          </w:comboBox>
        </w:sdtPr>
        <w:sdtEndPr/>
        <w:sdtContent>
          <w:r w:rsidR="007B7736" w:rsidRPr="005F166F">
            <w:rPr>
              <w:rStyle w:val="PlaceholderText"/>
              <w:color w:val="FF0000"/>
            </w:rPr>
            <w:t>Choose an item.</w:t>
          </w:r>
        </w:sdtContent>
      </w:sdt>
    </w:p>
    <w:p w14:paraId="1B5B830E" w14:textId="77777777" w:rsidR="007A70C2" w:rsidRDefault="007A70C2" w:rsidP="007A70C2">
      <w:pPr>
        <w:jc w:val="both"/>
        <w:rPr>
          <w:b/>
          <w:szCs w:val="24"/>
        </w:rPr>
      </w:pPr>
    </w:p>
    <w:p w14:paraId="6AF55A2C" w14:textId="7324B522" w:rsidR="007819B6" w:rsidRPr="007819B6" w:rsidRDefault="007819B6" w:rsidP="007A70C2">
      <w:pPr>
        <w:jc w:val="both"/>
        <w:rPr>
          <w:szCs w:val="24"/>
        </w:rPr>
      </w:pPr>
      <w:proofErr w:type="gramStart"/>
      <w:r w:rsidRPr="007819B6">
        <w:rPr>
          <w:szCs w:val="24"/>
        </w:rPr>
        <w:t>Child</w:t>
      </w:r>
      <w:r w:rsidR="006A2B09">
        <w:rPr>
          <w:szCs w:val="24"/>
        </w:rPr>
        <w:t xml:space="preserve"> </w:t>
      </w:r>
      <w:r w:rsidRPr="007819B6">
        <w:rPr>
          <w:szCs w:val="24"/>
        </w:rPr>
        <w:t>care</w:t>
      </w:r>
      <w:proofErr w:type="gramEnd"/>
      <w:r w:rsidRPr="007819B6">
        <w:rPr>
          <w:szCs w:val="24"/>
        </w:rPr>
        <w:t xml:space="preserve"> services include agencies that provide care and supervision to children</w:t>
      </w:r>
      <w:r w:rsidR="006A2B09">
        <w:rPr>
          <w:szCs w:val="24"/>
        </w:rPr>
        <w:t>;</w:t>
      </w:r>
      <w:r w:rsidRPr="007819B6">
        <w:rPr>
          <w:szCs w:val="24"/>
        </w:rPr>
        <w:t xml:space="preserve"> as well as</w:t>
      </w:r>
      <w:r w:rsidR="006A2B09">
        <w:rPr>
          <w:szCs w:val="24"/>
        </w:rPr>
        <w:t>,</w:t>
      </w:r>
      <w:r w:rsidRPr="007819B6">
        <w:rPr>
          <w:szCs w:val="24"/>
        </w:rPr>
        <w:t xml:space="preserve"> before- and after- school care programs. This need area seeks to assess the level to which residents throughout the county need child care and before and after school care and the existence of community services and supports that address the need for child</w:t>
      </w:r>
      <w:r w:rsidR="00EA5141">
        <w:rPr>
          <w:szCs w:val="24"/>
        </w:rPr>
        <w:t xml:space="preserve"> </w:t>
      </w:r>
      <w:r w:rsidRPr="007819B6">
        <w:rPr>
          <w:szCs w:val="24"/>
        </w:rPr>
        <w:t xml:space="preserve">care (e.g., licensed daycares providers, subsidized and unsubsidized childcare, Child Care Resource and Referral Agencies, Boys &amp; Girls Clubs, YMCAs, Family Success Centers, County Board of Social Services, etc.)  </w:t>
      </w:r>
    </w:p>
    <w:p w14:paraId="3BF87067" w14:textId="77777777" w:rsidR="006A2B09" w:rsidRDefault="006A2B09" w:rsidP="007A70C2">
      <w:pPr>
        <w:jc w:val="both"/>
        <w:rPr>
          <w:b/>
          <w:szCs w:val="24"/>
        </w:rPr>
      </w:pPr>
    </w:p>
    <w:p w14:paraId="61913176" w14:textId="09290A31" w:rsidR="007819B6" w:rsidRPr="007819B6" w:rsidRDefault="007819B6" w:rsidP="007A70C2">
      <w:pPr>
        <w:jc w:val="both"/>
        <w:rPr>
          <w:szCs w:val="24"/>
        </w:rPr>
      </w:pPr>
      <w:r w:rsidRPr="007819B6">
        <w:rPr>
          <w:szCs w:val="24"/>
        </w:rPr>
        <w:t xml:space="preserve">In </w:t>
      </w:r>
      <w:sdt>
        <w:sdtPr>
          <w:rPr>
            <w:bCs/>
            <w:szCs w:val="24"/>
          </w:rPr>
          <w:alias w:val="Choose Your County "/>
          <w:tag w:val="Choose Your County "/>
          <w:id w:val="886682707"/>
          <w:placeholder>
            <w:docPart w:val="CEA7A808C9B943089B83CC436E1973CD"/>
          </w:placeholder>
          <w:showingPlcHdr/>
          <w:comboBox>
            <w:listItem w:value="Choose an item."/>
            <w:listItem w:displayText="Atlantic County " w:value="Atlantic County "/>
            <w:listItem w:displayText="Bergen County " w:value="Bergen County "/>
            <w:listItem w:displayText="Burlington County" w:value="Burlington County"/>
            <w:listItem w:displayText="Camden County " w:value="Camden County "/>
            <w:listItem w:displayText="Cape May County " w:value="Cape May County "/>
            <w:listItem w:displayText="Cumberland County " w:value="Cumberland County "/>
            <w:listItem w:displayText="Essex County " w:value="Essex County "/>
            <w:listItem w:displayText="Gloucester County " w:value="Gloucester County "/>
            <w:listItem w:displayText="Hudson County" w:value="Hudson County"/>
            <w:listItem w:displayText="Hunterdon County" w:value="Hunterdon County"/>
            <w:listItem w:displayText="Mercer County " w:value="Mercer County "/>
            <w:listItem w:displayText="Middlesex County " w:value="Middlesex County "/>
            <w:listItem w:displayText="Monmouth County " w:value="Monmouth County "/>
            <w:listItem w:displayText="Ocean County" w:value="Ocean County"/>
            <w:listItem w:displayText="Passaic County" w:value="Passaic County"/>
            <w:listItem w:displayText="Somerset County" w:value="Somerset County"/>
            <w:listItem w:displayText="Sussex County " w:value="Sussex County "/>
            <w:listItem w:displayText="Union County" w:value="Union County"/>
            <w:listItem w:displayText="Warren County" w:value="Warren County"/>
          </w:comboBox>
        </w:sdtPr>
        <w:sdtEndPr/>
        <w:sdtContent>
          <w:r w:rsidR="00EA5141" w:rsidRPr="00A91714">
            <w:rPr>
              <w:rStyle w:val="PlaceholderText"/>
              <w:color w:val="FF0000"/>
            </w:rPr>
            <w:t>Choose an item.</w:t>
          </w:r>
        </w:sdtContent>
      </w:sdt>
      <w:r w:rsidRPr="007819B6">
        <w:rPr>
          <w:szCs w:val="24"/>
        </w:rPr>
        <w:t xml:space="preserve"> </w:t>
      </w:r>
      <w:r w:rsidR="001B76FD">
        <w:rPr>
          <w:szCs w:val="24"/>
        </w:rPr>
        <w:t xml:space="preserve">in </w:t>
      </w:r>
      <w:sdt>
        <w:sdtPr>
          <w:rPr>
            <w:bCs/>
            <w:szCs w:val="24"/>
          </w:rPr>
          <w:alias w:val="Choose Year "/>
          <w:tag w:val="Choose Year "/>
          <w:id w:val="1518965845"/>
          <w:placeholder>
            <w:docPart w:val="EF0F7E38D3444587886F6E05BA913C69"/>
          </w:placeholder>
          <w:showingPlcHdr/>
          <w:comboBox>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comboBox>
        </w:sdtPr>
        <w:sdtEndPr/>
        <w:sdtContent>
          <w:r w:rsidR="00EA5141" w:rsidRPr="009044E1">
            <w:rPr>
              <w:rStyle w:val="PlaceholderText"/>
              <w:color w:val="FF0000"/>
            </w:rPr>
            <w:t>Choose an item.</w:t>
          </w:r>
        </w:sdtContent>
      </w:sdt>
      <w:r w:rsidR="001B76FD">
        <w:rPr>
          <w:szCs w:val="24"/>
        </w:rPr>
        <w:t xml:space="preserve"> </w:t>
      </w:r>
      <w:r w:rsidRPr="007819B6">
        <w:rPr>
          <w:szCs w:val="24"/>
        </w:rPr>
        <w:t xml:space="preserve">the </w:t>
      </w:r>
      <w:r w:rsidR="001B76FD">
        <w:rPr>
          <w:szCs w:val="24"/>
        </w:rPr>
        <w:t xml:space="preserve">median monthly </w:t>
      </w:r>
      <w:r w:rsidR="002E5FDB">
        <w:rPr>
          <w:szCs w:val="24"/>
        </w:rPr>
        <w:t xml:space="preserve">center-based </w:t>
      </w:r>
      <w:proofErr w:type="gramStart"/>
      <w:r w:rsidR="001B76FD">
        <w:rPr>
          <w:szCs w:val="24"/>
        </w:rPr>
        <w:t>child care</w:t>
      </w:r>
      <w:proofErr w:type="gramEnd"/>
      <w:r w:rsidR="001B76FD">
        <w:rPr>
          <w:szCs w:val="24"/>
        </w:rPr>
        <w:t xml:space="preserve"> cost </w:t>
      </w:r>
      <w:r w:rsidRPr="007819B6">
        <w:rPr>
          <w:szCs w:val="24"/>
        </w:rPr>
        <w:t xml:space="preserve">for an infant was </w:t>
      </w:r>
      <w:sdt>
        <w:sdtPr>
          <w:rPr>
            <w:bCs/>
            <w:szCs w:val="24"/>
          </w:rPr>
          <w:alias w:val="Select One"/>
          <w:tag w:val="Select One"/>
          <w:id w:val="-63487191"/>
          <w:placeholder>
            <w:docPart w:val="ED2F23AA34554232972D625D369BBF37"/>
          </w:placeholder>
          <w:showingPlcHdr/>
          <w:dropDownList>
            <w:listItem w:value="Select One "/>
            <w:listItem w:displayText="less than" w:value="less than"/>
            <w:listItem w:displayText="greater than" w:value="greater than"/>
            <w:listItem w:displayText="equal to" w:value="equal to"/>
          </w:dropDownList>
        </w:sdtPr>
        <w:sdtEndPr/>
        <w:sdtContent>
          <w:r w:rsidR="00EA5141" w:rsidRPr="00625139">
            <w:rPr>
              <w:rStyle w:val="PlaceholderText"/>
              <w:color w:val="FF0000"/>
            </w:rPr>
            <w:t>Choose an item.</w:t>
          </w:r>
        </w:sdtContent>
      </w:sdt>
      <w:r w:rsidRPr="007819B6">
        <w:rPr>
          <w:szCs w:val="24"/>
        </w:rPr>
        <w:t xml:space="preserve"> the </w:t>
      </w:r>
      <w:r w:rsidR="00E72749">
        <w:rPr>
          <w:szCs w:val="24"/>
        </w:rPr>
        <w:t>median monthly</w:t>
      </w:r>
      <w:r w:rsidRPr="007819B6">
        <w:rPr>
          <w:szCs w:val="24"/>
        </w:rPr>
        <w:t xml:space="preserve"> cost for NJ. The </w:t>
      </w:r>
      <w:r w:rsidR="001B76FD">
        <w:rPr>
          <w:szCs w:val="24"/>
        </w:rPr>
        <w:t xml:space="preserve">median monthly </w:t>
      </w:r>
      <w:r w:rsidR="002E5FDB">
        <w:rPr>
          <w:szCs w:val="24"/>
        </w:rPr>
        <w:t>center-based</w:t>
      </w:r>
      <w:r w:rsidR="001B76FD">
        <w:rPr>
          <w:szCs w:val="24"/>
        </w:rPr>
        <w:t xml:space="preserve"> </w:t>
      </w:r>
      <w:proofErr w:type="gramStart"/>
      <w:r w:rsidR="001B76FD">
        <w:rPr>
          <w:szCs w:val="24"/>
        </w:rPr>
        <w:t>child care</w:t>
      </w:r>
      <w:proofErr w:type="gramEnd"/>
      <w:r w:rsidR="001B76FD">
        <w:rPr>
          <w:szCs w:val="24"/>
        </w:rPr>
        <w:t xml:space="preserve"> cost </w:t>
      </w:r>
      <w:r w:rsidRPr="007819B6">
        <w:rPr>
          <w:szCs w:val="24"/>
        </w:rPr>
        <w:t xml:space="preserve">for a toddler </w:t>
      </w:r>
      <w:r w:rsidR="001B76FD">
        <w:rPr>
          <w:szCs w:val="24"/>
        </w:rPr>
        <w:t>was</w:t>
      </w:r>
      <w:r w:rsidRPr="007819B6">
        <w:rPr>
          <w:szCs w:val="24"/>
        </w:rPr>
        <w:t xml:space="preserve"> </w:t>
      </w:r>
      <w:sdt>
        <w:sdtPr>
          <w:rPr>
            <w:bCs/>
            <w:szCs w:val="24"/>
          </w:rPr>
          <w:alias w:val="Select One"/>
          <w:tag w:val="Select One"/>
          <w:id w:val="-156777431"/>
          <w:placeholder>
            <w:docPart w:val="AD5F8D0E357548EE854E84F4DD28DFB0"/>
          </w:placeholder>
          <w:showingPlcHdr/>
          <w:dropDownList>
            <w:listItem w:value="Select One "/>
            <w:listItem w:displayText="less than" w:value="less than"/>
            <w:listItem w:displayText="greater than" w:value="greater than"/>
            <w:listItem w:displayText="equal to" w:value="equal to"/>
          </w:dropDownList>
        </w:sdtPr>
        <w:sdtEndPr/>
        <w:sdtContent>
          <w:r w:rsidR="00EA5141" w:rsidRPr="00625139">
            <w:rPr>
              <w:rStyle w:val="PlaceholderText"/>
              <w:color w:val="FF0000"/>
            </w:rPr>
            <w:t>Choose an item.</w:t>
          </w:r>
        </w:sdtContent>
      </w:sdt>
      <w:r w:rsidR="007E369F" w:rsidRPr="007819B6">
        <w:rPr>
          <w:szCs w:val="24"/>
        </w:rPr>
        <w:t xml:space="preserve"> </w:t>
      </w:r>
      <w:r w:rsidRPr="007819B6">
        <w:rPr>
          <w:szCs w:val="24"/>
        </w:rPr>
        <w:t xml:space="preserve">the </w:t>
      </w:r>
      <w:r w:rsidR="00E72749">
        <w:rPr>
          <w:szCs w:val="24"/>
        </w:rPr>
        <w:t>median monthly</w:t>
      </w:r>
      <w:r w:rsidRPr="007819B6">
        <w:rPr>
          <w:szCs w:val="24"/>
        </w:rPr>
        <w:t xml:space="preserve"> cost for NJ. </w:t>
      </w:r>
      <w:r w:rsidR="001B76FD">
        <w:rPr>
          <w:szCs w:val="24"/>
        </w:rPr>
        <w:t xml:space="preserve">Median monthly </w:t>
      </w:r>
      <w:r w:rsidR="002E5FDB">
        <w:rPr>
          <w:szCs w:val="24"/>
        </w:rPr>
        <w:t xml:space="preserve">center-based </w:t>
      </w:r>
      <w:proofErr w:type="gramStart"/>
      <w:r w:rsidR="001B76FD">
        <w:rPr>
          <w:szCs w:val="24"/>
        </w:rPr>
        <w:t>child care</w:t>
      </w:r>
      <w:proofErr w:type="gramEnd"/>
      <w:r w:rsidR="001B76FD">
        <w:rPr>
          <w:szCs w:val="24"/>
        </w:rPr>
        <w:t xml:space="preserve"> cost </w:t>
      </w:r>
      <w:r w:rsidRPr="007819B6">
        <w:rPr>
          <w:szCs w:val="24"/>
        </w:rPr>
        <w:t xml:space="preserve">child care cost for Pre-K in </w:t>
      </w:r>
      <w:sdt>
        <w:sdtPr>
          <w:rPr>
            <w:bCs/>
            <w:szCs w:val="24"/>
          </w:rPr>
          <w:alias w:val="Choose Your County "/>
          <w:tag w:val="Choose Your County "/>
          <w:id w:val="376909174"/>
          <w:placeholder>
            <w:docPart w:val="F83094ED7CE34D29A07A3C8F2EC768D5"/>
          </w:placeholder>
          <w:showingPlcHdr/>
          <w:comboBox>
            <w:listItem w:value="Choose an item."/>
            <w:listItem w:displayText="Atlantic County " w:value="Atlantic County "/>
            <w:listItem w:displayText="Bergen County " w:value="Bergen County "/>
            <w:listItem w:displayText="Burlington County" w:value="Burlington County"/>
            <w:listItem w:displayText="Camden County " w:value="Camden County "/>
            <w:listItem w:displayText="Cape May County " w:value="Cape May County "/>
            <w:listItem w:displayText="Cumberland County " w:value="Cumberland County "/>
            <w:listItem w:displayText="Essex County " w:value="Essex County "/>
            <w:listItem w:displayText="Gloucester County " w:value="Gloucester County "/>
            <w:listItem w:displayText="Hudson County" w:value="Hudson County"/>
            <w:listItem w:displayText="Hunterdon County" w:value="Hunterdon County"/>
            <w:listItem w:displayText="Mercer County " w:value="Mercer County "/>
            <w:listItem w:displayText="Middlesex County " w:value="Middlesex County "/>
            <w:listItem w:displayText="Monmouth County " w:value="Monmouth County "/>
            <w:listItem w:displayText="Ocean County" w:value="Ocean County"/>
            <w:listItem w:displayText="Passaic County" w:value="Passaic County"/>
            <w:listItem w:displayText="Somerset County" w:value="Somerset County"/>
            <w:listItem w:displayText="Sussex County " w:value="Sussex County "/>
            <w:listItem w:displayText="Union County" w:value="Union County"/>
            <w:listItem w:displayText="Warren County" w:value="Warren County"/>
          </w:comboBox>
        </w:sdtPr>
        <w:sdtEndPr/>
        <w:sdtContent>
          <w:r w:rsidR="00EA5141" w:rsidRPr="00A91714">
            <w:rPr>
              <w:rStyle w:val="PlaceholderText"/>
              <w:color w:val="FF0000"/>
            </w:rPr>
            <w:t>Choose an item.</w:t>
          </w:r>
        </w:sdtContent>
      </w:sdt>
      <w:r w:rsidRPr="007819B6">
        <w:rPr>
          <w:szCs w:val="24"/>
        </w:rPr>
        <w:t xml:space="preserve"> </w:t>
      </w:r>
      <w:r w:rsidR="001B76FD">
        <w:rPr>
          <w:szCs w:val="24"/>
        </w:rPr>
        <w:t>was</w:t>
      </w:r>
      <w:r w:rsidRPr="007819B6">
        <w:rPr>
          <w:szCs w:val="24"/>
        </w:rPr>
        <w:t xml:space="preserve"> </w:t>
      </w:r>
      <w:sdt>
        <w:sdtPr>
          <w:rPr>
            <w:bCs/>
            <w:szCs w:val="24"/>
          </w:rPr>
          <w:alias w:val="Select One"/>
          <w:tag w:val="Select One"/>
          <w:id w:val="92054067"/>
          <w:placeholder>
            <w:docPart w:val="0DC995A0BD4A4C5F9D1506B7EC889073"/>
          </w:placeholder>
          <w:showingPlcHdr/>
          <w:dropDownList>
            <w:listItem w:value="Select One "/>
            <w:listItem w:displayText="less than" w:value="less than"/>
            <w:listItem w:displayText="greater than" w:value="greater than"/>
            <w:listItem w:displayText="equal to" w:value="equal to"/>
          </w:dropDownList>
        </w:sdtPr>
        <w:sdtEndPr/>
        <w:sdtContent>
          <w:r w:rsidR="007E369F" w:rsidRPr="00EA5141">
            <w:rPr>
              <w:rStyle w:val="PlaceholderText"/>
              <w:bCs/>
              <w:color w:val="FF0000"/>
            </w:rPr>
            <w:t>Choose an item.</w:t>
          </w:r>
        </w:sdtContent>
      </w:sdt>
      <w:r w:rsidR="007E369F" w:rsidRPr="007819B6">
        <w:rPr>
          <w:szCs w:val="24"/>
        </w:rPr>
        <w:t xml:space="preserve"> </w:t>
      </w:r>
      <w:r w:rsidRPr="007819B6">
        <w:rPr>
          <w:szCs w:val="24"/>
        </w:rPr>
        <w:t xml:space="preserve">the </w:t>
      </w:r>
      <w:r w:rsidR="00E72749">
        <w:rPr>
          <w:szCs w:val="24"/>
        </w:rPr>
        <w:t>median monthly</w:t>
      </w:r>
      <w:r w:rsidRPr="007819B6">
        <w:rPr>
          <w:szCs w:val="24"/>
        </w:rPr>
        <w:t xml:space="preserve"> cost for NJ.  </w:t>
      </w:r>
    </w:p>
    <w:p w14:paraId="1A2366CB" w14:textId="77777777" w:rsidR="007819B6" w:rsidRPr="007819B6" w:rsidRDefault="007819B6" w:rsidP="007A70C2">
      <w:pPr>
        <w:spacing w:line="240" w:lineRule="auto"/>
        <w:jc w:val="both"/>
        <w:rPr>
          <w:b/>
          <w:szCs w:val="24"/>
        </w:rPr>
      </w:pPr>
    </w:p>
    <w:p w14:paraId="5B2B34F0" w14:textId="77777777" w:rsidR="007819B6" w:rsidRPr="00EA5141" w:rsidRDefault="007819B6" w:rsidP="007A70C2">
      <w:pPr>
        <w:rPr>
          <w:b/>
          <w:bCs/>
          <w:color w:val="002060"/>
          <w:szCs w:val="24"/>
        </w:rPr>
      </w:pPr>
      <w:r w:rsidRPr="00EA5141">
        <w:rPr>
          <w:b/>
          <w:bCs/>
          <w:color w:val="002060"/>
          <w:szCs w:val="24"/>
        </w:rPr>
        <w:t>Need Assessment Key Findings</w:t>
      </w:r>
    </w:p>
    <w:p w14:paraId="39E47447" w14:textId="77777777" w:rsidR="006A2B09" w:rsidRPr="00EA5141" w:rsidRDefault="006A2B09" w:rsidP="007A70C2">
      <w:pPr>
        <w:rPr>
          <w:b/>
          <w:bCs/>
          <w:color w:val="002060"/>
          <w:szCs w:val="24"/>
        </w:rPr>
      </w:pPr>
    </w:p>
    <w:p w14:paraId="239AC80F" w14:textId="234B4EF0" w:rsidR="007819B6" w:rsidRDefault="007819B6" w:rsidP="007A70C2">
      <w:pPr>
        <w:rPr>
          <w:b/>
          <w:bCs/>
          <w:color w:val="002060"/>
          <w:szCs w:val="24"/>
        </w:rPr>
      </w:pPr>
      <w:r w:rsidRPr="00EA5141">
        <w:rPr>
          <w:b/>
          <w:bCs/>
          <w:color w:val="002060"/>
          <w:szCs w:val="24"/>
        </w:rPr>
        <w:t xml:space="preserve">Summary: Scope of the Need </w:t>
      </w:r>
    </w:p>
    <w:p w14:paraId="1B200ADB" w14:textId="77777777" w:rsidR="00B62817" w:rsidRPr="00EA5141" w:rsidRDefault="00B62817" w:rsidP="007A70C2">
      <w:pPr>
        <w:rPr>
          <w:b/>
          <w:bCs/>
          <w:color w:val="002060"/>
          <w:szCs w:val="24"/>
        </w:rPr>
      </w:pPr>
    </w:p>
    <w:sdt>
      <w:sdtPr>
        <w:rPr>
          <w:sz w:val="21"/>
          <w:szCs w:val="21"/>
        </w:rPr>
        <w:id w:val="515203650"/>
        <w:placeholder>
          <w:docPart w:val="AE902BB5BEAE4529BFE419BF4024080A"/>
        </w:placeholder>
        <w:showingPlcHdr/>
      </w:sdtPr>
      <w:sdtEndPr/>
      <w:sdtContent>
        <w:p w14:paraId="6DC7C841" w14:textId="77777777" w:rsidR="0054562D" w:rsidRPr="001C2E60" w:rsidRDefault="0054562D" w:rsidP="007A70C2">
          <w:pPr>
            <w:jc w:val="both"/>
            <w:rPr>
              <w:b/>
              <w:i/>
              <w:color w:val="002060"/>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14:paraId="245A5EF6" w14:textId="77777777" w:rsidR="0054562D" w:rsidRPr="001C2E60" w:rsidRDefault="0054562D" w:rsidP="007A70C2">
          <w:pPr>
            <w:jc w:val="both"/>
            <w:rPr>
              <w:b/>
              <w:i/>
              <w:color w:val="002060"/>
              <w:szCs w:val="24"/>
              <w:highlight w:val="lightGray"/>
            </w:rPr>
          </w:pPr>
        </w:p>
        <w:p w14:paraId="341CD03E" w14:textId="5DBEBDA2" w:rsidR="007819B6" w:rsidRDefault="0054562D" w:rsidP="007A70C2">
          <w:pPr>
            <w:jc w:val="both"/>
            <w:rPr>
              <w:sz w:val="21"/>
              <w:szCs w:val="21"/>
            </w:rPr>
          </w:pPr>
          <w:r w:rsidRPr="001C2E60">
            <w:rPr>
              <w:i/>
              <w:color w:val="002060"/>
              <w:szCs w:val="24"/>
              <w:highlight w:val="lightGray"/>
            </w:rPr>
            <w:t>Information to address scope can be gleaned from the data profile, surveys, focus groups and key informant interviews.]</w:t>
          </w:r>
        </w:p>
      </w:sdtContent>
    </w:sdt>
    <w:p w14:paraId="797DD740" w14:textId="6BB7A590" w:rsidR="00344157" w:rsidRDefault="00344157" w:rsidP="007A70C2">
      <w:pPr>
        <w:jc w:val="both"/>
        <w:rPr>
          <w:sz w:val="21"/>
          <w:szCs w:val="21"/>
        </w:rPr>
      </w:pPr>
    </w:p>
    <w:p w14:paraId="7F577421" w14:textId="590F08B4" w:rsidR="00344157" w:rsidRDefault="00344157" w:rsidP="007A70C2">
      <w:pPr>
        <w:jc w:val="both"/>
        <w:rPr>
          <w:sz w:val="21"/>
          <w:szCs w:val="21"/>
        </w:rPr>
      </w:pPr>
    </w:p>
    <w:p w14:paraId="30CDBED4" w14:textId="601E91E5" w:rsidR="00344157" w:rsidRDefault="00344157" w:rsidP="007A70C2">
      <w:pPr>
        <w:jc w:val="both"/>
        <w:rPr>
          <w:sz w:val="21"/>
          <w:szCs w:val="21"/>
        </w:rPr>
      </w:pPr>
    </w:p>
    <w:p w14:paraId="64B91E67" w14:textId="72ECA078" w:rsidR="00344157" w:rsidRDefault="00344157" w:rsidP="007A70C2">
      <w:pPr>
        <w:jc w:val="both"/>
        <w:rPr>
          <w:sz w:val="21"/>
          <w:szCs w:val="21"/>
        </w:rPr>
      </w:pPr>
    </w:p>
    <w:p w14:paraId="506D9A23" w14:textId="374D39D8" w:rsidR="007819B6" w:rsidRDefault="007819B6" w:rsidP="007A70C2">
      <w:pPr>
        <w:rPr>
          <w:b/>
          <w:bCs/>
          <w:color w:val="002060"/>
          <w:szCs w:val="24"/>
        </w:rPr>
      </w:pPr>
      <w:r w:rsidRPr="00EA5141">
        <w:rPr>
          <w:b/>
          <w:bCs/>
          <w:color w:val="002060"/>
          <w:szCs w:val="24"/>
        </w:rPr>
        <w:t>Summary: Nature of the Need</w:t>
      </w:r>
    </w:p>
    <w:p w14:paraId="28B0D57B" w14:textId="77777777" w:rsidR="00B62817" w:rsidRPr="00EA5141" w:rsidRDefault="00B62817" w:rsidP="007A70C2">
      <w:pPr>
        <w:rPr>
          <w:b/>
          <w:bCs/>
          <w:color w:val="002060"/>
          <w:szCs w:val="24"/>
        </w:rPr>
      </w:pPr>
    </w:p>
    <w:p w14:paraId="16F1F001" w14:textId="3D617B1B" w:rsidR="007819B6" w:rsidRPr="0032273A" w:rsidRDefault="00F22F23" w:rsidP="007A70C2">
      <w:pPr>
        <w:jc w:val="both"/>
        <w:rPr>
          <w:sz w:val="21"/>
          <w:szCs w:val="21"/>
        </w:rPr>
      </w:pPr>
      <w:sdt>
        <w:sdtPr>
          <w:rPr>
            <w:b/>
          </w:rPr>
          <w:id w:val="-316570271"/>
          <w:placeholder>
            <w:docPart w:val="B70A1430BFBE422986736BAC059C7D57"/>
          </w:placeholder>
        </w:sdtPr>
        <w:sdtEndPr/>
        <w:sdtContent>
          <w:r w:rsidR="00344157" w:rsidRPr="00C0687B">
            <w:rPr>
              <w:color w:val="FF0000"/>
            </w:rPr>
            <w:t xml:space="preserve">Click </w:t>
          </w:r>
          <w:r w:rsidR="00344157">
            <w:rPr>
              <w:color w:val="FF0000"/>
            </w:rPr>
            <w:t>here</w:t>
          </w:r>
          <w:r w:rsidR="00344157" w:rsidRPr="00C0687B">
            <w:rPr>
              <w:color w:val="FF0000"/>
            </w:rPr>
            <w:t xml:space="preserve"> to add content</w:t>
          </w:r>
          <w:r w:rsidR="00344157">
            <w:rPr>
              <w:color w:val="FF0000"/>
            </w:rPr>
            <w:t xml:space="preserve">, </w:t>
          </w:r>
          <w:r w:rsidR="00344157" w:rsidRPr="00C0687B">
            <w:rPr>
              <w:color w:val="FF0000"/>
            </w:rPr>
            <w:t>delete the following instructions</w:t>
          </w:r>
          <w:r w:rsidR="00344157">
            <w:rPr>
              <w:color w:val="FF0000"/>
            </w:rPr>
            <w:t>, and updated font color and size</w:t>
          </w:r>
          <w:r w:rsidR="00344157" w:rsidRPr="00C0687B">
            <w:rPr>
              <w:color w:val="FF0000"/>
            </w:rPr>
            <w:t>:</w:t>
          </w:r>
          <w:r w:rsidR="00344157">
            <w:rPr>
              <w:color w:val="FF0000"/>
            </w:rPr>
            <w:t xml:space="preserve"> </w:t>
          </w:r>
          <w:r w:rsidR="00344157" w:rsidRPr="001C2E60">
            <w:rPr>
              <w:i/>
              <w:color w:val="002060"/>
              <w:szCs w:val="24"/>
              <w:highlight w:val="lightGray"/>
            </w:rPr>
            <w:t>[HSACS will provide a narrative</w:t>
          </w:r>
          <w:r w:rsidR="00344157">
            <w:rPr>
              <w:i/>
              <w:color w:val="002060"/>
              <w:szCs w:val="24"/>
              <w:highlight w:val="lightGray"/>
            </w:rPr>
            <w:t xml:space="preserve"> </w:t>
          </w:r>
          <w:r w:rsidR="00344157" w:rsidRPr="001C2E60">
            <w:rPr>
              <w:i/>
              <w:color w:val="002060"/>
              <w:szCs w:val="24"/>
              <w:highlight w:val="lightGray"/>
            </w:rPr>
            <w:t xml:space="preserve">describing the nature of this need area. Considerations for describing the nature of the need </w:t>
          </w:r>
          <w:proofErr w:type="gramStart"/>
          <w:r w:rsidR="00344157" w:rsidRPr="001C2E60">
            <w:rPr>
              <w:i/>
              <w:color w:val="002060"/>
              <w:szCs w:val="24"/>
              <w:highlight w:val="lightGray"/>
            </w:rPr>
            <w:t>include:</w:t>
          </w:r>
          <w:proofErr w:type="gramEnd"/>
          <w:r w:rsidR="00344157" w:rsidRPr="001C2E60">
            <w:rPr>
              <w:i/>
              <w:color w:val="002060"/>
              <w:szCs w:val="24"/>
              <w:highlight w:val="lightGray"/>
            </w:rPr>
            <w:t xml:space="preserve"> availability, physical accessibility, economic accessibility, discriminatory practices, informational accessibility, acceptability, quality and key barriers to service provision.</w:t>
          </w:r>
          <w:r w:rsidR="00344157" w:rsidRPr="001C2E60">
            <w:rPr>
              <w:i/>
              <w:color w:val="002060"/>
              <w:szCs w:val="24"/>
            </w:rPr>
            <w:t xml:space="preserve"> </w:t>
          </w:r>
          <w:r w:rsidR="00344157" w:rsidRPr="001C2E60">
            <w:rPr>
              <w:i/>
              <w:color w:val="002060"/>
              <w:szCs w:val="24"/>
              <w:highlight w:val="lightGray"/>
            </w:rPr>
            <w:t>Information to address nature of the need can be gleaned from surveys, focus groups and key informant interviews</w:t>
          </w:r>
          <w:r w:rsidR="00344157">
            <w:rPr>
              <w:i/>
              <w:color w:val="002060"/>
              <w:szCs w:val="24"/>
              <w:highlight w:val="lightGray"/>
            </w:rPr>
            <w:t>.]</w:t>
          </w:r>
          <w:r w:rsidR="00344157" w:rsidRPr="001C2E60">
            <w:rPr>
              <w:i/>
              <w:color w:val="002060"/>
              <w:szCs w:val="24"/>
              <w:highlight w:val="lightGray"/>
            </w:rPr>
            <w:t xml:space="preserve"> </w:t>
          </w:r>
        </w:sdtContent>
      </w:sdt>
    </w:p>
    <w:p w14:paraId="169530B2" w14:textId="77777777" w:rsidR="00A51192" w:rsidRDefault="00A51192" w:rsidP="007A70C2">
      <w:pPr>
        <w:rPr>
          <w:szCs w:val="24"/>
        </w:rPr>
      </w:pPr>
    </w:p>
    <w:p w14:paraId="183E0D2A" w14:textId="63188EE4" w:rsidR="007819B6" w:rsidRDefault="007819B6" w:rsidP="007A70C2">
      <w:pPr>
        <w:rPr>
          <w:b/>
          <w:bCs/>
          <w:color w:val="002060"/>
          <w:szCs w:val="24"/>
        </w:rPr>
      </w:pPr>
      <w:r w:rsidRPr="0012311C">
        <w:rPr>
          <w:b/>
          <w:bCs/>
          <w:color w:val="002060"/>
          <w:szCs w:val="24"/>
        </w:rPr>
        <w:lastRenderedPageBreak/>
        <w:t>Summary: Local Considerations for Addressing the Need for County Prioritized Need Area</w:t>
      </w:r>
    </w:p>
    <w:p w14:paraId="402EB3D8" w14:textId="77777777" w:rsidR="00B62817" w:rsidRPr="0012311C" w:rsidRDefault="00B62817" w:rsidP="007A70C2">
      <w:pPr>
        <w:rPr>
          <w:b/>
          <w:bCs/>
          <w:color w:val="002060"/>
          <w:szCs w:val="24"/>
        </w:rPr>
      </w:pPr>
    </w:p>
    <w:sdt>
      <w:sdtPr>
        <w:rPr>
          <w:b/>
        </w:rPr>
        <w:id w:val="140700433"/>
        <w:placeholder>
          <w:docPart w:val="2C102044112B40339B0B5A52A7CEA1BA"/>
        </w:placeholder>
      </w:sdtPr>
      <w:sdtEndPr/>
      <w:sdtContent>
        <w:p w14:paraId="5CDCF1B5" w14:textId="51E515BB" w:rsidR="00C02495" w:rsidRDefault="00C02495" w:rsidP="007A70C2">
          <w:pPr>
            <w:jc w:val="both"/>
            <w:rPr>
              <w:b/>
              <w:i/>
              <w:iCs/>
              <w:color w:val="00B050"/>
              <w:sz w:val="22"/>
            </w:rPr>
          </w:pPr>
          <w:r w:rsidRPr="0012311C">
            <w:rPr>
              <w:b/>
              <w:i/>
              <w:iCs/>
              <w:color w:val="00B050"/>
              <w:sz w:val="22"/>
            </w:rPr>
            <w:t xml:space="preserve">*Required only if focus group need area topic. </w:t>
          </w:r>
        </w:p>
        <w:p w14:paraId="5C7F9A52" w14:textId="77777777" w:rsidR="0012311C" w:rsidRPr="0012311C" w:rsidRDefault="0012311C" w:rsidP="007A70C2">
          <w:pPr>
            <w:jc w:val="both"/>
            <w:rPr>
              <w:b/>
              <w:i/>
              <w:color w:val="002060"/>
              <w:szCs w:val="24"/>
              <w:highlight w:val="lightGray"/>
            </w:rPr>
          </w:pPr>
        </w:p>
        <w:p w14:paraId="29C8340B" w14:textId="4014BF32" w:rsidR="0032273A" w:rsidRDefault="00C02495" w:rsidP="007A70C2">
          <w:pPr>
            <w:jc w:val="both"/>
            <w:rPr>
              <w:b/>
              <w:i/>
              <w:color w:val="002060"/>
              <w:szCs w:val="24"/>
              <w:highlight w:val="lightGray"/>
            </w:rPr>
          </w:pPr>
          <w:r w:rsidRPr="00C0687B">
            <w:rPr>
              <w:color w:val="FF0000"/>
            </w:rPr>
            <w:t xml:space="preserve"> </w:t>
          </w:r>
          <w:r w:rsidR="0032273A" w:rsidRPr="00C0687B">
            <w:rPr>
              <w:color w:val="FF0000"/>
            </w:rPr>
            <w:t>Click in this text to add content</w:t>
          </w:r>
          <w:r w:rsidR="0032273A">
            <w:rPr>
              <w:color w:val="FF0000"/>
            </w:rPr>
            <w:t xml:space="preserve">, </w:t>
          </w:r>
          <w:r w:rsidR="0032273A" w:rsidRPr="00C0687B">
            <w:rPr>
              <w:color w:val="FF0000"/>
            </w:rPr>
            <w:t>delete the following instructions</w:t>
          </w:r>
          <w:r w:rsidR="0032273A">
            <w:rPr>
              <w:color w:val="FF0000"/>
            </w:rPr>
            <w:t>, and updated font color and size</w:t>
          </w:r>
          <w:r w:rsidR="0032273A" w:rsidRPr="00C0687B">
            <w:rPr>
              <w:color w:val="FF0000"/>
            </w:rPr>
            <w:t>:</w:t>
          </w:r>
          <w:r w:rsidR="0032273A">
            <w:rPr>
              <w:color w:val="FF0000"/>
            </w:rPr>
            <w:t xml:space="preserve"> </w:t>
          </w:r>
          <w:r w:rsidR="0032273A" w:rsidRPr="001C2E60">
            <w:rPr>
              <w:i/>
              <w:color w:val="002060"/>
              <w:szCs w:val="24"/>
              <w:highlight w:val="lightGray"/>
            </w:rPr>
            <w:t>[HSACS will provide a narrative</w:t>
          </w:r>
          <w:r w:rsidR="0032273A">
            <w:rPr>
              <w:i/>
              <w:color w:val="002060"/>
              <w:szCs w:val="24"/>
              <w:highlight w:val="lightGray"/>
            </w:rPr>
            <w:t xml:space="preserve"> </w:t>
          </w:r>
          <w:r w:rsidR="0032273A" w:rsidRPr="001C2E60">
            <w:rPr>
              <w:i/>
              <w:color w:val="002060"/>
              <w:szCs w:val="24"/>
              <w:highlight w:val="lightGray"/>
            </w:rPr>
            <w:t>describing local considerations for addressing this need. A summary of local consideration for addressing the need may include information to address the following questions: Is this a need that can be addressed at the county level? Is this an urgent need (e.g., needs to be addressed in 1-3 years)? Does the community lack (access to) organizations/programs to focus on the needs/issue or on similar needs issues? If not, what resources would the existing constellation of service providers and community support organizations need to be able to address the need; and are these resources readily available? Information to address local considerations for addressing the need can be gleaned primarily from focus groups and key informant interviews</w:t>
          </w:r>
        </w:p>
        <w:p w14:paraId="008164BD" w14:textId="77777777" w:rsidR="0032273A" w:rsidRDefault="0032273A" w:rsidP="007A70C2">
          <w:pPr>
            <w:rPr>
              <w:b/>
              <w:i/>
              <w:color w:val="002060"/>
              <w:szCs w:val="24"/>
              <w:highlight w:val="lightGray"/>
            </w:rPr>
          </w:pPr>
        </w:p>
        <w:p w14:paraId="7F0258DC" w14:textId="77777777" w:rsidR="0032273A" w:rsidRDefault="00F22F23" w:rsidP="007A70C2">
          <w:pPr>
            <w:rPr>
              <w:b/>
            </w:rPr>
          </w:pPr>
        </w:p>
      </w:sdtContent>
    </w:sdt>
    <w:p w14:paraId="05F70ED7" w14:textId="77777777" w:rsidR="007819B6" w:rsidRPr="00ED7573" w:rsidRDefault="007819B6" w:rsidP="007A70C2">
      <w:pPr>
        <w:rPr>
          <w:sz w:val="21"/>
          <w:szCs w:val="21"/>
        </w:rPr>
      </w:pPr>
    </w:p>
    <w:p w14:paraId="41AA40F3" w14:textId="77777777" w:rsidR="007819B6" w:rsidRDefault="007819B6" w:rsidP="007A70C2">
      <w:pPr>
        <w:rPr>
          <w:szCs w:val="24"/>
        </w:rPr>
      </w:pPr>
    </w:p>
    <w:p w14:paraId="3B8A7DAC" w14:textId="5AB63857" w:rsidR="007819B6" w:rsidRDefault="007819B6" w:rsidP="007A70C2">
      <w:pPr>
        <w:rPr>
          <w:b/>
          <w:bCs/>
          <w:color w:val="002060"/>
          <w:szCs w:val="24"/>
        </w:rPr>
      </w:pPr>
      <w:r w:rsidRPr="0027205C">
        <w:rPr>
          <w:b/>
          <w:bCs/>
          <w:color w:val="002060"/>
          <w:szCs w:val="24"/>
        </w:rPr>
        <w:t>If applicable: Additional Notable Focus Group Trends for County Prioritized Need Area</w:t>
      </w:r>
    </w:p>
    <w:p w14:paraId="1B9C3767" w14:textId="77777777" w:rsidR="00B62817" w:rsidRPr="0027205C" w:rsidRDefault="00B62817" w:rsidP="007A70C2">
      <w:pPr>
        <w:rPr>
          <w:b/>
          <w:bCs/>
          <w:color w:val="002060"/>
          <w:szCs w:val="24"/>
        </w:rPr>
      </w:pPr>
    </w:p>
    <w:sdt>
      <w:sdtPr>
        <w:rPr>
          <w:b/>
        </w:rPr>
        <w:id w:val="362174097"/>
        <w:placeholder>
          <w:docPart w:val="161C944EB46345F3A31E4FD921A3239F"/>
        </w:placeholder>
      </w:sdtPr>
      <w:sdtEndPr/>
      <w:sdtContent>
        <w:p w14:paraId="2AB245F2" w14:textId="77777777" w:rsidR="003B67B9" w:rsidRDefault="003B67B9" w:rsidP="007A70C2">
          <w:pPr>
            <w:jc w:val="both"/>
            <w:rPr>
              <w:b/>
              <w:i/>
              <w:color w:val="002060"/>
              <w:szCs w:val="24"/>
              <w:highlight w:val="lightGray"/>
            </w:rPr>
          </w:pPr>
          <w:r w:rsidRPr="00C0687B">
            <w:rPr>
              <w:color w:val="FF0000"/>
            </w:rPr>
            <w:t>Click in this text</w:t>
          </w:r>
          <w:r>
            <w:rPr>
              <w:color w:val="FF0000"/>
            </w:rPr>
            <w:t xml:space="preserve"> (if applicable)</w:t>
          </w:r>
          <w:r w:rsidRPr="00C0687B">
            <w:rPr>
              <w:color w:val="FF0000"/>
            </w:rPr>
            <w:t xml:space="preserve"> to add content</w:t>
          </w:r>
          <w:r>
            <w:rPr>
              <w:color w:val="FF0000"/>
            </w:rPr>
            <w:t xml:space="preserve"> and updated font color and size. If not applicable delete this text and box. </w:t>
          </w:r>
        </w:p>
        <w:p w14:paraId="143228D6" w14:textId="77777777" w:rsidR="003B67B9" w:rsidRDefault="003B67B9" w:rsidP="007A70C2">
          <w:pPr>
            <w:rPr>
              <w:b/>
              <w:i/>
              <w:color w:val="002060"/>
              <w:szCs w:val="24"/>
              <w:highlight w:val="lightGray"/>
            </w:rPr>
          </w:pPr>
        </w:p>
        <w:p w14:paraId="63555E00" w14:textId="77777777" w:rsidR="003B67B9" w:rsidRDefault="00F22F23" w:rsidP="007A70C2">
          <w:pPr>
            <w:rPr>
              <w:b/>
            </w:rPr>
          </w:pPr>
        </w:p>
      </w:sdtContent>
    </w:sdt>
    <w:p w14:paraId="4B040FB1" w14:textId="77777777" w:rsidR="007819B6" w:rsidRDefault="007819B6" w:rsidP="007A70C2"/>
    <w:p w14:paraId="75DADBD4" w14:textId="77777777" w:rsidR="007819B6" w:rsidRDefault="007819B6" w:rsidP="007A70C2"/>
    <w:p w14:paraId="68304EBF" w14:textId="77777777" w:rsidR="007819B6" w:rsidRDefault="007819B6" w:rsidP="007A70C2"/>
    <w:p w14:paraId="75F27C40" w14:textId="77777777" w:rsidR="007819B6" w:rsidRDefault="007819B6" w:rsidP="007A70C2"/>
    <w:p w14:paraId="05526616" w14:textId="77777777" w:rsidR="0032273A" w:rsidRDefault="0032273A" w:rsidP="007A70C2"/>
    <w:p w14:paraId="6D6F3EC3" w14:textId="77777777" w:rsidR="0032273A" w:rsidRDefault="0032273A" w:rsidP="007A70C2"/>
    <w:p w14:paraId="41471BDE" w14:textId="6004FA3A" w:rsidR="0032273A" w:rsidRDefault="0032273A" w:rsidP="007A70C2">
      <w:r>
        <w:br w:type="page"/>
      </w:r>
    </w:p>
    <w:p w14:paraId="43318356" w14:textId="009DD027" w:rsidR="007819B6" w:rsidRDefault="007819B6" w:rsidP="00AF3AD3">
      <w:r>
        <w:rPr>
          <w:noProof/>
        </w:rPr>
        <w:lastRenderedPageBreak/>
        <mc:AlternateContent>
          <mc:Choice Requires="wps">
            <w:drawing>
              <wp:anchor distT="0" distB="0" distL="114300" distR="114300" simplePos="0" relativeHeight="251658249" behindDoc="1" locked="0" layoutInCell="1" allowOverlap="1" wp14:anchorId="1B2E4CD6" wp14:editId="4CC43DA5">
                <wp:simplePos x="0" y="0"/>
                <wp:positionH relativeFrom="column">
                  <wp:posOffset>-394970</wp:posOffset>
                </wp:positionH>
                <wp:positionV relativeFrom="paragraph">
                  <wp:posOffset>329565</wp:posOffset>
                </wp:positionV>
                <wp:extent cx="7190308" cy="7569200"/>
                <wp:effectExtent l="0" t="0" r="10795" b="12700"/>
                <wp:wrapNone/>
                <wp:docPr id="198" name="Rectangle 198"/>
                <wp:cNvGraphicFramePr/>
                <a:graphic xmlns:a="http://schemas.openxmlformats.org/drawingml/2006/main">
                  <a:graphicData uri="http://schemas.microsoft.com/office/word/2010/wordprocessingShape">
                    <wps:wsp>
                      <wps:cNvSpPr/>
                      <wps:spPr>
                        <a:xfrm>
                          <a:off x="0" y="0"/>
                          <a:ext cx="7190308" cy="7569200"/>
                        </a:xfrm>
                        <a:prstGeom prst="rect">
                          <a:avLst/>
                        </a:prstGeom>
                        <a:solidFill>
                          <a:schemeClr val="accent2">
                            <a:lumMod val="20000"/>
                            <a:lumOff val="80000"/>
                            <a:alpha val="39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02F68" id="Rectangle 198" o:spid="_x0000_s1026" style="position:absolute;margin-left:-31.1pt;margin-top:25.95pt;width:566.15pt;height:596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" fillcolor="#d6e9f5 [661]" strokecolor="#024f75 [3204]" strokeweight="2pt">
                <v:fill opacity="25443f"/>
              </v:rect>
            </w:pict>
          </mc:Fallback>
        </mc:AlternateContent>
      </w:r>
    </w:p>
    <w:p w14:paraId="1CCF315E" w14:textId="77777777" w:rsidR="00B77AFA" w:rsidRPr="00B77AFA" w:rsidRDefault="00B77AFA" w:rsidP="00AF3AD3">
      <w:pPr>
        <w:ind w:left="-450"/>
        <w:rPr>
          <w:sz w:val="20"/>
          <w:szCs w:val="20"/>
        </w:rPr>
      </w:pPr>
    </w:p>
    <w:p w14:paraId="5D884C5D" w14:textId="338BFF55" w:rsidR="007819B6" w:rsidRPr="0027205C" w:rsidRDefault="007819B6" w:rsidP="00AF3AD3">
      <w:pPr>
        <w:ind w:left="-450"/>
        <w:rPr>
          <w:b/>
          <w:bCs/>
          <w:color w:val="002060"/>
          <w:sz w:val="21"/>
          <w:szCs w:val="21"/>
        </w:rPr>
      </w:pPr>
      <w:r w:rsidRPr="0027205C">
        <w:rPr>
          <w:b/>
          <w:bCs/>
          <w:color w:val="002060"/>
        </w:rPr>
        <w:t>Need Area: Survey Results</w:t>
      </w:r>
      <w:r w:rsidRPr="0027205C">
        <w:rPr>
          <w:b/>
          <w:bCs/>
          <w:color w:val="002060"/>
          <w:sz w:val="21"/>
          <w:szCs w:val="21"/>
        </w:rPr>
        <w:t xml:space="preserve"> </w:t>
      </w:r>
    </w:p>
    <w:p w14:paraId="50E6689F" w14:textId="77777777" w:rsidR="007819B6" w:rsidRPr="00CB0EF7" w:rsidRDefault="007819B6" w:rsidP="00AF3AD3">
      <w:pPr>
        <w:ind w:left="-450"/>
        <w:rPr>
          <w:sz w:val="21"/>
          <w:szCs w:val="21"/>
        </w:rPr>
      </w:pPr>
    </w:p>
    <w:tbl>
      <w:tblPr>
        <w:tblStyle w:val="TableGrid"/>
        <w:tblW w:w="10980" w:type="dxa"/>
        <w:tblInd w:w="-455" w:type="dxa"/>
        <w:tblLayout w:type="fixed"/>
        <w:tblLook w:val="04A0" w:firstRow="1" w:lastRow="0" w:firstColumn="1" w:lastColumn="0" w:noHBand="0" w:noVBand="1"/>
      </w:tblPr>
      <w:tblGrid>
        <w:gridCol w:w="3600"/>
        <w:gridCol w:w="1350"/>
        <w:gridCol w:w="990"/>
        <w:gridCol w:w="990"/>
        <w:gridCol w:w="900"/>
        <w:gridCol w:w="1080"/>
        <w:gridCol w:w="990"/>
        <w:gridCol w:w="1080"/>
      </w:tblGrid>
      <w:tr w:rsidR="007819B6" w:rsidRPr="005C4377" w14:paraId="400BF11D" w14:textId="77777777" w:rsidTr="00912DA9">
        <w:tc>
          <w:tcPr>
            <w:tcW w:w="3600" w:type="dxa"/>
          </w:tcPr>
          <w:p w14:paraId="324877A0" w14:textId="77777777" w:rsidR="007819B6" w:rsidRPr="0027205C" w:rsidRDefault="007819B6" w:rsidP="00AF3AD3">
            <w:pPr>
              <w:rPr>
                <w:b/>
                <w:bCs/>
                <w:color w:val="002060"/>
                <w:sz w:val="21"/>
                <w:szCs w:val="21"/>
              </w:rPr>
            </w:pPr>
            <w:r w:rsidRPr="0027205C">
              <w:rPr>
                <w:b/>
                <w:bCs/>
                <w:color w:val="002060"/>
                <w:sz w:val="21"/>
                <w:szCs w:val="21"/>
              </w:rPr>
              <w:t>Item</w:t>
            </w:r>
          </w:p>
        </w:tc>
        <w:tc>
          <w:tcPr>
            <w:tcW w:w="1350" w:type="dxa"/>
          </w:tcPr>
          <w:p w14:paraId="21220321" w14:textId="77777777" w:rsidR="007819B6" w:rsidRPr="0027205C" w:rsidRDefault="007819B6" w:rsidP="00AF3AD3">
            <w:pPr>
              <w:jc w:val="center"/>
              <w:rPr>
                <w:b/>
                <w:bCs/>
                <w:color w:val="002060"/>
                <w:sz w:val="21"/>
                <w:szCs w:val="21"/>
              </w:rPr>
            </w:pPr>
            <w:r w:rsidRPr="0027205C">
              <w:rPr>
                <w:b/>
                <w:bCs/>
                <w:color w:val="002060"/>
                <w:sz w:val="21"/>
                <w:szCs w:val="21"/>
              </w:rPr>
              <w:t>Total Number of Respondents</w:t>
            </w:r>
          </w:p>
        </w:tc>
        <w:tc>
          <w:tcPr>
            <w:tcW w:w="990" w:type="dxa"/>
          </w:tcPr>
          <w:p w14:paraId="30DEBFD6" w14:textId="77777777" w:rsidR="007819B6" w:rsidRPr="0027205C" w:rsidRDefault="007819B6" w:rsidP="00AF3AD3">
            <w:pPr>
              <w:jc w:val="center"/>
              <w:rPr>
                <w:b/>
                <w:bCs/>
                <w:color w:val="002060"/>
                <w:sz w:val="21"/>
                <w:szCs w:val="21"/>
              </w:rPr>
            </w:pPr>
            <w:r w:rsidRPr="0027205C">
              <w:rPr>
                <w:b/>
                <w:bCs/>
                <w:color w:val="002060"/>
                <w:sz w:val="21"/>
                <w:szCs w:val="21"/>
              </w:rPr>
              <w:t>Strongly Disagree</w:t>
            </w:r>
          </w:p>
        </w:tc>
        <w:tc>
          <w:tcPr>
            <w:tcW w:w="990" w:type="dxa"/>
          </w:tcPr>
          <w:p w14:paraId="6C724D15" w14:textId="77777777" w:rsidR="007819B6" w:rsidRPr="0027205C" w:rsidRDefault="007819B6" w:rsidP="00AF3AD3">
            <w:pPr>
              <w:jc w:val="center"/>
              <w:rPr>
                <w:b/>
                <w:bCs/>
                <w:color w:val="002060"/>
                <w:sz w:val="21"/>
                <w:szCs w:val="21"/>
              </w:rPr>
            </w:pPr>
            <w:r w:rsidRPr="0027205C">
              <w:rPr>
                <w:b/>
                <w:bCs/>
                <w:color w:val="002060"/>
                <w:sz w:val="21"/>
                <w:szCs w:val="21"/>
              </w:rPr>
              <w:t>Disagree</w:t>
            </w:r>
          </w:p>
        </w:tc>
        <w:tc>
          <w:tcPr>
            <w:tcW w:w="900" w:type="dxa"/>
          </w:tcPr>
          <w:p w14:paraId="7803FE62" w14:textId="77777777" w:rsidR="007819B6" w:rsidRPr="0027205C" w:rsidRDefault="007819B6" w:rsidP="00AF3AD3">
            <w:pPr>
              <w:jc w:val="center"/>
              <w:rPr>
                <w:b/>
                <w:bCs/>
                <w:color w:val="002060"/>
                <w:sz w:val="21"/>
                <w:szCs w:val="21"/>
              </w:rPr>
            </w:pPr>
            <w:r w:rsidRPr="0027205C">
              <w:rPr>
                <w:b/>
                <w:bCs/>
                <w:color w:val="002060"/>
                <w:sz w:val="21"/>
                <w:szCs w:val="21"/>
              </w:rPr>
              <w:t>Agree</w:t>
            </w:r>
          </w:p>
        </w:tc>
        <w:tc>
          <w:tcPr>
            <w:tcW w:w="1080" w:type="dxa"/>
          </w:tcPr>
          <w:p w14:paraId="4C42FB33" w14:textId="77777777" w:rsidR="007819B6" w:rsidRPr="0027205C" w:rsidRDefault="007819B6" w:rsidP="00AF3AD3">
            <w:pPr>
              <w:jc w:val="center"/>
              <w:rPr>
                <w:b/>
                <w:bCs/>
                <w:color w:val="002060"/>
                <w:sz w:val="21"/>
                <w:szCs w:val="21"/>
              </w:rPr>
            </w:pPr>
            <w:r w:rsidRPr="0027205C">
              <w:rPr>
                <w:b/>
                <w:bCs/>
                <w:color w:val="002060"/>
                <w:sz w:val="21"/>
                <w:szCs w:val="21"/>
              </w:rPr>
              <w:t>Strongly Agree</w:t>
            </w:r>
          </w:p>
        </w:tc>
        <w:tc>
          <w:tcPr>
            <w:tcW w:w="990" w:type="dxa"/>
          </w:tcPr>
          <w:p w14:paraId="40ABA846" w14:textId="77777777" w:rsidR="007819B6" w:rsidRPr="0027205C" w:rsidRDefault="007819B6" w:rsidP="00AF3AD3">
            <w:pPr>
              <w:jc w:val="center"/>
              <w:rPr>
                <w:b/>
                <w:bCs/>
                <w:color w:val="002060"/>
                <w:sz w:val="21"/>
                <w:szCs w:val="21"/>
              </w:rPr>
            </w:pPr>
            <w:r w:rsidRPr="0027205C">
              <w:rPr>
                <w:b/>
                <w:bCs/>
                <w:color w:val="002060"/>
                <w:sz w:val="21"/>
                <w:szCs w:val="21"/>
              </w:rPr>
              <w:t>Don’t Know</w:t>
            </w:r>
          </w:p>
        </w:tc>
        <w:tc>
          <w:tcPr>
            <w:tcW w:w="1080" w:type="dxa"/>
          </w:tcPr>
          <w:p w14:paraId="1463499E" w14:textId="77777777" w:rsidR="007819B6" w:rsidRPr="0027205C" w:rsidRDefault="007819B6" w:rsidP="00AF3AD3">
            <w:pPr>
              <w:jc w:val="center"/>
              <w:rPr>
                <w:b/>
                <w:bCs/>
                <w:color w:val="002060"/>
                <w:sz w:val="21"/>
                <w:szCs w:val="21"/>
              </w:rPr>
            </w:pPr>
            <w:r w:rsidRPr="0027205C">
              <w:rPr>
                <w:b/>
                <w:bCs/>
                <w:color w:val="002060"/>
                <w:sz w:val="21"/>
                <w:szCs w:val="21"/>
              </w:rPr>
              <w:t>Total</w:t>
            </w:r>
          </w:p>
        </w:tc>
      </w:tr>
      <w:tr w:rsidR="007819B6" w:rsidRPr="00367040" w14:paraId="1E1ACC41" w14:textId="77777777" w:rsidTr="00912DA9">
        <w:tc>
          <w:tcPr>
            <w:tcW w:w="3600" w:type="dxa"/>
          </w:tcPr>
          <w:p w14:paraId="252DC0A6" w14:textId="77777777" w:rsidR="007819B6" w:rsidRPr="0027205C" w:rsidRDefault="007819B6" w:rsidP="00AF3AD3">
            <w:pPr>
              <w:rPr>
                <w:b/>
                <w:bCs/>
                <w:color w:val="002060"/>
                <w:sz w:val="21"/>
                <w:szCs w:val="21"/>
              </w:rPr>
            </w:pPr>
            <w:r w:rsidRPr="0027205C">
              <w:rPr>
                <w:color w:val="002060"/>
                <w:sz w:val="21"/>
                <w:szCs w:val="21"/>
              </w:rPr>
              <w:t xml:space="preserve">1. There are enough services available in the county to help those who have this need. </w:t>
            </w:r>
          </w:p>
        </w:tc>
        <w:sdt>
          <w:sdtPr>
            <w:rPr>
              <w:bCs/>
              <w:sz w:val="21"/>
              <w:szCs w:val="21"/>
            </w:rPr>
            <w:id w:val="-535810188"/>
            <w:placeholder>
              <w:docPart w:val="FEDB5803B8C543DFAA2B81E93C7D948C"/>
            </w:placeholder>
            <w:showingPlcHdr/>
          </w:sdtPr>
          <w:sdtEndPr/>
          <w:sdtContent>
            <w:tc>
              <w:tcPr>
                <w:tcW w:w="1350" w:type="dxa"/>
              </w:tcPr>
              <w:p w14:paraId="67447559" w14:textId="59EC673B" w:rsidR="007819B6" w:rsidRPr="0027205C" w:rsidRDefault="00912DA9" w:rsidP="00AF3AD3">
                <w:pPr>
                  <w:jc w:val="center"/>
                  <w:rPr>
                    <w:bCs/>
                    <w:sz w:val="21"/>
                    <w:szCs w:val="21"/>
                  </w:rPr>
                </w:pPr>
                <w:r w:rsidRPr="0027205C">
                  <w:rPr>
                    <w:rStyle w:val="PlaceholderText"/>
                    <w:bCs/>
                    <w:color w:val="FF0000"/>
                    <w:sz w:val="21"/>
                    <w:szCs w:val="21"/>
                  </w:rPr>
                  <w:t xml:space="preserve"> enter number</w:t>
                </w:r>
                <w:r w:rsidRPr="0027205C">
                  <w:rPr>
                    <w:bCs/>
                    <w:sz w:val="21"/>
                    <w:szCs w:val="21"/>
                  </w:rPr>
                  <w:t xml:space="preserve"> </w:t>
                </w:r>
              </w:p>
            </w:tc>
          </w:sdtContent>
        </w:sdt>
        <w:tc>
          <w:tcPr>
            <w:tcW w:w="990" w:type="dxa"/>
          </w:tcPr>
          <w:p w14:paraId="4856B764" w14:textId="6166A6B0" w:rsidR="007819B6" w:rsidRPr="0027205C" w:rsidRDefault="00F22F23" w:rsidP="00AF3AD3">
            <w:pPr>
              <w:jc w:val="center"/>
              <w:rPr>
                <w:bCs/>
                <w:sz w:val="21"/>
                <w:szCs w:val="21"/>
              </w:rPr>
            </w:pPr>
            <w:sdt>
              <w:sdtPr>
                <w:rPr>
                  <w:bCs/>
                  <w:sz w:val="21"/>
                  <w:szCs w:val="21"/>
                </w:rPr>
                <w:id w:val="1395015495"/>
                <w:placeholder>
                  <w:docPart w:val="EB4578465F0044D3B67EEC1FDACFA189"/>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90" w:type="dxa"/>
          </w:tcPr>
          <w:p w14:paraId="41C64BEC" w14:textId="52BBB39F" w:rsidR="007819B6" w:rsidRPr="0027205C" w:rsidRDefault="00F22F23" w:rsidP="00AF3AD3">
            <w:pPr>
              <w:jc w:val="center"/>
              <w:rPr>
                <w:bCs/>
                <w:sz w:val="21"/>
                <w:szCs w:val="21"/>
              </w:rPr>
            </w:pPr>
            <w:sdt>
              <w:sdtPr>
                <w:rPr>
                  <w:bCs/>
                  <w:sz w:val="21"/>
                  <w:szCs w:val="21"/>
                </w:rPr>
                <w:id w:val="293179109"/>
                <w:placeholder>
                  <w:docPart w:val="8850FE133B4B4018A43C9FF06FC24400"/>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00" w:type="dxa"/>
          </w:tcPr>
          <w:p w14:paraId="6F5B7958" w14:textId="6DC95AEB" w:rsidR="007819B6" w:rsidRPr="0027205C" w:rsidRDefault="00F22F23" w:rsidP="00AF3AD3">
            <w:pPr>
              <w:jc w:val="center"/>
              <w:rPr>
                <w:bCs/>
                <w:sz w:val="21"/>
                <w:szCs w:val="21"/>
              </w:rPr>
            </w:pPr>
            <w:sdt>
              <w:sdtPr>
                <w:rPr>
                  <w:bCs/>
                  <w:sz w:val="21"/>
                  <w:szCs w:val="21"/>
                </w:rPr>
                <w:id w:val="-1808311132"/>
                <w:placeholder>
                  <w:docPart w:val="19917538591B4E2685FED40773F61638"/>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1080" w:type="dxa"/>
          </w:tcPr>
          <w:p w14:paraId="234B124B" w14:textId="2D6D0315" w:rsidR="007819B6" w:rsidRPr="0027205C" w:rsidRDefault="00F22F23" w:rsidP="00AF3AD3">
            <w:pPr>
              <w:jc w:val="center"/>
              <w:rPr>
                <w:bCs/>
                <w:sz w:val="21"/>
                <w:szCs w:val="21"/>
              </w:rPr>
            </w:pPr>
            <w:sdt>
              <w:sdtPr>
                <w:rPr>
                  <w:bCs/>
                  <w:sz w:val="21"/>
                  <w:szCs w:val="21"/>
                </w:rPr>
                <w:id w:val="1029603358"/>
                <w:placeholder>
                  <w:docPart w:val="5149ECC1AB1842618050073ACC9EE15C"/>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90" w:type="dxa"/>
          </w:tcPr>
          <w:p w14:paraId="12097B53" w14:textId="40466CF8" w:rsidR="007819B6" w:rsidRPr="0027205C" w:rsidRDefault="00F22F23" w:rsidP="00AF3AD3">
            <w:pPr>
              <w:jc w:val="center"/>
              <w:rPr>
                <w:bCs/>
                <w:sz w:val="21"/>
                <w:szCs w:val="21"/>
              </w:rPr>
            </w:pPr>
            <w:sdt>
              <w:sdtPr>
                <w:rPr>
                  <w:bCs/>
                  <w:sz w:val="21"/>
                  <w:szCs w:val="21"/>
                </w:rPr>
                <w:id w:val="213704382"/>
                <w:placeholder>
                  <w:docPart w:val="881C58FF6A4D4A579F327826EDFFD567"/>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1080" w:type="dxa"/>
          </w:tcPr>
          <w:p w14:paraId="10CCDBD9" w14:textId="1D314630" w:rsidR="007819B6" w:rsidRPr="0027205C" w:rsidRDefault="00F22F23" w:rsidP="00AF3AD3">
            <w:pPr>
              <w:jc w:val="center"/>
              <w:rPr>
                <w:bCs/>
                <w:sz w:val="21"/>
                <w:szCs w:val="21"/>
              </w:rPr>
            </w:pPr>
            <w:sdt>
              <w:sdtPr>
                <w:rPr>
                  <w:bCs/>
                  <w:sz w:val="21"/>
                  <w:szCs w:val="21"/>
                </w:rPr>
                <w:id w:val="1401018020"/>
                <w:placeholder>
                  <w:docPart w:val="2DBFD15BE7DC49A7B77A114F79A796FB"/>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r>
      <w:tr w:rsidR="007819B6" w:rsidRPr="00367040" w14:paraId="39A4CB71" w14:textId="77777777" w:rsidTr="00912DA9">
        <w:tc>
          <w:tcPr>
            <w:tcW w:w="3600" w:type="dxa"/>
          </w:tcPr>
          <w:p w14:paraId="051AAAD7" w14:textId="77777777" w:rsidR="007819B6" w:rsidRPr="0027205C" w:rsidRDefault="007819B6" w:rsidP="00AF3AD3">
            <w:pPr>
              <w:rPr>
                <w:b/>
                <w:bCs/>
                <w:color w:val="002060"/>
                <w:sz w:val="21"/>
                <w:szCs w:val="21"/>
              </w:rPr>
            </w:pPr>
            <w:r w:rsidRPr="0027205C">
              <w:rPr>
                <w:color w:val="002060"/>
                <w:sz w:val="21"/>
                <w:szCs w:val="21"/>
              </w:rPr>
              <w:t xml:space="preserve">2. Anyone in the county </w:t>
            </w:r>
            <w:proofErr w:type="gramStart"/>
            <w:r w:rsidRPr="0027205C">
              <w:rPr>
                <w:color w:val="002060"/>
                <w:sz w:val="21"/>
                <w:szCs w:val="21"/>
              </w:rPr>
              <w:t>is able to</w:t>
            </w:r>
            <w:proofErr w:type="gramEnd"/>
            <w:r w:rsidRPr="0027205C">
              <w:rPr>
                <w:color w:val="002060"/>
                <w:sz w:val="21"/>
                <w:szCs w:val="21"/>
              </w:rPr>
              <w:t xml:space="preserve"> access services. </w:t>
            </w:r>
          </w:p>
        </w:tc>
        <w:sdt>
          <w:sdtPr>
            <w:rPr>
              <w:bCs/>
              <w:sz w:val="21"/>
              <w:szCs w:val="21"/>
            </w:rPr>
            <w:id w:val="1255410604"/>
            <w:placeholder>
              <w:docPart w:val="CCD9099FE0B34244B7C43337FEB9FA3D"/>
            </w:placeholder>
            <w:showingPlcHdr/>
          </w:sdtPr>
          <w:sdtEndPr/>
          <w:sdtContent>
            <w:tc>
              <w:tcPr>
                <w:tcW w:w="1350" w:type="dxa"/>
              </w:tcPr>
              <w:p w14:paraId="6B18A9AF" w14:textId="049699E2" w:rsidR="007819B6" w:rsidRPr="0027205C" w:rsidRDefault="00912DA9" w:rsidP="00AF3AD3">
                <w:pPr>
                  <w:jc w:val="center"/>
                  <w:rPr>
                    <w:bCs/>
                    <w:sz w:val="21"/>
                    <w:szCs w:val="21"/>
                  </w:rPr>
                </w:pPr>
                <w:r w:rsidRPr="0027205C">
                  <w:rPr>
                    <w:rStyle w:val="PlaceholderText"/>
                    <w:bCs/>
                    <w:color w:val="FF0000"/>
                    <w:sz w:val="21"/>
                    <w:szCs w:val="21"/>
                  </w:rPr>
                  <w:t xml:space="preserve"> enter number</w:t>
                </w:r>
                <w:r w:rsidRPr="0027205C">
                  <w:rPr>
                    <w:bCs/>
                    <w:sz w:val="21"/>
                    <w:szCs w:val="21"/>
                  </w:rPr>
                  <w:t xml:space="preserve"> </w:t>
                </w:r>
              </w:p>
            </w:tc>
          </w:sdtContent>
        </w:sdt>
        <w:tc>
          <w:tcPr>
            <w:tcW w:w="990" w:type="dxa"/>
          </w:tcPr>
          <w:p w14:paraId="2C328587" w14:textId="0F2CC997" w:rsidR="007819B6" w:rsidRPr="0027205C" w:rsidRDefault="00F22F23" w:rsidP="00AF3AD3">
            <w:pPr>
              <w:jc w:val="center"/>
              <w:rPr>
                <w:bCs/>
                <w:sz w:val="21"/>
                <w:szCs w:val="21"/>
              </w:rPr>
            </w:pPr>
            <w:sdt>
              <w:sdtPr>
                <w:rPr>
                  <w:bCs/>
                  <w:sz w:val="21"/>
                  <w:szCs w:val="21"/>
                </w:rPr>
                <w:id w:val="1948962293"/>
                <w:placeholder>
                  <w:docPart w:val="91D028CAD24142D3A590651F83F8FD14"/>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90" w:type="dxa"/>
          </w:tcPr>
          <w:p w14:paraId="293955B3" w14:textId="44443BF3" w:rsidR="007819B6" w:rsidRPr="0027205C" w:rsidRDefault="00F22F23" w:rsidP="00AF3AD3">
            <w:pPr>
              <w:jc w:val="center"/>
              <w:rPr>
                <w:bCs/>
                <w:sz w:val="21"/>
                <w:szCs w:val="21"/>
              </w:rPr>
            </w:pPr>
            <w:sdt>
              <w:sdtPr>
                <w:rPr>
                  <w:bCs/>
                  <w:sz w:val="21"/>
                  <w:szCs w:val="21"/>
                </w:rPr>
                <w:id w:val="-2123291895"/>
                <w:placeholder>
                  <w:docPart w:val="5D195FDF04F040F1BA98EF42E5CEA73B"/>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00" w:type="dxa"/>
          </w:tcPr>
          <w:p w14:paraId="17997CB6" w14:textId="78C0386A" w:rsidR="007819B6" w:rsidRPr="0027205C" w:rsidRDefault="00F22F23" w:rsidP="00AF3AD3">
            <w:pPr>
              <w:jc w:val="center"/>
              <w:rPr>
                <w:bCs/>
                <w:sz w:val="21"/>
                <w:szCs w:val="21"/>
              </w:rPr>
            </w:pPr>
            <w:sdt>
              <w:sdtPr>
                <w:rPr>
                  <w:bCs/>
                  <w:sz w:val="21"/>
                  <w:szCs w:val="21"/>
                </w:rPr>
                <w:id w:val="-1050524204"/>
                <w:placeholder>
                  <w:docPart w:val="27937093488D4DA6A5590E8D61E01DB8"/>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1080" w:type="dxa"/>
          </w:tcPr>
          <w:p w14:paraId="76520CEF" w14:textId="426102A4" w:rsidR="007819B6" w:rsidRPr="0027205C" w:rsidRDefault="00F22F23" w:rsidP="00AF3AD3">
            <w:pPr>
              <w:jc w:val="center"/>
              <w:rPr>
                <w:bCs/>
                <w:sz w:val="21"/>
                <w:szCs w:val="21"/>
              </w:rPr>
            </w:pPr>
            <w:sdt>
              <w:sdtPr>
                <w:rPr>
                  <w:bCs/>
                  <w:sz w:val="21"/>
                  <w:szCs w:val="21"/>
                </w:rPr>
                <w:id w:val="-1193615958"/>
                <w:placeholder>
                  <w:docPart w:val="FECD211E6ADE4F3B84AE93B504A8D0DA"/>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90" w:type="dxa"/>
          </w:tcPr>
          <w:p w14:paraId="44C71D37" w14:textId="40480B49" w:rsidR="007819B6" w:rsidRPr="0027205C" w:rsidRDefault="00F22F23" w:rsidP="00AF3AD3">
            <w:pPr>
              <w:jc w:val="center"/>
              <w:rPr>
                <w:bCs/>
                <w:sz w:val="21"/>
                <w:szCs w:val="21"/>
              </w:rPr>
            </w:pPr>
            <w:sdt>
              <w:sdtPr>
                <w:rPr>
                  <w:bCs/>
                  <w:sz w:val="21"/>
                  <w:szCs w:val="21"/>
                </w:rPr>
                <w:id w:val="-778181111"/>
                <w:placeholder>
                  <w:docPart w:val="2D5AB7973646428394FCCC35BBB39FD4"/>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1080" w:type="dxa"/>
          </w:tcPr>
          <w:p w14:paraId="25B8B281" w14:textId="553D3FAF" w:rsidR="007819B6" w:rsidRPr="0027205C" w:rsidRDefault="00F22F23" w:rsidP="00AF3AD3">
            <w:pPr>
              <w:jc w:val="center"/>
              <w:rPr>
                <w:bCs/>
                <w:sz w:val="21"/>
                <w:szCs w:val="21"/>
              </w:rPr>
            </w:pPr>
            <w:sdt>
              <w:sdtPr>
                <w:rPr>
                  <w:bCs/>
                  <w:sz w:val="21"/>
                  <w:szCs w:val="21"/>
                </w:rPr>
                <w:id w:val="-1930487203"/>
                <w:placeholder>
                  <w:docPart w:val="9325687AE6624FEF87BFD4D9BEB380B9"/>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r>
      <w:tr w:rsidR="007819B6" w:rsidRPr="00367040" w14:paraId="26ACE0B3" w14:textId="77777777" w:rsidTr="00912DA9">
        <w:tc>
          <w:tcPr>
            <w:tcW w:w="3600" w:type="dxa"/>
          </w:tcPr>
          <w:p w14:paraId="021D79F5" w14:textId="77777777" w:rsidR="007819B6" w:rsidRPr="0027205C" w:rsidRDefault="007819B6" w:rsidP="00AF3AD3">
            <w:pPr>
              <w:rPr>
                <w:b/>
                <w:bCs/>
                <w:color w:val="002060"/>
                <w:sz w:val="21"/>
                <w:szCs w:val="21"/>
              </w:rPr>
            </w:pPr>
            <w:r w:rsidRPr="0027205C">
              <w:rPr>
                <w:color w:val="002060"/>
                <w:sz w:val="21"/>
                <w:szCs w:val="21"/>
              </w:rPr>
              <w:t>3. Services are widely advertised and known by the county.</w:t>
            </w:r>
          </w:p>
        </w:tc>
        <w:sdt>
          <w:sdtPr>
            <w:rPr>
              <w:bCs/>
              <w:sz w:val="21"/>
              <w:szCs w:val="21"/>
            </w:rPr>
            <w:id w:val="-237869430"/>
            <w:placeholder>
              <w:docPart w:val="05E7FDDB9AC04DFBA89319378B3728C1"/>
            </w:placeholder>
            <w:showingPlcHdr/>
          </w:sdtPr>
          <w:sdtEndPr/>
          <w:sdtContent>
            <w:tc>
              <w:tcPr>
                <w:tcW w:w="1350" w:type="dxa"/>
              </w:tcPr>
              <w:p w14:paraId="3FDC5F8E" w14:textId="11AC5617" w:rsidR="007819B6" w:rsidRPr="0027205C" w:rsidRDefault="00912DA9" w:rsidP="00AF3AD3">
                <w:pPr>
                  <w:jc w:val="center"/>
                  <w:rPr>
                    <w:bCs/>
                    <w:sz w:val="21"/>
                    <w:szCs w:val="21"/>
                  </w:rPr>
                </w:pPr>
                <w:r w:rsidRPr="0027205C">
                  <w:rPr>
                    <w:rStyle w:val="PlaceholderText"/>
                    <w:bCs/>
                    <w:color w:val="FF0000"/>
                    <w:sz w:val="21"/>
                    <w:szCs w:val="21"/>
                  </w:rPr>
                  <w:t xml:space="preserve"> enter number</w:t>
                </w:r>
                <w:r w:rsidRPr="0027205C">
                  <w:rPr>
                    <w:bCs/>
                    <w:sz w:val="21"/>
                    <w:szCs w:val="21"/>
                  </w:rPr>
                  <w:t xml:space="preserve"> </w:t>
                </w:r>
              </w:p>
            </w:tc>
          </w:sdtContent>
        </w:sdt>
        <w:tc>
          <w:tcPr>
            <w:tcW w:w="990" w:type="dxa"/>
          </w:tcPr>
          <w:p w14:paraId="044AA33B" w14:textId="5055D60E" w:rsidR="007819B6" w:rsidRPr="0027205C" w:rsidRDefault="00F22F23" w:rsidP="00AF3AD3">
            <w:pPr>
              <w:jc w:val="center"/>
              <w:rPr>
                <w:bCs/>
                <w:sz w:val="21"/>
                <w:szCs w:val="21"/>
              </w:rPr>
            </w:pPr>
            <w:sdt>
              <w:sdtPr>
                <w:rPr>
                  <w:bCs/>
                  <w:sz w:val="21"/>
                  <w:szCs w:val="21"/>
                </w:rPr>
                <w:id w:val="-2005117899"/>
                <w:placeholder>
                  <w:docPart w:val="78C147FF6DF8456A8F8E50264BAD4477"/>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90" w:type="dxa"/>
          </w:tcPr>
          <w:p w14:paraId="3E64D458" w14:textId="702B1B08" w:rsidR="007819B6" w:rsidRPr="0027205C" w:rsidRDefault="00F22F23" w:rsidP="00AF3AD3">
            <w:pPr>
              <w:jc w:val="center"/>
              <w:rPr>
                <w:bCs/>
                <w:sz w:val="21"/>
                <w:szCs w:val="21"/>
              </w:rPr>
            </w:pPr>
            <w:sdt>
              <w:sdtPr>
                <w:rPr>
                  <w:bCs/>
                  <w:sz w:val="21"/>
                  <w:szCs w:val="21"/>
                </w:rPr>
                <w:id w:val="-2127309220"/>
                <w:placeholder>
                  <w:docPart w:val="D147274F8A7740C0966409B0279F9D34"/>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00" w:type="dxa"/>
          </w:tcPr>
          <w:p w14:paraId="3D32F981" w14:textId="6259C17C" w:rsidR="007819B6" w:rsidRPr="0027205C" w:rsidRDefault="00F22F23" w:rsidP="00AF3AD3">
            <w:pPr>
              <w:jc w:val="center"/>
              <w:rPr>
                <w:bCs/>
                <w:sz w:val="21"/>
                <w:szCs w:val="21"/>
              </w:rPr>
            </w:pPr>
            <w:sdt>
              <w:sdtPr>
                <w:rPr>
                  <w:bCs/>
                  <w:sz w:val="21"/>
                  <w:szCs w:val="21"/>
                </w:rPr>
                <w:id w:val="42104528"/>
                <w:placeholder>
                  <w:docPart w:val="16F5D9547FB14ECF9A86F07F10D35A68"/>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1080" w:type="dxa"/>
          </w:tcPr>
          <w:p w14:paraId="679A92EB" w14:textId="6A01A6EB" w:rsidR="007819B6" w:rsidRPr="0027205C" w:rsidRDefault="00F22F23" w:rsidP="00AF3AD3">
            <w:pPr>
              <w:jc w:val="center"/>
              <w:rPr>
                <w:bCs/>
                <w:sz w:val="21"/>
                <w:szCs w:val="21"/>
              </w:rPr>
            </w:pPr>
            <w:sdt>
              <w:sdtPr>
                <w:rPr>
                  <w:bCs/>
                  <w:sz w:val="21"/>
                  <w:szCs w:val="21"/>
                </w:rPr>
                <w:id w:val="-874231181"/>
                <w:placeholder>
                  <w:docPart w:val="25B9B0306CD34B178D4644193744975E"/>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90" w:type="dxa"/>
          </w:tcPr>
          <w:p w14:paraId="30031F08" w14:textId="004575CB" w:rsidR="007819B6" w:rsidRPr="0027205C" w:rsidRDefault="00F22F23" w:rsidP="00AF3AD3">
            <w:pPr>
              <w:jc w:val="center"/>
              <w:rPr>
                <w:bCs/>
                <w:sz w:val="21"/>
                <w:szCs w:val="21"/>
              </w:rPr>
            </w:pPr>
            <w:sdt>
              <w:sdtPr>
                <w:rPr>
                  <w:bCs/>
                  <w:sz w:val="21"/>
                  <w:szCs w:val="21"/>
                </w:rPr>
                <w:id w:val="1305193897"/>
                <w:placeholder>
                  <w:docPart w:val="1753F29FEBD34E6EA9433D859F722E36"/>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1080" w:type="dxa"/>
          </w:tcPr>
          <w:p w14:paraId="02CA51B3" w14:textId="3EF48AA9" w:rsidR="007819B6" w:rsidRPr="0027205C" w:rsidRDefault="00F22F23" w:rsidP="00AF3AD3">
            <w:pPr>
              <w:jc w:val="center"/>
              <w:rPr>
                <w:bCs/>
                <w:sz w:val="21"/>
                <w:szCs w:val="21"/>
              </w:rPr>
            </w:pPr>
            <w:sdt>
              <w:sdtPr>
                <w:rPr>
                  <w:bCs/>
                  <w:sz w:val="21"/>
                  <w:szCs w:val="21"/>
                </w:rPr>
                <w:id w:val="-916550773"/>
                <w:placeholder>
                  <w:docPart w:val="E7DA08A7D3194562A0CED0A36664B6E6"/>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r>
      <w:tr w:rsidR="007819B6" w:rsidRPr="00367040" w14:paraId="6CBBB6BA" w14:textId="77777777" w:rsidTr="00912DA9">
        <w:tc>
          <w:tcPr>
            <w:tcW w:w="3600" w:type="dxa"/>
          </w:tcPr>
          <w:p w14:paraId="5134EDFF" w14:textId="77777777" w:rsidR="007819B6" w:rsidRPr="0027205C" w:rsidRDefault="007819B6" w:rsidP="00AF3AD3">
            <w:pPr>
              <w:widowControl w:val="0"/>
              <w:rPr>
                <w:rFonts w:eastAsia="Times New Roman"/>
                <w:b/>
                <w:bCs/>
                <w:color w:val="002060"/>
                <w:sz w:val="21"/>
                <w:szCs w:val="21"/>
              </w:rPr>
            </w:pPr>
            <w:r w:rsidRPr="0027205C">
              <w:rPr>
                <w:color w:val="002060"/>
                <w:sz w:val="21"/>
                <w:szCs w:val="21"/>
              </w:rPr>
              <w:t>4. Services take race, age, gender, ethnicity and more into account.</w:t>
            </w:r>
          </w:p>
        </w:tc>
        <w:sdt>
          <w:sdtPr>
            <w:rPr>
              <w:bCs/>
              <w:sz w:val="21"/>
              <w:szCs w:val="21"/>
            </w:rPr>
            <w:id w:val="-1821954332"/>
            <w:placeholder>
              <w:docPart w:val="9AD7ADC1848241539262C79881FC1788"/>
            </w:placeholder>
            <w:showingPlcHdr/>
          </w:sdtPr>
          <w:sdtEndPr/>
          <w:sdtContent>
            <w:tc>
              <w:tcPr>
                <w:tcW w:w="1350" w:type="dxa"/>
              </w:tcPr>
              <w:p w14:paraId="769B3E9A" w14:textId="11EA2E6C" w:rsidR="007819B6" w:rsidRPr="0027205C" w:rsidRDefault="00912DA9" w:rsidP="00AF3AD3">
                <w:pPr>
                  <w:jc w:val="center"/>
                  <w:rPr>
                    <w:bCs/>
                    <w:sz w:val="21"/>
                    <w:szCs w:val="21"/>
                  </w:rPr>
                </w:pPr>
                <w:r w:rsidRPr="0027205C">
                  <w:rPr>
                    <w:rStyle w:val="PlaceholderText"/>
                    <w:bCs/>
                    <w:color w:val="FF0000"/>
                    <w:sz w:val="21"/>
                    <w:szCs w:val="21"/>
                  </w:rPr>
                  <w:t xml:space="preserve"> enter number</w:t>
                </w:r>
                <w:r w:rsidRPr="0027205C">
                  <w:rPr>
                    <w:bCs/>
                    <w:sz w:val="21"/>
                    <w:szCs w:val="21"/>
                  </w:rPr>
                  <w:t xml:space="preserve"> </w:t>
                </w:r>
              </w:p>
            </w:tc>
          </w:sdtContent>
        </w:sdt>
        <w:tc>
          <w:tcPr>
            <w:tcW w:w="990" w:type="dxa"/>
          </w:tcPr>
          <w:p w14:paraId="3CBD9A86" w14:textId="50B15015" w:rsidR="007819B6" w:rsidRPr="0027205C" w:rsidRDefault="00F22F23" w:rsidP="00AF3AD3">
            <w:pPr>
              <w:jc w:val="center"/>
              <w:rPr>
                <w:bCs/>
                <w:sz w:val="21"/>
                <w:szCs w:val="21"/>
              </w:rPr>
            </w:pPr>
            <w:sdt>
              <w:sdtPr>
                <w:rPr>
                  <w:bCs/>
                  <w:sz w:val="21"/>
                  <w:szCs w:val="21"/>
                </w:rPr>
                <w:id w:val="268666824"/>
                <w:placeholder>
                  <w:docPart w:val="9F9474542B0F42ADA94ACC589D6A9247"/>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90" w:type="dxa"/>
          </w:tcPr>
          <w:p w14:paraId="50DDD4D4" w14:textId="6C0CC2CB" w:rsidR="007819B6" w:rsidRPr="0027205C" w:rsidRDefault="00F22F23" w:rsidP="00AF3AD3">
            <w:pPr>
              <w:jc w:val="center"/>
              <w:rPr>
                <w:bCs/>
                <w:sz w:val="21"/>
                <w:szCs w:val="21"/>
              </w:rPr>
            </w:pPr>
            <w:sdt>
              <w:sdtPr>
                <w:rPr>
                  <w:bCs/>
                  <w:sz w:val="21"/>
                  <w:szCs w:val="21"/>
                </w:rPr>
                <w:id w:val="-1988239771"/>
                <w:placeholder>
                  <w:docPart w:val="48456CBECC1847BAB76791785946598B"/>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00" w:type="dxa"/>
          </w:tcPr>
          <w:p w14:paraId="693AB429" w14:textId="1E9E94CB" w:rsidR="007819B6" w:rsidRPr="0027205C" w:rsidRDefault="00F22F23" w:rsidP="00AF3AD3">
            <w:pPr>
              <w:jc w:val="center"/>
              <w:rPr>
                <w:bCs/>
                <w:sz w:val="21"/>
                <w:szCs w:val="21"/>
              </w:rPr>
            </w:pPr>
            <w:sdt>
              <w:sdtPr>
                <w:rPr>
                  <w:bCs/>
                  <w:sz w:val="21"/>
                  <w:szCs w:val="21"/>
                </w:rPr>
                <w:id w:val="1354773941"/>
                <w:placeholder>
                  <w:docPart w:val="84C060C2197144F982F3380747496832"/>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1080" w:type="dxa"/>
          </w:tcPr>
          <w:p w14:paraId="0C1E7F5C" w14:textId="2C30C497" w:rsidR="007819B6" w:rsidRPr="0027205C" w:rsidRDefault="00F22F23" w:rsidP="00AF3AD3">
            <w:pPr>
              <w:jc w:val="center"/>
              <w:rPr>
                <w:bCs/>
                <w:sz w:val="21"/>
                <w:szCs w:val="21"/>
              </w:rPr>
            </w:pPr>
            <w:sdt>
              <w:sdtPr>
                <w:rPr>
                  <w:bCs/>
                  <w:sz w:val="21"/>
                  <w:szCs w:val="21"/>
                </w:rPr>
                <w:id w:val="-1540583704"/>
                <w:placeholder>
                  <w:docPart w:val="7E416993116041CF80FFB8EA51011030"/>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90" w:type="dxa"/>
          </w:tcPr>
          <w:p w14:paraId="0908A692" w14:textId="17D1437B" w:rsidR="007819B6" w:rsidRPr="0027205C" w:rsidRDefault="00F22F23" w:rsidP="00AF3AD3">
            <w:pPr>
              <w:jc w:val="center"/>
              <w:rPr>
                <w:bCs/>
                <w:sz w:val="21"/>
                <w:szCs w:val="21"/>
              </w:rPr>
            </w:pPr>
            <w:sdt>
              <w:sdtPr>
                <w:rPr>
                  <w:bCs/>
                  <w:sz w:val="21"/>
                  <w:szCs w:val="21"/>
                </w:rPr>
                <w:id w:val="126440634"/>
                <w:placeholder>
                  <w:docPart w:val="679B7589C211494896C1D623DDA82B04"/>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1080" w:type="dxa"/>
          </w:tcPr>
          <w:p w14:paraId="2BEAE0B8" w14:textId="378782C0" w:rsidR="007819B6" w:rsidRPr="0027205C" w:rsidRDefault="00F22F23" w:rsidP="00AF3AD3">
            <w:pPr>
              <w:jc w:val="center"/>
              <w:rPr>
                <w:bCs/>
                <w:sz w:val="21"/>
                <w:szCs w:val="21"/>
              </w:rPr>
            </w:pPr>
            <w:sdt>
              <w:sdtPr>
                <w:rPr>
                  <w:bCs/>
                  <w:sz w:val="21"/>
                  <w:szCs w:val="21"/>
                </w:rPr>
                <w:id w:val="558369427"/>
                <w:placeholder>
                  <w:docPart w:val="597A0CD0941346C2A0244693DE641CEC"/>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r>
      <w:tr w:rsidR="007819B6" w:rsidRPr="00367040" w14:paraId="48B193E8" w14:textId="77777777" w:rsidTr="00912DA9">
        <w:tc>
          <w:tcPr>
            <w:tcW w:w="3600" w:type="dxa"/>
          </w:tcPr>
          <w:p w14:paraId="785DED23" w14:textId="77777777" w:rsidR="007819B6" w:rsidRPr="0027205C" w:rsidRDefault="007819B6" w:rsidP="00AF3AD3">
            <w:pPr>
              <w:widowControl w:val="0"/>
              <w:rPr>
                <w:rFonts w:eastAsia="Times New Roman"/>
                <w:b/>
                <w:bCs/>
                <w:color w:val="002060"/>
                <w:sz w:val="21"/>
                <w:szCs w:val="21"/>
              </w:rPr>
            </w:pPr>
            <w:r w:rsidRPr="0027205C">
              <w:rPr>
                <w:color w:val="002060"/>
                <w:sz w:val="21"/>
                <w:szCs w:val="21"/>
              </w:rPr>
              <w:t xml:space="preserve">5. Facilities that provide service to meet this need are of good quality                        </w:t>
            </w:r>
            <w:proofErr w:type="gramStart"/>
            <w:r w:rsidRPr="0027205C">
              <w:rPr>
                <w:color w:val="002060"/>
                <w:sz w:val="21"/>
                <w:szCs w:val="21"/>
              </w:rPr>
              <w:t xml:space="preserve">   (</w:t>
            </w:r>
            <w:proofErr w:type="gramEnd"/>
            <w:r w:rsidRPr="0027205C">
              <w:rPr>
                <w:color w:val="002060"/>
                <w:sz w:val="21"/>
                <w:szCs w:val="21"/>
              </w:rPr>
              <w:t>e.g., clean, well supplied).</w:t>
            </w:r>
          </w:p>
        </w:tc>
        <w:sdt>
          <w:sdtPr>
            <w:rPr>
              <w:bCs/>
              <w:sz w:val="21"/>
              <w:szCs w:val="21"/>
            </w:rPr>
            <w:id w:val="1703902921"/>
            <w:placeholder>
              <w:docPart w:val="D9F231ED25864E55A6EC321A931873B5"/>
            </w:placeholder>
            <w:showingPlcHdr/>
          </w:sdtPr>
          <w:sdtEndPr/>
          <w:sdtContent>
            <w:tc>
              <w:tcPr>
                <w:tcW w:w="1350" w:type="dxa"/>
              </w:tcPr>
              <w:p w14:paraId="465F4363" w14:textId="2A2D7D59" w:rsidR="007819B6" w:rsidRPr="0027205C" w:rsidRDefault="00912DA9" w:rsidP="00AF3AD3">
                <w:pPr>
                  <w:jc w:val="center"/>
                  <w:rPr>
                    <w:bCs/>
                    <w:sz w:val="21"/>
                    <w:szCs w:val="21"/>
                  </w:rPr>
                </w:pPr>
                <w:r w:rsidRPr="0027205C">
                  <w:rPr>
                    <w:rStyle w:val="PlaceholderText"/>
                    <w:bCs/>
                    <w:color w:val="FF0000"/>
                    <w:sz w:val="21"/>
                    <w:szCs w:val="21"/>
                  </w:rPr>
                  <w:t xml:space="preserve"> enter number</w:t>
                </w:r>
                <w:r w:rsidRPr="0027205C">
                  <w:rPr>
                    <w:bCs/>
                    <w:sz w:val="21"/>
                    <w:szCs w:val="21"/>
                  </w:rPr>
                  <w:t xml:space="preserve"> </w:t>
                </w:r>
              </w:p>
            </w:tc>
          </w:sdtContent>
        </w:sdt>
        <w:tc>
          <w:tcPr>
            <w:tcW w:w="990" w:type="dxa"/>
          </w:tcPr>
          <w:p w14:paraId="4FA9078D" w14:textId="36FA333A" w:rsidR="007819B6" w:rsidRPr="0027205C" w:rsidRDefault="00F22F23" w:rsidP="00AF3AD3">
            <w:pPr>
              <w:jc w:val="center"/>
              <w:rPr>
                <w:bCs/>
                <w:sz w:val="21"/>
                <w:szCs w:val="21"/>
              </w:rPr>
            </w:pPr>
            <w:sdt>
              <w:sdtPr>
                <w:rPr>
                  <w:bCs/>
                  <w:sz w:val="21"/>
                  <w:szCs w:val="21"/>
                </w:rPr>
                <w:id w:val="2058585287"/>
                <w:placeholder>
                  <w:docPart w:val="D3F999AB85874776ADBBFFC97F167851"/>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90" w:type="dxa"/>
          </w:tcPr>
          <w:p w14:paraId="22939D37" w14:textId="66062CE5" w:rsidR="007819B6" w:rsidRPr="0027205C" w:rsidRDefault="00F22F23" w:rsidP="00AF3AD3">
            <w:pPr>
              <w:jc w:val="center"/>
              <w:rPr>
                <w:bCs/>
                <w:sz w:val="21"/>
                <w:szCs w:val="21"/>
              </w:rPr>
            </w:pPr>
            <w:sdt>
              <w:sdtPr>
                <w:rPr>
                  <w:bCs/>
                  <w:sz w:val="21"/>
                  <w:szCs w:val="21"/>
                </w:rPr>
                <w:id w:val="1863787967"/>
                <w:placeholder>
                  <w:docPart w:val="4E5B89BC71E34D2893EBD84EDB58E4E6"/>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00" w:type="dxa"/>
          </w:tcPr>
          <w:p w14:paraId="14031D87" w14:textId="4E3095D8" w:rsidR="007819B6" w:rsidRPr="0027205C" w:rsidRDefault="00F22F23" w:rsidP="00AF3AD3">
            <w:pPr>
              <w:jc w:val="center"/>
              <w:rPr>
                <w:bCs/>
                <w:sz w:val="21"/>
                <w:szCs w:val="21"/>
              </w:rPr>
            </w:pPr>
            <w:sdt>
              <w:sdtPr>
                <w:rPr>
                  <w:bCs/>
                  <w:sz w:val="21"/>
                  <w:szCs w:val="21"/>
                </w:rPr>
                <w:id w:val="736820528"/>
                <w:placeholder>
                  <w:docPart w:val="1CF10DADE2D44F4EB5BB5D0E63917B1C"/>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1080" w:type="dxa"/>
          </w:tcPr>
          <w:p w14:paraId="56906FA6" w14:textId="385C07AA" w:rsidR="007819B6" w:rsidRPr="0027205C" w:rsidRDefault="00F22F23" w:rsidP="00AF3AD3">
            <w:pPr>
              <w:jc w:val="center"/>
              <w:rPr>
                <w:bCs/>
                <w:sz w:val="21"/>
                <w:szCs w:val="21"/>
              </w:rPr>
            </w:pPr>
            <w:sdt>
              <w:sdtPr>
                <w:rPr>
                  <w:bCs/>
                  <w:sz w:val="21"/>
                  <w:szCs w:val="21"/>
                </w:rPr>
                <w:id w:val="1910653085"/>
                <w:placeholder>
                  <w:docPart w:val="C1ED96AC007141D8BE6B5AFE57580299"/>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90" w:type="dxa"/>
          </w:tcPr>
          <w:p w14:paraId="7E182890" w14:textId="1F287DE2" w:rsidR="007819B6" w:rsidRPr="0027205C" w:rsidRDefault="00F22F23" w:rsidP="00AF3AD3">
            <w:pPr>
              <w:jc w:val="center"/>
              <w:rPr>
                <w:bCs/>
                <w:sz w:val="21"/>
                <w:szCs w:val="21"/>
              </w:rPr>
            </w:pPr>
            <w:sdt>
              <w:sdtPr>
                <w:rPr>
                  <w:bCs/>
                  <w:sz w:val="21"/>
                  <w:szCs w:val="21"/>
                </w:rPr>
                <w:id w:val="2067604800"/>
                <w:placeholder>
                  <w:docPart w:val="DBF1A779EE114D7EBBB7458F0EED343D"/>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1080" w:type="dxa"/>
          </w:tcPr>
          <w:p w14:paraId="7FD926C7" w14:textId="4068D445" w:rsidR="007819B6" w:rsidRPr="0027205C" w:rsidRDefault="00F22F23" w:rsidP="00AF3AD3">
            <w:pPr>
              <w:jc w:val="center"/>
              <w:rPr>
                <w:bCs/>
                <w:sz w:val="21"/>
                <w:szCs w:val="21"/>
              </w:rPr>
            </w:pPr>
            <w:sdt>
              <w:sdtPr>
                <w:rPr>
                  <w:bCs/>
                  <w:sz w:val="21"/>
                  <w:szCs w:val="21"/>
                </w:rPr>
                <w:id w:val="-555545228"/>
                <w:placeholder>
                  <w:docPart w:val="89E8152DA3784BCBA9EAD2C18DF050AB"/>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r>
      <w:tr w:rsidR="007819B6" w:rsidRPr="00367040" w14:paraId="1C85A48D" w14:textId="77777777" w:rsidTr="00912DA9">
        <w:tc>
          <w:tcPr>
            <w:tcW w:w="3600" w:type="dxa"/>
          </w:tcPr>
          <w:p w14:paraId="5F840F9C" w14:textId="77777777" w:rsidR="007819B6" w:rsidRPr="0027205C" w:rsidRDefault="007819B6" w:rsidP="00AF3AD3">
            <w:pPr>
              <w:widowControl w:val="0"/>
              <w:rPr>
                <w:rFonts w:eastAsia="Times New Roman"/>
                <w:b/>
                <w:bCs/>
                <w:color w:val="002060"/>
                <w:sz w:val="21"/>
                <w:szCs w:val="21"/>
              </w:rPr>
            </w:pPr>
            <w:r w:rsidRPr="0027205C">
              <w:rPr>
                <w:color w:val="002060"/>
                <w:sz w:val="21"/>
                <w:szCs w:val="21"/>
              </w:rPr>
              <w:t>6. Staff are well-trained, knowledgeable and provide good customer service.</w:t>
            </w:r>
          </w:p>
        </w:tc>
        <w:sdt>
          <w:sdtPr>
            <w:rPr>
              <w:bCs/>
              <w:sz w:val="21"/>
              <w:szCs w:val="21"/>
            </w:rPr>
            <w:id w:val="1137610611"/>
            <w:placeholder>
              <w:docPart w:val="D861E0BDF0694BA3A8CCB9EB80A54ACF"/>
            </w:placeholder>
            <w:showingPlcHdr/>
          </w:sdtPr>
          <w:sdtEndPr/>
          <w:sdtContent>
            <w:tc>
              <w:tcPr>
                <w:tcW w:w="1350" w:type="dxa"/>
              </w:tcPr>
              <w:p w14:paraId="6857B5D3" w14:textId="4C7CADE6" w:rsidR="007819B6" w:rsidRPr="0027205C" w:rsidRDefault="00912DA9" w:rsidP="00AF3AD3">
                <w:pPr>
                  <w:jc w:val="center"/>
                  <w:rPr>
                    <w:bCs/>
                    <w:sz w:val="21"/>
                    <w:szCs w:val="21"/>
                  </w:rPr>
                </w:pPr>
                <w:r w:rsidRPr="0027205C">
                  <w:rPr>
                    <w:rStyle w:val="PlaceholderText"/>
                    <w:bCs/>
                    <w:color w:val="FF0000"/>
                    <w:sz w:val="21"/>
                    <w:szCs w:val="21"/>
                  </w:rPr>
                  <w:t xml:space="preserve"> enter number</w:t>
                </w:r>
                <w:r w:rsidRPr="0027205C">
                  <w:rPr>
                    <w:bCs/>
                    <w:sz w:val="21"/>
                    <w:szCs w:val="21"/>
                  </w:rPr>
                  <w:t xml:space="preserve"> </w:t>
                </w:r>
              </w:p>
            </w:tc>
          </w:sdtContent>
        </w:sdt>
        <w:tc>
          <w:tcPr>
            <w:tcW w:w="990" w:type="dxa"/>
          </w:tcPr>
          <w:p w14:paraId="07E75DE9" w14:textId="4022DD86" w:rsidR="007819B6" w:rsidRPr="0027205C" w:rsidRDefault="00F22F23" w:rsidP="00AF3AD3">
            <w:pPr>
              <w:jc w:val="center"/>
              <w:rPr>
                <w:bCs/>
                <w:sz w:val="21"/>
                <w:szCs w:val="21"/>
              </w:rPr>
            </w:pPr>
            <w:sdt>
              <w:sdtPr>
                <w:rPr>
                  <w:bCs/>
                  <w:sz w:val="21"/>
                  <w:szCs w:val="21"/>
                </w:rPr>
                <w:id w:val="-631400582"/>
                <w:placeholder>
                  <w:docPart w:val="6F3257DA9B174B5D89F5BA9D61F2E3CA"/>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90" w:type="dxa"/>
          </w:tcPr>
          <w:p w14:paraId="520A6998" w14:textId="32941B8B" w:rsidR="007819B6" w:rsidRPr="0027205C" w:rsidRDefault="00F22F23" w:rsidP="00AF3AD3">
            <w:pPr>
              <w:jc w:val="center"/>
              <w:rPr>
                <w:bCs/>
                <w:sz w:val="21"/>
                <w:szCs w:val="21"/>
              </w:rPr>
            </w:pPr>
            <w:sdt>
              <w:sdtPr>
                <w:rPr>
                  <w:bCs/>
                  <w:sz w:val="21"/>
                  <w:szCs w:val="21"/>
                </w:rPr>
                <w:id w:val="691185961"/>
                <w:placeholder>
                  <w:docPart w:val="9B73D35005504284A07A8066DE19F3C2"/>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00" w:type="dxa"/>
          </w:tcPr>
          <w:p w14:paraId="7481BDAA" w14:textId="62B64FD0" w:rsidR="007819B6" w:rsidRPr="0027205C" w:rsidRDefault="00F22F23" w:rsidP="00AF3AD3">
            <w:pPr>
              <w:jc w:val="center"/>
              <w:rPr>
                <w:bCs/>
                <w:sz w:val="21"/>
                <w:szCs w:val="21"/>
              </w:rPr>
            </w:pPr>
            <w:sdt>
              <w:sdtPr>
                <w:rPr>
                  <w:bCs/>
                  <w:sz w:val="21"/>
                  <w:szCs w:val="21"/>
                </w:rPr>
                <w:id w:val="-303934723"/>
                <w:placeholder>
                  <w:docPart w:val="6C8861491EAC4F76A3567303D0284057"/>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1080" w:type="dxa"/>
          </w:tcPr>
          <w:p w14:paraId="30560D9B" w14:textId="5C8AAD56" w:rsidR="007819B6" w:rsidRPr="0027205C" w:rsidRDefault="00F22F23" w:rsidP="00AF3AD3">
            <w:pPr>
              <w:jc w:val="center"/>
              <w:rPr>
                <w:bCs/>
                <w:sz w:val="21"/>
                <w:szCs w:val="21"/>
              </w:rPr>
            </w:pPr>
            <w:sdt>
              <w:sdtPr>
                <w:rPr>
                  <w:bCs/>
                  <w:sz w:val="21"/>
                  <w:szCs w:val="21"/>
                </w:rPr>
                <w:id w:val="239147844"/>
                <w:placeholder>
                  <w:docPart w:val="B9915F9C522545689EA3B0FECA7C3490"/>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990" w:type="dxa"/>
          </w:tcPr>
          <w:p w14:paraId="7054CE0B" w14:textId="0EB24F88" w:rsidR="007819B6" w:rsidRPr="0027205C" w:rsidRDefault="00F22F23" w:rsidP="00AF3AD3">
            <w:pPr>
              <w:jc w:val="center"/>
              <w:rPr>
                <w:bCs/>
                <w:sz w:val="21"/>
                <w:szCs w:val="21"/>
              </w:rPr>
            </w:pPr>
            <w:sdt>
              <w:sdtPr>
                <w:rPr>
                  <w:bCs/>
                  <w:sz w:val="21"/>
                  <w:szCs w:val="21"/>
                </w:rPr>
                <w:id w:val="-1638871518"/>
                <w:placeholder>
                  <w:docPart w:val="D21AF7F27D7440BD8EA3CA7BBD7744FB"/>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c>
          <w:tcPr>
            <w:tcW w:w="1080" w:type="dxa"/>
          </w:tcPr>
          <w:p w14:paraId="00717AEE" w14:textId="3D84C558" w:rsidR="007819B6" w:rsidRPr="0027205C" w:rsidRDefault="00F22F23" w:rsidP="00AF3AD3">
            <w:pPr>
              <w:jc w:val="center"/>
              <w:rPr>
                <w:bCs/>
                <w:sz w:val="21"/>
                <w:szCs w:val="21"/>
              </w:rPr>
            </w:pPr>
            <w:sdt>
              <w:sdtPr>
                <w:rPr>
                  <w:bCs/>
                  <w:sz w:val="21"/>
                  <w:szCs w:val="21"/>
                </w:rPr>
                <w:id w:val="-750648875"/>
                <w:placeholder>
                  <w:docPart w:val="F8819476666848A981DCBC69F59579E2"/>
                </w:placeholder>
                <w:showingPlcHdr/>
              </w:sdtPr>
              <w:sdtEndPr/>
              <w:sdtContent>
                <w:r w:rsidR="00912DA9" w:rsidRPr="0027205C">
                  <w:rPr>
                    <w:rStyle w:val="PlaceholderText"/>
                    <w:bCs/>
                    <w:color w:val="FF0000"/>
                    <w:sz w:val="21"/>
                    <w:szCs w:val="21"/>
                  </w:rPr>
                  <w:t xml:space="preserve"> enter number</w:t>
                </w:r>
                <w:r w:rsidR="00912DA9" w:rsidRPr="0027205C">
                  <w:rPr>
                    <w:bCs/>
                    <w:sz w:val="21"/>
                    <w:szCs w:val="21"/>
                  </w:rPr>
                  <w:t xml:space="preserve"> </w:t>
                </w:r>
              </w:sdtContent>
            </w:sdt>
            <w:r w:rsidR="00912DA9" w:rsidRPr="0027205C">
              <w:rPr>
                <w:bCs/>
                <w:sz w:val="21"/>
                <w:szCs w:val="21"/>
              </w:rPr>
              <w:t xml:space="preserve"> </w:t>
            </w:r>
            <w:r w:rsidR="007819B6" w:rsidRPr="0027205C">
              <w:rPr>
                <w:bCs/>
                <w:sz w:val="21"/>
                <w:szCs w:val="21"/>
              </w:rPr>
              <w:t>%</w:t>
            </w:r>
          </w:p>
        </w:tc>
      </w:tr>
    </w:tbl>
    <w:p w14:paraId="4E066F84" w14:textId="77777777" w:rsidR="007819B6" w:rsidRDefault="007819B6" w:rsidP="00AF3AD3">
      <w:pPr>
        <w:rPr>
          <w:sz w:val="16"/>
          <w:szCs w:val="16"/>
        </w:rPr>
      </w:pPr>
    </w:p>
    <w:p w14:paraId="67F10C6E" w14:textId="77777777" w:rsidR="007819B6" w:rsidRPr="00905083" w:rsidRDefault="007819B6" w:rsidP="00AF3AD3">
      <w:pPr>
        <w:rPr>
          <w:b/>
          <w:bCs/>
          <w:color w:val="002060"/>
          <w:szCs w:val="24"/>
        </w:rPr>
      </w:pPr>
      <w:r w:rsidRPr="00905083">
        <w:rPr>
          <w:b/>
          <w:bCs/>
          <w:color w:val="002060"/>
          <w:szCs w:val="24"/>
        </w:rPr>
        <w:t>Key Barriers</w:t>
      </w:r>
    </w:p>
    <w:tbl>
      <w:tblPr>
        <w:tblStyle w:val="TableGrid"/>
        <w:tblW w:w="10980" w:type="dxa"/>
        <w:tblInd w:w="-455" w:type="dxa"/>
        <w:tblLook w:val="04A0" w:firstRow="1" w:lastRow="0" w:firstColumn="1" w:lastColumn="0" w:noHBand="0" w:noVBand="1"/>
      </w:tblPr>
      <w:tblGrid>
        <w:gridCol w:w="5490"/>
        <w:gridCol w:w="1800"/>
        <w:gridCol w:w="1890"/>
        <w:gridCol w:w="1800"/>
      </w:tblGrid>
      <w:tr w:rsidR="007819B6" w:rsidRPr="00905083" w14:paraId="5EFFB220" w14:textId="77777777" w:rsidTr="00912DA9">
        <w:tc>
          <w:tcPr>
            <w:tcW w:w="5490" w:type="dxa"/>
          </w:tcPr>
          <w:p w14:paraId="2576C8A8" w14:textId="77777777" w:rsidR="007819B6" w:rsidRPr="00905083" w:rsidRDefault="007819B6" w:rsidP="00AF3AD3">
            <w:pPr>
              <w:rPr>
                <w:b/>
                <w:bCs/>
                <w:color w:val="002060"/>
                <w:sz w:val="21"/>
                <w:szCs w:val="21"/>
              </w:rPr>
            </w:pPr>
            <w:r w:rsidRPr="00905083">
              <w:rPr>
                <w:b/>
                <w:bCs/>
                <w:color w:val="002060"/>
                <w:sz w:val="21"/>
                <w:szCs w:val="21"/>
              </w:rPr>
              <w:t>Barrier</w:t>
            </w:r>
          </w:p>
        </w:tc>
        <w:tc>
          <w:tcPr>
            <w:tcW w:w="1800" w:type="dxa"/>
          </w:tcPr>
          <w:p w14:paraId="58FC8FB3" w14:textId="77777777" w:rsidR="007819B6" w:rsidRPr="00905083" w:rsidRDefault="007819B6" w:rsidP="00AF3AD3">
            <w:pPr>
              <w:jc w:val="center"/>
              <w:rPr>
                <w:b/>
                <w:bCs/>
                <w:color w:val="002060"/>
                <w:sz w:val="21"/>
                <w:szCs w:val="21"/>
              </w:rPr>
            </w:pPr>
            <w:r w:rsidRPr="00905083">
              <w:rPr>
                <w:b/>
                <w:bCs/>
                <w:color w:val="002060"/>
                <w:sz w:val="21"/>
                <w:szCs w:val="21"/>
              </w:rPr>
              <w:t>Total Number of Respondents</w:t>
            </w:r>
          </w:p>
        </w:tc>
        <w:tc>
          <w:tcPr>
            <w:tcW w:w="1890" w:type="dxa"/>
          </w:tcPr>
          <w:p w14:paraId="6C21A87B" w14:textId="77777777" w:rsidR="007819B6" w:rsidRPr="00905083" w:rsidRDefault="007819B6" w:rsidP="00AF3AD3">
            <w:pPr>
              <w:jc w:val="center"/>
              <w:rPr>
                <w:b/>
                <w:bCs/>
                <w:color w:val="002060"/>
                <w:sz w:val="21"/>
                <w:szCs w:val="21"/>
              </w:rPr>
            </w:pPr>
            <w:r w:rsidRPr="00905083">
              <w:rPr>
                <w:b/>
                <w:bCs/>
                <w:color w:val="002060"/>
                <w:sz w:val="21"/>
                <w:szCs w:val="21"/>
              </w:rPr>
              <w:t xml:space="preserve">Number of Times Identified </w:t>
            </w:r>
          </w:p>
        </w:tc>
        <w:tc>
          <w:tcPr>
            <w:tcW w:w="1800" w:type="dxa"/>
          </w:tcPr>
          <w:p w14:paraId="62496A72" w14:textId="77777777" w:rsidR="007819B6" w:rsidRPr="00905083" w:rsidRDefault="007819B6" w:rsidP="00AF3AD3">
            <w:pPr>
              <w:jc w:val="center"/>
              <w:rPr>
                <w:b/>
                <w:bCs/>
                <w:color w:val="002060"/>
                <w:sz w:val="21"/>
                <w:szCs w:val="21"/>
              </w:rPr>
            </w:pPr>
            <w:r w:rsidRPr="00905083">
              <w:rPr>
                <w:b/>
                <w:bCs/>
                <w:color w:val="002060"/>
                <w:sz w:val="21"/>
                <w:szCs w:val="21"/>
              </w:rPr>
              <w:t>Percentage</w:t>
            </w:r>
          </w:p>
          <w:p w14:paraId="358589AE" w14:textId="77777777" w:rsidR="007819B6" w:rsidRPr="00905083" w:rsidRDefault="007819B6" w:rsidP="00AF3AD3">
            <w:pPr>
              <w:jc w:val="center"/>
              <w:rPr>
                <w:b/>
                <w:bCs/>
                <w:color w:val="002060"/>
                <w:sz w:val="21"/>
                <w:szCs w:val="21"/>
              </w:rPr>
            </w:pPr>
            <w:r w:rsidRPr="00905083">
              <w:rPr>
                <w:b/>
                <w:bCs/>
                <w:color w:val="002060"/>
                <w:sz w:val="21"/>
                <w:szCs w:val="21"/>
              </w:rPr>
              <w:t xml:space="preserve">of Responses </w:t>
            </w:r>
          </w:p>
        </w:tc>
      </w:tr>
      <w:tr w:rsidR="007819B6" w:rsidRPr="005F7C92" w14:paraId="311199F3" w14:textId="77777777" w:rsidTr="00912DA9">
        <w:tc>
          <w:tcPr>
            <w:tcW w:w="5490" w:type="dxa"/>
          </w:tcPr>
          <w:p w14:paraId="12614E45" w14:textId="77777777" w:rsidR="007819B6" w:rsidRPr="00905083" w:rsidRDefault="007819B6" w:rsidP="00AF3AD3">
            <w:pPr>
              <w:rPr>
                <w:b/>
                <w:color w:val="002060"/>
                <w:sz w:val="21"/>
                <w:szCs w:val="21"/>
              </w:rPr>
            </w:pPr>
            <w:r w:rsidRPr="00905083">
              <w:rPr>
                <w:color w:val="002060"/>
                <w:sz w:val="21"/>
                <w:szCs w:val="21"/>
              </w:rPr>
              <w:t>Wait Lists</w:t>
            </w:r>
          </w:p>
        </w:tc>
        <w:sdt>
          <w:sdtPr>
            <w:rPr>
              <w:bCs/>
              <w:sz w:val="21"/>
              <w:szCs w:val="21"/>
            </w:rPr>
            <w:id w:val="1703824113"/>
            <w:placeholder>
              <w:docPart w:val="8BC09F24CAA3474CA220112FF65032DA"/>
            </w:placeholder>
            <w:showingPlcHdr/>
          </w:sdtPr>
          <w:sdtEndPr/>
          <w:sdtContent>
            <w:tc>
              <w:tcPr>
                <w:tcW w:w="1800" w:type="dxa"/>
              </w:tcPr>
              <w:p w14:paraId="3A045BF9" w14:textId="2A2B7C4C"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836844772"/>
            <w:placeholder>
              <w:docPart w:val="8B6FFC8353B0403A9DA9E77B7C2C3804"/>
            </w:placeholder>
            <w:showingPlcHdr/>
          </w:sdtPr>
          <w:sdtEndPr/>
          <w:sdtContent>
            <w:tc>
              <w:tcPr>
                <w:tcW w:w="1890" w:type="dxa"/>
              </w:tcPr>
              <w:p w14:paraId="54492E0E" w14:textId="126F34D6"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2073310480"/>
            <w:placeholder>
              <w:docPart w:val="9A3E0697D7284A848EE3823CFEF29BE8"/>
            </w:placeholder>
            <w:showingPlcHdr/>
          </w:sdtPr>
          <w:sdtEndPr/>
          <w:sdtContent>
            <w:tc>
              <w:tcPr>
                <w:tcW w:w="1800" w:type="dxa"/>
              </w:tcPr>
              <w:p w14:paraId="1678BDAF" w14:textId="01913257"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tr>
      <w:tr w:rsidR="007819B6" w:rsidRPr="005F7C92" w14:paraId="33710240" w14:textId="77777777" w:rsidTr="00912DA9">
        <w:tc>
          <w:tcPr>
            <w:tcW w:w="5490" w:type="dxa"/>
          </w:tcPr>
          <w:p w14:paraId="0B4BBBAC" w14:textId="77777777" w:rsidR="007819B6" w:rsidRPr="00905083" w:rsidRDefault="007819B6" w:rsidP="00AF3AD3">
            <w:pPr>
              <w:rPr>
                <w:b/>
                <w:color w:val="002060"/>
                <w:sz w:val="21"/>
                <w:szCs w:val="21"/>
              </w:rPr>
            </w:pPr>
            <w:r w:rsidRPr="00905083">
              <w:rPr>
                <w:color w:val="002060"/>
                <w:sz w:val="21"/>
                <w:szCs w:val="21"/>
              </w:rPr>
              <w:t>Services do not exist</w:t>
            </w:r>
          </w:p>
        </w:tc>
        <w:sdt>
          <w:sdtPr>
            <w:rPr>
              <w:bCs/>
              <w:sz w:val="21"/>
              <w:szCs w:val="21"/>
            </w:rPr>
            <w:id w:val="1445187937"/>
            <w:placeholder>
              <w:docPart w:val="6806E68034364C78A5541E453B6D3F34"/>
            </w:placeholder>
            <w:showingPlcHdr/>
          </w:sdtPr>
          <w:sdtEndPr/>
          <w:sdtContent>
            <w:tc>
              <w:tcPr>
                <w:tcW w:w="1800" w:type="dxa"/>
              </w:tcPr>
              <w:p w14:paraId="736B7864" w14:textId="69A144CA"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870826258"/>
            <w:placeholder>
              <w:docPart w:val="C2997843B7A04ECE96FF0E6648DD72A2"/>
            </w:placeholder>
            <w:showingPlcHdr/>
          </w:sdtPr>
          <w:sdtEndPr/>
          <w:sdtContent>
            <w:tc>
              <w:tcPr>
                <w:tcW w:w="1890" w:type="dxa"/>
              </w:tcPr>
              <w:p w14:paraId="7CF69C65" w14:textId="1DD47C3D"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312635726"/>
            <w:placeholder>
              <w:docPart w:val="58000B213A5B44CA952946DDD841758D"/>
            </w:placeholder>
            <w:showingPlcHdr/>
          </w:sdtPr>
          <w:sdtEndPr/>
          <w:sdtContent>
            <w:tc>
              <w:tcPr>
                <w:tcW w:w="1800" w:type="dxa"/>
              </w:tcPr>
              <w:p w14:paraId="1BDAC980" w14:textId="1B76296A"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tr>
      <w:tr w:rsidR="007819B6" w:rsidRPr="005F7C92" w14:paraId="4FD48465" w14:textId="77777777" w:rsidTr="00912DA9">
        <w:tc>
          <w:tcPr>
            <w:tcW w:w="5490" w:type="dxa"/>
          </w:tcPr>
          <w:p w14:paraId="1170276C" w14:textId="77777777" w:rsidR="007819B6" w:rsidRPr="00905083" w:rsidRDefault="007819B6" w:rsidP="00AF3AD3">
            <w:pPr>
              <w:rPr>
                <w:b/>
                <w:color w:val="002060"/>
                <w:sz w:val="21"/>
                <w:szCs w:val="21"/>
              </w:rPr>
            </w:pPr>
            <w:r w:rsidRPr="00905083">
              <w:rPr>
                <w:color w:val="002060"/>
                <w:sz w:val="21"/>
                <w:szCs w:val="21"/>
              </w:rPr>
              <w:t>Transportation</w:t>
            </w:r>
          </w:p>
        </w:tc>
        <w:sdt>
          <w:sdtPr>
            <w:rPr>
              <w:bCs/>
              <w:sz w:val="21"/>
              <w:szCs w:val="21"/>
            </w:rPr>
            <w:id w:val="-33738383"/>
            <w:placeholder>
              <w:docPart w:val="975227208BB84F16B2C1422856A5F1B7"/>
            </w:placeholder>
            <w:showingPlcHdr/>
          </w:sdtPr>
          <w:sdtEndPr/>
          <w:sdtContent>
            <w:tc>
              <w:tcPr>
                <w:tcW w:w="1800" w:type="dxa"/>
              </w:tcPr>
              <w:p w14:paraId="16A5095E" w14:textId="7DBEE09A"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285317095"/>
            <w:placeholder>
              <w:docPart w:val="85759BAAB8EB4C9DB45E211D85685F87"/>
            </w:placeholder>
            <w:showingPlcHdr/>
          </w:sdtPr>
          <w:sdtEndPr/>
          <w:sdtContent>
            <w:tc>
              <w:tcPr>
                <w:tcW w:w="1890" w:type="dxa"/>
              </w:tcPr>
              <w:p w14:paraId="5465184A" w14:textId="1FACC103"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730081538"/>
            <w:placeholder>
              <w:docPart w:val="EBDA9D0A87F14BE1A845D2A5554DC0A1"/>
            </w:placeholder>
            <w:showingPlcHdr/>
          </w:sdtPr>
          <w:sdtEndPr/>
          <w:sdtContent>
            <w:tc>
              <w:tcPr>
                <w:tcW w:w="1800" w:type="dxa"/>
              </w:tcPr>
              <w:p w14:paraId="4561B11D" w14:textId="231BBB84"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tr>
      <w:tr w:rsidR="007819B6" w:rsidRPr="005F7C92" w14:paraId="38A3E39D" w14:textId="77777777" w:rsidTr="00912DA9">
        <w:tc>
          <w:tcPr>
            <w:tcW w:w="5490" w:type="dxa"/>
          </w:tcPr>
          <w:p w14:paraId="26E7EEE2" w14:textId="77777777" w:rsidR="007819B6" w:rsidRPr="00905083" w:rsidRDefault="007819B6" w:rsidP="00AF3AD3">
            <w:pPr>
              <w:rPr>
                <w:b/>
                <w:color w:val="002060"/>
                <w:sz w:val="21"/>
                <w:szCs w:val="21"/>
              </w:rPr>
            </w:pPr>
            <w:r w:rsidRPr="00905083">
              <w:rPr>
                <w:color w:val="002060"/>
                <w:sz w:val="21"/>
                <w:szCs w:val="21"/>
              </w:rPr>
              <w:t xml:space="preserve">Cannot contact the service provider </w:t>
            </w:r>
          </w:p>
        </w:tc>
        <w:sdt>
          <w:sdtPr>
            <w:rPr>
              <w:bCs/>
              <w:sz w:val="21"/>
              <w:szCs w:val="21"/>
            </w:rPr>
            <w:id w:val="341819595"/>
            <w:placeholder>
              <w:docPart w:val="4D55F74BFDF9493E8BD1585F1B13DBD5"/>
            </w:placeholder>
            <w:showingPlcHdr/>
          </w:sdtPr>
          <w:sdtEndPr/>
          <w:sdtContent>
            <w:tc>
              <w:tcPr>
                <w:tcW w:w="1800" w:type="dxa"/>
              </w:tcPr>
              <w:p w14:paraId="2AC425ED" w14:textId="408090AC"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137453715"/>
            <w:placeholder>
              <w:docPart w:val="604B2FDE29F44321B4F342381856353C"/>
            </w:placeholder>
            <w:showingPlcHdr/>
          </w:sdtPr>
          <w:sdtEndPr/>
          <w:sdtContent>
            <w:tc>
              <w:tcPr>
                <w:tcW w:w="1890" w:type="dxa"/>
              </w:tcPr>
              <w:p w14:paraId="41EFB610" w14:textId="53BB80F8"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473259139"/>
            <w:placeholder>
              <w:docPart w:val="C78DB7C8B52840499B03D73E5AF6A4EB"/>
            </w:placeholder>
            <w:showingPlcHdr/>
          </w:sdtPr>
          <w:sdtEndPr/>
          <w:sdtContent>
            <w:tc>
              <w:tcPr>
                <w:tcW w:w="1800" w:type="dxa"/>
              </w:tcPr>
              <w:p w14:paraId="242849CC" w14:textId="28CBEF06"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tr>
      <w:tr w:rsidR="007819B6" w:rsidRPr="005F7C92" w14:paraId="56966CEB" w14:textId="77777777" w:rsidTr="00912DA9">
        <w:tc>
          <w:tcPr>
            <w:tcW w:w="5490" w:type="dxa"/>
          </w:tcPr>
          <w:p w14:paraId="025FC2F9" w14:textId="77777777" w:rsidR="007819B6" w:rsidRPr="00905083" w:rsidRDefault="007819B6" w:rsidP="00AF3AD3">
            <w:pPr>
              <w:rPr>
                <w:b/>
                <w:color w:val="002060"/>
                <w:sz w:val="21"/>
                <w:szCs w:val="21"/>
              </w:rPr>
            </w:pPr>
            <w:r w:rsidRPr="00905083">
              <w:rPr>
                <w:color w:val="002060"/>
                <w:sz w:val="21"/>
                <w:szCs w:val="21"/>
              </w:rPr>
              <w:t>Too expensive</w:t>
            </w:r>
          </w:p>
        </w:tc>
        <w:sdt>
          <w:sdtPr>
            <w:rPr>
              <w:bCs/>
              <w:sz w:val="21"/>
              <w:szCs w:val="21"/>
            </w:rPr>
            <w:id w:val="1950578140"/>
            <w:placeholder>
              <w:docPart w:val="066DA986771A43EBBA24BC901D27EF6F"/>
            </w:placeholder>
            <w:showingPlcHdr/>
          </w:sdtPr>
          <w:sdtEndPr/>
          <w:sdtContent>
            <w:tc>
              <w:tcPr>
                <w:tcW w:w="1800" w:type="dxa"/>
              </w:tcPr>
              <w:p w14:paraId="2EC78221" w14:textId="6B943A7F"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94467118"/>
            <w:placeholder>
              <w:docPart w:val="724B097F18334BE8A76244B39C6A3EFA"/>
            </w:placeholder>
            <w:showingPlcHdr/>
          </w:sdtPr>
          <w:sdtEndPr/>
          <w:sdtContent>
            <w:tc>
              <w:tcPr>
                <w:tcW w:w="1890" w:type="dxa"/>
              </w:tcPr>
              <w:p w14:paraId="36D80442" w14:textId="461D5F95"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48506937"/>
            <w:placeholder>
              <w:docPart w:val="7D8E385CE77543EEA73562AC25FB6D8E"/>
            </w:placeholder>
            <w:showingPlcHdr/>
          </w:sdtPr>
          <w:sdtEndPr/>
          <w:sdtContent>
            <w:tc>
              <w:tcPr>
                <w:tcW w:w="1800" w:type="dxa"/>
              </w:tcPr>
              <w:p w14:paraId="18282169" w14:textId="2B6C841D"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tr>
      <w:tr w:rsidR="007819B6" w:rsidRPr="005F7C92" w14:paraId="530E53D4" w14:textId="77777777" w:rsidTr="00912DA9">
        <w:tc>
          <w:tcPr>
            <w:tcW w:w="5490" w:type="dxa"/>
          </w:tcPr>
          <w:p w14:paraId="63DD60EA" w14:textId="77777777" w:rsidR="007819B6" w:rsidRPr="00905083" w:rsidRDefault="007819B6" w:rsidP="00AF3AD3">
            <w:pPr>
              <w:rPr>
                <w:b/>
                <w:color w:val="002060"/>
                <w:sz w:val="21"/>
                <w:szCs w:val="21"/>
              </w:rPr>
            </w:pPr>
            <w:r w:rsidRPr="00905083">
              <w:rPr>
                <w:color w:val="002060"/>
                <w:sz w:val="21"/>
                <w:szCs w:val="21"/>
              </w:rPr>
              <w:t>Lack of awareness of service</w:t>
            </w:r>
          </w:p>
        </w:tc>
        <w:sdt>
          <w:sdtPr>
            <w:rPr>
              <w:bCs/>
              <w:sz w:val="21"/>
              <w:szCs w:val="21"/>
            </w:rPr>
            <w:id w:val="-362280452"/>
            <w:placeholder>
              <w:docPart w:val="EA5C3AF6E89D473AA37C3F51C7F5A12B"/>
            </w:placeholder>
            <w:showingPlcHdr/>
          </w:sdtPr>
          <w:sdtEndPr/>
          <w:sdtContent>
            <w:tc>
              <w:tcPr>
                <w:tcW w:w="1800" w:type="dxa"/>
              </w:tcPr>
              <w:p w14:paraId="3EDBE047" w14:textId="23921717"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70997646"/>
            <w:placeholder>
              <w:docPart w:val="518487CB12AB49E4A6367D25DAD2499B"/>
            </w:placeholder>
            <w:showingPlcHdr/>
          </w:sdtPr>
          <w:sdtEndPr/>
          <w:sdtContent>
            <w:tc>
              <w:tcPr>
                <w:tcW w:w="1890" w:type="dxa"/>
              </w:tcPr>
              <w:p w14:paraId="1437D385" w14:textId="4646CDB9"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287347484"/>
            <w:placeholder>
              <w:docPart w:val="EF4413206F1247C29F9442FCBDC1A090"/>
            </w:placeholder>
            <w:showingPlcHdr/>
          </w:sdtPr>
          <w:sdtEndPr/>
          <w:sdtContent>
            <w:tc>
              <w:tcPr>
                <w:tcW w:w="1800" w:type="dxa"/>
              </w:tcPr>
              <w:p w14:paraId="3CBA52FC" w14:textId="3C78546D"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tr>
      <w:tr w:rsidR="007819B6" w:rsidRPr="005F7C92" w14:paraId="6DA62913" w14:textId="77777777" w:rsidTr="00912DA9">
        <w:tc>
          <w:tcPr>
            <w:tcW w:w="5490" w:type="dxa"/>
          </w:tcPr>
          <w:p w14:paraId="67B2D463" w14:textId="77777777" w:rsidR="007819B6" w:rsidRPr="00905083" w:rsidRDefault="007819B6" w:rsidP="00AF3AD3">
            <w:pPr>
              <w:rPr>
                <w:b/>
                <w:color w:val="002060"/>
                <w:sz w:val="21"/>
                <w:szCs w:val="21"/>
              </w:rPr>
            </w:pPr>
            <w:r w:rsidRPr="00905083">
              <w:rPr>
                <w:color w:val="002060"/>
                <w:sz w:val="21"/>
                <w:szCs w:val="21"/>
              </w:rPr>
              <w:t>Cultural Barriers</w:t>
            </w:r>
          </w:p>
        </w:tc>
        <w:sdt>
          <w:sdtPr>
            <w:rPr>
              <w:bCs/>
              <w:sz w:val="21"/>
              <w:szCs w:val="21"/>
            </w:rPr>
            <w:id w:val="791710513"/>
            <w:placeholder>
              <w:docPart w:val="6261AEFFDC8A41328D386AA6F2816795"/>
            </w:placeholder>
            <w:showingPlcHdr/>
          </w:sdtPr>
          <w:sdtEndPr/>
          <w:sdtContent>
            <w:tc>
              <w:tcPr>
                <w:tcW w:w="1800" w:type="dxa"/>
              </w:tcPr>
              <w:p w14:paraId="528ADB24" w14:textId="21A58E2C"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54775423"/>
            <w:placeholder>
              <w:docPart w:val="37CCB9C89C1D42B788289968D37CBA77"/>
            </w:placeholder>
            <w:showingPlcHdr/>
          </w:sdtPr>
          <w:sdtEndPr/>
          <w:sdtContent>
            <w:tc>
              <w:tcPr>
                <w:tcW w:w="1890" w:type="dxa"/>
              </w:tcPr>
              <w:p w14:paraId="3405D39D" w14:textId="3344F950"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119031562"/>
            <w:placeholder>
              <w:docPart w:val="93FF53AB54DE4A268209F49A84B621E2"/>
            </w:placeholder>
            <w:showingPlcHdr/>
          </w:sdtPr>
          <w:sdtEndPr/>
          <w:sdtContent>
            <w:tc>
              <w:tcPr>
                <w:tcW w:w="1800" w:type="dxa"/>
              </w:tcPr>
              <w:p w14:paraId="5E93F836" w14:textId="75202F24"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tr>
      <w:tr w:rsidR="007819B6" w:rsidRPr="005F7C92" w14:paraId="4A1CECD7" w14:textId="77777777" w:rsidTr="00912DA9">
        <w:tc>
          <w:tcPr>
            <w:tcW w:w="5490" w:type="dxa"/>
          </w:tcPr>
          <w:p w14:paraId="1A82A89A" w14:textId="77777777" w:rsidR="007819B6" w:rsidRPr="00905083" w:rsidRDefault="007819B6" w:rsidP="00AF3AD3">
            <w:pPr>
              <w:rPr>
                <w:b/>
                <w:color w:val="002060"/>
                <w:sz w:val="21"/>
                <w:szCs w:val="21"/>
              </w:rPr>
            </w:pPr>
            <w:r w:rsidRPr="00905083">
              <w:rPr>
                <w:color w:val="002060"/>
                <w:sz w:val="21"/>
                <w:szCs w:val="21"/>
              </w:rPr>
              <w:t>Services provided are one-size fits all, and don’t meet individual needs</w:t>
            </w:r>
          </w:p>
        </w:tc>
        <w:sdt>
          <w:sdtPr>
            <w:rPr>
              <w:bCs/>
              <w:sz w:val="21"/>
              <w:szCs w:val="21"/>
            </w:rPr>
            <w:id w:val="545340638"/>
            <w:placeholder>
              <w:docPart w:val="7209BAD1EB4B4C82AA9E0200F86BBF7E"/>
            </w:placeholder>
            <w:showingPlcHdr/>
          </w:sdtPr>
          <w:sdtEndPr/>
          <w:sdtContent>
            <w:tc>
              <w:tcPr>
                <w:tcW w:w="1800" w:type="dxa"/>
              </w:tcPr>
              <w:p w14:paraId="218AE899" w14:textId="2EF9390B"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649093571"/>
            <w:placeholder>
              <w:docPart w:val="C06760DC2DFD4C579109B2EEB2DEDAB5"/>
            </w:placeholder>
            <w:showingPlcHdr/>
          </w:sdtPr>
          <w:sdtEndPr/>
          <w:sdtContent>
            <w:tc>
              <w:tcPr>
                <w:tcW w:w="1890" w:type="dxa"/>
              </w:tcPr>
              <w:p w14:paraId="690A0873" w14:textId="1602E2F0"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758946001"/>
            <w:placeholder>
              <w:docPart w:val="BEA023579EC14F32B9AEBA0D6A837504"/>
            </w:placeholder>
            <w:showingPlcHdr/>
          </w:sdtPr>
          <w:sdtEndPr/>
          <w:sdtContent>
            <w:tc>
              <w:tcPr>
                <w:tcW w:w="1800" w:type="dxa"/>
              </w:tcPr>
              <w:p w14:paraId="40F31FEF" w14:textId="74950E80"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tr>
      <w:tr w:rsidR="007819B6" w:rsidRPr="005F7C92" w14:paraId="4FD3F36A" w14:textId="77777777" w:rsidTr="00912DA9">
        <w:tc>
          <w:tcPr>
            <w:tcW w:w="5490" w:type="dxa"/>
          </w:tcPr>
          <w:p w14:paraId="52B6C5DA" w14:textId="77777777" w:rsidR="007819B6" w:rsidRPr="00905083" w:rsidRDefault="007819B6" w:rsidP="00AF3AD3">
            <w:pPr>
              <w:rPr>
                <w:b/>
                <w:color w:val="002060"/>
                <w:sz w:val="21"/>
                <w:szCs w:val="21"/>
              </w:rPr>
            </w:pPr>
            <w:r w:rsidRPr="00905083">
              <w:rPr>
                <w:color w:val="002060"/>
                <w:sz w:val="21"/>
                <w:szCs w:val="21"/>
              </w:rPr>
              <w:t xml:space="preserve">Stigma Leads to Avoidance </w:t>
            </w:r>
          </w:p>
        </w:tc>
        <w:sdt>
          <w:sdtPr>
            <w:rPr>
              <w:bCs/>
              <w:sz w:val="21"/>
              <w:szCs w:val="21"/>
            </w:rPr>
            <w:id w:val="525137502"/>
            <w:placeholder>
              <w:docPart w:val="D03FB3DC3C5D49B6B146E7F10155DDD2"/>
            </w:placeholder>
            <w:showingPlcHdr/>
          </w:sdtPr>
          <w:sdtEndPr/>
          <w:sdtContent>
            <w:tc>
              <w:tcPr>
                <w:tcW w:w="1800" w:type="dxa"/>
              </w:tcPr>
              <w:p w14:paraId="48D11C8E" w14:textId="6CEE4B0D"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09206674"/>
            <w:placeholder>
              <w:docPart w:val="FF392A4A3A2B478BABEEF1D7ED3A53F8"/>
            </w:placeholder>
            <w:showingPlcHdr/>
          </w:sdtPr>
          <w:sdtEndPr/>
          <w:sdtContent>
            <w:tc>
              <w:tcPr>
                <w:tcW w:w="1890" w:type="dxa"/>
              </w:tcPr>
              <w:p w14:paraId="19413DB1" w14:textId="12507338"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372082120"/>
            <w:placeholder>
              <w:docPart w:val="4CFFD7910FE341F98BD8DE22E6269096"/>
            </w:placeholder>
            <w:showingPlcHdr/>
          </w:sdtPr>
          <w:sdtEndPr/>
          <w:sdtContent>
            <w:tc>
              <w:tcPr>
                <w:tcW w:w="1800" w:type="dxa"/>
              </w:tcPr>
              <w:p w14:paraId="76E87B6D" w14:textId="073E8680"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tr>
      <w:tr w:rsidR="007819B6" w:rsidRPr="005F7C92" w14:paraId="327527DE" w14:textId="77777777" w:rsidTr="00912DA9">
        <w:tc>
          <w:tcPr>
            <w:tcW w:w="5490" w:type="dxa"/>
          </w:tcPr>
          <w:p w14:paraId="112E1C3A" w14:textId="77777777" w:rsidR="007819B6" w:rsidRPr="00905083" w:rsidRDefault="007819B6" w:rsidP="00AF3AD3">
            <w:pPr>
              <w:rPr>
                <w:b/>
                <w:color w:val="002060"/>
                <w:sz w:val="21"/>
                <w:szCs w:val="21"/>
              </w:rPr>
            </w:pPr>
            <w:r w:rsidRPr="00905083">
              <w:rPr>
                <w:color w:val="002060"/>
                <w:sz w:val="21"/>
                <w:szCs w:val="21"/>
              </w:rPr>
              <w:t xml:space="preserve">Eligibility Requirement (explain below) </w:t>
            </w:r>
          </w:p>
        </w:tc>
        <w:sdt>
          <w:sdtPr>
            <w:rPr>
              <w:bCs/>
              <w:sz w:val="21"/>
              <w:szCs w:val="21"/>
            </w:rPr>
            <w:id w:val="-224832269"/>
            <w:placeholder>
              <w:docPart w:val="3065016DBA604AE7B2ACA3E3A87B3DCB"/>
            </w:placeholder>
            <w:showingPlcHdr/>
          </w:sdtPr>
          <w:sdtEndPr/>
          <w:sdtContent>
            <w:tc>
              <w:tcPr>
                <w:tcW w:w="1800" w:type="dxa"/>
              </w:tcPr>
              <w:p w14:paraId="30FD9412" w14:textId="1BD3A67D"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868675413"/>
            <w:placeholder>
              <w:docPart w:val="09B598C54244489CAE66EC5726EE985C"/>
            </w:placeholder>
            <w:showingPlcHdr/>
          </w:sdtPr>
          <w:sdtEndPr/>
          <w:sdtContent>
            <w:tc>
              <w:tcPr>
                <w:tcW w:w="1890" w:type="dxa"/>
              </w:tcPr>
              <w:p w14:paraId="0B263675" w14:textId="5C6469D7"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430663188"/>
            <w:placeholder>
              <w:docPart w:val="D5B7DD0870BD41DBBF25A797579D80A8"/>
            </w:placeholder>
            <w:showingPlcHdr/>
          </w:sdtPr>
          <w:sdtEndPr/>
          <w:sdtContent>
            <w:tc>
              <w:tcPr>
                <w:tcW w:w="1800" w:type="dxa"/>
              </w:tcPr>
              <w:p w14:paraId="5403D7A8" w14:textId="73EFEE9A"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tr>
      <w:tr w:rsidR="007819B6" w:rsidRPr="005F7C92" w14:paraId="5D32FCF8" w14:textId="77777777" w:rsidTr="00912DA9">
        <w:tc>
          <w:tcPr>
            <w:tcW w:w="5490" w:type="dxa"/>
          </w:tcPr>
          <w:p w14:paraId="53872F56" w14:textId="77777777" w:rsidR="007819B6" w:rsidRPr="00905083" w:rsidRDefault="007819B6" w:rsidP="00AF3AD3">
            <w:pPr>
              <w:rPr>
                <w:b/>
                <w:color w:val="002060"/>
                <w:sz w:val="21"/>
                <w:szCs w:val="21"/>
              </w:rPr>
            </w:pPr>
            <w:r w:rsidRPr="00905083">
              <w:rPr>
                <w:color w:val="002060"/>
                <w:sz w:val="21"/>
                <w:szCs w:val="21"/>
              </w:rPr>
              <w:t>Other (explain below)</w:t>
            </w:r>
          </w:p>
        </w:tc>
        <w:sdt>
          <w:sdtPr>
            <w:rPr>
              <w:bCs/>
              <w:sz w:val="21"/>
              <w:szCs w:val="21"/>
            </w:rPr>
            <w:id w:val="-1846625743"/>
            <w:placeholder>
              <w:docPart w:val="803812BAD1944421907174F844962CF4"/>
            </w:placeholder>
            <w:showingPlcHdr/>
          </w:sdtPr>
          <w:sdtEndPr/>
          <w:sdtContent>
            <w:tc>
              <w:tcPr>
                <w:tcW w:w="1800" w:type="dxa"/>
              </w:tcPr>
              <w:p w14:paraId="042FDF38" w14:textId="303949A7"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782762830"/>
            <w:placeholder>
              <w:docPart w:val="E64EEB5177664242B3026011375DF3D3"/>
            </w:placeholder>
            <w:showingPlcHdr/>
          </w:sdtPr>
          <w:sdtEndPr/>
          <w:sdtContent>
            <w:tc>
              <w:tcPr>
                <w:tcW w:w="1890" w:type="dxa"/>
              </w:tcPr>
              <w:p w14:paraId="3B932D2D" w14:textId="4806E5D5"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sdt>
          <w:sdtPr>
            <w:rPr>
              <w:bCs/>
              <w:sz w:val="21"/>
              <w:szCs w:val="21"/>
            </w:rPr>
            <w:id w:val="1339734685"/>
            <w:placeholder>
              <w:docPart w:val="AD1D3AA9F0C74B93A825FAF57531F0BE"/>
            </w:placeholder>
            <w:showingPlcHdr/>
          </w:sdtPr>
          <w:sdtEndPr/>
          <w:sdtContent>
            <w:tc>
              <w:tcPr>
                <w:tcW w:w="1800" w:type="dxa"/>
              </w:tcPr>
              <w:p w14:paraId="1838FC47" w14:textId="3DDEF729" w:rsidR="007819B6" w:rsidRPr="00905083" w:rsidRDefault="00912DA9" w:rsidP="00AF3AD3">
                <w:pPr>
                  <w:jc w:val="center"/>
                  <w:rPr>
                    <w:bCs/>
                    <w:sz w:val="21"/>
                    <w:szCs w:val="21"/>
                  </w:rPr>
                </w:pPr>
                <w:r w:rsidRPr="00905083">
                  <w:rPr>
                    <w:rStyle w:val="PlaceholderText"/>
                    <w:bCs/>
                    <w:color w:val="FF0000"/>
                    <w:sz w:val="21"/>
                    <w:szCs w:val="21"/>
                  </w:rPr>
                  <w:t xml:space="preserve"> enter number</w:t>
                </w:r>
                <w:r w:rsidRPr="00905083">
                  <w:rPr>
                    <w:bCs/>
                    <w:sz w:val="21"/>
                    <w:szCs w:val="21"/>
                  </w:rPr>
                  <w:t xml:space="preserve"> </w:t>
                </w:r>
              </w:p>
            </w:tc>
          </w:sdtContent>
        </w:sdt>
      </w:tr>
    </w:tbl>
    <w:p w14:paraId="081F9362" w14:textId="75F8E71E" w:rsidR="00C02495" w:rsidRDefault="00C02495" w:rsidP="00AF3AD3">
      <w:pPr>
        <w:rPr>
          <w:szCs w:val="24"/>
        </w:rPr>
      </w:pPr>
    </w:p>
    <w:p w14:paraId="7B6893BE" w14:textId="425E5A4D" w:rsidR="007819B6" w:rsidRPr="00912DA9" w:rsidRDefault="00C02495" w:rsidP="00AF3AD3">
      <w:pPr>
        <w:rPr>
          <w:szCs w:val="24"/>
        </w:rPr>
      </w:pPr>
      <w:r>
        <w:rPr>
          <w:szCs w:val="24"/>
        </w:rPr>
        <w:br w:type="page"/>
      </w:r>
    </w:p>
    <w:p w14:paraId="5BE70E19" w14:textId="79CAC1E8" w:rsidR="003A24AE" w:rsidRDefault="00B62817" w:rsidP="00AF3AD3">
      <w:pPr>
        <w:jc w:val="center"/>
      </w:pPr>
      <w:r w:rsidRPr="00B62817">
        <w:rPr>
          <w:b/>
          <w:bCs/>
          <w:noProof/>
          <w:color w:val="002060"/>
          <w:u w:val="single"/>
        </w:rPr>
        <w:lastRenderedPageBreak/>
        <mc:AlternateContent>
          <mc:Choice Requires="wps">
            <w:drawing>
              <wp:anchor distT="0" distB="0" distL="114300" distR="114300" simplePos="0" relativeHeight="251657215" behindDoc="1" locked="0" layoutInCell="1" allowOverlap="1" wp14:anchorId="179FCFBF" wp14:editId="3F5091BE">
                <wp:simplePos x="0" y="0"/>
                <wp:positionH relativeFrom="column">
                  <wp:posOffset>-725170</wp:posOffset>
                </wp:positionH>
                <wp:positionV relativeFrom="paragraph">
                  <wp:posOffset>-654050</wp:posOffset>
                </wp:positionV>
                <wp:extent cx="7753350" cy="10052050"/>
                <wp:effectExtent l="0" t="0" r="0" b="6350"/>
                <wp:wrapNone/>
                <wp:docPr id="260" name="Rectangle 260"/>
                <wp:cNvGraphicFramePr/>
                <a:graphic xmlns:a="http://schemas.openxmlformats.org/drawingml/2006/main">
                  <a:graphicData uri="http://schemas.microsoft.com/office/word/2010/wordprocessingShape">
                    <wps:wsp>
                      <wps:cNvSpPr/>
                      <wps:spPr>
                        <a:xfrm>
                          <a:off x="0" y="0"/>
                          <a:ext cx="7753350" cy="10052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05296C" id="Rectangle 260" o:spid="_x0000_s1026" style="position:absolute;margin-left:-57.1pt;margin-top:-51.5pt;width:610.5pt;height:791.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" fillcolor="white [3212]" stroked="f" strokeweight="2pt"/>
            </w:pict>
          </mc:Fallback>
        </mc:AlternateContent>
      </w:r>
    </w:p>
    <w:p w14:paraId="4F1CCC68" w14:textId="123AEE0A" w:rsidR="00F43CA5" w:rsidRDefault="00F43CA5" w:rsidP="00AF3AD3">
      <w:pPr>
        <w:pStyle w:val="Heading1"/>
        <w:tabs>
          <w:tab w:val="right" w:pos="9936"/>
        </w:tabs>
        <w:spacing w:before="0" w:after="0"/>
      </w:pPr>
      <w:r w:rsidRPr="00B62817">
        <w:rPr>
          <w:b/>
          <w:bCs/>
          <w:color w:val="002060"/>
          <w:u w:val="single"/>
        </w:rPr>
        <w:t>PART</w:t>
      </w:r>
      <w:r w:rsidRPr="00BC66E3">
        <w:rPr>
          <w:color w:val="002060"/>
          <w:u w:val="single"/>
        </w:rPr>
        <w:t xml:space="preserve"> </w:t>
      </w:r>
      <w:r w:rsidR="003B6ECA" w:rsidRPr="00B62817">
        <w:rPr>
          <w:b/>
          <w:bCs/>
          <w:color w:val="002060"/>
          <w:u w:val="single"/>
        </w:rPr>
        <w:t>3</w:t>
      </w:r>
    </w:p>
    <w:p w14:paraId="09C35A90" w14:textId="30F75E1D" w:rsidR="003A24AE" w:rsidRDefault="003A24AE" w:rsidP="00AF3AD3"/>
    <w:p w14:paraId="3872F4A2" w14:textId="281F912C" w:rsidR="003B6ECA" w:rsidRPr="003B6ECA" w:rsidRDefault="003B6ECA" w:rsidP="00AF3AD3">
      <w:pPr>
        <w:jc w:val="center"/>
        <w:rPr>
          <w:color w:val="FFFFFF" w:themeColor="background1"/>
        </w:rPr>
      </w:pPr>
    </w:p>
    <w:p w14:paraId="20C0BCE2" w14:textId="79832D6F" w:rsidR="003A297C" w:rsidRPr="00B62817" w:rsidRDefault="00A50259" w:rsidP="00AF3AD3">
      <w:pPr>
        <w:jc w:val="center"/>
        <w:rPr>
          <w:b/>
          <w:bCs/>
          <w:color w:val="002060"/>
          <w:sz w:val="32"/>
          <w:szCs w:val="28"/>
        </w:rPr>
      </w:pPr>
      <w:r w:rsidRPr="00B62817">
        <w:rPr>
          <w:b/>
          <w:bCs/>
          <w:color w:val="002060"/>
          <w:sz w:val="32"/>
          <w:szCs w:val="28"/>
        </w:rPr>
        <w:t>Results: Specialized Service Needs</w:t>
      </w:r>
    </w:p>
    <w:p w14:paraId="0681CE63" w14:textId="463E57F9" w:rsidR="00620E9C" w:rsidRDefault="003B6ECA" w:rsidP="00AF3AD3">
      <w:r>
        <w:rPr>
          <w:noProof/>
          <w:color w:val="0000FF"/>
        </w:rPr>
        <w:drawing>
          <wp:anchor distT="0" distB="0" distL="114300" distR="114300" simplePos="0" relativeHeight="251658257" behindDoc="0" locked="0" layoutInCell="1" allowOverlap="1" wp14:anchorId="1FF0A065" wp14:editId="7E88FCAC">
            <wp:simplePos x="0" y="0"/>
            <wp:positionH relativeFrom="column">
              <wp:posOffset>411480</wp:posOffset>
            </wp:positionH>
            <wp:positionV relativeFrom="paragraph">
              <wp:posOffset>262255</wp:posOffset>
            </wp:positionV>
            <wp:extent cx="5715000" cy="3619500"/>
            <wp:effectExtent l="0" t="0" r="0" b="1028700"/>
            <wp:wrapSquare wrapText="bothSides"/>
            <wp:docPr id="257" name="Picture 257" descr="Related imag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619500"/>
                    </a:xfrm>
                    <a:prstGeom prst="ellipse">
                      <a:avLst/>
                    </a:prstGeom>
                    <a:solidFill>
                      <a:srgbClr val="FFFFFF">
                        <a:shade val="85000"/>
                      </a:srgbClr>
                    </a:solidFill>
                    <a:ln>
                      <a:noFill/>
                    </a:ln>
                    <a:effectLst>
                      <a:reflection blurRad="12700" stA="38000" endPos="28000" dist="5000" dir="5400000" sy="-100000" algn="bl" rotWithShape="0"/>
                      <a:softEdge rad="266700"/>
                    </a:effectLst>
                  </pic:spPr>
                </pic:pic>
              </a:graphicData>
            </a:graphic>
            <wp14:sizeRelV relativeFrom="margin">
              <wp14:pctHeight>0</wp14:pctHeight>
            </wp14:sizeRelV>
          </wp:anchor>
        </w:drawing>
      </w:r>
    </w:p>
    <w:p w14:paraId="2FEAC767" w14:textId="2E6E82CF" w:rsidR="00620E9C" w:rsidRDefault="00620E9C" w:rsidP="00AF3AD3"/>
    <w:p w14:paraId="115DFD37" w14:textId="7C14D50D" w:rsidR="00620E9C" w:rsidRDefault="00620E9C" w:rsidP="00AF3AD3"/>
    <w:p w14:paraId="5A1F8921" w14:textId="77777777" w:rsidR="00620E9C" w:rsidRDefault="00620E9C" w:rsidP="00AF3AD3"/>
    <w:p w14:paraId="55F7CED5" w14:textId="77777777" w:rsidR="00620E9C" w:rsidRDefault="00620E9C" w:rsidP="00AF3AD3"/>
    <w:p w14:paraId="4895F2F7" w14:textId="77777777" w:rsidR="00620E9C" w:rsidRDefault="00620E9C" w:rsidP="00AF3AD3"/>
    <w:p w14:paraId="24D7422B" w14:textId="77777777" w:rsidR="00620E9C" w:rsidRDefault="00620E9C" w:rsidP="00AF3AD3"/>
    <w:p w14:paraId="5FDDECA4" w14:textId="77777777" w:rsidR="00620E9C" w:rsidRDefault="00620E9C" w:rsidP="00AF3AD3"/>
    <w:p w14:paraId="36D67A1D" w14:textId="77777777" w:rsidR="00620E9C" w:rsidRDefault="00620E9C" w:rsidP="00AF3AD3"/>
    <w:p w14:paraId="673BCB34" w14:textId="77777777" w:rsidR="00620E9C" w:rsidRDefault="00620E9C" w:rsidP="00AF3AD3"/>
    <w:p w14:paraId="2E49DB23" w14:textId="77777777" w:rsidR="00620E9C" w:rsidRDefault="00620E9C" w:rsidP="00AF3AD3"/>
    <w:p w14:paraId="5F89F6F4" w14:textId="6286C59B" w:rsidR="00620E9C" w:rsidRDefault="00620E9C" w:rsidP="00AF3AD3"/>
    <w:p w14:paraId="3A4EA1E4" w14:textId="7F37B69B" w:rsidR="00620E9C" w:rsidRDefault="00620E9C" w:rsidP="00AF3AD3"/>
    <w:p w14:paraId="6738E824" w14:textId="3FB01262" w:rsidR="00620E9C" w:rsidRDefault="00620E9C" w:rsidP="00AF3AD3"/>
    <w:p w14:paraId="7086C033" w14:textId="098755AB" w:rsidR="00620E9C" w:rsidRPr="00EC646D" w:rsidRDefault="00C02495" w:rsidP="00AF3AD3">
      <w:pPr>
        <w:rPr>
          <w:b/>
          <w:bCs/>
        </w:rPr>
      </w:pPr>
      <w:r w:rsidRPr="00EC646D">
        <w:rPr>
          <w:b/>
          <w:bCs/>
        </w:rPr>
        <w:br w:type="page"/>
      </w:r>
    </w:p>
    <w:p w14:paraId="62D8097F" w14:textId="1D1ADC15" w:rsidR="0087722D" w:rsidRPr="00EC646D" w:rsidRDefault="007819B6" w:rsidP="007A70C2">
      <w:pPr>
        <w:rPr>
          <w:b/>
          <w:bCs/>
          <w:color w:val="002060"/>
        </w:rPr>
      </w:pPr>
      <w:r w:rsidRPr="00EC646D">
        <w:rPr>
          <w:b/>
          <w:bCs/>
          <w:color w:val="002060"/>
        </w:rPr>
        <w:lastRenderedPageBreak/>
        <w:t xml:space="preserve">Need Area: </w:t>
      </w:r>
      <w:r w:rsidRPr="00EC646D">
        <w:rPr>
          <w:b/>
          <w:bCs/>
          <w:color w:val="002060"/>
          <w:szCs w:val="28"/>
        </w:rPr>
        <w:t>Services for Families Caring for a Child of a Relative</w:t>
      </w:r>
    </w:p>
    <w:p w14:paraId="696ECB1C" w14:textId="030FDBB0" w:rsidR="0087722D" w:rsidRPr="0087722D" w:rsidRDefault="007819B6" w:rsidP="007A70C2">
      <w:pPr>
        <w:rPr>
          <w:color w:val="002060"/>
        </w:rPr>
      </w:pPr>
      <w:r w:rsidRPr="00EC646D">
        <w:rPr>
          <w:b/>
          <w:bCs/>
          <w:color w:val="002060"/>
          <w:szCs w:val="24"/>
        </w:rPr>
        <w:t>Status:</w:t>
      </w:r>
      <w:r w:rsidRPr="007819B6">
        <w:rPr>
          <w:szCs w:val="24"/>
        </w:rPr>
        <w:t xml:space="preserve"> </w:t>
      </w:r>
      <w:sdt>
        <w:sdtPr>
          <w:rPr>
            <w:b/>
            <w:bCs/>
            <w:color w:val="002060"/>
          </w:rPr>
          <w:alias w:val="Choose Type of Need"/>
          <w:tag w:val="Choose Type of Need"/>
          <w:id w:val="2093199510"/>
          <w:placeholder>
            <w:docPart w:val="D7F1474F38AE4307BEBAFDD0B1C72BCF"/>
          </w:placeholder>
          <w:showingPlcHdr/>
          <w:comboBox>
            <w:listItem w:value="Choose an item."/>
            <w:listItem w:displayText="Prioritized Need Area" w:value="Prioritized Need Area"/>
            <w:listItem w:displayText="General Need Area " w:value="General Need Area "/>
          </w:comboBox>
        </w:sdtPr>
        <w:sdtEndPr/>
        <w:sdtContent>
          <w:r w:rsidR="00EC646D" w:rsidRPr="005F166F">
            <w:rPr>
              <w:rStyle w:val="PlaceholderText"/>
              <w:color w:val="FF0000"/>
            </w:rPr>
            <w:t>Choose an item.</w:t>
          </w:r>
        </w:sdtContent>
      </w:sdt>
    </w:p>
    <w:p w14:paraId="153BD5F6" w14:textId="77777777" w:rsidR="00B77AFA" w:rsidRDefault="00B77AFA" w:rsidP="007A70C2">
      <w:pPr>
        <w:jc w:val="both"/>
        <w:rPr>
          <w:b/>
          <w:szCs w:val="24"/>
        </w:rPr>
      </w:pPr>
    </w:p>
    <w:p w14:paraId="0348ACCC" w14:textId="01542C80" w:rsidR="007819B6" w:rsidRPr="007819B6" w:rsidRDefault="007819B6" w:rsidP="007A70C2">
      <w:pPr>
        <w:jc w:val="both"/>
        <w:rPr>
          <w:szCs w:val="24"/>
        </w:rPr>
      </w:pPr>
      <w:r w:rsidRPr="007819B6">
        <w:rPr>
          <w:szCs w:val="24"/>
        </w:rPr>
        <w:t xml:space="preserve">Kinship services are supports for caregivers who have taken on the responsibility of caring for kin, including financial assistance, support groups, navigation of government benefits and assistance, and more.  This need area seeks to assess the level to which residents require kinship services and the existence of community services and supports to support caregivers’ ability to care for their kin (e.g., Kinship Navigator Program, DCF’s Division of Child Protection and Permanency, Family Success Centers, County Board of Social Services, etc.)  </w:t>
      </w:r>
    </w:p>
    <w:p w14:paraId="1619BEF7" w14:textId="77777777" w:rsidR="007819B6" w:rsidRPr="007819B6" w:rsidRDefault="007819B6" w:rsidP="007A70C2">
      <w:pPr>
        <w:spacing w:line="240" w:lineRule="auto"/>
        <w:jc w:val="both"/>
        <w:rPr>
          <w:b/>
          <w:szCs w:val="24"/>
        </w:rPr>
      </w:pPr>
    </w:p>
    <w:p w14:paraId="74BFCDB1" w14:textId="77777777" w:rsidR="007819B6" w:rsidRPr="00EC646D" w:rsidRDefault="007819B6" w:rsidP="007A70C2">
      <w:pPr>
        <w:rPr>
          <w:b/>
          <w:bCs/>
          <w:color w:val="002060"/>
          <w:szCs w:val="24"/>
        </w:rPr>
      </w:pPr>
      <w:r w:rsidRPr="00EC646D">
        <w:rPr>
          <w:b/>
          <w:bCs/>
          <w:color w:val="002060"/>
          <w:szCs w:val="24"/>
        </w:rPr>
        <w:t>Need Assessment Key Findings</w:t>
      </w:r>
    </w:p>
    <w:p w14:paraId="589904A6" w14:textId="77777777" w:rsidR="00B77AFA" w:rsidRPr="00EC646D" w:rsidRDefault="00B77AFA" w:rsidP="007A70C2">
      <w:pPr>
        <w:rPr>
          <w:b/>
          <w:bCs/>
          <w:color w:val="002060"/>
          <w:szCs w:val="24"/>
        </w:rPr>
      </w:pPr>
    </w:p>
    <w:p w14:paraId="7D42E679" w14:textId="10F3ECD5" w:rsidR="007819B6" w:rsidRDefault="007819B6" w:rsidP="007A70C2">
      <w:pPr>
        <w:rPr>
          <w:b/>
          <w:bCs/>
          <w:color w:val="002060"/>
          <w:szCs w:val="24"/>
        </w:rPr>
      </w:pPr>
      <w:r w:rsidRPr="00EC646D">
        <w:rPr>
          <w:b/>
          <w:bCs/>
          <w:color w:val="002060"/>
          <w:szCs w:val="24"/>
        </w:rPr>
        <w:t xml:space="preserve">Summary: Scope of the Need </w:t>
      </w:r>
    </w:p>
    <w:p w14:paraId="78D173CD" w14:textId="77777777" w:rsidR="00A61ABD" w:rsidRPr="00EC646D" w:rsidRDefault="00A61ABD" w:rsidP="007A70C2">
      <w:pPr>
        <w:rPr>
          <w:b/>
          <w:bCs/>
          <w:color w:val="002060"/>
          <w:szCs w:val="24"/>
        </w:rPr>
      </w:pPr>
    </w:p>
    <w:sdt>
      <w:sdtPr>
        <w:rPr>
          <w:sz w:val="21"/>
          <w:szCs w:val="21"/>
        </w:rPr>
        <w:id w:val="-261765025"/>
        <w:placeholder>
          <w:docPart w:val="07DEF049F65A4E459A3663D33B07ED71"/>
        </w:placeholder>
        <w:showingPlcHdr/>
      </w:sdtPr>
      <w:sdtEndPr/>
      <w:sdtContent>
        <w:p w14:paraId="27E8443C" w14:textId="77777777" w:rsidR="0054562D" w:rsidRPr="001C2E60" w:rsidRDefault="0054562D" w:rsidP="007A70C2">
          <w:pPr>
            <w:jc w:val="both"/>
            <w:rPr>
              <w:b/>
              <w:i/>
              <w:color w:val="002060"/>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14:paraId="148E7CE1" w14:textId="77777777" w:rsidR="0054562D" w:rsidRPr="001C2E60" w:rsidRDefault="0054562D" w:rsidP="007A70C2">
          <w:pPr>
            <w:jc w:val="both"/>
            <w:rPr>
              <w:b/>
              <w:i/>
              <w:color w:val="002060"/>
              <w:szCs w:val="24"/>
              <w:highlight w:val="lightGray"/>
            </w:rPr>
          </w:pPr>
        </w:p>
        <w:p w14:paraId="3959775D" w14:textId="77777777" w:rsidR="0054562D" w:rsidRDefault="0054562D" w:rsidP="007A70C2">
          <w:pPr>
            <w:jc w:val="both"/>
            <w:rPr>
              <w:sz w:val="21"/>
              <w:szCs w:val="21"/>
            </w:rPr>
          </w:pPr>
          <w:r w:rsidRPr="001C2E60">
            <w:rPr>
              <w:i/>
              <w:color w:val="002060"/>
              <w:szCs w:val="24"/>
              <w:highlight w:val="lightGray"/>
            </w:rPr>
            <w:t>Information to address scope can be gleaned from the data profile, surveys, focus groups and key informant interviews.]</w:t>
          </w:r>
        </w:p>
      </w:sdtContent>
    </w:sdt>
    <w:p w14:paraId="488B0E1C" w14:textId="77777777" w:rsidR="0054562D" w:rsidRDefault="0054562D" w:rsidP="007A70C2">
      <w:pPr>
        <w:rPr>
          <w:szCs w:val="24"/>
        </w:rPr>
      </w:pPr>
    </w:p>
    <w:p w14:paraId="0A90B4CF" w14:textId="77777777" w:rsidR="007819B6" w:rsidRDefault="007819B6" w:rsidP="007A70C2">
      <w:pPr>
        <w:rPr>
          <w:sz w:val="21"/>
          <w:szCs w:val="21"/>
        </w:rPr>
      </w:pPr>
    </w:p>
    <w:p w14:paraId="6D2D8ADC" w14:textId="32074D45" w:rsidR="007819B6" w:rsidRDefault="007819B6" w:rsidP="007A70C2">
      <w:pPr>
        <w:rPr>
          <w:b/>
          <w:bCs/>
          <w:color w:val="002060"/>
          <w:szCs w:val="24"/>
        </w:rPr>
      </w:pPr>
      <w:r w:rsidRPr="00191A91">
        <w:rPr>
          <w:b/>
          <w:bCs/>
          <w:color w:val="002060"/>
          <w:szCs w:val="24"/>
        </w:rPr>
        <w:t>Summary: Nature of the Need</w:t>
      </w:r>
    </w:p>
    <w:p w14:paraId="5D2C2841" w14:textId="77777777" w:rsidR="00A61ABD" w:rsidRPr="00191A91" w:rsidRDefault="00A61ABD" w:rsidP="007A70C2">
      <w:pPr>
        <w:rPr>
          <w:b/>
          <w:bCs/>
          <w:color w:val="002060"/>
          <w:sz w:val="21"/>
          <w:szCs w:val="21"/>
        </w:rPr>
      </w:pPr>
    </w:p>
    <w:p w14:paraId="07351841" w14:textId="1F4E5D90" w:rsidR="007819B6" w:rsidRDefault="00F22F23" w:rsidP="007A70C2">
      <w:pPr>
        <w:jc w:val="both"/>
        <w:rPr>
          <w:szCs w:val="24"/>
        </w:rPr>
      </w:pPr>
      <w:sdt>
        <w:sdtPr>
          <w:rPr>
            <w:b/>
          </w:rPr>
          <w:id w:val="607932081"/>
          <w:placeholder>
            <w:docPart w:val="347CC63ADA5B4652A6C8F233D3F71282"/>
          </w:placeholder>
        </w:sdtPr>
        <w:sdtEndPr/>
        <w:sdtContent>
          <w:r w:rsidR="00344157" w:rsidRPr="00C0687B">
            <w:rPr>
              <w:color w:val="FF0000"/>
            </w:rPr>
            <w:t>Click in this text to add content</w:t>
          </w:r>
          <w:r w:rsidR="00344157">
            <w:rPr>
              <w:color w:val="FF0000"/>
            </w:rPr>
            <w:t xml:space="preserve">, </w:t>
          </w:r>
          <w:r w:rsidR="00344157" w:rsidRPr="00C0687B">
            <w:rPr>
              <w:color w:val="FF0000"/>
            </w:rPr>
            <w:t>delete the following instructions</w:t>
          </w:r>
          <w:r w:rsidR="00344157">
            <w:rPr>
              <w:color w:val="FF0000"/>
            </w:rPr>
            <w:t>, and updated font color and size</w:t>
          </w:r>
          <w:r w:rsidR="00344157" w:rsidRPr="00C0687B">
            <w:rPr>
              <w:color w:val="FF0000"/>
            </w:rPr>
            <w:t>:</w:t>
          </w:r>
          <w:r w:rsidR="00344157">
            <w:rPr>
              <w:color w:val="FF0000"/>
            </w:rPr>
            <w:t xml:space="preserve"> </w:t>
          </w:r>
          <w:r w:rsidR="00344157" w:rsidRPr="001C2E60">
            <w:rPr>
              <w:i/>
              <w:color w:val="002060"/>
              <w:szCs w:val="24"/>
              <w:highlight w:val="lightGray"/>
            </w:rPr>
            <w:t>[HSACS will provide a narrative</w:t>
          </w:r>
          <w:r w:rsidR="00344157">
            <w:rPr>
              <w:i/>
              <w:color w:val="002060"/>
              <w:szCs w:val="24"/>
              <w:highlight w:val="lightGray"/>
            </w:rPr>
            <w:t xml:space="preserve"> </w:t>
          </w:r>
          <w:r w:rsidR="00344157" w:rsidRPr="001C2E60">
            <w:rPr>
              <w:i/>
              <w:color w:val="002060"/>
              <w:szCs w:val="24"/>
              <w:highlight w:val="lightGray"/>
            </w:rPr>
            <w:t xml:space="preserve">describing the nature of this need area. Considerations for describing the nature of the need </w:t>
          </w:r>
          <w:proofErr w:type="gramStart"/>
          <w:r w:rsidR="00344157" w:rsidRPr="001C2E60">
            <w:rPr>
              <w:i/>
              <w:color w:val="002060"/>
              <w:szCs w:val="24"/>
              <w:highlight w:val="lightGray"/>
            </w:rPr>
            <w:t>include:</w:t>
          </w:r>
          <w:proofErr w:type="gramEnd"/>
          <w:r w:rsidR="00344157" w:rsidRPr="001C2E60">
            <w:rPr>
              <w:i/>
              <w:color w:val="002060"/>
              <w:szCs w:val="24"/>
              <w:highlight w:val="lightGray"/>
            </w:rPr>
            <w:t xml:space="preserve"> availability, physical accessibility, economic accessibility, discriminatory practices, informational accessibility, acceptability, quality and key barriers to service provision.</w:t>
          </w:r>
          <w:r w:rsidR="00344157" w:rsidRPr="001C2E60">
            <w:rPr>
              <w:i/>
              <w:color w:val="002060"/>
              <w:szCs w:val="24"/>
            </w:rPr>
            <w:t xml:space="preserve"> </w:t>
          </w:r>
          <w:r w:rsidR="00344157" w:rsidRPr="001C2E60">
            <w:rPr>
              <w:i/>
              <w:color w:val="002060"/>
              <w:szCs w:val="24"/>
              <w:highlight w:val="lightGray"/>
            </w:rPr>
            <w:t>Information to address nature of the need can be gleaned from surveys, focus groups and key informant interviews</w:t>
          </w:r>
          <w:r w:rsidR="00344157">
            <w:rPr>
              <w:i/>
              <w:color w:val="002060"/>
              <w:szCs w:val="24"/>
              <w:highlight w:val="lightGray"/>
            </w:rPr>
            <w:t>.]</w:t>
          </w:r>
          <w:r w:rsidR="00344157" w:rsidRPr="001C2E60">
            <w:rPr>
              <w:i/>
              <w:color w:val="002060"/>
              <w:szCs w:val="24"/>
              <w:highlight w:val="lightGray"/>
            </w:rPr>
            <w:t xml:space="preserve"> </w:t>
          </w:r>
        </w:sdtContent>
      </w:sdt>
    </w:p>
    <w:p w14:paraId="1AF032AF" w14:textId="77777777" w:rsidR="007819B6" w:rsidRDefault="007819B6" w:rsidP="007A70C2">
      <w:pPr>
        <w:rPr>
          <w:szCs w:val="24"/>
        </w:rPr>
      </w:pPr>
    </w:p>
    <w:p w14:paraId="0BD5187A" w14:textId="77777777" w:rsidR="007819B6" w:rsidRDefault="007819B6" w:rsidP="007A70C2">
      <w:pPr>
        <w:rPr>
          <w:szCs w:val="24"/>
        </w:rPr>
      </w:pPr>
    </w:p>
    <w:p w14:paraId="0918BCF1" w14:textId="15490E74" w:rsidR="007819B6" w:rsidRDefault="007819B6" w:rsidP="007A70C2">
      <w:pPr>
        <w:rPr>
          <w:szCs w:val="24"/>
        </w:rPr>
      </w:pPr>
    </w:p>
    <w:p w14:paraId="2EBC313D" w14:textId="04B9B460" w:rsidR="00B77AFA" w:rsidRDefault="00B77AFA" w:rsidP="007A70C2">
      <w:pPr>
        <w:rPr>
          <w:szCs w:val="24"/>
        </w:rPr>
      </w:pPr>
    </w:p>
    <w:p w14:paraId="634977BA" w14:textId="148304E6" w:rsidR="00B77AFA" w:rsidRDefault="00B77AFA" w:rsidP="007A70C2">
      <w:pPr>
        <w:rPr>
          <w:szCs w:val="24"/>
        </w:rPr>
      </w:pPr>
    </w:p>
    <w:p w14:paraId="015F955E" w14:textId="4AF1F843" w:rsidR="00B77AFA" w:rsidRDefault="00B77AFA" w:rsidP="007A70C2">
      <w:pPr>
        <w:rPr>
          <w:szCs w:val="24"/>
        </w:rPr>
      </w:pPr>
    </w:p>
    <w:p w14:paraId="3FCDF643" w14:textId="5D58BCD9" w:rsidR="00B77AFA" w:rsidRDefault="00B77AFA" w:rsidP="007A70C2">
      <w:pPr>
        <w:rPr>
          <w:szCs w:val="24"/>
        </w:rPr>
      </w:pPr>
    </w:p>
    <w:p w14:paraId="15151B02" w14:textId="7913EB4C" w:rsidR="007819B6" w:rsidRDefault="007819B6" w:rsidP="007A70C2">
      <w:pPr>
        <w:rPr>
          <w:b/>
          <w:bCs/>
          <w:color w:val="002060"/>
          <w:szCs w:val="24"/>
        </w:rPr>
      </w:pPr>
      <w:r w:rsidRPr="00191A91">
        <w:rPr>
          <w:b/>
          <w:bCs/>
          <w:color w:val="002060"/>
          <w:szCs w:val="24"/>
        </w:rPr>
        <w:lastRenderedPageBreak/>
        <w:t>Summary: Local Considerations for Addressing the Need for County Prioritized Need Area</w:t>
      </w:r>
    </w:p>
    <w:p w14:paraId="0C36C0F1" w14:textId="77777777" w:rsidR="00191A91" w:rsidRPr="00191A91" w:rsidRDefault="00191A91" w:rsidP="007A70C2">
      <w:pPr>
        <w:rPr>
          <w:b/>
          <w:bCs/>
          <w:color w:val="002060"/>
          <w:szCs w:val="24"/>
        </w:rPr>
      </w:pPr>
    </w:p>
    <w:sdt>
      <w:sdtPr>
        <w:rPr>
          <w:b/>
        </w:rPr>
        <w:id w:val="-1674332342"/>
        <w:placeholder>
          <w:docPart w:val="15874E1D7091425E9FDEEA35AF623A46"/>
        </w:placeholder>
      </w:sdtPr>
      <w:sdtEndPr/>
      <w:sdtContent>
        <w:p w14:paraId="78A9A026" w14:textId="3AABC6F3" w:rsidR="00C02495" w:rsidRPr="00191A91" w:rsidRDefault="00C02495" w:rsidP="007A70C2">
          <w:pPr>
            <w:jc w:val="both"/>
            <w:rPr>
              <w:b/>
              <w:i/>
              <w:color w:val="002060"/>
              <w:szCs w:val="24"/>
              <w:highlight w:val="lightGray"/>
            </w:rPr>
          </w:pPr>
          <w:r w:rsidRPr="00191A91">
            <w:rPr>
              <w:b/>
              <w:i/>
              <w:iCs/>
              <w:color w:val="00B050"/>
              <w:sz w:val="22"/>
            </w:rPr>
            <w:t xml:space="preserve">*Required only if focus group need area topic. </w:t>
          </w:r>
        </w:p>
        <w:p w14:paraId="0092B719" w14:textId="6AFC2C0B" w:rsidR="0032273A" w:rsidRDefault="0032273A" w:rsidP="007A70C2">
          <w:pPr>
            <w:jc w:val="both"/>
            <w:rPr>
              <w:b/>
              <w:i/>
              <w:color w:val="002060"/>
              <w:szCs w:val="24"/>
              <w:highlight w:val="lightGray"/>
            </w:rPr>
          </w:pPr>
          <w:r w:rsidRPr="00C0687B">
            <w:rPr>
              <w:color w:val="FF0000"/>
            </w:rPr>
            <w:t>Click in this text to add content</w:t>
          </w:r>
          <w:r>
            <w:rPr>
              <w:color w:val="FF0000"/>
            </w:rPr>
            <w:t xml:space="preserve">, </w:t>
          </w:r>
          <w:r w:rsidRPr="00C0687B">
            <w:rPr>
              <w:color w:val="FF0000"/>
            </w:rPr>
            <w:t>delete the following instructions</w:t>
          </w:r>
          <w:r>
            <w:rPr>
              <w:color w:val="FF0000"/>
            </w:rPr>
            <w:t>, and updated font color and size</w:t>
          </w:r>
          <w:r w:rsidRPr="00C0687B">
            <w:rPr>
              <w:color w:val="FF0000"/>
            </w:rPr>
            <w:t>:</w:t>
          </w:r>
          <w:r>
            <w:rPr>
              <w:color w:val="FF0000"/>
            </w:rPr>
            <w:t xml:space="preserve"> </w:t>
          </w:r>
          <w:r w:rsidRPr="001C2E60">
            <w:rPr>
              <w:i/>
              <w:color w:val="002060"/>
              <w:szCs w:val="24"/>
              <w:highlight w:val="lightGray"/>
            </w:rPr>
            <w:t>[HSACS will provide a narrative</w:t>
          </w:r>
          <w:r>
            <w:rPr>
              <w:i/>
              <w:color w:val="002060"/>
              <w:szCs w:val="24"/>
              <w:highlight w:val="lightGray"/>
            </w:rPr>
            <w:t xml:space="preserve"> </w:t>
          </w:r>
          <w:r w:rsidRPr="001C2E60">
            <w:rPr>
              <w:i/>
              <w:color w:val="002060"/>
              <w:szCs w:val="24"/>
              <w:highlight w:val="lightGray"/>
            </w:rPr>
            <w:t>describing local considerations for addressing this need. A summary of local consideration for addressing the need may include information to address the following questions: Is this a need that can be addressed at the county level? Is this an urgent need (e.g., needs to be addressed in 1-3 years)? Does the community lack (access to) organizations/programs to focus on the needs/issue or on similar needs issues? If not, what resources would the existing constellation of service providers and community support organizations need to be able to address the need; and are these resources readily available? Information to address local considerations for addressing the need can be gleaned primarily from focus groups and key informant interviews</w:t>
          </w:r>
        </w:p>
        <w:p w14:paraId="2C2C7174" w14:textId="77777777" w:rsidR="0032273A" w:rsidRDefault="00F22F23" w:rsidP="007A70C2">
          <w:pPr>
            <w:rPr>
              <w:b/>
            </w:rPr>
          </w:pPr>
        </w:p>
      </w:sdtContent>
    </w:sdt>
    <w:p w14:paraId="53432313" w14:textId="77777777" w:rsidR="0032273A" w:rsidRPr="00ED7573" w:rsidRDefault="0032273A" w:rsidP="007A70C2">
      <w:pPr>
        <w:rPr>
          <w:sz w:val="21"/>
          <w:szCs w:val="21"/>
        </w:rPr>
      </w:pPr>
    </w:p>
    <w:p w14:paraId="65B9CAB4" w14:textId="0422A2C1" w:rsidR="007819B6" w:rsidRPr="005A1EBA" w:rsidRDefault="007819B6" w:rsidP="007A70C2">
      <w:pPr>
        <w:rPr>
          <w:sz w:val="12"/>
          <w:szCs w:val="12"/>
        </w:rPr>
      </w:pPr>
    </w:p>
    <w:p w14:paraId="23A25753" w14:textId="77777777" w:rsidR="007819B6" w:rsidRDefault="007819B6" w:rsidP="007A70C2">
      <w:pPr>
        <w:rPr>
          <w:szCs w:val="24"/>
        </w:rPr>
      </w:pPr>
    </w:p>
    <w:p w14:paraId="4231EA03" w14:textId="77777777" w:rsidR="007819B6" w:rsidRDefault="007819B6" w:rsidP="007A70C2">
      <w:pPr>
        <w:rPr>
          <w:szCs w:val="24"/>
        </w:rPr>
      </w:pPr>
    </w:p>
    <w:p w14:paraId="0FEB49D6" w14:textId="3C5DD924" w:rsidR="007819B6" w:rsidRDefault="007819B6" w:rsidP="007A70C2">
      <w:pPr>
        <w:rPr>
          <w:b/>
          <w:bCs/>
          <w:color w:val="002060"/>
          <w:szCs w:val="24"/>
        </w:rPr>
      </w:pPr>
      <w:r w:rsidRPr="00191A91">
        <w:rPr>
          <w:b/>
          <w:bCs/>
          <w:color w:val="002060"/>
          <w:szCs w:val="24"/>
        </w:rPr>
        <w:t>If applicable: Additional Notable Focus Group Trends for County Prioritized Need Area</w:t>
      </w:r>
    </w:p>
    <w:p w14:paraId="776018EF" w14:textId="77777777" w:rsidR="00A61ABD" w:rsidRPr="00191A91" w:rsidRDefault="00A61ABD" w:rsidP="007A70C2">
      <w:pPr>
        <w:rPr>
          <w:b/>
          <w:bCs/>
          <w:color w:val="002060"/>
          <w:szCs w:val="24"/>
        </w:rPr>
      </w:pPr>
    </w:p>
    <w:sdt>
      <w:sdtPr>
        <w:rPr>
          <w:b/>
        </w:rPr>
        <w:id w:val="576556918"/>
        <w:placeholder>
          <w:docPart w:val="0F41C43C63AF4D158C6FA63E782538AA"/>
        </w:placeholder>
      </w:sdtPr>
      <w:sdtEndPr/>
      <w:sdtContent>
        <w:p w14:paraId="7F4EA44E" w14:textId="77777777" w:rsidR="00AD019A" w:rsidRDefault="00AD019A" w:rsidP="007A70C2">
          <w:pPr>
            <w:jc w:val="both"/>
            <w:rPr>
              <w:b/>
              <w:i/>
              <w:color w:val="002060"/>
              <w:szCs w:val="24"/>
              <w:highlight w:val="lightGray"/>
            </w:rPr>
          </w:pPr>
          <w:r w:rsidRPr="00C0687B">
            <w:rPr>
              <w:color w:val="FF0000"/>
            </w:rPr>
            <w:t>Click in this text</w:t>
          </w:r>
          <w:r>
            <w:rPr>
              <w:color w:val="FF0000"/>
            </w:rPr>
            <w:t xml:space="preserve"> (if applicable)</w:t>
          </w:r>
          <w:r w:rsidRPr="00C0687B">
            <w:rPr>
              <w:color w:val="FF0000"/>
            </w:rPr>
            <w:t xml:space="preserve"> to add content</w:t>
          </w:r>
          <w:r>
            <w:rPr>
              <w:color w:val="FF0000"/>
            </w:rPr>
            <w:t xml:space="preserve"> and updated font color and size. If not applicable delete this text and box. </w:t>
          </w:r>
        </w:p>
        <w:p w14:paraId="07024B83" w14:textId="77777777" w:rsidR="00AD019A" w:rsidRDefault="00AD019A" w:rsidP="007A70C2">
          <w:pPr>
            <w:rPr>
              <w:b/>
              <w:i/>
              <w:color w:val="002060"/>
              <w:szCs w:val="24"/>
              <w:highlight w:val="lightGray"/>
            </w:rPr>
          </w:pPr>
        </w:p>
        <w:p w14:paraId="7E1787C6" w14:textId="77777777" w:rsidR="00AD019A" w:rsidRDefault="00F22F23" w:rsidP="007A70C2">
          <w:pPr>
            <w:rPr>
              <w:b/>
            </w:rPr>
          </w:pPr>
        </w:p>
      </w:sdtContent>
    </w:sdt>
    <w:p w14:paraId="507C5AED" w14:textId="77777777" w:rsidR="007819B6" w:rsidRDefault="007819B6" w:rsidP="007A70C2"/>
    <w:p w14:paraId="4DB91B2D" w14:textId="77777777" w:rsidR="007819B6" w:rsidRDefault="007819B6" w:rsidP="007A70C2"/>
    <w:p w14:paraId="51546876" w14:textId="77777777" w:rsidR="007819B6" w:rsidRDefault="007819B6" w:rsidP="007A70C2"/>
    <w:p w14:paraId="6A6F2A28" w14:textId="77777777" w:rsidR="007819B6" w:rsidRDefault="007819B6" w:rsidP="007A70C2"/>
    <w:p w14:paraId="051D16A2" w14:textId="77777777" w:rsidR="007819B6" w:rsidRDefault="007819B6" w:rsidP="007A70C2"/>
    <w:p w14:paraId="5D310677" w14:textId="77777777" w:rsidR="00344157" w:rsidRDefault="00344157" w:rsidP="007A70C2">
      <w:r>
        <w:br w:type="page"/>
      </w:r>
    </w:p>
    <w:p w14:paraId="47F9F3AE" w14:textId="79E8D34D" w:rsidR="007819B6" w:rsidRDefault="007819B6" w:rsidP="00AF3AD3"/>
    <w:p w14:paraId="481179CC" w14:textId="0A8DFF60" w:rsidR="00BA6ED7" w:rsidRDefault="00191A91" w:rsidP="00AF3AD3">
      <w:pPr>
        <w:ind w:left="-450"/>
      </w:pPr>
      <w:r>
        <w:rPr>
          <w:noProof/>
        </w:rPr>
        <mc:AlternateContent>
          <mc:Choice Requires="wps">
            <w:drawing>
              <wp:anchor distT="0" distB="0" distL="114300" distR="114300" simplePos="0" relativeHeight="251658250" behindDoc="1" locked="0" layoutInCell="1" allowOverlap="1" wp14:anchorId="6B501B33" wp14:editId="455BC11B">
                <wp:simplePos x="0" y="0"/>
                <wp:positionH relativeFrom="column">
                  <wp:posOffset>-394970</wp:posOffset>
                </wp:positionH>
                <wp:positionV relativeFrom="paragraph">
                  <wp:posOffset>125730</wp:posOffset>
                </wp:positionV>
                <wp:extent cx="7190105" cy="7588250"/>
                <wp:effectExtent l="0" t="0" r="10795" b="12700"/>
                <wp:wrapNone/>
                <wp:docPr id="206" name="Rectangle 206"/>
                <wp:cNvGraphicFramePr/>
                <a:graphic xmlns:a="http://schemas.openxmlformats.org/drawingml/2006/main">
                  <a:graphicData uri="http://schemas.microsoft.com/office/word/2010/wordprocessingShape">
                    <wps:wsp>
                      <wps:cNvSpPr/>
                      <wps:spPr>
                        <a:xfrm>
                          <a:off x="0" y="0"/>
                          <a:ext cx="7190105" cy="7588250"/>
                        </a:xfrm>
                        <a:prstGeom prst="rect">
                          <a:avLst/>
                        </a:prstGeom>
                        <a:solidFill>
                          <a:schemeClr val="accent2">
                            <a:lumMod val="20000"/>
                            <a:lumOff val="80000"/>
                            <a:alpha val="39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8C77B" id="Rectangle 206" o:spid="_x0000_s1026" style="position:absolute;margin-left:-31.1pt;margin-top:9.9pt;width:566.15pt;height:597.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" fillcolor="#d6e9f5 [661]" strokecolor="#024f75 [3204]" strokeweight="2pt">
                <v:fill opacity="25443f"/>
              </v:rect>
            </w:pict>
          </mc:Fallback>
        </mc:AlternateContent>
      </w:r>
    </w:p>
    <w:p w14:paraId="5B064834" w14:textId="2B03B3B2" w:rsidR="007819B6" w:rsidRPr="00191A91" w:rsidRDefault="007819B6" w:rsidP="00AF3AD3">
      <w:pPr>
        <w:ind w:left="-450"/>
        <w:rPr>
          <w:b/>
          <w:bCs/>
          <w:color w:val="002060"/>
          <w:sz w:val="21"/>
          <w:szCs w:val="21"/>
        </w:rPr>
      </w:pPr>
      <w:r w:rsidRPr="00191A91">
        <w:rPr>
          <w:b/>
          <w:bCs/>
          <w:color w:val="002060"/>
        </w:rPr>
        <w:t>Need Area: Survey Results</w:t>
      </w:r>
      <w:r w:rsidRPr="00191A91">
        <w:rPr>
          <w:b/>
          <w:bCs/>
          <w:color w:val="002060"/>
          <w:sz w:val="21"/>
          <w:szCs w:val="21"/>
        </w:rPr>
        <w:t xml:space="preserve"> </w:t>
      </w:r>
    </w:p>
    <w:p w14:paraId="1B0CE59C" w14:textId="77777777" w:rsidR="007819B6" w:rsidRPr="00CB0EF7" w:rsidRDefault="007819B6" w:rsidP="00AF3AD3">
      <w:pPr>
        <w:ind w:left="-450"/>
        <w:rPr>
          <w:sz w:val="21"/>
          <w:szCs w:val="21"/>
        </w:rPr>
      </w:pPr>
    </w:p>
    <w:tbl>
      <w:tblPr>
        <w:tblStyle w:val="TableGrid"/>
        <w:tblW w:w="10890" w:type="dxa"/>
        <w:tblInd w:w="-455" w:type="dxa"/>
        <w:tblLayout w:type="fixed"/>
        <w:tblLook w:val="04A0" w:firstRow="1" w:lastRow="0" w:firstColumn="1" w:lastColumn="0" w:noHBand="0" w:noVBand="1"/>
      </w:tblPr>
      <w:tblGrid>
        <w:gridCol w:w="3600"/>
        <w:gridCol w:w="1350"/>
        <w:gridCol w:w="990"/>
        <w:gridCol w:w="990"/>
        <w:gridCol w:w="900"/>
        <w:gridCol w:w="990"/>
        <w:gridCol w:w="1080"/>
        <w:gridCol w:w="990"/>
      </w:tblGrid>
      <w:tr w:rsidR="007819B6" w:rsidRPr="005C4377" w14:paraId="7FDC2239" w14:textId="77777777" w:rsidTr="00127C9D">
        <w:tc>
          <w:tcPr>
            <w:tcW w:w="3600" w:type="dxa"/>
          </w:tcPr>
          <w:p w14:paraId="58D148AB" w14:textId="77777777" w:rsidR="007819B6" w:rsidRPr="00191A91" w:rsidRDefault="007819B6" w:rsidP="00AF3AD3">
            <w:pPr>
              <w:rPr>
                <w:b/>
                <w:bCs/>
                <w:color w:val="002060"/>
                <w:sz w:val="21"/>
                <w:szCs w:val="21"/>
              </w:rPr>
            </w:pPr>
            <w:r w:rsidRPr="00191A91">
              <w:rPr>
                <w:b/>
                <w:bCs/>
                <w:color w:val="002060"/>
                <w:sz w:val="21"/>
                <w:szCs w:val="21"/>
              </w:rPr>
              <w:t>Item</w:t>
            </w:r>
          </w:p>
        </w:tc>
        <w:tc>
          <w:tcPr>
            <w:tcW w:w="1350" w:type="dxa"/>
          </w:tcPr>
          <w:p w14:paraId="6FDDAE65" w14:textId="77777777" w:rsidR="007819B6" w:rsidRPr="00191A91" w:rsidRDefault="007819B6" w:rsidP="00AF3AD3">
            <w:pPr>
              <w:jc w:val="center"/>
              <w:rPr>
                <w:b/>
                <w:bCs/>
                <w:color w:val="002060"/>
                <w:sz w:val="21"/>
                <w:szCs w:val="21"/>
              </w:rPr>
            </w:pPr>
            <w:r w:rsidRPr="00191A91">
              <w:rPr>
                <w:b/>
                <w:bCs/>
                <w:color w:val="002060"/>
                <w:sz w:val="21"/>
                <w:szCs w:val="21"/>
              </w:rPr>
              <w:t>Total Number of Respondents</w:t>
            </w:r>
          </w:p>
        </w:tc>
        <w:tc>
          <w:tcPr>
            <w:tcW w:w="990" w:type="dxa"/>
          </w:tcPr>
          <w:p w14:paraId="26785693" w14:textId="77777777" w:rsidR="007819B6" w:rsidRPr="00191A91" w:rsidRDefault="007819B6" w:rsidP="00AF3AD3">
            <w:pPr>
              <w:jc w:val="center"/>
              <w:rPr>
                <w:b/>
                <w:bCs/>
                <w:color w:val="002060"/>
                <w:sz w:val="21"/>
                <w:szCs w:val="21"/>
              </w:rPr>
            </w:pPr>
            <w:r w:rsidRPr="00191A91">
              <w:rPr>
                <w:b/>
                <w:bCs/>
                <w:color w:val="002060"/>
                <w:sz w:val="21"/>
                <w:szCs w:val="21"/>
              </w:rPr>
              <w:t>Strongly Disagree</w:t>
            </w:r>
          </w:p>
        </w:tc>
        <w:tc>
          <w:tcPr>
            <w:tcW w:w="990" w:type="dxa"/>
          </w:tcPr>
          <w:p w14:paraId="719DFEDF" w14:textId="77777777" w:rsidR="007819B6" w:rsidRPr="00191A91" w:rsidRDefault="007819B6" w:rsidP="00AF3AD3">
            <w:pPr>
              <w:jc w:val="center"/>
              <w:rPr>
                <w:b/>
                <w:bCs/>
                <w:color w:val="002060"/>
                <w:sz w:val="21"/>
                <w:szCs w:val="21"/>
              </w:rPr>
            </w:pPr>
            <w:r w:rsidRPr="00191A91">
              <w:rPr>
                <w:b/>
                <w:bCs/>
                <w:color w:val="002060"/>
                <w:sz w:val="21"/>
                <w:szCs w:val="21"/>
              </w:rPr>
              <w:t>Disagree</w:t>
            </w:r>
          </w:p>
        </w:tc>
        <w:tc>
          <w:tcPr>
            <w:tcW w:w="900" w:type="dxa"/>
          </w:tcPr>
          <w:p w14:paraId="55479710" w14:textId="77777777" w:rsidR="007819B6" w:rsidRPr="00191A91" w:rsidRDefault="007819B6" w:rsidP="00AF3AD3">
            <w:pPr>
              <w:jc w:val="center"/>
              <w:rPr>
                <w:b/>
                <w:bCs/>
                <w:color w:val="002060"/>
                <w:sz w:val="21"/>
                <w:szCs w:val="21"/>
              </w:rPr>
            </w:pPr>
            <w:r w:rsidRPr="00191A91">
              <w:rPr>
                <w:b/>
                <w:bCs/>
                <w:color w:val="002060"/>
                <w:sz w:val="21"/>
                <w:szCs w:val="21"/>
              </w:rPr>
              <w:t>Agree</w:t>
            </w:r>
          </w:p>
        </w:tc>
        <w:tc>
          <w:tcPr>
            <w:tcW w:w="990" w:type="dxa"/>
          </w:tcPr>
          <w:p w14:paraId="367B29F0" w14:textId="77777777" w:rsidR="007819B6" w:rsidRPr="00191A91" w:rsidRDefault="007819B6" w:rsidP="00AF3AD3">
            <w:pPr>
              <w:jc w:val="center"/>
              <w:rPr>
                <w:b/>
                <w:bCs/>
                <w:color w:val="002060"/>
                <w:sz w:val="21"/>
                <w:szCs w:val="21"/>
              </w:rPr>
            </w:pPr>
            <w:r w:rsidRPr="00191A91">
              <w:rPr>
                <w:b/>
                <w:bCs/>
                <w:color w:val="002060"/>
                <w:sz w:val="21"/>
                <w:szCs w:val="21"/>
              </w:rPr>
              <w:t>Strongly Agree</w:t>
            </w:r>
          </w:p>
        </w:tc>
        <w:tc>
          <w:tcPr>
            <w:tcW w:w="1080" w:type="dxa"/>
          </w:tcPr>
          <w:p w14:paraId="2E04AFF5" w14:textId="77777777" w:rsidR="007819B6" w:rsidRPr="00191A91" w:rsidRDefault="007819B6" w:rsidP="00AF3AD3">
            <w:pPr>
              <w:jc w:val="center"/>
              <w:rPr>
                <w:b/>
                <w:bCs/>
                <w:color w:val="002060"/>
                <w:sz w:val="21"/>
                <w:szCs w:val="21"/>
              </w:rPr>
            </w:pPr>
            <w:r w:rsidRPr="00191A91">
              <w:rPr>
                <w:b/>
                <w:bCs/>
                <w:color w:val="002060"/>
                <w:sz w:val="21"/>
                <w:szCs w:val="21"/>
              </w:rPr>
              <w:t>Don’t Know</w:t>
            </w:r>
          </w:p>
        </w:tc>
        <w:tc>
          <w:tcPr>
            <w:tcW w:w="990" w:type="dxa"/>
          </w:tcPr>
          <w:p w14:paraId="04DF26B2" w14:textId="77777777" w:rsidR="007819B6" w:rsidRPr="00191A91" w:rsidRDefault="007819B6" w:rsidP="00AF3AD3">
            <w:pPr>
              <w:jc w:val="center"/>
              <w:rPr>
                <w:b/>
                <w:bCs/>
                <w:color w:val="002060"/>
                <w:sz w:val="21"/>
                <w:szCs w:val="21"/>
              </w:rPr>
            </w:pPr>
            <w:r w:rsidRPr="00191A91">
              <w:rPr>
                <w:b/>
                <w:bCs/>
                <w:color w:val="002060"/>
                <w:sz w:val="21"/>
                <w:szCs w:val="21"/>
              </w:rPr>
              <w:t>Total</w:t>
            </w:r>
          </w:p>
        </w:tc>
      </w:tr>
      <w:tr w:rsidR="007819B6" w:rsidRPr="00367040" w14:paraId="7730D94A" w14:textId="77777777" w:rsidTr="00127C9D">
        <w:tc>
          <w:tcPr>
            <w:tcW w:w="3600" w:type="dxa"/>
          </w:tcPr>
          <w:p w14:paraId="3B19E150" w14:textId="77777777" w:rsidR="007819B6" w:rsidRPr="00191A91" w:rsidRDefault="007819B6" w:rsidP="00AF3AD3">
            <w:pPr>
              <w:rPr>
                <w:b/>
                <w:bCs/>
                <w:color w:val="002060"/>
                <w:sz w:val="21"/>
                <w:szCs w:val="21"/>
              </w:rPr>
            </w:pPr>
            <w:r w:rsidRPr="00191A91">
              <w:rPr>
                <w:color w:val="002060"/>
                <w:sz w:val="21"/>
                <w:szCs w:val="21"/>
              </w:rPr>
              <w:t xml:space="preserve">1. There are enough services available in the county to help those who have this need. </w:t>
            </w:r>
          </w:p>
        </w:tc>
        <w:sdt>
          <w:sdtPr>
            <w:rPr>
              <w:bCs/>
              <w:sz w:val="21"/>
              <w:szCs w:val="21"/>
            </w:rPr>
            <w:id w:val="-934130541"/>
            <w:placeholder>
              <w:docPart w:val="6294616D60CB4847AFC3DBFA5693F377"/>
            </w:placeholder>
            <w:showingPlcHdr/>
          </w:sdtPr>
          <w:sdtEndPr/>
          <w:sdtContent>
            <w:tc>
              <w:tcPr>
                <w:tcW w:w="1350" w:type="dxa"/>
              </w:tcPr>
              <w:p w14:paraId="6AE59699" w14:textId="7487BA19" w:rsidR="007819B6" w:rsidRPr="004F4760" w:rsidRDefault="00912DA9" w:rsidP="00AF3AD3">
                <w:pPr>
                  <w:jc w:val="center"/>
                  <w:rPr>
                    <w:bCs/>
                    <w:sz w:val="21"/>
                    <w:szCs w:val="21"/>
                  </w:rPr>
                </w:pPr>
                <w:r w:rsidRPr="004F4760">
                  <w:rPr>
                    <w:rStyle w:val="PlaceholderText"/>
                    <w:bCs/>
                    <w:color w:val="FF0000"/>
                    <w:sz w:val="21"/>
                    <w:szCs w:val="21"/>
                  </w:rPr>
                  <w:t xml:space="preserve"> enter number</w:t>
                </w:r>
                <w:r w:rsidRPr="004F4760">
                  <w:rPr>
                    <w:bCs/>
                    <w:sz w:val="21"/>
                    <w:szCs w:val="21"/>
                  </w:rPr>
                  <w:t xml:space="preserve"> </w:t>
                </w:r>
              </w:p>
            </w:tc>
          </w:sdtContent>
        </w:sdt>
        <w:tc>
          <w:tcPr>
            <w:tcW w:w="990" w:type="dxa"/>
          </w:tcPr>
          <w:p w14:paraId="04CF51F0" w14:textId="08A36054" w:rsidR="007819B6" w:rsidRPr="004F4760" w:rsidRDefault="00F22F23" w:rsidP="00AF3AD3">
            <w:pPr>
              <w:jc w:val="center"/>
              <w:rPr>
                <w:bCs/>
                <w:sz w:val="21"/>
                <w:szCs w:val="21"/>
              </w:rPr>
            </w:pPr>
            <w:sdt>
              <w:sdtPr>
                <w:rPr>
                  <w:bCs/>
                  <w:sz w:val="21"/>
                  <w:szCs w:val="21"/>
                </w:rPr>
                <w:id w:val="2145928335"/>
                <w:placeholder>
                  <w:docPart w:val="B3E2B46C9A784674B10F5F078749317D"/>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90" w:type="dxa"/>
          </w:tcPr>
          <w:p w14:paraId="20871C76" w14:textId="08A8313E" w:rsidR="007819B6" w:rsidRPr="004F4760" w:rsidRDefault="00F22F23" w:rsidP="00AF3AD3">
            <w:pPr>
              <w:jc w:val="center"/>
              <w:rPr>
                <w:bCs/>
                <w:sz w:val="21"/>
                <w:szCs w:val="21"/>
              </w:rPr>
            </w:pPr>
            <w:sdt>
              <w:sdtPr>
                <w:rPr>
                  <w:bCs/>
                  <w:sz w:val="21"/>
                  <w:szCs w:val="21"/>
                </w:rPr>
                <w:id w:val="-43682570"/>
                <w:placeholder>
                  <w:docPart w:val="529FA302429E48B6BC755CDF04E530A8"/>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00" w:type="dxa"/>
          </w:tcPr>
          <w:p w14:paraId="7A5B9E26" w14:textId="08AFDB0E" w:rsidR="007819B6" w:rsidRPr="004F4760" w:rsidRDefault="00F22F23" w:rsidP="00AF3AD3">
            <w:pPr>
              <w:jc w:val="center"/>
              <w:rPr>
                <w:bCs/>
                <w:sz w:val="21"/>
                <w:szCs w:val="21"/>
              </w:rPr>
            </w:pPr>
            <w:sdt>
              <w:sdtPr>
                <w:rPr>
                  <w:bCs/>
                  <w:sz w:val="21"/>
                  <w:szCs w:val="21"/>
                </w:rPr>
                <w:id w:val="1860925863"/>
                <w:placeholder>
                  <w:docPart w:val="5B109F524EB6407B94F7EAA0C3072FA7"/>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90" w:type="dxa"/>
          </w:tcPr>
          <w:p w14:paraId="27CF1C5B" w14:textId="2F5C712E" w:rsidR="007819B6" w:rsidRPr="004F4760" w:rsidRDefault="00F22F23" w:rsidP="00AF3AD3">
            <w:pPr>
              <w:jc w:val="center"/>
              <w:rPr>
                <w:bCs/>
                <w:sz w:val="21"/>
                <w:szCs w:val="21"/>
              </w:rPr>
            </w:pPr>
            <w:sdt>
              <w:sdtPr>
                <w:rPr>
                  <w:bCs/>
                  <w:sz w:val="21"/>
                  <w:szCs w:val="21"/>
                </w:rPr>
                <w:id w:val="-1159374033"/>
                <w:placeholder>
                  <w:docPart w:val="4774DBF2EAD94F9B9115456526B31A63"/>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1080" w:type="dxa"/>
          </w:tcPr>
          <w:p w14:paraId="4F7F8EF9" w14:textId="2AA5245B" w:rsidR="007819B6" w:rsidRPr="004F4760" w:rsidRDefault="00F22F23" w:rsidP="00AF3AD3">
            <w:pPr>
              <w:jc w:val="center"/>
              <w:rPr>
                <w:bCs/>
                <w:sz w:val="21"/>
                <w:szCs w:val="21"/>
              </w:rPr>
            </w:pPr>
            <w:sdt>
              <w:sdtPr>
                <w:rPr>
                  <w:bCs/>
                  <w:sz w:val="21"/>
                  <w:szCs w:val="21"/>
                </w:rPr>
                <w:id w:val="282932821"/>
                <w:placeholder>
                  <w:docPart w:val="C2BCD139E45C494E87859AD17DB9353F"/>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90" w:type="dxa"/>
          </w:tcPr>
          <w:p w14:paraId="6B9CBDF9" w14:textId="5B363E34" w:rsidR="007819B6" w:rsidRPr="004F4760" w:rsidRDefault="00F22F23" w:rsidP="00AF3AD3">
            <w:pPr>
              <w:jc w:val="center"/>
              <w:rPr>
                <w:bCs/>
                <w:sz w:val="21"/>
                <w:szCs w:val="21"/>
              </w:rPr>
            </w:pPr>
            <w:sdt>
              <w:sdtPr>
                <w:rPr>
                  <w:bCs/>
                  <w:sz w:val="21"/>
                  <w:szCs w:val="21"/>
                </w:rPr>
                <w:id w:val="927083616"/>
                <w:placeholder>
                  <w:docPart w:val="3DFF030B8AA34A50B9E66B1C608006FE"/>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r>
      <w:tr w:rsidR="007819B6" w:rsidRPr="00367040" w14:paraId="766BF0E8" w14:textId="77777777" w:rsidTr="00127C9D">
        <w:tc>
          <w:tcPr>
            <w:tcW w:w="3600" w:type="dxa"/>
          </w:tcPr>
          <w:p w14:paraId="280CD203" w14:textId="77777777" w:rsidR="007819B6" w:rsidRPr="00191A91" w:rsidRDefault="007819B6" w:rsidP="00AF3AD3">
            <w:pPr>
              <w:rPr>
                <w:b/>
                <w:bCs/>
                <w:color w:val="002060"/>
                <w:sz w:val="21"/>
                <w:szCs w:val="21"/>
              </w:rPr>
            </w:pPr>
            <w:r w:rsidRPr="00191A91">
              <w:rPr>
                <w:color w:val="002060"/>
                <w:sz w:val="21"/>
                <w:szCs w:val="21"/>
              </w:rPr>
              <w:t xml:space="preserve">2. Anyone in the county </w:t>
            </w:r>
            <w:proofErr w:type="gramStart"/>
            <w:r w:rsidRPr="00191A91">
              <w:rPr>
                <w:color w:val="002060"/>
                <w:sz w:val="21"/>
                <w:szCs w:val="21"/>
              </w:rPr>
              <w:t>is able to</w:t>
            </w:r>
            <w:proofErr w:type="gramEnd"/>
            <w:r w:rsidRPr="00191A91">
              <w:rPr>
                <w:color w:val="002060"/>
                <w:sz w:val="21"/>
                <w:szCs w:val="21"/>
              </w:rPr>
              <w:t xml:space="preserve"> access services. </w:t>
            </w:r>
          </w:p>
        </w:tc>
        <w:sdt>
          <w:sdtPr>
            <w:rPr>
              <w:bCs/>
              <w:sz w:val="21"/>
              <w:szCs w:val="21"/>
            </w:rPr>
            <w:id w:val="-1038967170"/>
            <w:placeholder>
              <w:docPart w:val="3E6108899D6C47B9A00E626A51E9C1B8"/>
            </w:placeholder>
            <w:showingPlcHdr/>
          </w:sdtPr>
          <w:sdtEndPr/>
          <w:sdtContent>
            <w:tc>
              <w:tcPr>
                <w:tcW w:w="1350" w:type="dxa"/>
              </w:tcPr>
              <w:p w14:paraId="0EE186BF" w14:textId="51866D30" w:rsidR="007819B6" w:rsidRPr="004F4760" w:rsidRDefault="00127C9D" w:rsidP="00AF3AD3">
                <w:pPr>
                  <w:jc w:val="center"/>
                  <w:rPr>
                    <w:bCs/>
                    <w:sz w:val="21"/>
                    <w:szCs w:val="21"/>
                  </w:rPr>
                </w:pPr>
                <w:r w:rsidRPr="004F4760">
                  <w:rPr>
                    <w:rStyle w:val="PlaceholderText"/>
                    <w:bCs/>
                    <w:color w:val="FF0000"/>
                    <w:sz w:val="21"/>
                    <w:szCs w:val="21"/>
                  </w:rPr>
                  <w:t xml:space="preserve"> enter number</w:t>
                </w:r>
                <w:r w:rsidRPr="004F4760">
                  <w:rPr>
                    <w:bCs/>
                    <w:sz w:val="21"/>
                    <w:szCs w:val="21"/>
                  </w:rPr>
                  <w:t xml:space="preserve"> </w:t>
                </w:r>
              </w:p>
            </w:tc>
          </w:sdtContent>
        </w:sdt>
        <w:tc>
          <w:tcPr>
            <w:tcW w:w="990" w:type="dxa"/>
          </w:tcPr>
          <w:p w14:paraId="7CFB1610" w14:textId="434EC551" w:rsidR="007819B6" w:rsidRPr="004F4760" w:rsidRDefault="00F22F23" w:rsidP="00AF3AD3">
            <w:pPr>
              <w:jc w:val="center"/>
              <w:rPr>
                <w:bCs/>
                <w:sz w:val="21"/>
                <w:szCs w:val="21"/>
              </w:rPr>
            </w:pPr>
            <w:sdt>
              <w:sdtPr>
                <w:rPr>
                  <w:bCs/>
                  <w:sz w:val="21"/>
                  <w:szCs w:val="21"/>
                </w:rPr>
                <w:id w:val="-991407808"/>
                <w:placeholder>
                  <w:docPart w:val="AA4A72DDC3E44A1984250D8ACE0BE214"/>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sdt>
          <w:sdtPr>
            <w:rPr>
              <w:bCs/>
              <w:sz w:val="21"/>
              <w:szCs w:val="21"/>
            </w:rPr>
            <w:id w:val="1251479274"/>
            <w:placeholder>
              <w:docPart w:val="89DED4FAEE914590BC977E0882228E75"/>
            </w:placeholder>
            <w:showingPlcHdr/>
          </w:sdtPr>
          <w:sdtEndPr/>
          <w:sdtContent>
            <w:tc>
              <w:tcPr>
                <w:tcW w:w="990" w:type="dxa"/>
              </w:tcPr>
              <w:p w14:paraId="478A6B5C" w14:textId="361202E5" w:rsidR="007819B6" w:rsidRPr="004F4760" w:rsidRDefault="0058156A" w:rsidP="00AF3AD3">
                <w:pPr>
                  <w:jc w:val="center"/>
                  <w:rPr>
                    <w:bCs/>
                    <w:sz w:val="21"/>
                    <w:szCs w:val="21"/>
                  </w:rPr>
                </w:pPr>
                <w:r w:rsidRPr="004F4760">
                  <w:rPr>
                    <w:rStyle w:val="PlaceholderText"/>
                    <w:bCs/>
                    <w:color w:val="FF0000"/>
                    <w:sz w:val="21"/>
                    <w:szCs w:val="21"/>
                  </w:rPr>
                  <w:t xml:space="preserve"> enter number</w:t>
                </w:r>
                <w:r w:rsidRPr="004F4760">
                  <w:rPr>
                    <w:bCs/>
                    <w:sz w:val="21"/>
                    <w:szCs w:val="21"/>
                  </w:rPr>
                  <w:t xml:space="preserve"> </w:t>
                </w:r>
              </w:p>
            </w:tc>
          </w:sdtContent>
        </w:sdt>
        <w:tc>
          <w:tcPr>
            <w:tcW w:w="900" w:type="dxa"/>
          </w:tcPr>
          <w:p w14:paraId="24457287" w14:textId="1DD6342A" w:rsidR="007819B6" w:rsidRPr="004F4760" w:rsidRDefault="00F22F23" w:rsidP="00AF3AD3">
            <w:pPr>
              <w:jc w:val="center"/>
              <w:rPr>
                <w:bCs/>
                <w:sz w:val="21"/>
                <w:szCs w:val="21"/>
              </w:rPr>
            </w:pPr>
            <w:sdt>
              <w:sdtPr>
                <w:rPr>
                  <w:bCs/>
                  <w:sz w:val="21"/>
                  <w:szCs w:val="21"/>
                </w:rPr>
                <w:id w:val="-1043660564"/>
                <w:placeholder>
                  <w:docPart w:val="669F9B1DB3FE400AB3649BA1E23238B8"/>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90" w:type="dxa"/>
          </w:tcPr>
          <w:p w14:paraId="1747712C" w14:textId="63B2E41F" w:rsidR="007819B6" w:rsidRPr="004F4760" w:rsidRDefault="00F22F23" w:rsidP="00AF3AD3">
            <w:pPr>
              <w:jc w:val="center"/>
              <w:rPr>
                <w:bCs/>
                <w:sz w:val="21"/>
                <w:szCs w:val="21"/>
              </w:rPr>
            </w:pPr>
            <w:sdt>
              <w:sdtPr>
                <w:rPr>
                  <w:bCs/>
                  <w:sz w:val="21"/>
                  <w:szCs w:val="21"/>
                </w:rPr>
                <w:id w:val="-1769914592"/>
                <w:placeholder>
                  <w:docPart w:val="8C4A60AFA8E74F76B352E46E7995DF69"/>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1080" w:type="dxa"/>
          </w:tcPr>
          <w:p w14:paraId="2ACD6D71" w14:textId="31A10FEF" w:rsidR="007819B6" w:rsidRPr="004F4760" w:rsidRDefault="00F22F23" w:rsidP="00AF3AD3">
            <w:pPr>
              <w:jc w:val="center"/>
              <w:rPr>
                <w:bCs/>
                <w:sz w:val="21"/>
                <w:szCs w:val="21"/>
              </w:rPr>
            </w:pPr>
            <w:sdt>
              <w:sdtPr>
                <w:rPr>
                  <w:bCs/>
                  <w:sz w:val="21"/>
                  <w:szCs w:val="21"/>
                </w:rPr>
                <w:id w:val="1147478194"/>
                <w:placeholder>
                  <w:docPart w:val="3759F19859414F3A8CBA1CB236416331"/>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90" w:type="dxa"/>
          </w:tcPr>
          <w:p w14:paraId="25EC5454" w14:textId="450E28D4" w:rsidR="007819B6" w:rsidRPr="004F4760" w:rsidRDefault="00F22F23" w:rsidP="00AF3AD3">
            <w:pPr>
              <w:jc w:val="center"/>
              <w:rPr>
                <w:bCs/>
                <w:sz w:val="21"/>
                <w:szCs w:val="21"/>
              </w:rPr>
            </w:pPr>
            <w:sdt>
              <w:sdtPr>
                <w:rPr>
                  <w:bCs/>
                  <w:sz w:val="21"/>
                  <w:szCs w:val="21"/>
                </w:rPr>
                <w:id w:val="366643773"/>
                <w:placeholder>
                  <w:docPart w:val="16FE4745606D45A792A69ABC28B5A85F"/>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r>
      <w:tr w:rsidR="007819B6" w:rsidRPr="00367040" w14:paraId="1DDB5922" w14:textId="77777777" w:rsidTr="00127C9D">
        <w:tc>
          <w:tcPr>
            <w:tcW w:w="3600" w:type="dxa"/>
          </w:tcPr>
          <w:p w14:paraId="2605DEAE" w14:textId="77777777" w:rsidR="007819B6" w:rsidRPr="00191A91" w:rsidRDefault="007819B6" w:rsidP="00AF3AD3">
            <w:pPr>
              <w:rPr>
                <w:b/>
                <w:bCs/>
                <w:color w:val="002060"/>
                <w:sz w:val="21"/>
                <w:szCs w:val="21"/>
              </w:rPr>
            </w:pPr>
            <w:r w:rsidRPr="00191A91">
              <w:rPr>
                <w:color w:val="002060"/>
                <w:sz w:val="21"/>
                <w:szCs w:val="21"/>
              </w:rPr>
              <w:t>3. Services are widely advertised and known by the county.</w:t>
            </w:r>
          </w:p>
        </w:tc>
        <w:sdt>
          <w:sdtPr>
            <w:rPr>
              <w:bCs/>
              <w:sz w:val="21"/>
              <w:szCs w:val="21"/>
            </w:rPr>
            <w:id w:val="35398924"/>
            <w:placeholder>
              <w:docPart w:val="F826A5B10AB944ADA7E968C3178C9878"/>
            </w:placeholder>
            <w:showingPlcHdr/>
          </w:sdtPr>
          <w:sdtEndPr/>
          <w:sdtContent>
            <w:tc>
              <w:tcPr>
                <w:tcW w:w="1350" w:type="dxa"/>
              </w:tcPr>
              <w:p w14:paraId="4A3C905A" w14:textId="492450F3" w:rsidR="007819B6" w:rsidRPr="004F4760" w:rsidRDefault="00127C9D" w:rsidP="00AF3AD3">
                <w:pPr>
                  <w:jc w:val="center"/>
                  <w:rPr>
                    <w:bCs/>
                    <w:sz w:val="21"/>
                    <w:szCs w:val="21"/>
                  </w:rPr>
                </w:pPr>
                <w:r w:rsidRPr="004F4760">
                  <w:rPr>
                    <w:rStyle w:val="PlaceholderText"/>
                    <w:bCs/>
                    <w:color w:val="FF0000"/>
                    <w:sz w:val="21"/>
                    <w:szCs w:val="21"/>
                  </w:rPr>
                  <w:t xml:space="preserve"> enter number</w:t>
                </w:r>
                <w:r w:rsidRPr="004F4760">
                  <w:rPr>
                    <w:bCs/>
                    <w:sz w:val="21"/>
                    <w:szCs w:val="21"/>
                  </w:rPr>
                  <w:t xml:space="preserve"> </w:t>
                </w:r>
              </w:p>
            </w:tc>
          </w:sdtContent>
        </w:sdt>
        <w:tc>
          <w:tcPr>
            <w:tcW w:w="990" w:type="dxa"/>
          </w:tcPr>
          <w:p w14:paraId="107AB00E" w14:textId="5016FB45" w:rsidR="007819B6" w:rsidRPr="004F4760" w:rsidRDefault="00F22F23" w:rsidP="00AF3AD3">
            <w:pPr>
              <w:jc w:val="center"/>
              <w:rPr>
                <w:bCs/>
                <w:sz w:val="21"/>
                <w:szCs w:val="21"/>
              </w:rPr>
            </w:pPr>
            <w:sdt>
              <w:sdtPr>
                <w:rPr>
                  <w:bCs/>
                  <w:sz w:val="21"/>
                  <w:szCs w:val="21"/>
                </w:rPr>
                <w:id w:val="923529478"/>
                <w:placeholder>
                  <w:docPart w:val="9B889DF0AC5C4CC5BCE76A59726A9F6F"/>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90" w:type="dxa"/>
          </w:tcPr>
          <w:p w14:paraId="4DC0B704" w14:textId="698DE56F" w:rsidR="007819B6" w:rsidRPr="004F4760" w:rsidRDefault="00F22F23" w:rsidP="00AF3AD3">
            <w:pPr>
              <w:jc w:val="center"/>
              <w:rPr>
                <w:bCs/>
                <w:sz w:val="21"/>
                <w:szCs w:val="21"/>
              </w:rPr>
            </w:pPr>
            <w:sdt>
              <w:sdtPr>
                <w:rPr>
                  <w:bCs/>
                  <w:sz w:val="21"/>
                  <w:szCs w:val="21"/>
                </w:rPr>
                <w:id w:val="962857072"/>
                <w:placeholder>
                  <w:docPart w:val="EA0E667465B74EB593539F60DE719895"/>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00" w:type="dxa"/>
          </w:tcPr>
          <w:p w14:paraId="7539FB8D" w14:textId="2CD44F28" w:rsidR="007819B6" w:rsidRPr="004F4760" w:rsidRDefault="00F22F23" w:rsidP="00AF3AD3">
            <w:pPr>
              <w:jc w:val="center"/>
              <w:rPr>
                <w:bCs/>
                <w:sz w:val="21"/>
                <w:szCs w:val="21"/>
              </w:rPr>
            </w:pPr>
            <w:sdt>
              <w:sdtPr>
                <w:rPr>
                  <w:bCs/>
                  <w:sz w:val="21"/>
                  <w:szCs w:val="21"/>
                </w:rPr>
                <w:id w:val="122662969"/>
                <w:placeholder>
                  <w:docPart w:val="A77E8FFC92AA4C2CB71066D5348F7F10"/>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90" w:type="dxa"/>
          </w:tcPr>
          <w:p w14:paraId="4C744E07" w14:textId="3DFB644A" w:rsidR="007819B6" w:rsidRPr="004F4760" w:rsidRDefault="00F22F23" w:rsidP="00AF3AD3">
            <w:pPr>
              <w:jc w:val="center"/>
              <w:rPr>
                <w:bCs/>
                <w:sz w:val="21"/>
                <w:szCs w:val="21"/>
              </w:rPr>
            </w:pPr>
            <w:sdt>
              <w:sdtPr>
                <w:rPr>
                  <w:bCs/>
                  <w:sz w:val="21"/>
                  <w:szCs w:val="21"/>
                </w:rPr>
                <w:id w:val="-807782354"/>
                <w:placeholder>
                  <w:docPart w:val="60E0F1785B214E9FBFA7443B5B12DFBE"/>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1080" w:type="dxa"/>
          </w:tcPr>
          <w:p w14:paraId="24E23B7C" w14:textId="3E916DB7" w:rsidR="007819B6" w:rsidRPr="004F4760" w:rsidRDefault="00F22F23" w:rsidP="00AF3AD3">
            <w:pPr>
              <w:jc w:val="center"/>
              <w:rPr>
                <w:bCs/>
                <w:sz w:val="21"/>
                <w:szCs w:val="21"/>
              </w:rPr>
            </w:pPr>
            <w:sdt>
              <w:sdtPr>
                <w:rPr>
                  <w:bCs/>
                  <w:sz w:val="21"/>
                  <w:szCs w:val="21"/>
                </w:rPr>
                <w:id w:val="-528105593"/>
                <w:placeholder>
                  <w:docPart w:val="7340C2DA46D942998453277F0A85F864"/>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90" w:type="dxa"/>
          </w:tcPr>
          <w:sdt>
            <w:sdtPr>
              <w:rPr>
                <w:bCs/>
                <w:sz w:val="21"/>
                <w:szCs w:val="21"/>
              </w:rPr>
              <w:id w:val="-2064624314"/>
              <w:placeholder>
                <w:docPart w:val="05129C101BD4466FB7E0F7DA2C92D2E5"/>
              </w:placeholder>
              <w:showingPlcHdr/>
            </w:sdtPr>
            <w:sdtEndPr/>
            <w:sdtContent>
              <w:p w14:paraId="6F193F28" w14:textId="77777777" w:rsidR="007819B6" w:rsidRPr="004F4760" w:rsidRDefault="0058156A" w:rsidP="00AF3AD3">
                <w:pPr>
                  <w:jc w:val="center"/>
                  <w:rPr>
                    <w:bCs/>
                    <w:sz w:val="21"/>
                    <w:szCs w:val="21"/>
                  </w:rPr>
                </w:pPr>
                <w:r w:rsidRPr="004F4760">
                  <w:rPr>
                    <w:rStyle w:val="PlaceholderText"/>
                    <w:bCs/>
                    <w:color w:val="FF0000"/>
                    <w:sz w:val="21"/>
                    <w:szCs w:val="21"/>
                  </w:rPr>
                  <w:t xml:space="preserve"> enter number</w:t>
                </w:r>
                <w:r w:rsidRPr="004F4760">
                  <w:rPr>
                    <w:bCs/>
                    <w:sz w:val="21"/>
                    <w:szCs w:val="21"/>
                  </w:rPr>
                  <w:t xml:space="preserve"> </w:t>
                </w:r>
              </w:p>
            </w:sdtContent>
          </w:sdt>
          <w:p w14:paraId="1610CED4" w14:textId="201526CA" w:rsidR="00315851" w:rsidRPr="004F4760" w:rsidRDefault="00315851" w:rsidP="00AF3AD3">
            <w:pPr>
              <w:jc w:val="center"/>
              <w:rPr>
                <w:bCs/>
                <w:sz w:val="21"/>
                <w:szCs w:val="21"/>
              </w:rPr>
            </w:pPr>
            <w:r w:rsidRPr="004F4760">
              <w:rPr>
                <w:bCs/>
                <w:sz w:val="21"/>
                <w:szCs w:val="21"/>
              </w:rPr>
              <w:t>%</w:t>
            </w:r>
          </w:p>
        </w:tc>
      </w:tr>
      <w:tr w:rsidR="007819B6" w:rsidRPr="00367040" w14:paraId="7B48FFED" w14:textId="77777777" w:rsidTr="00127C9D">
        <w:tc>
          <w:tcPr>
            <w:tcW w:w="3600" w:type="dxa"/>
          </w:tcPr>
          <w:p w14:paraId="02F73716" w14:textId="77777777" w:rsidR="007819B6" w:rsidRPr="00191A91" w:rsidRDefault="007819B6" w:rsidP="00AF3AD3">
            <w:pPr>
              <w:widowControl w:val="0"/>
              <w:rPr>
                <w:rFonts w:eastAsia="Times New Roman"/>
                <w:b/>
                <w:bCs/>
                <w:color w:val="002060"/>
                <w:sz w:val="21"/>
                <w:szCs w:val="21"/>
              </w:rPr>
            </w:pPr>
            <w:r w:rsidRPr="00191A91">
              <w:rPr>
                <w:color w:val="002060"/>
                <w:sz w:val="21"/>
                <w:szCs w:val="21"/>
              </w:rPr>
              <w:t>4. Services take race, age, gender, ethnicity and more into account.</w:t>
            </w:r>
          </w:p>
        </w:tc>
        <w:sdt>
          <w:sdtPr>
            <w:rPr>
              <w:bCs/>
              <w:sz w:val="21"/>
              <w:szCs w:val="21"/>
            </w:rPr>
            <w:id w:val="-535344354"/>
            <w:placeholder>
              <w:docPart w:val="2D8257E7D7984A5B95D526D1DEB1FD0A"/>
            </w:placeholder>
            <w:showingPlcHdr/>
          </w:sdtPr>
          <w:sdtEndPr/>
          <w:sdtContent>
            <w:tc>
              <w:tcPr>
                <w:tcW w:w="1350" w:type="dxa"/>
              </w:tcPr>
              <w:p w14:paraId="6108F047" w14:textId="01D134DC" w:rsidR="007819B6" w:rsidRPr="004F4760" w:rsidRDefault="00127C9D" w:rsidP="00AF3AD3">
                <w:pPr>
                  <w:jc w:val="center"/>
                  <w:rPr>
                    <w:bCs/>
                    <w:sz w:val="21"/>
                    <w:szCs w:val="21"/>
                  </w:rPr>
                </w:pPr>
                <w:r w:rsidRPr="004F4760">
                  <w:rPr>
                    <w:rStyle w:val="PlaceholderText"/>
                    <w:bCs/>
                    <w:color w:val="FF0000"/>
                    <w:sz w:val="21"/>
                    <w:szCs w:val="21"/>
                  </w:rPr>
                  <w:t xml:space="preserve"> enter number</w:t>
                </w:r>
                <w:r w:rsidRPr="004F4760">
                  <w:rPr>
                    <w:bCs/>
                    <w:sz w:val="21"/>
                    <w:szCs w:val="21"/>
                  </w:rPr>
                  <w:t xml:space="preserve"> </w:t>
                </w:r>
              </w:p>
            </w:tc>
          </w:sdtContent>
        </w:sdt>
        <w:tc>
          <w:tcPr>
            <w:tcW w:w="990" w:type="dxa"/>
          </w:tcPr>
          <w:p w14:paraId="2EF6B0DC" w14:textId="6E85BBE3" w:rsidR="007819B6" w:rsidRPr="004F4760" w:rsidRDefault="00F22F23" w:rsidP="00AF3AD3">
            <w:pPr>
              <w:jc w:val="center"/>
              <w:rPr>
                <w:bCs/>
                <w:sz w:val="21"/>
                <w:szCs w:val="21"/>
              </w:rPr>
            </w:pPr>
            <w:sdt>
              <w:sdtPr>
                <w:rPr>
                  <w:bCs/>
                  <w:sz w:val="21"/>
                  <w:szCs w:val="21"/>
                </w:rPr>
                <w:id w:val="52200553"/>
                <w:placeholder>
                  <w:docPart w:val="36ADC47AFE814962A70E47CE1F4106BE"/>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90" w:type="dxa"/>
          </w:tcPr>
          <w:p w14:paraId="48EBA2F7" w14:textId="5BC3CCA1" w:rsidR="007819B6" w:rsidRPr="004F4760" w:rsidRDefault="00F22F23" w:rsidP="00AF3AD3">
            <w:pPr>
              <w:jc w:val="center"/>
              <w:rPr>
                <w:bCs/>
                <w:sz w:val="21"/>
                <w:szCs w:val="21"/>
              </w:rPr>
            </w:pPr>
            <w:sdt>
              <w:sdtPr>
                <w:rPr>
                  <w:bCs/>
                  <w:sz w:val="21"/>
                  <w:szCs w:val="21"/>
                </w:rPr>
                <w:id w:val="-144280141"/>
                <w:placeholder>
                  <w:docPart w:val="09169BB3181F435A95A2E7AF243CC434"/>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00" w:type="dxa"/>
          </w:tcPr>
          <w:p w14:paraId="12D7BCAB" w14:textId="7F4E58DB" w:rsidR="007819B6" w:rsidRPr="004F4760" w:rsidRDefault="00F22F23" w:rsidP="00AF3AD3">
            <w:pPr>
              <w:jc w:val="center"/>
              <w:rPr>
                <w:bCs/>
                <w:sz w:val="21"/>
                <w:szCs w:val="21"/>
              </w:rPr>
            </w:pPr>
            <w:sdt>
              <w:sdtPr>
                <w:rPr>
                  <w:bCs/>
                  <w:sz w:val="21"/>
                  <w:szCs w:val="21"/>
                </w:rPr>
                <w:id w:val="765117470"/>
                <w:placeholder>
                  <w:docPart w:val="8FF4C6DA3E11467A8C0E2243FE386AB0"/>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90" w:type="dxa"/>
          </w:tcPr>
          <w:p w14:paraId="796DA4EA" w14:textId="283866D3" w:rsidR="007819B6" w:rsidRPr="004F4760" w:rsidRDefault="00F22F23" w:rsidP="00AF3AD3">
            <w:pPr>
              <w:jc w:val="center"/>
              <w:rPr>
                <w:bCs/>
                <w:sz w:val="21"/>
                <w:szCs w:val="21"/>
              </w:rPr>
            </w:pPr>
            <w:sdt>
              <w:sdtPr>
                <w:rPr>
                  <w:bCs/>
                  <w:sz w:val="21"/>
                  <w:szCs w:val="21"/>
                </w:rPr>
                <w:id w:val="351917549"/>
                <w:placeholder>
                  <w:docPart w:val="AA2A861E87CF4BC6B08BB4DC13B8F880"/>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1080" w:type="dxa"/>
          </w:tcPr>
          <w:p w14:paraId="7E5C9911" w14:textId="1DEC3A13" w:rsidR="007819B6" w:rsidRPr="004F4760" w:rsidRDefault="00F22F23" w:rsidP="00AF3AD3">
            <w:pPr>
              <w:jc w:val="center"/>
              <w:rPr>
                <w:bCs/>
                <w:sz w:val="21"/>
                <w:szCs w:val="21"/>
              </w:rPr>
            </w:pPr>
            <w:sdt>
              <w:sdtPr>
                <w:rPr>
                  <w:bCs/>
                  <w:sz w:val="21"/>
                  <w:szCs w:val="21"/>
                </w:rPr>
                <w:id w:val="-465665015"/>
                <w:placeholder>
                  <w:docPart w:val="7787B97282A24E0681F509BC0A0BD38D"/>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90" w:type="dxa"/>
          </w:tcPr>
          <w:p w14:paraId="41692F51" w14:textId="403CA8AC" w:rsidR="007819B6" w:rsidRPr="004F4760" w:rsidRDefault="00F22F23" w:rsidP="00AF3AD3">
            <w:pPr>
              <w:jc w:val="center"/>
              <w:rPr>
                <w:bCs/>
                <w:sz w:val="21"/>
                <w:szCs w:val="21"/>
              </w:rPr>
            </w:pPr>
            <w:sdt>
              <w:sdtPr>
                <w:rPr>
                  <w:bCs/>
                  <w:sz w:val="21"/>
                  <w:szCs w:val="21"/>
                </w:rPr>
                <w:id w:val="1014966733"/>
                <w:placeholder>
                  <w:docPart w:val="57884FF4BC6749F297CFE34D81476D1F"/>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r>
      <w:tr w:rsidR="007819B6" w:rsidRPr="00367040" w14:paraId="4333863D" w14:textId="77777777" w:rsidTr="00127C9D">
        <w:tc>
          <w:tcPr>
            <w:tcW w:w="3600" w:type="dxa"/>
          </w:tcPr>
          <w:p w14:paraId="3A8F2E92" w14:textId="77777777" w:rsidR="007819B6" w:rsidRPr="00191A91" w:rsidRDefault="007819B6" w:rsidP="00AF3AD3">
            <w:pPr>
              <w:widowControl w:val="0"/>
              <w:rPr>
                <w:rFonts w:eastAsia="Times New Roman"/>
                <w:b/>
                <w:bCs/>
                <w:color w:val="002060"/>
                <w:sz w:val="21"/>
                <w:szCs w:val="21"/>
              </w:rPr>
            </w:pPr>
            <w:r w:rsidRPr="00191A91">
              <w:rPr>
                <w:color w:val="002060"/>
                <w:sz w:val="21"/>
                <w:szCs w:val="21"/>
              </w:rPr>
              <w:t xml:space="preserve">5. Facilities that provide service to meet this need are of good quality                        </w:t>
            </w:r>
            <w:proofErr w:type="gramStart"/>
            <w:r w:rsidRPr="00191A91">
              <w:rPr>
                <w:color w:val="002060"/>
                <w:sz w:val="21"/>
                <w:szCs w:val="21"/>
              </w:rPr>
              <w:t xml:space="preserve">   (</w:t>
            </w:r>
            <w:proofErr w:type="gramEnd"/>
            <w:r w:rsidRPr="00191A91">
              <w:rPr>
                <w:color w:val="002060"/>
                <w:sz w:val="21"/>
                <w:szCs w:val="21"/>
              </w:rPr>
              <w:t>e.g., clean, well supplied).</w:t>
            </w:r>
          </w:p>
        </w:tc>
        <w:sdt>
          <w:sdtPr>
            <w:rPr>
              <w:bCs/>
              <w:sz w:val="21"/>
              <w:szCs w:val="21"/>
            </w:rPr>
            <w:id w:val="25068202"/>
            <w:placeholder>
              <w:docPart w:val="C687B772839D47FCBB23A7A5CC54F9AD"/>
            </w:placeholder>
            <w:showingPlcHdr/>
          </w:sdtPr>
          <w:sdtEndPr/>
          <w:sdtContent>
            <w:tc>
              <w:tcPr>
                <w:tcW w:w="1350" w:type="dxa"/>
              </w:tcPr>
              <w:p w14:paraId="21FA5A1A" w14:textId="1011C29A" w:rsidR="007819B6" w:rsidRPr="004F4760" w:rsidRDefault="00127C9D" w:rsidP="00AF3AD3">
                <w:pPr>
                  <w:jc w:val="center"/>
                  <w:rPr>
                    <w:bCs/>
                    <w:sz w:val="21"/>
                    <w:szCs w:val="21"/>
                  </w:rPr>
                </w:pPr>
                <w:r w:rsidRPr="004F4760">
                  <w:rPr>
                    <w:rStyle w:val="PlaceholderText"/>
                    <w:bCs/>
                    <w:color w:val="FF0000"/>
                    <w:sz w:val="21"/>
                    <w:szCs w:val="21"/>
                  </w:rPr>
                  <w:t xml:space="preserve"> enter number</w:t>
                </w:r>
                <w:r w:rsidRPr="004F4760">
                  <w:rPr>
                    <w:bCs/>
                    <w:sz w:val="21"/>
                    <w:szCs w:val="21"/>
                  </w:rPr>
                  <w:t xml:space="preserve"> </w:t>
                </w:r>
              </w:p>
            </w:tc>
          </w:sdtContent>
        </w:sdt>
        <w:tc>
          <w:tcPr>
            <w:tcW w:w="990" w:type="dxa"/>
          </w:tcPr>
          <w:p w14:paraId="1C5F60BA" w14:textId="07E89B7E" w:rsidR="007819B6" w:rsidRPr="004F4760" w:rsidRDefault="00F22F23" w:rsidP="00AF3AD3">
            <w:pPr>
              <w:jc w:val="center"/>
              <w:rPr>
                <w:bCs/>
                <w:sz w:val="21"/>
                <w:szCs w:val="21"/>
              </w:rPr>
            </w:pPr>
            <w:sdt>
              <w:sdtPr>
                <w:rPr>
                  <w:bCs/>
                  <w:sz w:val="21"/>
                  <w:szCs w:val="21"/>
                </w:rPr>
                <w:id w:val="-100720908"/>
                <w:placeholder>
                  <w:docPart w:val="ED41E99486D84503919E5BB4C1CE3C7D"/>
                </w:placeholder>
                <w:showingPlcHdr/>
              </w:sdtPr>
              <w:sdtEndPr/>
              <w:sdtContent>
                <w:r w:rsidR="00127C9D" w:rsidRPr="004F4760">
                  <w:rPr>
                    <w:rStyle w:val="PlaceholderText"/>
                    <w:bCs/>
                    <w:color w:val="FF0000"/>
                    <w:sz w:val="21"/>
                    <w:szCs w:val="21"/>
                  </w:rPr>
                  <w:t xml:space="preserve"> enter number</w:t>
                </w:r>
                <w:r w:rsidR="00127C9D" w:rsidRPr="004F4760">
                  <w:rPr>
                    <w:bCs/>
                    <w:sz w:val="21"/>
                    <w:szCs w:val="21"/>
                  </w:rPr>
                  <w:t xml:space="preserve"> </w:t>
                </w:r>
              </w:sdtContent>
            </w:sdt>
            <w:r w:rsidR="00127C9D" w:rsidRPr="004F4760">
              <w:rPr>
                <w:bCs/>
                <w:sz w:val="21"/>
                <w:szCs w:val="21"/>
              </w:rPr>
              <w:t xml:space="preserve"> </w:t>
            </w:r>
            <w:r w:rsidR="007819B6" w:rsidRPr="004F4760">
              <w:rPr>
                <w:bCs/>
                <w:sz w:val="21"/>
                <w:szCs w:val="21"/>
              </w:rPr>
              <w:t>%</w:t>
            </w:r>
          </w:p>
        </w:tc>
        <w:tc>
          <w:tcPr>
            <w:tcW w:w="990" w:type="dxa"/>
          </w:tcPr>
          <w:p w14:paraId="120E8BC7" w14:textId="7A1B1C17" w:rsidR="007819B6" w:rsidRPr="004F4760" w:rsidRDefault="00F22F23" w:rsidP="00AF3AD3">
            <w:pPr>
              <w:jc w:val="center"/>
              <w:rPr>
                <w:bCs/>
                <w:sz w:val="21"/>
                <w:szCs w:val="21"/>
              </w:rPr>
            </w:pPr>
            <w:sdt>
              <w:sdtPr>
                <w:rPr>
                  <w:bCs/>
                  <w:sz w:val="21"/>
                  <w:szCs w:val="21"/>
                </w:rPr>
                <w:id w:val="1646860267"/>
                <w:placeholder>
                  <w:docPart w:val="B2474EDC99F1469D98F0621B107133E7"/>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00" w:type="dxa"/>
          </w:tcPr>
          <w:p w14:paraId="5314FA5A" w14:textId="7E9790C9" w:rsidR="007819B6" w:rsidRPr="004F4760" w:rsidRDefault="00F22F23" w:rsidP="00AF3AD3">
            <w:pPr>
              <w:jc w:val="center"/>
              <w:rPr>
                <w:bCs/>
                <w:sz w:val="21"/>
                <w:szCs w:val="21"/>
              </w:rPr>
            </w:pPr>
            <w:sdt>
              <w:sdtPr>
                <w:rPr>
                  <w:bCs/>
                  <w:sz w:val="21"/>
                  <w:szCs w:val="21"/>
                </w:rPr>
                <w:id w:val="-98416060"/>
                <w:placeholder>
                  <w:docPart w:val="6C9C2873AB1B4CDEA8F4F72C33007778"/>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90" w:type="dxa"/>
          </w:tcPr>
          <w:p w14:paraId="66D53D36" w14:textId="5F6E831E" w:rsidR="007819B6" w:rsidRPr="004F4760" w:rsidRDefault="00F22F23" w:rsidP="00AF3AD3">
            <w:pPr>
              <w:jc w:val="center"/>
              <w:rPr>
                <w:bCs/>
                <w:sz w:val="21"/>
                <w:szCs w:val="21"/>
              </w:rPr>
            </w:pPr>
            <w:sdt>
              <w:sdtPr>
                <w:rPr>
                  <w:bCs/>
                  <w:sz w:val="21"/>
                  <w:szCs w:val="21"/>
                </w:rPr>
                <w:id w:val="791949082"/>
                <w:placeholder>
                  <w:docPart w:val="5010924DB6564C8BB869778C81559E65"/>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1080" w:type="dxa"/>
          </w:tcPr>
          <w:p w14:paraId="1D9A3DC0" w14:textId="7DF1B5F0" w:rsidR="007819B6" w:rsidRPr="004F4760" w:rsidRDefault="00F22F23" w:rsidP="00AF3AD3">
            <w:pPr>
              <w:jc w:val="center"/>
              <w:rPr>
                <w:bCs/>
                <w:sz w:val="21"/>
                <w:szCs w:val="21"/>
              </w:rPr>
            </w:pPr>
            <w:sdt>
              <w:sdtPr>
                <w:rPr>
                  <w:bCs/>
                  <w:sz w:val="21"/>
                  <w:szCs w:val="21"/>
                </w:rPr>
                <w:id w:val="1532072220"/>
                <w:placeholder>
                  <w:docPart w:val="20BEF021F42442D888F71FB757C1E324"/>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c>
          <w:tcPr>
            <w:tcW w:w="990" w:type="dxa"/>
          </w:tcPr>
          <w:p w14:paraId="413FAF43" w14:textId="26D6EC9C" w:rsidR="007819B6" w:rsidRPr="004F4760" w:rsidRDefault="00F22F23" w:rsidP="00AF3AD3">
            <w:pPr>
              <w:jc w:val="center"/>
              <w:rPr>
                <w:bCs/>
                <w:sz w:val="21"/>
                <w:szCs w:val="21"/>
              </w:rPr>
            </w:pPr>
            <w:sdt>
              <w:sdtPr>
                <w:rPr>
                  <w:bCs/>
                  <w:sz w:val="21"/>
                  <w:szCs w:val="21"/>
                </w:rPr>
                <w:id w:val="2042248934"/>
                <w:placeholder>
                  <w:docPart w:val="2885E56B929E42D1B4ECEA0934915095"/>
                </w:placeholder>
                <w:showingPlcHdr/>
              </w:sdtPr>
              <w:sdtEndPr/>
              <w:sdtContent>
                <w:r w:rsidR="0058156A" w:rsidRPr="004F4760">
                  <w:rPr>
                    <w:rStyle w:val="PlaceholderText"/>
                    <w:bCs/>
                    <w:color w:val="FF0000"/>
                    <w:sz w:val="21"/>
                    <w:szCs w:val="21"/>
                  </w:rPr>
                  <w:t xml:space="preserve"> enter number</w:t>
                </w:r>
                <w:r w:rsidR="0058156A" w:rsidRPr="004F4760">
                  <w:rPr>
                    <w:bCs/>
                    <w:sz w:val="21"/>
                    <w:szCs w:val="21"/>
                  </w:rPr>
                  <w:t xml:space="preserve"> </w:t>
                </w:r>
              </w:sdtContent>
            </w:sdt>
            <w:r w:rsidR="0058156A" w:rsidRPr="004F4760">
              <w:rPr>
                <w:bCs/>
                <w:sz w:val="21"/>
                <w:szCs w:val="21"/>
              </w:rPr>
              <w:t xml:space="preserve"> </w:t>
            </w:r>
            <w:r w:rsidR="007819B6" w:rsidRPr="004F4760">
              <w:rPr>
                <w:bCs/>
                <w:sz w:val="21"/>
                <w:szCs w:val="21"/>
              </w:rPr>
              <w:t>%</w:t>
            </w:r>
          </w:p>
        </w:tc>
      </w:tr>
      <w:tr w:rsidR="007819B6" w:rsidRPr="00367040" w14:paraId="3C76A49A" w14:textId="77777777" w:rsidTr="00127C9D">
        <w:tc>
          <w:tcPr>
            <w:tcW w:w="3600" w:type="dxa"/>
          </w:tcPr>
          <w:p w14:paraId="2AB1B764" w14:textId="77777777" w:rsidR="007819B6" w:rsidRPr="00191A91" w:rsidRDefault="007819B6" w:rsidP="00AF3AD3">
            <w:pPr>
              <w:widowControl w:val="0"/>
              <w:rPr>
                <w:rFonts w:eastAsia="Times New Roman"/>
                <w:b/>
                <w:bCs/>
                <w:color w:val="002060"/>
                <w:sz w:val="21"/>
                <w:szCs w:val="21"/>
              </w:rPr>
            </w:pPr>
            <w:r w:rsidRPr="00191A91">
              <w:rPr>
                <w:color w:val="002060"/>
                <w:sz w:val="21"/>
                <w:szCs w:val="21"/>
              </w:rPr>
              <w:t>6. Staff are well-trained, knowledgeable and provide good customer service.</w:t>
            </w:r>
          </w:p>
        </w:tc>
        <w:sdt>
          <w:sdtPr>
            <w:rPr>
              <w:bCs/>
              <w:sz w:val="21"/>
              <w:szCs w:val="21"/>
            </w:rPr>
            <w:id w:val="387377178"/>
            <w:placeholder>
              <w:docPart w:val="0138EC3255D746F7AB0DBF4DC860A47B"/>
            </w:placeholder>
            <w:showingPlcHdr/>
          </w:sdtPr>
          <w:sdtEndPr/>
          <w:sdtContent>
            <w:tc>
              <w:tcPr>
                <w:tcW w:w="1350" w:type="dxa"/>
              </w:tcPr>
              <w:p w14:paraId="7ED53A03" w14:textId="532FCEA6" w:rsidR="007819B6" w:rsidRPr="004F4760" w:rsidRDefault="00127C9D" w:rsidP="00AF3AD3">
                <w:pPr>
                  <w:jc w:val="center"/>
                  <w:rPr>
                    <w:bCs/>
                    <w:sz w:val="21"/>
                    <w:szCs w:val="21"/>
                  </w:rPr>
                </w:pPr>
                <w:r w:rsidRPr="004F4760">
                  <w:rPr>
                    <w:rStyle w:val="PlaceholderText"/>
                    <w:bCs/>
                    <w:color w:val="FF0000"/>
                    <w:sz w:val="21"/>
                    <w:szCs w:val="21"/>
                  </w:rPr>
                  <w:t xml:space="preserve"> enter number</w:t>
                </w:r>
                <w:r w:rsidRPr="004F4760">
                  <w:rPr>
                    <w:bCs/>
                    <w:sz w:val="21"/>
                    <w:szCs w:val="21"/>
                  </w:rPr>
                  <w:t xml:space="preserve"> </w:t>
                </w:r>
              </w:p>
            </w:tc>
          </w:sdtContent>
        </w:sdt>
        <w:tc>
          <w:tcPr>
            <w:tcW w:w="990" w:type="dxa"/>
          </w:tcPr>
          <w:p w14:paraId="551F7841" w14:textId="346A6C09" w:rsidR="007819B6" w:rsidRPr="004F4760" w:rsidRDefault="00F22F23" w:rsidP="00AF3AD3">
            <w:pPr>
              <w:jc w:val="center"/>
              <w:rPr>
                <w:bCs/>
                <w:sz w:val="21"/>
                <w:szCs w:val="21"/>
              </w:rPr>
            </w:pPr>
            <w:sdt>
              <w:sdtPr>
                <w:rPr>
                  <w:bCs/>
                  <w:sz w:val="21"/>
                  <w:szCs w:val="21"/>
                </w:rPr>
                <w:id w:val="1101762494"/>
                <w:placeholder>
                  <w:docPart w:val="EDDAAFAA75DE44659DE7F109CE415CF6"/>
                </w:placeholder>
                <w:showingPlcHdr/>
              </w:sdtPr>
              <w:sdtEndPr/>
              <w:sdtContent>
                <w:r w:rsidR="00127C9D" w:rsidRPr="004F4760">
                  <w:rPr>
                    <w:rStyle w:val="PlaceholderText"/>
                    <w:bCs/>
                    <w:color w:val="FF0000"/>
                    <w:sz w:val="21"/>
                    <w:szCs w:val="21"/>
                  </w:rPr>
                  <w:t xml:space="preserve"> enter number</w:t>
                </w:r>
                <w:r w:rsidR="00127C9D" w:rsidRPr="004F4760">
                  <w:rPr>
                    <w:bCs/>
                    <w:sz w:val="21"/>
                    <w:szCs w:val="21"/>
                  </w:rPr>
                  <w:t xml:space="preserve"> </w:t>
                </w:r>
              </w:sdtContent>
            </w:sdt>
            <w:r w:rsidR="00127C9D" w:rsidRPr="004F4760">
              <w:rPr>
                <w:bCs/>
                <w:sz w:val="21"/>
                <w:szCs w:val="21"/>
              </w:rPr>
              <w:t xml:space="preserve"> </w:t>
            </w:r>
            <w:r w:rsidR="007819B6" w:rsidRPr="004F4760">
              <w:rPr>
                <w:bCs/>
                <w:sz w:val="21"/>
                <w:szCs w:val="21"/>
              </w:rPr>
              <w:t>%</w:t>
            </w:r>
          </w:p>
        </w:tc>
        <w:tc>
          <w:tcPr>
            <w:tcW w:w="990" w:type="dxa"/>
          </w:tcPr>
          <w:p w14:paraId="3355367F" w14:textId="36F54E42" w:rsidR="007819B6" w:rsidRPr="004F4760" w:rsidRDefault="00F22F23" w:rsidP="00AF3AD3">
            <w:pPr>
              <w:jc w:val="center"/>
              <w:rPr>
                <w:bCs/>
                <w:sz w:val="21"/>
                <w:szCs w:val="21"/>
              </w:rPr>
            </w:pPr>
            <w:sdt>
              <w:sdtPr>
                <w:rPr>
                  <w:bCs/>
                  <w:sz w:val="21"/>
                  <w:szCs w:val="21"/>
                </w:rPr>
                <w:id w:val="-478236192"/>
                <w:placeholder>
                  <w:docPart w:val="FC984F447B0145138394B99D7F976A0E"/>
                </w:placeholder>
                <w:showingPlcHdr/>
              </w:sdtPr>
              <w:sdtEndPr/>
              <w:sdtContent>
                <w:r w:rsidR="00127C9D" w:rsidRPr="004F4760">
                  <w:rPr>
                    <w:rStyle w:val="PlaceholderText"/>
                    <w:bCs/>
                    <w:color w:val="FF0000"/>
                    <w:sz w:val="21"/>
                    <w:szCs w:val="21"/>
                  </w:rPr>
                  <w:t xml:space="preserve"> enter number</w:t>
                </w:r>
                <w:r w:rsidR="00127C9D" w:rsidRPr="004F4760">
                  <w:rPr>
                    <w:bCs/>
                    <w:sz w:val="21"/>
                    <w:szCs w:val="21"/>
                  </w:rPr>
                  <w:t xml:space="preserve"> </w:t>
                </w:r>
              </w:sdtContent>
            </w:sdt>
            <w:r w:rsidR="00127C9D" w:rsidRPr="004F4760">
              <w:rPr>
                <w:bCs/>
                <w:sz w:val="21"/>
                <w:szCs w:val="21"/>
              </w:rPr>
              <w:t xml:space="preserve"> </w:t>
            </w:r>
            <w:r w:rsidR="007819B6" w:rsidRPr="004F4760">
              <w:rPr>
                <w:bCs/>
                <w:sz w:val="21"/>
                <w:szCs w:val="21"/>
              </w:rPr>
              <w:t>%</w:t>
            </w:r>
          </w:p>
        </w:tc>
        <w:tc>
          <w:tcPr>
            <w:tcW w:w="900" w:type="dxa"/>
          </w:tcPr>
          <w:p w14:paraId="67187AA7" w14:textId="330AD127" w:rsidR="007819B6" w:rsidRPr="004F4760" w:rsidRDefault="00F22F23" w:rsidP="00AF3AD3">
            <w:pPr>
              <w:jc w:val="center"/>
              <w:rPr>
                <w:bCs/>
                <w:sz w:val="21"/>
                <w:szCs w:val="21"/>
              </w:rPr>
            </w:pPr>
            <w:sdt>
              <w:sdtPr>
                <w:rPr>
                  <w:bCs/>
                  <w:sz w:val="21"/>
                  <w:szCs w:val="21"/>
                </w:rPr>
                <w:id w:val="-141655096"/>
                <w:placeholder>
                  <w:docPart w:val="03BD65AE276F435C89DA12DCC139FC37"/>
                </w:placeholder>
                <w:showingPlcHdr/>
              </w:sdtPr>
              <w:sdtEndPr/>
              <w:sdtContent>
                <w:r w:rsidR="00127C9D" w:rsidRPr="004F4760">
                  <w:rPr>
                    <w:rStyle w:val="PlaceholderText"/>
                    <w:bCs/>
                    <w:color w:val="FF0000"/>
                    <w:sz w:val="21"/>
                    <w:szCs w:val="21"/>
                  </w:rPr>
                  <w:t xml:space="preserve"> enter number</w:t>
                </w:r>
                <w:r w:rsidR="00127C9D" w:rsidRPr="004F4760">
                  <w:rPr>
                    <w:bCs/>
                    <w:sz w:val="21"/>
                    <w:szCs w:val="21"/>
                  </w:rPr>
                  <w:t xml:space="preserve"> </w:t>
                </w:r>
              </w:sdtContent>
            </w:sdt>
            <w:r w:rsidR="00127C9D" w:rsidRPr="004F4760">
              <w:rPr>
                <w:bCs/>
                <w:sz w:val="21"/>
                <w:szCs w:val="21"/>
              </w:rPr>
              <w:t xml:space="preserve"> </w:t>
            </w:r>
            <w:r w:rsidR="007819B6" w:rsidRPr="004F4760">
              <w:rPr>
                <w:bCs/>
                <w:sz w:val="21"/>
                <w:szCs w:val="21"/>
              </w:rPr>
              <w:t>%</w:t>
            </w:r>
          </w:p>
        </w:tc>
        <w:tc>
          <w:tcPr>
            <w:tcW w:w="990" w:type="dxa"/>
          </w:tcPr>
          <w:p w14:paraId="312654AD" w14:textId="0FEE3622" w:rsidR="007819B6" w:rsidRPr="004F4760" w:rsidRDefault="00F22F23" w:rsidP="00AF3AD3">
            <w:pPr>
              <w:jc w:val="center"/>
              <w:rPr>
                <w:bCs/>
                <w:sz w:val="21"/>
                <w:szCs w:val="21"/>
              </w:rPr>
            </w:pPr>
            <w:sdt>
              <w:sdtPr>
                <w:rPr>
                  <w:bCs/>
                  <w:sz w:val="21"/>
                  <w:szCs w:val="21"/>
                </w:rPr>
                <w:id w:val="1802882893"/>
                <w:placeholder>
                  <w:docPart w:val="7106002FA1894A718FA9C367079DA070"/>
                </w:placeholder>
                <w:showingPlcHdr/>
              </w:sdtPr>
              <w:sdtEndPr/>
              <w:sdtContent>
                <w:r w:rsidR="00127C9D" w:rsidRPr="004F4760">
                  <w:rPr>
                    <w:rStyle w:val="PlaceholderText"/>
                    <w:bCs/>
                    <w:color w:val="FF0000"/>
                    <w:sz w:val="21"/>
                    <w:szCs w:val="21"/>
                  </w:rPr>
                  <w:t xml:space="preserve"> enter number</w:t>
                </w:r>
                <w:r w:rsidR="00127C9D" w:rsidRPr="004F4760">
                  <w:rPr>
                    <w:bCs/>
                    <w:sz w:val="21"/>
                    <w:szCs w:val="21"/>
                  </w:rPr>
                  <w:t xml:space="preserve"> </w:t>
                </w:r>
              </w:sdtContent>
            </w:sdt>
            <w:r w:rsidR="00127C9D" w:rsidRPr="004F4760">
              <w:rPr>
                <w:bCs/>
                <w:sz w:val="21"/>
                <w:szCs w:val="21"/>
              </w:rPr>
              <w:t xml:space="preserve"> </w:t>
            </w:r>
            <w:r w:rsidR="007819B6" w:rsidRPr="004F4760">
              <w:rPr>
                <w:bCs/>
                <w:sz w:val="21"/>
                <w:szCs w:val="21"/>
              </w:rPr>
              <w:t>%</w:t>
            </w:r>
          </w:p>
        </w:tc>
        <w:tc>
          <w:tcPr>
            <w:tcW w:w="1080" w:type="dxa"/>
          </w:tcPr>
          <w:p w14:paraId="268B3BED" w14:textId="25E11008" w:rsidR="007819B6" w:rsidRPr="004F4760" w:rsidRDefault="00F22F23" w:rsidP="00AF3AD3">
            <w:pPr>
              <w:jc w:val="center"/>
              <w:rPr>
                <w:bCs/>
                <w:sz w:val="21"/>
                <w:szCs w:val="21"/>
              </w:rPr>
            </w:pPr>
            <w:sdt>
              <w:sdtPr>
                <w:rPr>
                  <w:bCs/>
                  <w:sz w:val="21"/>
                  <w:szCs w:val="21"/>
                </w:rPr>
                <w:id w:val="-2126610015"/>
                <w:placeholder>
                  <w:docPart w:val="D220563298D349B9811FC095F29C3FF6"/>
                </w:placeholder>
                <w:showingPlcHdr/>
              </w:sdtPr>
              <w:sdtEndPr/>
              <w:sdtContent>
                <w:r w:rsidR="00127C9D" w:rsidRPr="004F4760">
                  <w:rPr>
                    <w:rStyle w:val="PlaceholderText"/>
                    <w:bCs/>
                    <w:color w:val="FF0000"/>
                    <w:sz w:val="21"/>
                    <w:szCs w:val="21"/>
                  </w:rPr>
                  <w:t xml:space="preserve"> enter number</w:t>
                </w:r>
                <w:r w:rsidR="00127C9D" w:rsidRPr="004F4760">
                  <w:rPr>
                    <w:bCs/>
                    <w:sz w:val="21"/>
                    <w:szCs w:val="21"/>
                  </w:rPr>
                  <w:t xml:space="preserve"> </w:t>
                </w:r>
              </w:sdtContent>
            </w:sdt>
            <w:r w:rsidR="00127C9D" w:rsidRPr="004F4760">
              <w:rPr>
                <w:bCs/>
                <w:sz w:val="21"/>
                <w:szCs w:val="21"/>
              </w:rPr>
              <w:t xml:space="preserve"> </w:t>
            </w:r>
            <w:r w:rsidR="007819B6" w:rsidRPr="004F4760">
              <w:rPr>
                <w:bCs/>
                <w:sz w:val="21"/>
                <w:szCs w:val="21"/>
              </w:rPr>
              <w:t>%</w:t>
            </w:r>
          </w:p>
        </w:tc>
        <w:tc>
          <w:tcPr>
            <w:tcW w:w="990" w:type="dxa"/>
          </w:tcPr>
          <w:p w14:paraId="4686CD16" w14:textId="6A2BD693" w:rsidR="007819B6" w:rsidRPr="004F4760" w:rsidRDefault="00F22F23" w:rsidP="00AF3AD3">
            <w:pPr>
              <w:jc w:val="center"/>
              <w:rPr>
                <w:bCs/>
                <w:sz w:val="21"/>
                <w:szCs w:val="21"/>
              </w:rPr>
            </w:pPr>
            <w:sdt>
              <w:sdtPr>
                <w:rPr>
                  <w:bCs/>
                  <w:sz w:val="21"/>
                  <w:szCs w:val="21"/>
                </w:rPr>
                <w:id w:val="-1939820909"/>
                <w:placeholder>
                  <w:docPart w:val="9096C95D02D74865943BDFB7EF21EC4C"/>
                </w:placeholder>
                <w:showingPlcHdr/>
              </w:sdtPr>
              <w:sdtEndPr/>
              <w:sdtContent>
                <w:r w:rsidR="00127C9D" w:rsidRPr="004F4760">
                  <w:rPr>
                    <w:rStyle w:val="PlaceholderText"/>
                    <w:bCs/>
                    <w:color w:val="FF0000"/>
                    <w:sz w:val="21"/>
                    <w:szCs w:val="21"/>
                  </w:rPr>
                  <w:t xml:space="preserve"> enter number</w:t>
                </w:r>
                <w:r w:rsidR="00127C9D" w:rsidRPr="004F4760">
                  <w:rPr>
                    <w:bCs/>
                    <w:sz w:val="21"/>
                    <w:szCs w:val="21"/>
                  </w:rPr>
                  <w:t xml:space="preserve"> </w:t>
                </w:r>
              </w:sdtContent>
            </w:sdt>
            <w:r w:rsidR="00127C9D" w:rsidRPr="004F4760">
              <w:rPr>
                <w:bCs/>
                <w:sz w:val="21"/>
                <w:szCs w:val="21"/>
              </w:rPr>
              <w:t xml:space="preserve"> </w:t>
            </w:r>
            <w:r w:rsidR="007819B6" w:rsidRPr="004F4760">
              <w:rPr>
                <w:bCs/>
                <w:sz w:val="21"/>
                <w:szCs w:val="21"/>
              </w:rPr>
              <w:t>%</w:t>
            </w:r>
          </w:p>
        </w:tc>
      </w:tr>
    </w:tbl>
    <w:p w14:paraId="2E957918" w14:textId="77777777" w:rsidR="007819B6" w:rsidRDefault="007819B6" w:rsidP="00AF3AD3">
      <w:pPr>
        <w:rPr>
          <w:sz w:val="16"/>
          <w:szCs w:val="16"/>
        </w:rPr>
      </w:pPr>
    </w:p>
    <w:p w14:paraId="37535CB2" w14:textId="77777777" w:rsidR="007819B6" w:rsidRPr="00191A91" w:rsidRDefault="007819B6" w:rsidP="00AF3AD3">
      <w:pPr>
        <w:rPr>
          <w:b/>
          <w:bCs/>
          <w:color w:val="002060"/>
          <w:szCs w:val="24"/>
        </w:rPr>
      </w:pPr>
      <w:r w:rsidRPr="00191A91">
        <w:rPr>
          <w:b/>
          <w:bCs/>
          <w:color w:val="002060"/>
          <w:szCs w:val="24"/>
        </w:rPr>
        <w:t>Key Barriers</w:t>
      </w:r>
    </w:p>
    <w:tbl>
      <w:tblPr>
        <w:tblStyle w:val="TableGrid"/>
        <w:tblW w:w="10890" w:type="dxa"/>
        <w:tblInd w:w="-455" w:type="dxa"/>
        <w:tblLook w:val="04A0" w:firstRow="1" w:lastRow="0" w:firstColumn="1" w:lastColumn="0" w:noHBand="0" w:noVBand="1"/>
      </w:tblPr>
      <w:tblGrid>
        <w:gridCol w:w="5490"/>
        <w:gridCol w:w="1800"/>
        <w:gridCol w:w="1890"/>
        <w:gridCol w:w="1710"/>
      </w:tblGrid>
      <w:tr w:rsidR="00191A91" w:rsidRPr="00191A91" w14:paraId="4FECE8B4" w14:textId="77777777" w:rsidTr="0058156A">
        <w:tc>
          <w:tcPr>
            <w:tcW w:w="5490" w:type="dxa"/>
          </w:tcPr>
          <w:p w14:paraId="1417DD60" w14:textId="77777777" w:rsidR="007819B6" w:rsidRPr="00191A91" w:rsidRDefault="007819B6" w:rsidP="00AF3AD3">
            <w:pPr>
              <w:rPr>
                <w:b/>
                <w:bCs/>
                <w:color w:val="002060"/>
                <w:sz w:val="21"/>
                <w:szCs w:val="21"/>
              </w:rPr>
            </w:pPr>
            <w:r w:rsidRPr="00191A91">
              <w:rPr>
                <w:b/>
                <w:bCs/>
                <w:color w:val="002060"/>
                <w:sz w:val="21"/>
                <w:szCs w:val="21"/>
              </w:rPr>
              <w:t>Barrier</w:t>
            </w:r>
          </w:p>
        </w:tc>
        <w:tc>
          <w:tcPr>
            <w:tcW w:w="1800" w:type="dxa"/>
          </w:tcPr>
          <w:p w14:paraId="72947501" w14:textId="77777777" w:rsidR="007819B6" w:rsidRPr="00191A91" w:rsidRDefault="007819B6" w:rsidP="00AF3AD3">
            <w:pPr>
              <w:jc w:val="center"/>
              <w:rPr>
                <w:b/>
                <w:bCs/>
                <w:color w:val="002060"/>
                <w:sz w:val="21"/>
                <w:szCs w:val="21"/>
              </w:rPr>
            </w:pPr>
            <w:r w:rsidRPr="00191A91">
              <w:rPr>
                <w:b/>
                <w:bCs/>
                <w:color w:val="002060"/>
                <w:sz w:val="21"/>
                <w:szCs w:val="21"/>
              </w:rPr>
              <w:t>Total Number of Respondents</w:t>
            </w:r>
          </w:p>
        </w:tc>
        <w:tc>
          <w:tcPr>
            <w:tcW w:w="1890" w:type="dxa"/>
          </w:tcPr>
          <w:p w14:paraId="44598BFE" w14:textId="77777777" w:rsidR="007819B6" w:rsidRPr="00191A91" w:rsidRDefault="007819B6" w:rsidP="00AF3AD3">
            <w:pPr>
              <w:jc w:val="center"/>
              <w:rPr>
                <w:b/>
                <w:bCs/>
                <w:color w:val="002060"/>
                <w:sz w:val="21"/>
                <w:szCs w:val="21"/>
              </w:rPr>
            </w:pPr>
            <w:r w:rsidRPr="00191A91">
              <w:rPr>
                <w:b/>
                <w:bCs/>
                <w:color w:val="002060"/>
                <w:sz w:val="21"/>
                <w:szCs w:val="21"/>
              </w:rPr>
              <w:t xml:space="preserve">Number of Times Identified </w:t>
            </w:r>
          </w:p>
        </w:tc>
        <w:tc>
          <w:tcPr>
            <w:tcW w:w="1710" w:type="dxa"/>
          </w:tcPr>
          <w:p w14:paraId="3A5C6704" w14:textId="77777777" w:rsidR="007819B6" w:rsidRPr="00191A91" w:rsidRDefault="007819B6" w:rsidP="00AF3AD3">
            <w:pPr>
              <w:jc w:val="center"/>
              <w:rPr>
                <w:b/>
                <w:bCs/>
                <w:color w:val="002060"/>
                <w:sz w:val="21"/>
                <w:szCs w:val="21"/>
              </w:rPr>
            </w:pPr>
            <w:r w:rsidRPr="00191A91">
              <w:rPr>
                <w:b/>
                <w:bCs/>
                <w:color w:val="002060"/>
                <w:sz w:val="21"/>
                <w:szCs w:val="21"/>
              </w:rPr>
              <w:t>Percentage</w:t>
            </w:r>
          </w:p>
          <w:p w14:paraId="05E8D2D5" w14:textId="77777777" w:rsidR="007819B6" w:rsidRPr="00191A91" w:rsidRDefault="007819B6" w:rsidP="00AF3AD3">
            <w:pPr>
              <w:jc w:val="center"/>
              <w:rPr>
                <w:b/>
                <w:bCs/>
                <w:color w:val="002060"/>
                <w:sz w:val="21"/>
                <w:szCs w:val="21"/>
              </w:rPr>
            </w:pPr>
            <w:r w:rsidRPr="00191A91">
              <w:rPr>
                <w:b/>
                <w:bCs/>
                <w:color w:val="002060"/>
                <w:sz w:val="21"/>
                <w:szCs w:val="21"/>
              </w:rPr>
              <w:t xml:space="preserve">of Responses </w:t>
            </w:r>
          </w:p>
        </w:tc>
      </w:tr>
      <w:tr w:rsidR="007819B6" w:rsidRPr="005F7C92" w14:paraId="25BDD5F1" w14:textId="77777777" w:rsidTr="0058156A">
        <w:tc>
          <w:tcPr>
            <w:tcW w:w="5490" w:type="dxa"/>
          </w:tcPr>
          <w:p w14:paraId="4EA82B7D" w14:textId="579F04F5" w:rsidR="007819B6" w:rsidRPr="00ED7573" w:rsidRDefault="007819B6" w:rsidP="00AF3AD3">
            <w:pPr>
              <w:rPr>
                <w:b/>
                <w:sz w:val="21"/>
                <w:szCs w:val="21"/>
              </w:rPr>
            </w:pPr>
            <w:r w:rsidRPr="00ED7573">
              <w:rPr>
                <w:sz w:val="21"/>
                <w:szCs w:val="21"/>
              </w:rPr>
              <w:t>Wait Lists</w:t>
            </w:r>
          </w:p>
        </w:tc>
        <w:sdt>
          <w:sdtPr>
            <w:rPr>
              <w:bCs/>
              <w:sz w:val="21"/>
              <w:szCs w:val="21"/>
            </w:rPr>
            <w:id w:val="-1778785476"/>
            <w:placeholder>
              <w:docPart w:val="51959FFE41764C7399179C13D56E9A7D"/>
            </w:placeholder>
            <w:showingPlcHdr/>
          </w:sdtPr>
          <w:sdtEndPr/>
          <w:sdtContent>
            <w:tc>
              <w:tcPr>
                <w:tcW w:w="1800" w:type="dxa"/>
              </w:tcPr>
              <w:p w14:paraId="24993C0B" w14:textId="69EAED42"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863372211"/>
            <w:placeholder>
              <w:docPart w:val="4363CCD6AE4C443B870490A0F88650F4"/>
            </w:placeholder>
            <w:showingPlcHdr/>
          </w:sdtPr>
          <w:sdtEndPr/>
          <w:sdtContent>
            <w:tc>
              <w:tcPr>
                <w:tcW w:w="1890" w:type="dxa"/>
              </w:tcPr>
              <w:p w14:paraId="25A13F79" w14:textId="432F7714"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1570338050"/>
            <w:placeholder>
              <w:docPart w:val="6262403EE3D74FE3B0914476D4DC1316"/>
            </w:placeholder>
            <w:showingPlcHdr/>
          </w:sdtPr>
          <w:sdtEndPr/>
          <w:sdtContent>
            <w:tc>
              <w:tcPr>
                <w:tcW w:w="1710" w:type="dxa"/>
              </w:tcPr>
              <w:p w14:paraId="360CD7C1" w14:textId="4241DB14"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r>
      <w:tr w:rsidR="007819B6" w:rsidRPr="005F7C92" w14:paraId="6307AF4C" w14:textId="77777777" w:rsidTr="0058156A">
        <w:tc>
          <w:tcPr>
            <w:tcW w:w="5490" w:type="dxa"/>
          </w:tcPr>
          <w:p w14:paraId="7EC53552" w14:textId="77777777" w:rsidR="007819B6" w:rsidRPr="00ED7573" w:rsidRDefault="007819B6" w:rsidP="00AF3AD3">
            <w:pPr>
              <w:rPr>
                <w:b/>
                <w:sz w:val="21"/>
                <w:szCs w:val="21"/>
              </w:rPr>
            </w:pPr>
            <w:r w:rsidRPr="00ED7573">
              <w:rPr>
                <w:sz w:val="21"/>
                <w:szCs w:val="21"/>
              </w:rPr>
              <w:t>Services do not exist</w:t>
            </w:r>
          </w:p>
        </w:tc>
        <w:sdt>
          <w:sdtPr>
            <w:rPr>
              <w:bCs/>
              <w:sz w:val="21"/>
              <w:szCs w:val="21"/>
            </w:rPr>
            <w:id w:val="-1763210214"/>
            <w:placeholder>
              <w:docPart w:val="A28DCA59D20E4370A59F85482A003EBD"/>
            </w:placeholder>
            <w:showingPlcHdr/>
          </w:sdtPr>
          <w:sdtEndPr/>
          <w:sdtContent>
            <w:tc>
              <w:tcPr>
                <w:tcW w:w="1800" w:type="dxa"/>
              </w:tcPr>
              <w:p w14:paraId="6E9B8286" w14:textId="13E29DAE"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1293054632"/>
            <w:placeholder>
              <w:docPart w:val="D01F80FF1A3544C5AE56E057F75E5535"/>
            </w:placeholder>
            <w:showingPlcHdr/>
          </w:sdtPr>
          <w:sdtEndPr/>
          <w:sdtContent>
            <w:tc>
              <w:tcPr>
                <w:tcW w:w="1890" w:type="dxa"/>
              </w:tcPr>
              <w:p w14:paraId="5EEB32B5" w14:textId="67AA12AF"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1855416186"/>
            <w:placeholder>
              <w:docPart w:val="A4689870CCE4443FA3CCC996364C0BD0"/>
            </w:placeholder>
            <w:showingPlcHdr/>
          </w:sdtPr>
          <w:sdtEndPr/>
          <w:sdtContent>
            <w:tc>
              <w:tcPr>
                <w:tcW w:w="1710" w:type="dxa"/>
              </w:tcPr>
              <w:p w14:paraId="0005367B" w14:textId="5D5D12C7"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r>
      <w:tr w:rsidR="007819B6" w:rsidRPr="005F7C92" w14:paraId="01CA1E87" w14:textId="77777777" w:rsidTr="0058156A">
        <w:tc>
          <w:tcPr>
            <w:tcW w:w="5490" w:type="dxa"/>
          </w:tcPr>
          <w:p w14:paraId="38DCF3AB" w14:textId="106BB7C4" w:rsidR="007819B6" w:rsidRPr="00ED7573" w:rsidRDefault="007819B6" w:rsidP="00AF3AD3">
            <w:pPr>
              <w:rPr>
                <w:b/>
                <w:sz w:val="21"/>
                <w:szCs w:val="21"/>
              </w:rPr>
            </w:pPr>
            <w:r w:rsidRPr="00ED7573">
              <w:rPr>
                <w:sz w:val="21"/>
                <w:szCs w:val="21"/>
              </w:rPr>
              <w:t>Transportation</w:t>
            </w:r>
          </w:p>
        </w:tc>
        <w:sdt>
          <w:sdtPr>
            <w:rPr>
              <w:bCs/>
              <w:sz w:val="21"/>
              <w:szCs w:val="21"/>
            </w:rPr>
            <w:id w:val="1190183804"/>
            <w:placeholder>
              <w:docPart w:val="93FAF76B38A44C199E9551276F19572F"/>
            </w:placeholder>
            <w:showingPlcHdr/>
          </w:sdtPr>
          <w:sdtEndPr/>
          <w:sdtContent>
            <w:tc>
              <w:tcPr>
                <w:tcW w:w="1800" w:type="dxa"/>
              </w:tcPr>
              <w:p w14:paraId="0F7CAE88" w14:textId="6B532F9B"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1073658036"/>
            <w:placeholder>
              <w:docPart w:val="DDC91ED8941C44F6BE31C34EA4887A75"/>
            </w:placeholder>
            <w:showingPlcHdr/>
          </w:sdtPr>
          <w:sdtEndPr/>
          <w:sdtContent>
            <w:tc>
              <w:tcPr>
                <w:tcW w:w="1890" w:type="dxa"/>
              </w:tcPr>
              <w:p w14:paraId="3D404EDB" w14:textId="397A25EF"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979529302"/>
            <w:placeholder>
              <w:docPart w:val="C114856782824B18950161654F91F192"/>
            </w:placeholder>
            <w:showingPlcHdr/>
          </w:sdtPr>
          <w:sdtEndPr/>
          <w:sdtContent>
            <w:tc>
              <w:tcPr>
                <w:tcW w:w="1710" w:type="dxa"/>
              </w:tcPr>
              <w:p w14:paraId="671DEAEB" w14:textId="433289BD"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r>
      <w:tr w:rsidR="007819B6" w:rsidRPr="005F7C92" w14:paraId="2301D94E" w14:textId="77777777" w:rsidTr="0058156A">
        <w:tc>
          <w:tcPr>
            <w:tcW w:w="5490" w:type="dxa"/>
          </w:tcPr>
          <w:p w14:paraId="4201DCC3" w14:textId="77777777" w:rsidR="007819B6" w:rsidRPr="00ED7573" w:rsidRDefault="007819B6" w:rsidP="00AF3AD3">
            <w:pPr>
              <w:rPr>
                <w:b/>
                <w:sz w:val="21"/>
                <w:szCs w:val="21"/>
              </w:rPr>
            </w:pPr>
            <w:r w:rsidRPr="00ED7573">
              <w:rPr>
                <w:sz w:val="21"/>
                <w:szCs w:val="21"/>
              </w:rPr>
              <w:t xml:space="preserve">Cannot contact the service provider </w:t>
            </w:r>
          </w:p>
        </w:tc>
        <w:sdt>
          <w:sdtPr>
            <w:rPr>
              <w:bCs/>
              <w:sz w:val="21"/>
              <w:szCs w:val="21"/>
            </w:rPr>
            <w:id w:val="-1554224268"/>
            <w:placeholder>
              <w:docPart w:val="AA59D361FE1340E1A3378BB0DC797FD9"/>
            </w:placeholder>
            <w:showingPlcHdr/>
          </w:sdtPr>
          <w:sdtEndPr/>
          <w:sdtContent>
            <w:tc>
              <w:tcPr>
                <w:tcW w:w="1800" w:type="dxa"/>
              </w:tcPr>
              <w:p w14:paraId="5C7EF5C3" w14:textId="4E63267C"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563950796"/>
            <w:placeholder>
              <w:docPart w:val="142BEDAC505A4178AED6754E2C196949"/>
            </w:placeholder>
            <w:showingPlcHdr/>
          </w:sdtPr>
          <w:sdtEndPr/>
          <w:sdtContent>
            <w:tc>
              <w:tcPr>
                <w:tcW w:w="1890" w:type="dxa"/>
              </w:tcPr>
              <w:p w14:paraId="0DA73147" w14:textId="7049FD80"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266073849"/>
            <w:placeholder>
              <w:docPart w:val="B60F948345504C778DBF42F398AB652E"/>
            </w:placeholder>
            <w:showingPlcHdr/>
          </w:sdtPr>
          <w:sdtEndPr/>
          <w:sdtContent>
            <w:tc>
              <w:tcPr>
                <w:tcW w:w="1710" w:type="dxa"/>
              </w:tcPr>
              <w:p w14:paraId="621A38CC" w14:textId="4E076FF7"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r>
      <w:tr w:rsidR="007819B6" w:rsidRPr="005F7C92" w14:paraId="0DE74D4F" w14:textId="77777777" w:rsidTr="0058156A">
        <w:tc>
          <w:tcPr>
            <w:tcW w:w="5490" w:type="dxa"/>
          </w:tcPr>
          <w:p w14:paraId="18FA4E18" w14:textId="77777777" w:rsidR="007819B6" w:rsidRPr="00ED7573" w:rsidRDefault="007819B6" w:rsidP="00AF3AD3">
            <w:pPr>
              <w:rPr>
                <w:b/>
                <w:sz w:val="21"/>
                <w:szCs w:val="21"/>
              </w:rPr>
            </w:pPr>
            <w:r w:rsidRPr="00ED7573">
              <w:rPr>
                <w:sz w:val="21"/>
                <w:szCs w:val="21"/>
              </w:rPr>
              <w:t>Too expensive</w:t>
            </w:r>
          </w:p>
        </w:tc>
        <w:sdt>
          <w:sdtPr>
            <w:rPr>
              <w:bCs/>
              <w:sz w:val="21"/>
              <w:szCs w:val="21"/>
            </w:rPr>
            <w:id w:val="1255866960"/>
            <w:placeholder>
              <w:docPart w:val="A8202A02C4A94AB4BD5AF8415B1363A7"/>
            </w:placeholder>
            <w:showingPlcHdr/>
          </w:sdtPr>
          <w:sdtEndPr/>
          <w:sdtContent>
            <w:tc>
              <w:tcPr>
                <w:tcW w:w="1800" w:type="dxa"/>
              </w:tcPr>
              <w:p w14:paraId="5592B081" w14:textId="7805AB7E"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450359025"/>
            <w:placeholder>
              <w:docPart w:val="9FB81EA1531344709BB161C89CB4D63D"/>
            </w:placeholder>
            <w:showingPlcHdr/>
          </w:sdtPr>
          <w:sdtEndPr/>
          <w:sdtContent>
            <w:tc>
              <w:tcPr>
                <w:tcW w:w="1890" w:type="dxa"/>
              </w:tcPr>
              <w:p w14:paraId="778A3122" w14:textId="784FE251"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267665907"/>
            <w:placeholder>
              <w:docPart w:val="58CF1FFE4E884849BE6DE57C013DA3D3"/>
            </w:placeholder>
            <w:showingPlcHdr/>
          </w:sdtPr>
          <w:sdtEndPr/>
          <w:sdtContent>
            <w:tc>
              <w:tcPr>
                <w:tcW w:w="1710" w:type="dxa"/>
              </w:tcPr>
              <w:p w14:paraId="0B8BD140" w14:textId="24E60CEC"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r>
      <w:tr w:rsidR="007819B6" w:rsidRPr="005F7C92" w14:paraId="0514D326" w14:textId="77777777" w:rsidTr="0058156A">
        <w:tc>
          <w:tcPr>
            <w:tcW w:w="5490" w:type="dxa"/>
          </w:tcPr>
          <w:p w14:paraId="7D8D86FE" w14:textId="77777777" w:rsidR="007819B6" w:rsidRPr="00ED7573" w:rsidRDefault="007819B6" w:rsidP="00AF3AD3">
            <w:pPr>
              <w:rPr>
                <w:b/>
                <w:sz w:val="21"/>
                <w:szCs w:val="21"/>
              </w:rPr>
            </w:pPr>
            <w:r w:rsidRPr="00ED7573">
              <w:rPr>
                <w:sz w:val="21"/>
                <w:szCs w:val="21"/>
              </w:rPr>
              <w:t>Lack of awareness of service</w:t>
            </w:r>
          </w:p>
        </w:tc>
        <w:sdt>
          <w:sdtPr>
            <w:rPr>
              <w:bCs/>
              <w:sz w:val="21"/>
              <w:szCs w:val="21"/>
            </w:rPr>
            <w:id w:val="1979263026"/>
            <w:placeholder>
              <w:docPart w:val="94F61ED886274C9D8340565E9094237B"/>
            </w:placeholder>
            <w:showingPlcHdr/>
          </w:sdtPr>
          <w:sdtEndPr/>
          <w:sdtContent>
            <w:tc>
              <w:tcPr>
                <w:tcW w:w="1800" w:type="dxa"/>
              </w:tcPr>
              <w:p w14:paraId="3980C06D" w14:textId="2137A0F3"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1616747873"/>
            <w:placeholder>
              <w:docPart w:val="3BB221BE92F14C8F81F2EF221434F1C9"/>
            </w:placeholder>
            <w:showingPlcHdr/>
          </w:sdtPr>
          <w:sdtEndPr/>
          <w:sdtContent>
            <w:tc>
              <w:tcPr>
                <w:tcW w:w="1890" w:type="dxa"/>
              </w:tcPr>
              <w:p w14:paraId="1B62DCB5" w14:textId="5FC2C2F2"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968439820"/>
            <w:placeholder>
              <w:docPart w:val="6EFF975438484199A0083DB2E1F8D3B1"/>
            </w:placeholder>
            <w:showingPlcHdr/>
          </w:sdtPr>
          <w:sdtEndPr/>
          <w:sdtContent>
            <w:tc>
              <w:tcPr>
                <w:tcW w:w="1710" w:type="dxa"/>
              </w:tcPr>
              <w:p w14:paraId="3AB9CDB1" w14:textId="1A1044FB"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r>
      <w:tr w:rsidR="007819B6" w:rsidRPr="005F7C92" w14:paraId="7BA282D0" w14:textId="77777777" w:rsidTr="0058156A">
        <w:tc>
          <w:tcPr>
            <w:tcW w:w="5490" w:type="dxa"/>
          </w:tcPr>
          <w:p w14:paraId="0AF51619" w14:textId="77777777" w:rsidR="007819B6" w:rsidRPr="00ED7573" w:rsidRDefault="007819B6" w:rsidP="00AF3AD3">
            <w:pPr>
              <w:rPr>
                <w:b/>
                <w:sz w:val="21"/>
                <w:szCs w:val="21"/>
              </w:rPr>
            </w:pPr>
            <w:r w:rsidRPr="00ED7573">
              <w:rPr>
                <w:sz w:val="21"/>
                <w:szCs w:val="21"/>
              </w:rPr>
              <w:t>Cultural Barriers</w:t>
            </w:r>
          </w:p>
        </w:tc>
        <w:sdt>
          <w:sdtPr>
            <w:rPr>
              <w:bCs/>
              <w:sz w:val="21"/>
              <w:szCs w:val="21"/>
            </w:rPr>
            <w:id w:val="-2129842382"/>
            <w:placeholder>
              <w:docPart w:val="3B56F8B001E5497E9179CDBA815F650E"/>
            </w:placeholder>
            <w:showingPlcHdr/>
          </w:sdtPr>
          <w:sdtEndPr/>
          <w:sdtContent>
            <w:tc>
              <w:tcPr>
                <w:tcW w:w="1800" w:type="dxa"/>
              </w:tcPr>
              <w:p w14:paraId="775D86E2" w14:textId="736A2509"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714773988"/>
            <w:placeholder>
              <w:docPart w:val="08C75DE81A494603995E1239B7744052"/>
            </w:placeholder>
            <w:showingPlcHdr/>
          </w:sdtPr>
          <w:sdtEndPr/>
          <w:sdtContent>
            <w:tc>
              <w:tcPr>
                <w:tcW w:w="1890" w:type="dxa"/>
              </w:tcPr>
              <w:p w14:paraId="5A0C8915" w14:textId="54111FD8"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463121627"/>
            <w:placeholder>
              <w:docPart w:val="7174CC03118E4BA7B1D0110055280D03"/>
            </w:placeholder>
            <w:showingPlcHdr/>
          </w:sdtPr>
          <w:sdtEndPr/>
          <w:sdtContent>
            <w:tc>
              <w:tcPr>
                <w:tcW w:w="1710" w:type="dxa"/>
              </w:tcPr>
              <w:p w14:paraId="2DF3C392" w14:textId="0D5F92A7"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r>
      <w:tr w:rsidR="007819B6" w:rsidRPr="005F7C92" w14:paraId="28EE0664" w14:textId="77777777" w:rsidTr="0058156A">
        <w:tc>
          <w:tcPr>
            <w:tcW w:w="5490" w:type="dxa"/>
          </w:tcPr>
          <w:p w14:paraId="24817068" w14:textId="77777777" w:rsidR="007819B6" w:rsidRPr="00ED7573" w:rsidRDefault="007819B6" w:rsidP="00AF3AD3">
            <w:pPr>
              <w:rPr>
                <w:b/>
                <w:sz w:val="21"/>
                <w:szCs w:val="21"/>
              </w:rPr>
            </w:pPr>
            <w:r w:rsidRPr="00ED7573">
              <w:rPr>
                <w:sz w:val="21"/>
                <w:szCs w:val="21"/>
              </w:rPr>
              <w:t>Services provided are one-size fits all, and don’t meet individual needs</w:t>
            </w:r>
          </w:p>
        </w:tc>
        <w:sdt>
          <w:sdtPr>
            <w:rPr>
              <w:bCs/>
              <w:sz w:val="21"/>
              <w:szCs w:val="21"/>
            </w:rPr>
            <w:id w:val="-168332348"/>
            <w:placeholder>
              <w:docPart w:val="AA06BD3A94174929BF14D1DC88467778"/>
            </w:placeholder>
            <w:showingPlcHdr/>
          </w:sdtPr>
          <w:sdtEndPr/>
          <w:sdtContent>
            <w:sdt>
              <w:sdtPr>
                <w:rPr>
                  <w:bCs/>
                  <w:sz w:val="21"/>
                  <w:szCs w:val="21"/>
                </w:rPr>
                <w:id w:val="-832530417"/>
                <w:placeholder>
                  <w:docPart w:val="7B42C51E52F44ACFBDB4B543066868BF"/>
                </w:placeholder>
                <w:showingPlcHdr/>
              </w:sdtPr>
              <w:sdtEndPr/>
              <w:sdtContent>
                <w:tc>
                  <w:tcPr>
                    <w:tcW w:w="1800" w:type="dxa"/>
                  </w:tcPr>
                  <w:p w14:paraId="14C20F97" w14:textId="6C68DE42"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Content>
        </w:sdt>
        <w:sdt>
          <w:sdtPr>
            <w:rPr>
              <w:bCs/>
              <w:sz w:val="21"/>
              <w:szCs w:val="21"/>
            </w:rPr>
            <w:id w:val="-1636017726"/>
            <w:placeholder>
              <w:docPart w:val="F1833C9C740844F29E7C3C722361FFE9"/>
            </w:placeholder>
            <w:showingPlcHdr/>
          </w:sdtPr>
          <w:sdtEndPr/>
          <w:sdtContent>
            <w:tc>
              <w:tcPr>
                <w:tcW w:w="1890" w:type="dxa"/>
              </w:tcPr>
              <w:p w14:paraId="73DCC41B" w14:textId="562AAEAD"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1167164666"/>
            <w:placeholder>
              <w:docPart w:val="E56A9994CE974233B10DC764AB5BF1F6"/>
            </w:placeholder>
            <w:showingPlcHdr/>
          </w:sdtPr>
          <w:sdtEndPr/>
          <w:sdtContent>
            <w:tc>
              <w:tcPr>
                <w:tcW w:w="1710" w:type="dxa"/>
              </w:tcPr>
              <w:p w14:paraId="775C3F1C" w14:textId="7EC89ACA"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r>
      <w:tr w:rsidR="007819B6" w:rsidRPr="005F7C92" w14:paraId="7774D0F5" w14:textId="77777777" w:rsidTr="0058156A">
        <w:tc>
          <w:tcPr>
            <w:tcW w:w="5490" w:type="dxa"/>
          </w:tcPr>
          <w:p w14:paraId="4E77EF7D" w14:textId="77777777" w:rsidR="007819B6" w:rsidRPr="00ED7573" w:rsidRDefault="007819B6" w:rsidP="00AF3AD3">
            <w:pPr>
              <w:rPr>
                <w:b/>
                <w:sz w:val="21"/>
                <w:szCs w:val="21"/>
              </w:rPr>
            </w:pPr>
            <w:r w:rsidRPr="00ED7573">
              <w:rPr>
                <w:sz w:val="21"/>
                <w:szCs w:val="21"/>
              </w:rPr>
              <w:t xml:space="preserve">Stigma Leads to Avoidance </w:t>
            </w:r>
          </w:p>
        </w:tc>
        <w:sdt>
          <w:sdtPr>
            <w:rPr>
              <w:bCs/>
              <w:sz w:val="21"/>
              <w:szCs w:val="21"/>
            </w:rPr>
            <w:id w:val="-1106033967"/>
            <w:placeholder>
              <w:docPart w:val="9054CA75703843259F7E37C0493FBA64"/>
            </w:placeholder>
            <w:showingPlcHdr/>
          </w:sdtPr>
          <w:sdtEndPr/>
          <w:sdtContent>
            <w:tc>
              <w:tcPr>
                <w:tcW w:w="1800" w:type="dxa"/>
              </w:tcPr>
              <w:p w14:paraId="6A2B5AFC" w14:textId="55E3CFE8"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808211888"/>
            <w:placeholder>
              <w:docPart w:val="56328F4AC7494384895F4FD998DE40AE"/>
            </w:placeholder>
            <w:showingPlcHdr/>
          </w:sdtPr>
          <w:sdtEndPr/>
          <w:sdtContent>
            <w:tc>
              <w:tcPr>
                <w:tcW w:w="1890" w:type="dxa"/>
              </w:tcPr>
              <w:p w14:paraId="1C4E67D1" w14:textId="427291C2"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1316382674"/>
            <w:placeholder>
              <w:docPart w:val="76F70FB2A2294407AA59A17D4780A389"/>
            </w:placeholder>
            <w:showingPlcHdr/>
          </w:sdtPr>
          <w:sdtEndPr/>
          <w:sdtContent>
            <w:tc>
              <w:tcPr>
                <w:tcW w:w="1710" w:type="dxa"/>
              </w:tcPr>
              <w:p w14:paraId="06F1707B" w14:textId="1637BED2"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r>
      <w:tr w:rsidR="007819B6" w:rsidRPr="005F7C92" w14:paraId="7FEB12DC" w14:textId="77777777" w:rsidTr="0058156A">
        <w:tc>
          <w:tcPr>
            <w:tcW w:w="5490" w:type="dxa"/>
          </w:tcPr>
          <w:p w14:paraId="578142A2" w14:textId="77777777" w:rsidR="007819B6" w:rsidRPr="00ED7573" w:rsidRDefault="007819B6" w:rsidP="00AF3AD3">
            <w:pPr>
              <w:rPr>
                <w:b/>
                <w:sz w:val="21"/>
                <w:szCs w:val="21"/>
              </w:rPr>
            </w:pPr>
            <w:r w:rsidRPr="00ED7573">
              <w:rPr>
                <w:sz w:val="21"/>
                <w:szCs w:val="21"/>
              </w:rPr>
              <w:t xml:space="preserve">Eligibility Requirement (explain below) </w:t>
            </w:r>
          </w:p>
        </w:tc>
        <w:sdt>
          <w:sdtPr>
            <w:rPr>
              <w:bCs/>
              <w:sz w:val="21"/>
              <w:szCs w:val="21"/>
            </w:rPr>
            <w:id w:val="-691379079"/>
            <w:placeholder>
              <w:docPart w:val="947CB3F8476F47B0B8B2D57CE9845D17"/>
            </w:placeholder>
            <w:showingPlcHdr/>
          </w:sdtPr>
          <w:sdtEndPr/>
          <w:sdtContent>
            <w:tc>
              <w:tcPr>
                <w:tcW w:w="1800" w:type="dxa"/>
              </w:tcPr>
              <w:p w14:paraId="14E635F8" w14:textId="681662E0"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368882170"/>
            <w:placeholder>
              <w:docPart w:val="2677AED2EA024B86BB4D1C231B395341"/>
            </w:placeholder>
            <w:showingPlcHdr/>
          </w:sdtPr>
          <w:sdtEndPr/>
          <w:sdtContent>
            <w:tc>
              <w:tcPr>
                <w:tcW w:w="1890" w:type="dxa"/>
              </w:tcPr>
              <w:p w14:paraId="5EB11AE5" w14:textId="119F1C83"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1188092781"/>
            <w:placeholder>
              <w:docPart w:val="815170453D5C45A59D9E363768D13216"/>
            </w:placeholder>
            <w:showingPlcHdr/>
          </w:sdtPr>
          <w:sdtEndPr/>
          <w:sdtContent>
            <w:tc>
              <w:tcPr>
                <w:tcW w:w="1710" w:type="dxa"/>
              </w:tcPr>
              <w:p w14:paraId="4B61BF0C" w14:textId="28F56284"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r>
      <w:tr w:rsidR="007819B6" w:rsidRPr="005F7C92" w14:paraId="05795E3F" w14:textId="77777777" w:rsidTr="0058156A">
        <w:tc>
          <w:tcPr>
            <w:tcW w:w="5490" w:type="dxa"/>
          </w:tcPr>
          <w:p w14:paraId="783F8A83" w14:textId="77777777" w:rsidR="007819B6" w:rsidRPr="00ED7573" w:rsidRDefault="007819B6" w:rsidP="00AF3AD3">
            <w:pPr>
              <w:rPr>
                <w:b/>
                <w:sz w:val="21"/>
                <w:szCs w:val="21"/>
              </w:rPr>
            </w:pPr>
            <w:r w:rsidRPr="00ED7573">
              <w:rPr>
                <w:sz w:val="21"/>
                <w:szCs w:val="21"/>
              </w:rPr>
              <w:t>Other (explain below)</w:t>
            </w:r>
          </w:p>
        </w:tc>
        <w:sdt>
          <w:sdtPr>
            <w:rPr>
              <w:bCs/>
              <w:sz w:val="21"/>
              <w:szCs w:val="21"/>
            </w:rPr>
            <w:id w:val="-1025482442"/>
            <w:placeholder>
              <w:docPart w:val="D0F7124405DF4758862B2A78F69BADA8"/>
            </w:placeholder>
            <w:showingPlcHdr/>
          </w:sdtPr>
          <w:sdtEndPr/>
          <w:sdtContent>
            <w:tc>
              <w:tcPr>
                <w:tcW w:w="1800" w:type="dxa"/>
              </w:tcPr>
              <w:p w14:paraId="38B1C8E3" w14:textId="53B0CE84"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1731573984"/>
            <w:placeholder>
              <w:docPart w:val="B3F3E96247B74D91B36007DDB1FFFDC2"/>
            </w:placeholder>
            <w:showingPlcHdr/>
          </w:sdtPr>
          <w:sdtEndPr/>
          <w:sdtContent>
            <w:tc>
              <w:tcPr>
                <w:tcW w:w="1890" w:type="dxa"/>
              </w:tcPr>
              <w:p w14:paraId="17748BB4" w14:textId="5DCFAD13"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sdt>
          <w:sdtPr>
            <w:rPr>
              <w:bCs/>
              <w:sz w:val="21"/>
              <w:szCs w:val="21"/>
            </w:rPr>
            <w:id w:val="-1257205712"/>
            <w:placeholder>
              <w:docPart w:val="C4E171A01B49452CAE22B90CEFC78ADF"/>
            </w:placeholder>
            <w:showingPlcHdr/>
          </w:sdtPr>
          <w:sdtEndPr/>
          <w:sdtContent>
            <w:tc>
              <w:tcPr>
                <w:tcW w:w="1710" w:type="dxa"/>
              </w:tcPr>
              <w:p w14:paraId="6D2026B2" w14:textId="5759478F"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r>
    </w:tbl>
    <w:p w14:paraId="1C2159CD" w14:textId="77777777" w:rsidR="007819B6" w:rsidRPr="0058156A" w:rsidRDefault="007819B6" w:rsidP="00AF3AD3">
      <w:pPr>
        <w:rPr>
          <w:szCs w:val="24"/>
        </w:rPr>
      </w:pPr>
    </w:p>
    <w:p w14:paraId="1570342C" w14:textId="77777777" w:rsidR="0058156A" w:rsidRDefault="0058156A" w:rsidP="00AF3AD3">
      <w:pPr>
        <w:rPr>
          <w:color w:val="002060"/>
          <w:szCs w:val="28"/>
        </w:rPr>
      </w:pPr>
      <w:r>
        <w:rPr>
          <w:color w:val="002060"/>
          <w:szCs w:val="28"/>
        </w:rPr>
        <w:br w:type="page"/>
      </w:r>
    </w:p>
    <w:p w14:paraId="08EACE60" w14:textId="51752097" w:rsidR="007819B6" w:rsidRPr="00DA239A" w:rsidRDefault="007819B6" w:rsidP="00BA6ED7">
      <w:pPr>
        <w:rPr>
          <w:b/>
          <w:bCs/>
          <w:color w:val="002060"/>
          <w:szCs w:val="28"/>
        </w:rPr>
      </w:pPr>
      <w:r w:rsidRPr="00DA239A">
        <w:rPr>
          <w:b/>
          <w:bCs/>
          <w:color w:val="002060"/>
          <w:szCs w:val="28"/>
        </w:rPr>
        <w:lastRenderedPageBreak/>
        <w:t>Need Area: Behavioral/Mental Health Services for Children</w:t>
      </w:r>
      <w:r w:rsidRPr="00DA239A">
        <w:rPr>
          <w:b/>
          <w:bCs/>
          <w:color w:val="002060"/>
          <w:szCs w:val="28"/>
        </w:rPr>
        <w:tab/>
      </w:r>
    </w:p>
    <w:p w14:paraId="32FBE130" w14:textId="0D89CCEB" w:rsidR="007819B6" w:rsidRPr="0087722D" w:rsidRDefault="007819B6" w:rsidP="00BA6ED7">
      <w:pPr>
        <w:jc w:val="both"/>
        <w:rPr>
          <w:color w:val="002060"/>
          <w:szCs w:val="24"/>
        </w:rPr>
      </w:pPr>
      <w:r w:rsidRPr="00DA239A">
        <w:rPr>
          <w:b/>
          <w:bCs/>
          <w:color w:val="002060"/>
          <w:szCs w:val="24"/>
        </w:rPr>
        <w:t>Status:</w:t>
      </w:r>
      <w:r w:rsidRPr="0087722D">
        <w:rPr>
          <w:color w:val="002060"/>
          <w:szCs w:val="24"/>
        </w:rPr>
        <w:t xml:space="preserve"> </w:t>
      </w:r>
      <w:sdt>
        <w:sdtPr>
          <w:rPr>
            <w:b/>
            <w:bCs/>
            <w:color w:val="002060"/>
          </w:rPr>
          <w:alias w:val="Choose Type of Need"/>
          <w:tag w:val="Choose Type of Need"/>
          <w:id w:val="-1348949283"/>
          <w:placeholder>
            <w:docPart w:val="679D22278F9846759222C6485B101774"/>
          </w:placeholder>
          <w:showingPlcHdr/>
          <w:comboBox>
            <w:listItem w:value="Choose an item."/>
            <w:listItem w:displayText="Prioritized Need Area" w:value="Prioritized Need Area"/>
            <w:listItem w:displayText="General Need Area " w:value="General Need Area "/>
          </w:comboBox>
        </w:sdtPr>
        <w:sdtEndPr/>
        <w:sdtContent>
          <w:r w:rsidR="00DA239A" w:rsidRPr="005F166F">
            <w:rPr>
              <w:rStyle w:val="PlaceholderText"/>
              <w:color w:val="FF0000"/>
            </w:rPr>
            <w:t>Choose an item.</w:t>
          </w:r>
        </w:sdtContent>
      </w:sdt>
    </w:p>
    <w:p w14:paraId="384D826D" w14:textId="77777777" w:rsidR="00B77AFA" w:rsidRDefault="00B77AFA" w:rsidP="00BA6ED7">
      <w:pPr>
        <w:jc w:val="both"/>
        <w:rPr>
          <w:b/>
          <w:szCs w:val="24"/>
        </w:rPr>
      </w:pPr>
    </w:p>
    <w:p w14:paraId="03FABDA4" w14:textId="0C4A3111" w:rsidR="007819B6" w:rsidRPr="00C978DD" w:rsidRDefault="007819B6" w:rsidP="00BA6ED7">
      <w:pPr>
        <w:jc w:val="both"/>
        <w:rPr>
          <w:szCs w:val="24"/>
        </w:rPr>
      </w:pPr>
      <w:r w:rsidRPr="00C978DD">
        <w:rPr>
          <w:szCs w:val="24"/>
        </w:rPr>
        <w:t xml:space="preserve">Child </w:t>
      </w:r>
      <w:r w:rsidR="00B77AFA">
        <w:rPr>
          <w:szCs w:val="24"/>
        </w:rPr>
        <w:t>behavioral/</w:t>
      </w:r>
      <w:r w:rsidRPr="00C978DD">
        <w:rPr>
          <w:szCs w:val="24"/>
        </w:rPr>
        <w:t xml:space="preserve">mental health services are services designed to assess, address and support the emotional, psychological and social well-being of children. This need area seeks to assess the level to which children throughout the county have </w:t>
      </w:r>
      <w:r w:rsidR="00C02495">
        <w:rPr>
          <w:szCs w:val="24"/>
        </w:rPr>
        <w:t>behavioral/</w:t>
      </w:r>
      <w:r w:rsidRPr="00C978DD">
        <w:rPr>
          <w:szCs w:val="24"/>
        </w:rPr>
        <w:t xml:space="preserve">mental health disorders, their ability to cope and function,  and the existence of community services and supports to address children’s </w:t>
      </w:r>
      <w:r w:rsidR="00C02495">
        <w:rPr>
          <w:szCs w:val="24"/>
        </w:rPr>
        <w:t>behavioral/</w:t>
      </w:r>
      <w:r w:rsidRPr="00C978DD">
        <w:rPr>
          <w:szCs w:val="24"/>
        </w:rPr>
        <w:t xml:space="preserve">mental health needs (e.g., hospitals, in/out-patient therapy, individualized counseling, medication management, PerformCare, DCF’s Children’s System of Care, Family Support Organizations, etc.)  </w:t>
      </w:r>
    </w:p>
    <w:p w14:paraId="4549EFD4" w14:textId="77777777" w:rsidR="007819B6" w:rsidRPr="00C978DD" w:rsidRDefault="007819B6" w:rsidP="00BA6ED7">
      <w:pPr>
        <w:spacing w:line="240" w:lineRule="auto"/>
        <w:jc w:val="both"/>
        <w:rPr>
          <w:b/>
          <w:szCs w:val="24"/>
        </w:rPr>
      </w:pPr>
    </w:p>
    <w:p w14:paraId="40827B25" w14:textId="77777777" w:rsidR="007819B6" w:rsidRPr="00AB4EF5" w:rsidRDefault="007819B6" w:rsidP="00BA6ED7">
      <w:pPr>
        <w:jc w:val="both"/>
        <w:rPr>
          <w:b/>
          <w:bCs/>
          <w:color w:val="002060"/>
          <w:szCs w:val="24"/>
        </w:rPr>
      </w:pPr>
      <w:r w:rsidRPr="00AB4EF5">
        <w:rPr>
          <w:b/>
          <w:bCs/>
          <w:color w:val="002060"/>
          <w:szCs w:val="24"/>
        </w:rPr>
        <w:t>Need Assessment Key Findings</w:t>
      </w:r>
    </w:p>
    <w:p w14:paraId="5769AAF0" w14:textId="77777777" w:rsidR="00B77AFA" w:rsidRPr="00AB4EF5" w:rsidRDefault="00B77AFA" w:rsidP="00BA6ED7">
      <w:pPr>
        <w:rPr>
          <w:b/>
          <w:bCs/>
          <w:color w:val="002060"/>
          <w:szCs w:val="24"/>
        </w:rPr>
      </w:pPr>
    </w:p>
    <w:p w14:paraId="68BB2031" w14:textId="3CA98761" w:rsidR="007819B6" w:rsidRDefault="007819B6" w:rsidP="00BA6ED7">
      <w:pPr>
        <w:rPr>
          <w:b/>
          <w:bCs/>
          <w:color w:val="002060"/>
          <w:szCs w:val="24"/>
        </w:rPr>
      </w:pPr>
      <w:r w:rsidRPr="00AB4EF5">
        <w:rPr>
          <w:b/>
          <w:bCs/>
          <w:color w:val="002060"/>
          <w:szCs w:val="24"/>
        </w:rPr>
        <w:t xml:space="preserve">Summary: Scope of the Need </w:t>
      </w:r>
    </w:p>
    <w:p w14:paraId="4EBB6622" w14:textId="77777777" w:rsidR="00A61ABD" w:rsidRPr="00AB4EF5" w:rsidRDefault="00A61ABD" w:rsidP="00BA6ED7">
      <w:pPr>
        <w:rPr>
          <w:b/>
          <w:bCs/>
          <w:color w:val="002060"/>
          <w:szCs w:val="24"/>
        </w:rPr>
      </w:pPr>
    </w:p>
    <w:sdt>
      <w:sdtPr>
        <w:rPr>
          <w:sz w:val="21"/>
          <w:szCs w:val="21"/>
        </w:rPr>
        <w:id w:val="1728411038"/>
        <w:placeholder>
          <w:docPart w:val="FC680A39DB1E4FCFAFF8502A2FAE2FC9"/>
        </w:placeholder>
        <w:showingPlcHdr/>
      </w:sdtPr>
      <w:sdtEndPr/>
      <w:sdtContent>
        <w:p w14:paraId="3F99DCD6" w14:textId="77777777" w:rsidR="0054562D" w:rsidRPr="001C2E60" w:rsidRDefault="0054562D" w:rsidP="00BA6ED7">
          <w:pPr>
            <w:jc w:val="both"/>
            <w:rPr>
              <w:b/>
              <w:i/>
              <w:color w:val="002060"/>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14:paraId="0CB9E5E5" w14:textId="77777777" w:rsidR="0054562D" w:rsidRPr="001C2E60" w:rsidRDefault="0054562D" w:rsidP="00BA6ED7">
          <w:pPr>
            <w:jc w:val="both"/>
            <w:rPr>
              <w:b/>
              <w:i/>
              <w:color w:val="002060"/>
              <w:szCs w:val="24"/>
              <w:highlight w:val="lightGray"/>
            </w:rPr>
          </w:pPr>
        </w:p>
        <w:p w14:paraId="52B54819" w14:textId="77777777" w:rsidR="0054562D" w:rsidRDefault="0054562D" w:rsidP="00BA6ED7">
          <w:pPr>
            <w:jc w:val="both"/>
            <w:rPr>
              <w:sz w:val="21"/>
              <w:szCs w:val="21"/>
            </w:rPr>
          </w:pPr>
          <w:r w:rsidRPr="001C2E60">
            <w:rPr>
              <w:i/>
              <w:color w:val="002060"/>
              <w:szCs w:val="24"/>
              <w:highlight w:val="lightGray"/>
            </w:rPr>
            <w:t>Information to address scope can be gleaned from the data profile, surveys, focus groups and key informant interviews.]</w:t>
          </w:r>
        </w:p>
      </w:sdtContent>
    </w:sdt>
    <w:p w14:paraId="4B737C34" w14:textId="77777777" w:rsidR="0054562D" w:rsidRDefault="0054562D" w:rsidP="00BA6ED7">
      <w:pPr>
        <w:rPr>
          <w:szCs w:val="24"/>
        </w:rPr>
      </w:pPr>
    </w:p>
    <w:p w14:paraId="6DCEEB43" w14:textId="77777777" w:rsidR="007819B6" w:rsidRDefault="007819B6" w:rsidP="00BA6ED7">
      <w:pPr>
        <w:rPr>
          <w:sz w:val="21"/>
          <w:szCs w:val="21"/>
        </w:rPr>
      </w:pPr>
    </w:p>
    <w:p w14:paraId="36246605" w14:textId="77777777" w:rsidR="007819B6" w:rsidRDefault="007819B6" w:rsidP="00BA6ED7">
      <w:pPr>
        <w:rPr>
          <w:sz w:val="21"/>
          <w:szCs w:val="21"/>
        </w:rPr>
      </w:pPr>
    </w:p>
    <w:p w14:paraId="2D6AB13F" w14:textId="77777777" w:rsidR="007819B6" w:rsidRDefault="007819B6" w:rsidP="00BA6ED7">
      <w:pPr>
        <w:rPr>
          <w:sz w:val="21"/>
          <w:szCs w:val="21"/>
        </w:rPr>
      </w:pPr>
    </w:p>
    <w:p w14:paraId="711E9926" w14:textId="064A14A6" w:rsidR="007819B6" w:rsidRDefault="007819B6" w:rsidP="00BA6ED7">
      <w:pPr>
        <w:rPr>
          <w:b/>
          <w:bCs/>
          <w:color w:val="002060"/>
          <w:szCs w:val="24"/>
        </w:rPr>
      </w:pPr>
      <w:r w:rsidRPr="00AB4EF5">
        <w:rPr>
          <w:b/>
          <w:bCs/>
          <w:color w:val="002060"/>
          <w:szCs w:val="24"/>
        </w:rPr>
        <w:t>Summary: Nature of the Need</w:t>
      </w:r>
    </w:p>
    <w:p w14:paraId="6306E62A" w14:textId="77777777" w:rsidR="00A61ABD" w:rsidRPr="00AB4EF5" w:rsidRDefault="00A61ABD" w:rsidP="00BA6ED7">
      <w:pPr>
        <w:rPr>
          <w:b/>
          <w:bCs/>
          <w:color w:val="002060"/>
          <w:sz w:val="21"/>
          <w:szCs w:val="21"/>
        </w:rPr>
      </w:pPr>
    </w:p>
    <w:p w14:paraId="3DE629C9" w14:textId="30DDF130" w:rsidR="007819B6" w:rsidRDefault="00F22F23" w:rsidP="00BA6ED7">
      <w:pPr>
        <w:jc w:val="both"/>
        <w:rPr>
          <w:szCs w:val="24"/>
        </w:rPr>
      </w:pPr>
      <w:sdt>
        <w:sdtPr>
          <w:rPr>
            <w:b/>
          </w:rPr>
          <w:id w:val="-889734533"/>
          <w:placeholder>
            <w:docPart w:val="731FF27695CC40A0835CF63A17A25AC6"/>
          </w:placeholder>
        </w:sdtPr>
        <w:sdtEndPr/>
        <w:sdtContent>
          <w:r w:rsidR="00344157" w:rsidRPr="00C0687B">
            <w:rPr>
              <w:color w:val="FF0000"/>
            </w:rPr>
            <w:t>Click in this text to add content</w:t>
          </w:r>
          <w:r w:rsidR="00344157">
            <w:rPr>
              <w:color w:val="FF0000"/>
            </w:rPr>
            <w:t xml:space="preserve">, </w:t>
          </w:r>
          <w:r w:rsidR="00344157" w:rsidRPr="00C0687B">
            <w:rPr>
              <w:color w:val="FF0000"/>
            </w:rPr>
            <w:t>delete the following instructions</w:t>
          </w:r>
          <w:r w:rsidR="00344157">
            <w:rPr>
              <w:color w:val="FF0000"/>
            </w:rPr>
            <w:t>, and updated font color and size</w:t>
          </w:r>
          <w:r w:rsidR="00344157" w:rsidRPr="00C0687B">
            <w:rPr>
              <w:color w:val="FF0000"/>
            </w:rPr>
            <w:t>:</w:t>
          </w:r>
          <w:r w:rsidR="00344157">
            <w:rPr>
              <w:color w:val="FF0000"/>
            </w:rPr>
            <w:t xml:space="preserve"> </w:t>
          </w:r>
          <w:r w:rsidR="00344157" w:rsidRPr="001C2E60">
            <w:rPr>
              <w:i/>
              <w:color w:val="002060"/>
              <w:szCs w:val="24"/>
              <w:highlight w:val="lightGray"/>
            </w:rPr>
            <w:t>[HSACS will provide a narrative</w:t>
          </w:r>
          <w:r w:rsidR="00344157">
            <w:rPr>
              <w:i/>
              <w:color w:val="002060"/>
              <w:szCs w:val="24"/>
              <w:highlight w:val="lightGray"/>
            </w:rPr>
            <w:t xml:space="preserve"> </w:t>
          </w:r>
          <w:r w:rsidR="00344157" w:rsidRPr="001C2E60">
            <w:rPr>
              <w:i/>
              <w:color w:val="002060"/>
              <w:szCs w:val="24"/>
              <w:highlight w:val="lightGray"/>
            </w:rPr>
            <w:t xml:space="preserve">describing the nature of this need area. Considerations for describing the nature of the need </w:t>
          </w:r>
          <w:proofErr w:type="gramStart"/>
          <w:r w:rsidR="00344157" w:rsidRPr="001C2E60">
            <w:rPr>
              <w:i/>
              <w:color w:val="002060"/>
              <w:szCs w:val="24"/>
              <w:highlight w:val="lightGray"/>
            </w:rPr>
            <w:t>include:</w:t>
          </w:r>
          <w:proofErr w:type="gramEnd"/>
          <w:r w:rsidR="00344157" w:rsidRPr="001C2E60">
            <w:rPr>
              <w:i/>
              <w:color w:val="002060"/>
              <w:szCs w:val="24"/>
              <w:highlight w:val="lightGray"/>
            </w:rPr>
            <w:t xml:space="preserve"> availability, physical accessibility, economic accessibility, discriminatory practices, informational accessibility, acceptability, quality and key barriers to service provision.</w:t>
          </w:r>
          <w:r w:rsidR="00344157" w:rsidRPr="001C2E60">
            <w:rPr>
              <w:i/>
              <w:color w:val="002060"/>
              <w:szCs w:val="24"/>
            </w:rPr>
            <w:t xml:space="preserve"> </w:t>
          </w:r>
          <w:r w:rsidR="00344157" w:rsidRPr="001C2E60">
            <w:rPr>
              <w:i/>
              <w:color w:val="002060"/>
              <w:szCs w:val="24"/>
              <w:highlight w:val="lightGray"/>
            </w:rPr>
            <w:t>Information to address nature of the need can be gleaned from surveys, focus groups and key informant interviews</w:t>
          </w:r>
          <w:r w:rsidR="00344157">
            <w:rPr>
              <w:i/>
              <w:color w:val="002060"/>
              <w:szCs w:val="24"/>
              <w:highlight w:val="lightGray"/>
            </w:rPr>
            <w:t>.]</w:t>
          </w:r>
          <w:r w:rsidR="00344157" w:rsidRPr="001C2E60">
            <w:rPr>
              <w:i/>
              <w:color w:val="002060"/>
              <w:szCs w:val="24"/>
              <w:highlight w:val="lightGray"/>
            </w:rPr>
            <w:t xml:space="preserve"> </w:t>
          </w:r>
        </w:sdtContent>
      </w:sdt>
    </w:p>
    <w:p w14:paraId="41DDDBE9" w14:textId="77777777" w:rsidR="007819B6" w:rsidRDefault="007819B6" w:rsidP="00BA6ED7">
      <w:pPr>
        <w:rPr>
          <w:szCs w:val="24"/>
        </w:rPr>
      </w:pPr>
    </w:p>
    <w:p w14:paraId="79D06973" w14:textId="77777777" w:rsidR="007819B6" w:rsidRDefault="007819B6" w:rsidP="00BA6ED7">
      <w:pPr>
        <w:rPr>
          <w:szCs w:val="24"/>
        </w:rPr>
      </w:pPr>
    </w:p>
    <w:p w14:paraId="5C94A310" w14:textId="77777777" w:rsidR="00B77AFA" w:rsidRDefault="00B77AFA" w:rsidP="00BA6ED7">
      <w:pPr>
        <w:rPr>
          <w:szCs w:val="24"/>
        </w:rPr>
      </w:pPr>
    </w:p>
    <w:p w14:paraId="3CFAEE82" w14:textId="77777777" w:rsidR="00B77AFA" w:rsidRDefault="00B77AFA" w:rsidP="00BA6ED7">
      <w:pPr>
        <w:rPr>
          <w:szCs w:val="24"/>
        </w:rPr>
      </w:pPr>
    </w:p>
    <w:p w14:paraId="4B6A4BB3" w14:textId="4FCAC732" w:rsidR="007819B6" w:rsidRDefault="007819B6" w:rsidP="00BA6ED7">
      <w:pPr>
        <w:rPr>
          <w:b/>
          <w:bCs/>
          <w:color w:val="002060"/>
          <w:szCs w:val="24"/>
        </w:rPr>
      </w:pPr>
      <w:r w:rsidRPr="00AB4EF5">
        <w:rPr>
          <w:b/>
          <w:bCs/>
          <w:color w:val="002060"/>
          <w:szCs w:val="24"/>
        </w:rPr>
        <w:lastRenderedPageBreak/>
        <w:t>Summary: Local Considerations for Addressing the Need for County Prioritized Need Area</w:t>
      </w:r>
    </w:p>
    <w:p w14:paraId="3148B86F" w14:textId="77777777" w:rsidR="00A61ABD" w:rsidRPr="00AB4EF5" w:rsidRDefault="00A61ABD" w:rsidP="00BA6ED7">
      <w:pPr>
        <w:rPr>
          <w:b/>
          <w:bCs/>
          <w:color w:val="002060"/>
          <w:szCs w:val="24"/>
        </w:rPr>
      </w:pPr>
    </w:p>
    <w:sdt>
      <w:sdtPr>
        <w:rPr>
          <w:b/>
        </w:rPr>
        <w:id w:val="-1255671126"/>
        <w:placeholder>
          <w:docPart w:val="DD3E133A5AE54BA39D655256492943E9"/>
        </w:placeholder>
      </w:sdtPr>
      <w:sdtEndPr/>
      <w:sdtContent>
        <w:p w14:paraId="0D589CB5" w14:textId="4CA2DB8A" w:rsidR="00C02495" w:rsidRDefault="00C02495" w:rsidP="00BA6ED7">
          <w:pPr>
            <w:jc w:val="both"/>
            <w:rPr>
              <w:b/>
              <w:i/>
              <w:iCs/>
              <w:color w:val="00B050"/>
              <w:sz w:val="22"/>
            </w:rPr>
          </w:pPr>
          <w:r w:rsidRPr="00AB4EF5">
            <w:rPr>
              <w:b/>
              <w:i/>
              <w:iCs/>
              <w:color w:val="00B050"/>
              <w:sz w:val="22"/>
            </w:rPr>
            <w:t xml:space="preserve">*Required only if focus group need area topic. </w:t>
          </w:r>
        </w:p>
        <w:p w14:paraId="1ECD2463" w14:textId="77777777" w:rsidR="00AB4EF5" w:rsidRPr="00AB4EF5" w:rsidRDefault="00AB4EF5" w:rsidP="00BA6ED7">
          <w:pPr>
            <w:jc w:val="both"/>
            <w:rPr>
              <w:b/>
              <w:i/>
              <w:color w:val="002060"/>
              <w:szCs w:val="24"/>
              <w:highlight w:val="lightGray"/>
            </w:rPr>
          </w:pPr>
        </w:p>
        <w:p w14:paraId="640A9E02" w14:textId="2BE888BF" w:rsidR="00540C6A" w:rsidRDefault="00C02495" w:rsidP="00BA6ED7">
          <w:pPr>
            <w:jc w:val="both"/>
            <w:rPr>
              <w:b/>
              <w:i/>
              <w:color w:val="002060"/>
              <w:szCs w:val="24"/>
              <w:highlight w:val="lightGray"/>
            </w:rPr>
          </w:pPr>
          <w:r w:rsidRPr="00C0687B">
            <w:rPr>
              <w:color w:val="FF0000"/>
            </w:rPr>
            <w:t xml:space="preserve"> </w:t>
          </w:r>
          <w:r w:rsidR="00540C6A" w:rsidRPr="00C0687B">
            <w:rPr>
              <w:color w:val="FF0000"/>
            </w:rPr>
            <w:t>Click in this text to add content</w:t>
          </w:r>
          <w:r w:rsidR="00540C6A">
            <w:rPr>
              <w:color w:val="FF0000"/>
            </w:rPr>
            <w:t xml:space="preserve">, </w:t>
          </w:r>
          <w:r w:rsidR="00540C6A" w:rsidRPr="00C0687B">
            <w:rPr>
              <w:color w:val="FF0000"/>
            </w:rPr>
            <w:t>delete the following instructions</w:t>
          </w:r>
          <w:r w:rsidR="00540C6A">
            <w:rPr>
              <w:color w:val="FF0000"/>
            </w:rPr>
            <w:t>, and updated font color and size</w:t>
          </w:r>
          <w:r w:rsidR="00540C6A" w:rsidRPr="00C0687B">
            <w:rPr>
              <w:color w:val="FF0000"/>
            </w:rPr>
            <w:t>:</w:t>
          </w:r>
          <w:r w:rsidR="00540C6A">
            <w:rPr>
              <w:color w:val="FF0000"/>
            </w:rPr>
            <w:t xml:space="preserve"> </w:t>
          </w:r>
          <w:r w:rsidR="00540C6A" w:rsidRPr="001C2E60">
            <w:rPr>
              <w:i/>
              <w:color w:val="002060"/>
              <w:szCs w:val="24"/>
              <w:highlight w:val="lightGray"/>
            </w:rPr>
            <w:t>[HSACS will provide a narrative</w:t>
          </w:r>
          <w:r w:rsidR="00540C6A">
            <w:rPr>
              <w:i/>
              <w:color w:val="002060"/>
              <w:szCs w:val="24"/>
              <w:highlight w:val="lightGray"/>
            </w:rPr>
            <w:t xml:space="preserve"> </w:t>
          </w:r>
          <w:r w:rsidR="00540C6A" w:rsidRPr="001C2E60">
            <w:rPr>
              <w:i/>
              <w:color w:val="002060"/>
              <w:szCs w:val="24"/>
              <w:highlight w:val="lightGray"/>
            </w:rPr>
            <w:t>describing local considerations for addressing this need. A summary of local consideration for addressing the need may include information to address the following questions: Is this a need that can be addressed at the county level? Is this an urgent need (e.g., needs to be addressed in 1-3 years)? Does the community lack (access to) organizations/programs to focus on the needs/issue or on similar needs issues? If not, what resources would the existing constellation of service providers and community support organizations need to be able to address the need; and are these resources readily available? Information to address local considerations for addressing the need can be gleaned primarily from focus groups and key informant interviews</w:t>
          </w:r>
        </w:p>
        <w:p w14:paraId="27A6270E" w14:textId="77777777" w:rsidR="00540C6A" w:rsidRDefault="00F22F23" w:rsidP="00BA6ED7">
          <w:pPr>
            <w:rPr>
              <w:b/>
            </w:rPr>
          </w:pPr>
        </w:p>
      </w:sdtContent>
    </w:sdt>
    <w:p w14:paraId="6D4E83C8" w14:textId="77777777" w:rsidR="00540C6A" w:rsidRPr="00ED7573" w:rsidRDefault="00540C6A" w:rsidP="00BA6ED7">
      <w:pPr>
        <w:rPr>
          <w:sz w:val="21"/>
          <w:szCs w:val="21"/>
        </w:rPr>
      </w:pPr>
    </w:p>
    <w:p w14:paraId="47E6F3A9" w14:textId="3A441555" w:rsidR="007819B6" w:rsidRPr="00AB4EF5" w:rsidRDefault="007819B6" w:rsidP="00BA6ED7">
      <w:pPr>
        <w:rPr>
          <w:szCs w:val="24"/>
        </w:rPr>
      </w:pPr>
    </w:p>
    <w:p w14:paraId="021E67E0" w14:textId="77777777" w:rsidR="007819B6" w:rsidRDefault="007819B6" w:rsidP="00BA6ED7">
      <w:pPr>
        <w:rPr>
          <w:szCs w:val="24"/>
        </w:rPr>
      </w:pPr>
    </w:p>
    <w:p w14:paraId="28D8C652" w14:textId="77777777" w:rsidR="007819B6" w:rsidRDefault="007819B6" w:rsidP="00BA6ED7">
      <w:pPr>
        <w:rPr>
          <w:szCs w:val="24"/>
        </w:rPr>
      </w:pPr>
    </w:p>
    <w:p w14:paraId="1F3D0019" w14:textId="34ACF44B" w:rsidR="007819B6" w:rsidRDefault="007819B6" w:rsidP="00BA6ED7">
      <w:pPr>
        <w:rPr>
          <w:b/>
          <w:bCs/>
          <w:color w:val="002060"/>
          <w:szCs w:val="24"/>
        </w:rPr>
      </w:pPr>
      <w:r w:rsidRPr="00AB4EF5">
        <w:rPr>
          <w:b/>
          <w:bCs/>
          <w:color w:val="002060"/>
          <w:szCs w:val="24"/>
        </w:rPr>
        <w:t>If applicable: Additional Notable Focus Group Trends for County Prioritized Need Area</w:t>
      </w:r>
    </w:p>
    <w:p w14:paraId="6A24AE92" w14:textId="77777777" w:rsidR="00D22182" w:rsidRPr="00AB4EF5" w:rsidRDefault="00D22182" w:rsidP="00BA6ED7">
      <w:pPr>
        <w:rPr>
          <w:b/>
          <w:bCs/>
          <w:color w:val="002060"/>
          <w:szCs w:val="24"/>
        </w:rPr>
      </w:pPr>
    </w:p>
    <w:sdt>
      <w:sdtPr>
        <w:rPr>
          <w:b/>
        </w:rPr>
        <w:id w:val="1161967235"/>
        <w:placeholder>
          <w:docPart w:val="6F5101C796D849EF8A438DF8C45C2D01"/>
        </w:placeholder>
      </w:sdtPr>
      <w:sdtEndPr/>
      <w:sdtContent>
        <w:p w14:paraId="4F455327" w14:textId="77777777" w:rsidR="00AD019A" w:rsidRPr="00AB4EF5" w:rsidRDefault="00AD019A" w:rsidP="00BA6ED7">
          <w:pPr>
            <w:jc w:val="both"/>
            <w:rPr>
              <w:b/>
              <w:i/>
              <w:szCs w:val="24"/>
              <w:highlight w:val="lightGray"/>
            </w:rPr>
          </w:pPr>
          <w:r w:rsidRPr="00C0687B">
            <w:rPr>
              <w:color w:val="FF0000"/>
            </w:rPr>
            <w:t>Click in this text</w:t>
          </w:r>
          <w:r>
            <w:rPr>
              <w:color w:val="FF0000"/>
            </w:rPr>
            <w:t xml:space="preserve"> (if applicable)</w:t>
          </w:r>
          <w:r w:rsidRPr="00C0687B">
            <w:rPr>
              <w:color w:val="FF0000"/>
            </w:rPr>
            <w:t xml:space="preserve"> to add content</w:t>
          </w:r>
          <w:r>
            <w:rPr>
              <w:color w:val="FF0000"/>
            </w:rPr>
            <w:t xml:space="preserve"> and updated font color and size. If not applicable delete this text and box. </w:t>
          </w:r>
        </w:p>
        <w:p w14:paraId="3193EF90" w14:textId="77777777" w:rsidR="00AD019A" w:rsidRPr="00AB4EF5" w:rsidRDefault="00AD019A" w:rsidP="00BA6ED7">
          <w:pPr>
            <w:rPr>
              <w:b/>
              <w:i/>
              <w:szCs w:val="24"/>
              <w:highlight w:val="lightGray"/>
            </w:rPr>
          </w:pPr>
        </w:p>
        <w:p w14:paraId="135A2C79" w14:textId="77777777" w:rsidR="00AD019A" w:rsidRDefault="00F22F23" w:rsidP="00BA6ED7">
          <w:pPr>
            <w:rPr>
              <w:b/>
            </w:rPr>
          </w:pPr>
        </w:p>
      </w:sdtContent>
    </w:sdt>
    <w:p w14:paraId="02397D6D" w14:textId="77777777" w:rsidR="007819B6" w:rsidRDefault="007819B6" w:rsidP="00BA6ED7"/>
    <w:p w14:paraId="728D76DE" w14:textId="77777777" w:rsidR="007819B6" w:rsidRDefault="007819B6" w:rsidP="00BA6ED7"/>
    <w:p w14:paraId="5937DFF8" w14:textId="77777777" w:rsidR="007819B6" w:rsidRDefault="007819B6" w:rsidP="00BA6ED7"/>
    <w:p w14:paraId="4F9800F0" w14:textId="65087B37" w:rsidR="007819B6" w:rsidRDefault="00344157" w:rsidP="00BA6ED7">
      <w:r>
        <w:br w:type="page"/>
      </w:r>
    </w:p>
    <w:p w14:paraId="7158D34C" w14:textId="3FDC24F2" w:rsidR="007819B6" w:rsidRDefault="007819B6" w:rsidP="00AF3AD3"/>
    <w:p w14:paraId="64B064A5" w14:textId="7B823652" w:rsidR="00BA6ED7" w:rsidRDefault="00AB4EF5" w:rsidP="00AF3AD3">
      <w:pPr>
        <w:ind w:left="-450"/>
      </w:pPr>
      <w:r>
        <w:rPr>
          <w:noProof/>
        </w:rPr>
        <mc:AlternateContent>
          <mc:Choice Requires="wps">
            <w:drawing>
              <wp:anchor distT="0" distB="0" distL="114300" distR="114300" simplePos="0" relativeHeight="251658251" behindDoc="1" locked="0" layoutInCell="1" allowOverlap="1" wp14:anchorId="1584BC6E" wp14:editId="76B45029">
                <wp:simplePos x="0" y="0"/>
                <wp:positionH relativeFrom="column">
                  <wp:posOffset>-394970</wp:posOffset>
                </wp:positionH>
                <wp:positionV relativeFrom="paragraph">
                  <wp:posOffset>160020</wp:posOffset>
                </wp:positionV>
                <wp:extent cx="7190105" cy="7550150"/>
                <wp:effectExtent l="0" t="0" r="10795" b="12700"/>
                <wp:wrapNone/>
                <wp:docPr id="214" name="Rectangle 214"/>
                <wp:cNvGraphicFramePr/>
                <a:graphic xmlns:a="http://schemas.openxmlformats.org/drawingml/2006/main">
                  <a:graphicData uri="http://schemas.microsoft.com/office/word/2010/wordprocessingShape">
                    <wps:wsp>
                      <wps:cNvSpPr/>
                      <wps:spPr>
                        <a:xfrm>
                          <a:off x="0" y="0"/>
                          <a:ext cx="7190105" cy="7550150"/>
                        </a:xfrm>
                        <a:prstGeom prst="rect">
                          <a:avLst/>
                        </a:prstGeom>
                        <a:solidFill>
                          <a:schemeClr val="accent2">
                            <a:lumMod val="20000"/>
                            <a:lumOff val="80000"/>
                            <a:alpha val="39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BDC34" id="Rectangle 214" o:spid="_x0000_s1026" style="position:absolute;margin-left:-31.1pt;margin-top:12.6pt;width:566.15pt;height:594.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" fillcolor="#d6e9f5 [661]" strokecolor="#024f75 [3204]" strokeweight="2pt">
                <v:fill opacity="25443f"/>
              </v:rect>
            </w:pict>
          </mc:Fallback>
        </mc:AlternateContent>
      </w:r>
    </w:p>
    <w:p w14:paraId="77AEFBBF" w14:textId="37737DDD" w:rsidR="007819B6" w:rsidRPr="00AB4EF5" w:rsidRDefault="007819B6" w:rsidP="00AF3AD3">
      <w:pPr>
        <w:ind w:left="-450"/>
        <w:rPr>
          <w:b/>
          <w:bCs/>
          <w:color w:val="002060"/>
          <w:sz w:val="21"/>
          <w:szCs w:val="21"/>
        </w:rPr>
      </w:pPr>
      <w:r w:rsidRPr="00AB4EF5">
        <w:rPr>
          <w:b/>
          <w:bCs/>
          <w:color w:val="002060"/>
        </w:rPr>
        <w:t>Need Area: Survey Results</w:t>
      </w:r>
      <w:r w:rsidRPr="00AB4EF5">
        <w:rPr>
          <w:b/>
          <w:bCs/>
          <w:color w:val="002060"/>
          <w:sz w:val="21"/>
          <w:szCs w:val="21"/>
        </w:rPr>
        <w:t xml:space="preserve"> </w:t>
      </w:r>
    </w:p>
    <w:p w14:paraId="0EFCD962" w14:textId="77777777" w:rsidR="007819B6" w:rsidRPr="00CB0EF7" w:rsidRDefault="007819B6" w:rsidP="00AF3AD3">
      <w:pPr>
        <w:ind w:left="-450"/>
        <w:rPr>
          <w:sz w:val="21"/>
          <w:szCs w:val="21"/>
        </w:rPr>
      </w:pPr>
    </w:p>
    <w:tbl>
      <w:tblPr>
        <w:tblStyle w:val="TableGrid"/>
        <w:tblW w:w="10980" w:type="dxa"/>
        <w:tblInd w:w="-455" w:type="dxa"/>
        <w:tblLayout w:type="fixed"/>
        <w:tblLook w:val="04A0" w:firstRow="1" w:lastRow="0" w:firstColumn="1" w:lastColumn="0" w:noHBand="0" w:noVBand="1"/>
      </w:tblPr>
      <w:tblGrid>
        <w:gridCol w:w="3600"/>
        <w:gridCol w:w="1350"/>
        <w:gridCol w:w="990"/>
        <w:gridCol w:w="990"/>
        <w:gridCol w:w="900"/>
        <w:gridCol w:w="1080"/>
        <w:gridCol w:w="990"/>
        <w:gridCol w:w="1080"/>
      </w:tblGrid>
      <w:tr w:rsidR="007819B6" w:rsidRPr="005C4377" w14:paraId="4EF5C6AA" w14:textId="77777777" w:rsidTr="0058156A">
        <w:tc>
          <w:tcPr>
            <w:tcW w:w="3600" w:type="dxa"/>
          </w:tcPr>
          <w:p w14:paraId="152C35FB" w14:textId="77777777" w:rsidR="007819B6" w:rsidRPr="00734914" w:rsidRDefault="007819B6" w:rsidP="00AF3AD3">
            <w:pPr>
              <w:rPr>
                <w:b/>
                <w:bCs/>
                <w:color w:val="002060"/>
                <w:sz w:val="21"/>
                <w:szCs w:val="21"/>
              </w:rPr>
            </w:pPr>
            <w:r w:rsidRPr="00734914">
              <w:rPr>
                <w:b/>
                <w:bCs/>
                <w:color w:val="002060"/>
                <w:sz w:val="21"/>
                <w:szCs w:val="21"/>
              </w:rPr>
              <w:t>Item</w:t>
            </w:r>
          </w:p>
        </w:tc>
        <w:tc>
          <w:tcPr>
            <w:tcW w:w="1350" w:type="dxa"/>
          </w:tcPr>
          <w:p w14:paraId="5C1FAC8F" w14:textId="77777777" w:rsidR="007819B6" w:rsidRPr="00734914" w:rsidRDefault="007819B6" w:rsidP="00AF3AD3">
            <w:pPr>
              <w:jc w:val="center"/>
              <w:rPr>
                <w:b/>
                <w:bCs/>
                <w:color w:val="002060"/>
                <w:sz w:val="21"/>
                <w:szCs w:val="21"/>
              </w:rPr>
            </w:pPr>
            <w:r w:rsidRPr="00734914">
              <w:rPr>
                <w:b/>
                <w:bCs/>
                <w:color w:val="002060"/>
                <w:sz w:val="21"/>
                <w:szCs w:val="21"/>
              </w:rPr>
              <w:t>Total Number of Respondents</w:t>
            </w:r>
          </w:p>
        </w:tc>
        <w:tc>
          <w:tcPr>
            <w:tcW w:w="990" w:type="dxa"/>
          </w:tcPr>
          <w:p w14:paraId="462BC3A3" w14:textId="77777777" w:rsidR="007819B6" w:rsidRPr="00734914" w:rsidRDefault="007819B6" w:rsidP="00AF3AD3">
            <w:pPr>
              <w:jc w:val="center"/>
              <w:rPr>
                <w:b/>
                <w:bCs/>
                <w:color w:val="002060"/>
                <w:sz w:val="21"/>
                <w:szCs w:val="21"/>
              </w:rPr>
            </w:pPr>
            <w:r w:rsidRPr="00734914">
              <w:rPr>
                <w:b/>
                <w:bCs/>
                <w:color w:val="002060"/>
                <w:sz w:val="21"/>
                <w:szCs w:val="21"/>
              </w:rPr>
              <w:t>Strongly Disagree</w:t>
            </w:r>
          </w:p>
        </w:tc>
        <w:tc>
          <w:tcPr>
            <w:tcW w:w="990" w:type="dxa"/>
          </w:tcPr>
          <w:p w14:paraId="17FD2E51" w14:textId="77777777" w:rsidR="007819B6" w:rsidRPr="00734914" w:rsidRDefault="007819B6" w:rsidP="00AF3AD3">
            <w:pPr>
              <w:jc w:val="center"/>
              <w:rPr>
                <w:b/>
                <w:bCs/>
                <w:color w:val="002060"/>
                <w:sz w:val="21"/>
                <w:szCs w:val="21"/>
              </w:rPr>
            </w:pPr>
            <w:r w:rsidRPr="00734914">
              <w:rPr>
                <w:b/>
                <w:bCs/>
                <w:color w:val="002060"/>
                <w:sz w:val="21"/>
                <w:szCs w:val="21"/>
              </w:rPr>
              <w:t>Disagree</w:t>
            </w:r>
          </w:p>
        </w:tc>
        <w:tc>
          <w:tcPr>
            <w:tcW w:w="900" w:type="dxa"/>
          </w:tcPr>
          <w:p w14:paraId="66E694B1" w14:textId="77777777" w:rsidR="007819B6" w:rsidRPr="00734914" w:rsidRDefault="007819B6" w:rsidP="00AF3AD3">
            <w:pPr>
              <w:jc w:val="center"/>
              <w:rPr>
                <w:b/>
                <w:bCs/>
                <w:color w:val="002060"/>
                <w:sz w:val="21"/>
                <w:szCs w:val="21"/>
              </w:rPr>
            </w:pPr>
            <w:r w:rsidRPr="00734914">
              <w:rPr>
                <w:b/>
                <w:bCs/>
                <w:color w:val="002060"/>
                <w:sz w:val="21"/>
                <w:szCs w:val="21"/>
              </w:rPr>
              <w:t>Agree</w:t>
            </w:r>
          </w:p>
        </w:tc>
        <w:tc>
          <w:tcPr>
            <w:tcW w:w="1080" w:type="dxa"/>
          </w:tcPr>
          <w:p w14:paraId="36E33E24" w14:textId="77777777" w:rsidR="007819B6" w:rsidRPr="00734914" w:rsidRDefault="007819B6" w:rsidP="00AF3AD3">
            <w:pPr>
              <w:jc w:val="center"/>
              <w:rPr>
                <w:b/>
                <w:bCs/>
                <w:color w:val="002060"/>
                <w:sz w:val="21"/>
                <w:szCs w:val="21"/>
              </w:rPr>
            </w:pPr>
            <w:r w:rsidRPr="00734914">
              <w:rPr>
                <w:b/>
                <w:bCs/>
                <w:color w:val="002060"/>
                <w:sz w:val="21"/>
                <w:szCs w:val="21"/>
              </w:rPr>
              <w:t>Strongly Agree</w:t>
            </w:r>
          </w:p>
        </w:tc>
        <w:tc>
          <w:tcPr>
            <w:tcW w:w="990" w:type="dxa"/>
          </w:tcPr>
          <w:p w14:paraId="46D3BDE0" w14:textId="77777777" w:rsidR="007819B6" w:rsidRPr="00734914" w:rsidRDefault="007819B6" w:rsidP="00AF3AD3">
            <w:pPr>
              <w:jc w:val="center"/>
              <w:rPr>
                <w:b/>
                <w:bCs/>
                <w:color w:val="002060"/>
                <w:sz w:val="21"/>
                <w:szCs w:val="21"/>
              </w:rPr>
            </w:pPr>
            <w:r w:rsidRPr="00734914">
              <w:rPr>
                <w:b/>
                <w:bCs/>
                <w:color w:val="002060"/>
                <w:sz w:val="21"/>
                <w:szCs w:val="21"/>
              </w:rPr>
              <w:t>Don’t Know</w:t>
            </w:r>
          </w:p>
        </w:tc>
        <w:tc>
          <w:tcPr>
            <w:tcW w:w="1080" w:type="dxa"/>
          </w:tcPr>
          <w:p w14:paraId="44280933" w14:textId="77777777" w:rsidR="007819B6" w:rsidRPr="00734914" w:rsidRDefault="007819B6" w:rsidP="00AF3AD3">
            <w:pPr>
              <w:jc w:val="center"/>
              <w:rPr>
                <w:b/>
                <w:bCs/>
                <w:color w:val="002060"/>
                <w:sz w:val="21"/>
                <w:szCs w:val="21"/>
              </w:rPr>
            </w:pPr>
            <w:r w:rsidRPr="00734914">
              <w:rPr>
                <w:b/>
                <w:bCs/>
                <w:color w:val="002060"/>
                <w:sz w:val="21"/>
                <w:szCs w:val="21"/>
              </w:rPr>
              <w:t>Total</w:t>
            </w:r>
          </w:p>
        </w:tc>
      </w:tr>
      <w:tr w:rsidR="007819B6" w:rsidRPr="00367040" w14:paraId="2B6FAE7E" w14:textId="77777777" w:rsidTr="0058156A">
        <w:tc>
          <w:tcPr>
            <w:tcW w:w="3600" w:type="dxa"/>
          </w:tcPr>
          <w:p w14:paraId="45D33921" w14:textId="77777777" w:rsidR="007819B6" w:rsidRPr="00734914" w:rsidRDefault="007819B6" w:rsidP="00AF3AD3">
            <w:pPr>
              <w:rPr>
                <w:b/>
                <w:bCs/>
                <w:color w:val="002060"/>
                <w:sz w:val="21"/>
                <w:szCs w:val="21"/>
              </w:rPr>
            </w:pPr>
            <w:r w:rsidRPr="00734914">
              <w:rPr>
                <w:color w:val="002060"/>
                <w:sz w:val="21"/>
                <w:szCs w:val="21"/>
              </w:rPr>
              <w:t xml:space="preserve">1. There are enough services available in the county to help those who have this need. </w:t>
            </w:r>
          </w:p>
        </w:tc>
        <w:sdt>
          <w:sdtPr>
            <w:rPr>
              <w:bCs/>
              <w:sz w:val="21"/>
              <w:szCs w:val="21"/>
            </w:rPr>
            <w:id w:val="421302722"/>
            <w:placeholder>
              <w:docPart w:val="01CEE7C12ADA4F349D2C97C6AB3EBAA5"/>
            </w:placeholder>
            <w:showingPlcHdr/>
          </w:sdtPr>
          <w:sdtEndPr/>
          <w:sdtContent>
            <w:tc>
              <w:tcPr>
                <w:tcW w:w="1350" w:type="dxa"/>
              </w:tcPr>
              <w:p w14:paraId="53438ADE" w14:textId="10495605"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c>
          <w:tcPr>
            <w:tcW w:w="990" w:type="dxa"/>
          </w:tcPr>
          <w:p w14:paraId="6133455B" w14:textId="1DDC16B5" w:rsidR="007819B6" w:rsidRPr="006B037D" w:rsidRDefault="00F22F23" w:rsidP="00AF3AD3">
            <w:pPr>
              <w:jc w:val="center"/>
              <w:rPr>
                <w:bCs/>
                <w:sz w:val="21"/>
                <w:szCs w:val="21"/>
              </w:rPr>
            </w:pPr>
            <w:sdt>
              <w:sdtPr>
                <w:rPr>
                  <w:bCs/>
                  <w:sz w:val="21"/>
                  <w:szCs w:val="21"/>
                </w:rPr>
                <w:id w:val="227583059"/>
                <w:placeholder>
                  <w:docPart w:val="4D77FA3E614B4B55860F43428240AF79"/>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90" w:type="dxa"/>
          </w:tcPr>
          <w:p w14:paraId="06F8A4AE" w14:textId="536D518F" w:rsidR="007819B6" w:rsidRPr="006B037D" w:rsidRDefault="00F22F23" w:rsidP="00AF3AD3">
            <w:pPr>
              <w:jc w:val="center"/>
              <w:rPr>
                <w:bCs/>
                <w:sz w:val="21"/>
                <w:szCs w:val="21"/>
              </w:rPr>
            </w:pPr>
            <w:sdt>
              <w:sdtPr>
                <w:rPr>
                  <w:bCs/>
                  <w:sz w:val="21"/>
                  <w:szCs w:val="21"/>
                </w:rPr>
                <w:id w:val="1052735926"/>
                <w:placeholder>
                  <w:docPart w:val="20A75001732E46D19C9485E7ADD2FC7C"/>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00" w:type="dxa"/>
          </w:tcPr>
          <w:p w14:paraId="0BD25AEA" w14:textId="79A5816A" w:rsidR="007819B6" w:rsidRPr="006B037D" w:rsidRDefault="00F22F23" w:rsidP="00AF3AD3">
            <w:pPr>
              <w:jc w:val="center"/>
              <w:rPr>
                <w:bCs/>
                <w:sz w:val="21"/>
                <w:szCs w:val="21"/>
              </w:rPr>
            </w:pPr>
            <w:sdt>
              <w:sdtPr>
                <w:rPr>
                  <w:bCs/>
                  <w:sz w:val="21"/>
                  <w:szCs w:val="21"/>
                </w:rPr>
                <w:id w:val="1203595839"/>
                <w:placeholder>
                  <w:docPart w:val="ECEC89B4C7454446A9FF882F3093BF48"/>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1080" w:type="dxa"/>
          </w:tcPr>
          <w:p w14:paraId="1FF68339" w14:textId="0D7BC59D" w:rsidR="007819B6" w:rsidRPr="006B037D" w:rsidRDefault="00F22F23" w:rsidP="00AF3AD3">
            <w:pPr>
              <w:jc w:val="center"/>
              <w:rPr>
                <w:bCs/>
                <w:sz w:val="21"/>
                <w:szCs w:val="21"/>
              </w:rPr>
            </w:pPr>
            <w:sdt>
              <w:sdtPr>
                <w:rPr>
                  <w:bCs/>
                  <w:sz w:val="21"/>
                  <w:szCs w:val="21"/>
                </w:rPr>
                <w:id w:val="-1161534926"/>
                <w:placeholder>
                  <w:docPart w:val="07993CA0071649D598ED4BEE9BB298E6"/>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90" w:type="dxa"/>
          </w:tcPr>
          <w:p w14:paraId="4F14EEBC" w14:textId="1E487AA3" w:rsidR="007819B6" w:rsidRPr="006B037D" w:rsidRDefault="00F22F23" w:rsidP="00AF3AD3">
            <w:pPr>
              <w:jc w:val="center"/>
              <w:rPr>
                <w:bCs/>
                <w:sz w:val="21"/>
                <w:szCs w:val="21"/>
              </w:rPr>
            </w:pPr>
            <w:sdt>
              <w:sdtPr>
                <w:rPr>
                  <w:bCs/>
                  <w:sz w:val="21"/>
                  <w:szCs w:val="21"/>
                </w:rPr>
                <w:id w:val="-1062168848"/>
                <w:placeholder>
                  <w:docPart w:val="897F595A4B274331AC83F0AD0047476E"/>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1080" w:type="dxa"/>
          </w:tcPr>
          <w:p w14:paraId="711771A5" w14:textId="69A3910D" w:rsidR="007819B6" w:rsidRPr="006B037D" w:rsidRDefault="00F22F23" w:rsidP="00AF3AD3">
            <w:pPr>
              <w:jc w:val="center"/>
              <w:rPr>
                <w:bCs/>
                <w:sz w:val="21"/>
                <w:szCs w:val="21"/>
              </w:rPr>
            </w:pPr>
            <w:sdt>
              <w:sdtPr>
                <w:rPr>
                  <w:bCs/>
                  <w:sz w:val="21"/>
                  <w:szCs w:val="21"/>
                </w:rPr>
                <w:id w:val="-1154836668"/>
                <w:placeholder>
                  <w:docPart w:val="C09432BBDAE346FCBCDF0455FC092853"/>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r>
      <w:tr w:rsidR="007819B6" w:rsidRPr="00367040" w14:paraId="0A3DF980" w14:textId="77777777" w:rsidTr="0058156A">
        <w:tc>
          <w:tcPr>
            <w:tcW w:w="3600" w:type="dxa"/>
          </w:tcPr>
          <w:p w14:paraId="7685F2CF" w14:textId="77777777" w:rsidR="007819B6" w:rsidRPr="00734914" w:rsidRDefault="007819B6" w:rsidP="00AF3AD3">
            <w:pPr>
              <w:rPr>
                <w:b/>
                <w:bCs/>
                <w:color w:val="002060"/>
                <w:sz w:val="21"/>
                <w:szCs w:val="21"/>
              </w:rPr>
            </w:pPr>
            <w:r w:rsidRPr="00734914">
              <w:rPr>
                <w:color w:val="002060"/>
                <w:sz w:val="21"/>
                <w:szCs w:val="21"/>
              </w:rPr>
              <w:t xml:space="preserve">2. Anyone in the county </w:t>
            </w:r>
            <w:proofErr w:type="gramStart"/>
            <w:r w:rsidRPr="00734914">
              <w:rPr>
                <w:color w:val="002060"/>
                <w:sz w:val="21"/>
                <w:szCs w:val="21"/>
              </w:rPr>
              <w:t>is able to</w:t>
            </w:r>
            <w:proofErr w:type="gramEnd"/>
            <w:r w:rsidRPr="00734914">
              <w:rPr>
                <w:color w:val="002060"/>
                <w:sz w:val="21"/>
                <w:szCs w:val="21"/>
              </w:rPr>
              <w:t xml:space="preserve"> access services. </w:t>
            </w:r>
          </w:p>
        </w:tc>
        <w:sdt>
          <w:sdtPr>
            <w:rPr>
              <w:bCs/>
              <w:sz w:val="21"/>
              <w:szCs w:val="21"/>
            </w:rPr>
            <w:id w:val="1166832046"/>
            <w:placeholder>
              <w:docPart w:val="850C04A5F3A74D57919B4712C767345E"/>
            </w:placeholder>
            <w:showingPlcHdr/>
          </w:sdtPr>
          <w:sdtEndPr/>
          <w:sdtContent>
            <w:tc>
              <w:tcPr>
                <w:tcW w:w="1350" w:type="dxa"/>
              </w:tcPr>
              <w:p w14:paraId="0BC0E3A4" w14:textId="3B07C4F3"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c>
          <w:tcPr>
            <w:tcW w:w="990" w:type="dxa"/>
          </w:tcPr>
          <w:p w14:paraId="01E9C88C" w14:textId="5E6293AE" w:rsidR="007819B6" w:rsidRPr="006B037D" w:rsidRDefault="00F22F23" w:rsidP="00AF3AD3">
            <w:pPr>
              <w:jc w:val="center"/>
              <w:rPr>
                <w:bCs/>
                <w:sz w:val="21"/>
                <w:szCs w:val="21"/>
              </w:rPr>
            </w:pPr>
            <w:sdt>
              <w:sdtPr>
                <w:rPr>
                  <w:bCs/>
                  <w:sz w:val="21"/>
                  <w:szCs w:val="21"/>
                </w:rPr>
                <w:id w:val="-798994632"/>
                <w:placeholder>
                  <w:docPart w:val="9B44701A4EB74B78B7EC70F54719189D"/>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90" w:type="dxa"/>
          </w:tcPr>
          <w:p w14:paraId="00BF5EA8" w14:textId="77ED5DB2" w:rsidR="007819B6" w:rsidRPr="006B037D" w:rsidRDefault="00F22F23" w:rsidP="00AF3AD3">
            <w:pPr>
              <w:jc w:val="center"/>
              <w:rPr>
                <w:bCs/>
                <w:sz w:val="21"/>
                <w:szCs w:val="21"/>
              </w:rPr>
            </w:pPr>
            <w:sdt>
              <w:sdtPr>
                <w:rPr>
                  <w:bCs/>
                  <w:sz w:val="21"/>
                  <w:szCs w:val="21"/>
                </w:rPr>
                <w:id w:val="21134423"/>
                <w:placeholder>
                  <w:docPart w:val="1D7C9904C9C54FA7A3AA970F77E28973"/>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00" w:type="dxa"/>
          </w:tcPr>
          <w:p w14:paraId="489F0490" w14:textId="4638805C" w:rsidR="007819B6" w:rsidRPr="006B037D" w:rsidRDefault="00F22F23" w:rsidP="00AF3AD3">
            <w:pPr>
              <w:jc w:val="center"/>
              <w:rPr>
                <w:bCs/>
                <w:sz w:val="21"/>
                <w:szCs w:val="21"/>
              </w:rPr>
            </w:pPr>
            <w:sdt>
              <w:sdtPr>
                <w:rPr>
                  <w:bCs/>
                  <w:sz w:val="21"/>
                  <w:szCs w:val="21"/>
                </w:rPr>
                <w:id w:val="1177624287"/>
                <w:placeholder>
                  <w:docPart w:val="7753899277F040C18CBA2BF75180C052"/>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1080" w:type="dxa"/>
          </w:tcPr>
          <w:p w14:paraId="177ED543" w14:textId="7C60A7F9" w:rsidR="007819B6" w:rsidRPr="006B037D" w:rsidRDefault="00F22F23" w:rsidP="00AF3AD3">
            <w:pPr>
              <w:jc w:val="center"/>
              <w:rPr>
                <w:bCs/>
                <w:sz w:val="21"/>
                <w:szCs w:val="21"/>
              </w:rPr>
            </w:pPr>
            <w:sdt>
              <w:sdtPr>
                <w:rPr>
                  <w:bCs/>
                  <w:sz w:val="21"/>
                  <w:szCs w:val="21"/>
                </w:rPr>
                <w:id w:val="-735240364"/>
                <w:placeholder>
                  <w:docPart w:val="9198698EE4104FA3B5C0FA6F7B93DFB6"/>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90" w:type="dxa"/>
          </w:tcPr>
          <w:p w14:paraId="77C8209C" w14:textId="2B68AF3A" w:rsidR="007819B6" w:rsidRPr="006B037D" w:rsidRDefault="00F22F23" w:rsidP="00AF3AD3">
            <w:pPr>
              <w:jc w:val="center"/>
              <w:rPr>
                <w:bCs/>
                <w:sz w:val="21"/>
                <w:szCs w:val="21"/>
              </w:rPr>
            </w:pPr>
            <w:sdt>
              <w:sdtPr>
                <w:rPr>
                  <w:bCs/>
                  <w:sz w:val="21"/>
                  <w:szCs w:val="21"/>
                </w:rPr>
                <w:id w:val="-1651596911"/>
                <w:placeholder>
                  <w:docPart w:val="430E6A8E20454FC9A9B9E04A4E81C771"/>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1080" w:type="dxa"/>
          </w:tcPr>
          <w:p w14:paraId="5398067E" w14:textId="3AA7B494" w:rsidR="007819B6" w:rsidRPr="006B037D" w:rsidRDefault="00F22F23" w:rsidP="00AF3AD3">
            <w:pPr>
              <w:jc w:val="center"/>
              <w:rPr>
                <w:bCs/>
                <w:sz w:val="21"/>
                <w:szCs w:val="21"/>
              </w:rPr>
            </w:pPr>
            <w:sdt>
              <w:sdtPr>
                <w:rPr>
                  <w:bCs/>
                  <w:sz w:val="21"/>
                  <w:szCs w:val="21"/>
                </w:rPr>
                <w:id w:val="-2023005952"/>
                <w:placeholder>
                  <w:docPart w:val="9E584BEE203645949FB3F20294C7DC3A"/>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r>
      <w:tr w:rsidR="007819B6" w:rsidRPr="00367040" w14:paraId="5792F31F" w14:textId="77777777" w:rsidTr="0058156A">
        <w:tc>
          <w:tcPr>
            <w:tcW w:w="3600" w:type="dxa"/>
          </w:tcPr>
          <w:p w14:paraId="0699624B" w14:textId="77777777" w:rsidR="007819B6" w:rsidRPr="00734914" w:rsidRDefault="007819B6" w:rsidP="00AF3AD3">
            <w:pPr>
              <w:rPr>
                <w:b/>
                <w:bCs/>
                <w:color w:val="002060"/>
                <w:sz w:val="21"/>
                <w:szCs w:val="21"/>
              </w:rPr>
            </w:pPr>
            <w:r w:rsidRPr="00734914">
              <w:rPr>
                <w:color w:val="002060"/>
                <w:sz w:val="21"/>
                <w:szCs w:val="21"/>
              </w:rPr>
              <w:t>3. Services are widely advertised and known by the county.</w:t>
            </w:r>
          </w:p>
        </w:tc>
        <w:sdt>
          <w:sdtPr>
            <w:rPr>
              <w:bCs/>
              <w:sz w:val="21"/>
              <w:szCs w:val="21"/>
            </w:rPr>
            <w:id w:val="-971671595"/>
            <w:placeholder>
              <w:docPart w:val="CAACAB48E86F4EAF8F9650DCDC5ED68D"/>
            </w:placeholder>
            <w:showingPlcHdr/>
          </w:sdtPr>
          <w:sdtEndPr/>
          <w:sdtContent>
            <w:tc>
              <w:tcPr>
                <w:tcW w:w="1350" w:type="dxa"/>
              </w:tcPr>
              <w:p w14:paraId="455C92F7" w14:textId="3FA7DB24"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c>
          <w:tcPr>
            <w:tcW w:w="990" w:type="dxa"/>
          </w:tcPr>
          <w:p w14:paraId="0B7EDEA8" w14:textId="323B8DF2" w:rsidR="007819B6" w:rsidRPr="006B037D" w:rsidRDefault="00F22F23" w:rsidP="00AF3AD3">
            <w:pPr>
              <w:jc w:val="center"/>
              <w:rPr>
                <w:bCs/>
                <w:sz w:val="21"/>
                <w:szCs w:val="21"/>
              </w:rPr>
            </w:pPr>
            <w:sdt>
              <w:sdtPr>
                <w:rPr>
                  <w:bCs/>
                  <w:sz w:val="21"/>
                  <w:szCs w:val="21"/>
                </w:rPr>
                <w:id w:val="2002466963"/>
                <w:placeholder>
                  <w:docPart w:val="CD5C6E5D848E47E6BC38FF6BEE84CBBD"/>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90" w:type="dxa"/>
          </w:tcPr>
          <w:p w14:paraId="1D308D1A" w14:textId="753F0153" w:rsidR="007819B6" w:rsidRPr="006B037D" w:rsidRDefault="00F22F23" w:rsidP="00AF3AD3">
            <w:pPr>
              <w:jc w:val="center"/>
              <w:rPr>
                <w:bCs/>
                <w:sz w:val="21"/>
                <w:szCs w:val="21"/>
              </w:rPr>
            </w:pPr>
            <w:sdt>
              <w:sdtPr>
                <w:rPr>
                  <w:bCs/>
                  <w:sz w:val="21"/>
                  <w:szCs w:val="21"/>
                </w:rPr>
                <w:id w:val="1669513483"/>
                <w:placeholder>
                  <w:docPart w:val="E9AA1D700E8B4CA8965DE10B6C33A554"/>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00" w:type="dxa"/>
          </w:tcPr>
          <w:p w14:paraId="6AA1EF84" w14:textId="21A3FA15" w:rsidR="007819B6" w:rsidRPr="006B037D" w:rsidRDefault="00F22F23" w:rsidP="00AF3AD3">
            <w:pPr>
              <w:jc w:val="center"/>
              <w:rPr>
                <w:bCs/>
                <w:sz w:val="21"/>
                <w:szCs w:val="21"/>
              </w:rPr>
            </w:pPr>
            <w:sdt>
              <w:sdtPr>
                <w:rPr>
                  <w:bCs/>
                  <w:sz w:val="21"/>
                  <w:szCs w:val="21"/>
                </w:rPr>
                <w:id w:val="440734436"/>
                <w:placeholder>
                  <w:docPart w:val="8D62B0C000F644359212B2F1F8C022B3"/>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1080" w:type="dxa"/>
          </w:tcPr>
          <w:p w14:paraId="616E8952" w14:textId="5B6A376F" w:rsidR="007819B6" w:rsidRPr="006B037D" w:rsidRDefault="00F22F23" w:rsidP="00AF3AD3">
            <w:pPr>
              <w:jc w:val="center"/>
              <w:rPr>
                <w:bCs/>
                <w:sz w:val="21"/>
                <w:szCs w:val="21"/>
              </w:rPr>
            </w:pPr>
            <w:sdt>
              <w:sdtPr>
                <w:rPr>
                  <w:bCs/>
                  <w:sz w:val="21"/>
                  <w:szCs w:val="21"/>
                </w:rPr>
                <w:id w:val="1434164183"/>
                <w:placeholder>
                  <w:docPart w:val="9484DDB13FB64C8B81FD29F9751076D1"/>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90" w:type="dxa"/>
          </w:tcPr>
          <w:p w14:paraId="6896FDFB" w14:textId="25A7C615" w:rsidR="007819B6" w:rsidRPr="006B037D" w:rsidRDefault="00F22F23" w:rsidP="00AF3AD3">
            <w:pPr>
              <w:jc w:val="center"/>
              <w:rPr>
                <w:bCs/>
                <w:sz w:val="21"/>
                <w:szCs w:val="21"/>
              </w:rPr>
            </w:pPr>
            <w:sdt>
              <w:sdtPr>
                <w:rPr>
                  <w:bCs/>
                  <w:sz w:val="21"/>
                  <w:szCs w:val="21"/>
                </w:rPr>
                <w:id w:val="700064854"/>
                <w:placeholder>
                  <w:docPart w:val="99BD845F8BCE4E3F9737C5303F2259B3"/>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1080" w:type="dxa"/>
          </w:tcPr>
          <w:p w14:paraId="039A754E" w14:textId="2FF4217F" w:rsidR="007819B6" w:rsidRPr="006B037D" w:rsidRDefault="00F22F23" w:rsidP="00AF3AD3">
            <w:pPr>
              <w:jc w:val="center"/>
              <w:rPr>
                <w:bCs/>
                <w:sz w:val="21"/>
                <w:szCs w:val="21"/>
              </w:rPr>
            </w:pPr>
            <w:sdt>
              <w:sdtPr>
                <w:rPr>
                  <w:bCs/>
                  <w:sz w:val="21"/>
                  <w:szCs w:val="21"/>
                </w:rPr>
                <w:id w:val="1624106775"/>
                <w:placeholder>
                  <w:docPart w:val="9BC7F475959C4C4F901AF3A383120A3C"/>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r>
      <w:tr w:rsidR="007819B6" w:rsidRPr="00367040" w14:paraId="2AA11D0B" w14:textId="77777777" w:rsidTr="0058156A">
        <w:tc>
          <w:tcPr>
            <w:tcW w:w="3600" w:type="dxa"/>
          </w:tcPr>
          <w:p w14:paraId="3B85D889" w14:textId="77777777" w:rsidR="007819B6" w:rsidRPr="00734914" w:rsidRDefault="007819B6" w:rsidP="00AF3AD3">
            <w:pPr>
              <w:widowControl w:val="0"/>
              <w:rPr>
                <w:rFonts w:eastAsia="Times New Roman"/>
                <w:b/>
                <w:bCs/>
                <w:color w:val="002060"/>
                <w:sz w:val="21"/>
                <w:szCs w:val="21"/>
              </w:rPr>
            </w:pPr>
            <w:r w:rsidRPr="00734914">
              <w:rPr>
                <w:color w:val="002060"/>
                <w:sz w:val="21"/>
                <w:szCs w:val="21"/>
              </w:rPr>
              <w:t>4. Services take race, age, gender, ethnicity and more into account.</w:t>
            </w:r>
          </w:p>
        </w:tc>
        <w:sdt>
          <w:sdtPr>
            <w:rPr>
              <w:bCs/>
              <w:sz w:val="21"/>
              <w:szCs w:val="21"/>
            </w:rPr>
            <w:id w:val="-659624515"/>
            <w:placeholder>
              <w:docPart w:val="F50B6DE63D9147CEBE91B31220EBA3F5"/>
            </w:placeholder>
            <w:showingPlcHdr/>
          </w:sdtPr>
          <w:sdtEndPr/>
          <w:sdtContent>
            <w:tc>
              <w:tcPr>
                <w:tcW w:w="1350" w:type="dxa"/>
              </w:tcPr>
              <w:p w14:paraId="18D0C54E" w14:textId="6880CDA7"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c>
          <w:tcPr>
            <w:tcW w:w="990" w:type="dxa"/>
          </w:tcPr>
          <w:p w14:paraId="1C2E0A65" w14:textId="14DB49E1" w:rsidR="007819B6" w:rsidRPr="006B037D" w:rsidRDefault="00F22F23" w:rsidP="00AF3AD3">
            <w:pPr>
              <w:jc w:val="center"/>
              <w:rPr>
                <w:bCs/>
                <w:sz w:val="21"/>
                <w:szCs w:val="21"/>
              </w:rPr>
            </w:pPr>
            <w:sdt>
              <w:sdtPr>
                <w:rPr>
                  <w:bCs/>
                  <w:sz w:val="21"/>
                  <w:szCs w:val="21"/>
                </w:rPr>
                <w:id w:val="1310897624"/>
                <w:placeholder>
                  <w:docPart w:val="7C41F75620A44BBFB41E652AD48F2F13"/>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90" w:type="dxa"/>
          </w:tcPr>
          <w:p w14:paraId="2D517BFD" w14:textId="111D2B42" w:rsidR="007819B6" w:rsidRPr="006B037D" w:rsidRDefault="00F22F23" w:rsidP="00AF3AD3">
            <w:pPr>
              <w:jc w:val="center"/>
              <w:rPr>
                <w:bCs/>
                <w:sz w:val="21"/>
                <w:szCs w:val="21"/>
              </w:rPr>
            </w:pPr>
            <w:sdt>
              <w:sdtPr>
                <w:rPr>
                  <w:bCs/>
                  <w:sz w:val="21"/>
                  <w:szCs w:val="21"/>
                </w:rPr>
                <w:id w:val="1734197981"/>
                <w:placeholder>
                  <w:docPart w:val="E8E78A315ADA486C8F2607ECCD8D1309"/>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00" w:type="dxa"/>
          </w:tcPr>
          <w:p w14:paraId="2A0E74B3" w14:textId="62C17B96" w:rsidR="007819B6" w:rsidRPr="006B037D" w:rsidRDefault="00F22F23" w:rsidP="00AF3AD3">
            <w:pPr>
              <w:jc w:val="center"/>
              <w:rPr>
                <w:bCs/>
                <w:sz w:val="21"/>
                <w:szCs w:val="21"/>
              </w:rPr>
            </w:pPr>
            <w:sdt>
              <w:sdtPr>
                <w:rPr>
                  <w:bCs/>
                  <w:sz w:val="21"/>
                  <w:szCs w:val="21"/>
                </w:rPr>
                <w:id w:val="1537314387"/>
                <w:placeholder>
                  <w:docPart w:val="C2D9A07E077345D1A1A2730D90A360BA"/>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1080" w:type="dxa"/>
          </w:tcPr>
          <w:p w14:paraId="079FBE10" w14:textId="54C8938A" w:rsidR="007819B6" w:rsidRPr="006B037D" w:rsidRDefault="00F22F23" w:rsidP="00AF3AD3">
            <w:pPr>
              <w:jc w:val="center"/>
              <w:rPr>
                <w:bCs/>
                <w:sz w:val="21"/>
                <w:szCs w:val="21"/>
              </w:rPr>
            </w:pPr>
            <w:sdt>
              <w:sdtPr>
                <w:rPr>
                  <w:bCs/>
                  <w:sz w:val="21"/>
                  <w:szCs w:val="21"/>
                </w:rPr>
                <w:id w:val="-1031875728"/>
                <w:placeholder>
                  <w:docPart w:val="3A0A9599162C4D5CB4DAD1FAE17373CE"/>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90" w:type="dxa"/>
          </w:tcPr>
          <w:p w14:paraId="164B26C9" w14:textId="36511FDB" w:rsidR="007819B6" w:rsidRPr="006B037D" w:rsidRDefault="00F22F23" w:rsidP="00AF3AD3">
            <w:pPr>
              <w:jc w:val="center"/>
              <w:rPr>
                <w:bCs/>
                <w:sz w:val="21"/>
                <w:szCs w:val="21"/>
              </w:rPr>
            </w:pPr>
            <w:sdt>
              <w:sdtPr>
                <w:rPr>
                  <w:bCs/>
                  <w:sz w:val="21"/>
                  <w:szCs w:val="21"/>
                </w:rPr>
                <w:id w:val="1495915249"/>
                <w:placeholder>
                  <w:docPart w:val="B19FFFE60EA642EDA7003C1CF62216BE"/>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1080" w:type="dxa"/>
          </w:tcPr>
          <w:p w14:paraId="5C1B9E9F" w14:textId="66C84893" w:rsidR="007819B6" w:rsidRPr="006B037D" w:rsidRDefault="00F22F23" w:rsidP="00AF3AD3">
            <w:pPr>
              <w:jc w:val="center"/>
              <w:rPr>
                <w:bCs/>
                <w:sz w:val="21"/>
                <w:szCs w:val="21"/>
              </w:rPr>
            </w:pPr>
            <w:sdt>
              <w:sdtPr>
                <w:rPr>
                  <w:bCs/>
                  <w:sz w:val="21"/>
                  <w:szCs w:val="21"/>
                </w:rPr>
                <w:id w:val="-464353452"/>
                <w:placeholder>
                  <w:docPart w:val="80E05B6EA16140A38F02A5E232AE2860"/>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r>
      <w:tr w:rsidR="007819B6" w:rsidRPr="00367040" w14:paraId="64DB655F" w14:textId="77777777" w:rsidTr="0058156A">
        <w:tc>
          <w:tcPr>
            <w:tcW w:w="3600" w:type="dxa"/>
          </w:tcPr>
          <w:p w14:paraId="01E3FC54" w14:textId="77777777" w:rsidR="007819B6" w:rsidRPr="00734914" w:rsidRDefault="007819B6" w:rsidP="00AF3AD3">
            <w:pPr>
              <w:widowControl w:val="0"/>
              <w:rPr>
                <w:rFonts w:eastAsia="Times New Roman"/>
                <w:b/>
                <w:bCs/>
                <w:color w:val="002060"/>
                <w:sz w:val="21"/>
                <w:szCs w:val="21"/>
              </w:rPr>
            </w:pPr>
            <w:r w:rsidRPr="00734914">
              <w:rPr>
                <w:color w:val="002060"/>
                <w:sz w:val="21"/>
                <w:szCs w:val="21"/>
              </w:rPr>
              <w:t xml:space="preserve">5. Facilities that provide service to meet this need are of good quality                        </w:t>
            </w:r>
            <w:proofErr w:type="gramStart"/>
            <w:r w:rsidRPr="00734914">
              <w:rPr>
                <w:color w:val="002060"/>
                <w:sz w:val="21"/>
                <w:szCs w:val="21"/>
              </w:rPr>
              <w:t xml:space="preserve">   (</w:t>
            </w:r>
            <w:proofErr w:type="gramEnd"/>
            <w:r w:rsidRPr="00734914">
              <w:rPr>
                <w:color w:val="002060"/>
                <w:sz w:val="21"/>
                <w:szCs w:val="21"/>
              </w:rPr>
              <w:t>e.g., clean, well supplied).</w:t>
            </w:r>
          </w:p>
        </w:tc>
        <w:sdt>
          <w:sdtPr>
            <w:rPr>
              <w:bCs/>
              <w:sz w:val="21"/>
              <w:szCs w:val="21"/>
            </w:rPr>
            <w:id w:val="1561138601"/>
            <w:placeholder>
              <w:docPart w:val="934BD5D2468C49D89AA93DA01074A576"/>
            </w:placeholder>
            <w:showingPlcHdr/>
          </w:sdtPr>
          <w:sdtEndPr/>
          <w:sdtContent>
            <w:tc>
              <w:tcPr>
                <w:tcW w:w="1350" w:type="dxa"/>
              </w:tcPr>
              <w:p w14:paraId="2253C103" w14:textId="1CEA60A0"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c>
          <w:tcPr>
            <w:tcW w:w="990" w:type="dxa"/>
          </w:tcPr>
          <w:p w14:paraId="0220672A" w14:textId="6C99A4AB" w:rsidR="007819B6" w:rsidRPr="006B037D" w:rsidRDefault="00F22F23" w:rsidP="00AF3AD3">
            <w:pPr>
              <w:jc w:val="center"/>
              <w:rPr>
                <w:bCs/>
                <w:sz w:val="21"/>
                <w:szCs w:val="21"/>
              </w:rPr>
            </w:pPr>
            <w:sdt>
              <w:sdtPr>
                <w:rPr>
                  <w:bCs/>
                  <w:sz w:val="21"/>
                  <w:szCs w:val="21"/>
                </w:rPr>
                <w:id w:val="1730411560"/>
                <w:placeholder>
                  <w:docPart w:val="6A69BF57B17C446B9C342C8EC21AC2E4"/>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90" w:type="dxa"/>
          </w:tcPr>
          <w:p w14:paraId="30225CEC" w14:textId="2136124F" w:rsidR="007819B6" w:rsidRPr="006B037D" w:rsidRDefault="00F22F23" w:rsidP="00AF3AD3">
            <w:pPr>
              <w:jc w:val="center"/>
              <w:rPr>
                <w:bCs/>
                <w:sz w:val="21"/>
                <w:szCs w:val="21"/>
              </w:rPr>
            </w:pPr>
            <w:sdt>
              <w:sdtPr>
                <w:rPr>
                  <w:bCs/>
                  <w:sz w:val="21"/>
                  <w:szCs w:val="21"/>
                </w:rPr>
                <w:id w:val="-1164081582"/>
                <w:placeholder>
                  <w:docPart w:val="FACA598F725E48ED935B474FB0799136"/>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00" w:type="dxa"/>
          </w:tcPr>
          <w:p w14:paraId="31539916" w14:textId="236F30FC" w:rsidR="007819B6" w:rsidRPr="006B037D" w:rsidRDefault="00F22F23" w:rsidP="00AF3AD3">
            <w:pPr>
              <w:jc w:val="center"/>
              <w:rPr>
                <w:bCs/>
                <w:sz w:val="21"/>
                <w:szCs w:val="21"/>
              </w:rPr>
            </w:pPr>
            <w:sdt>
              <w:sdtPr>
                <w:rPr>
                  <w:bCs/>
                  <w:sz w:val="21"/>
                  <w:szCs w:val="21"/>
                </w:rPr>
                <w:id w:val="1691422858"/>
                <w:placeholder>
                  <w:docPart w:val="F445C6E8D9E84E14A9909B959FB66780"/>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1080" w:type="dxa"/>
          </w:tcPr>
          <w:p w14:paraId="6F24B92E" w14:textId="3DAD9848" w:rsidR="007819B6" w:rsidRPr="006B037D" w:rsidRDefault="00F22F23" w:rsidP="00AF3AD3">
            <w:pPr>
              <w:jc w:val="center"/>
              <w:rPr>
                <w:bCs/>
                <w:sz w:val="21"/>
                <w:szCs w:val="21"/>
              </w:rPr>
            </w:pPr>
            <w:sdt>
              <w:sdtPr>
                <w:rPr>
                  <w:bCs/>
                  <w:sz w:val="21"/>
                  <w:szCs w:val="21"/>
                </w:rPr>
                <w:id w:val="-143890743"/>
                <w:placeholder>
                  <w:docPart w:val="2951A805FA3246479A98CF4B33638E26"/>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90" w:type="dxa"/>
          </w:tcPr>
          <w:p w14:paraId="6EE111E5" w14:textId="4A5E586E" w:rsidR="007819B6" w:rsidRPr="006B037D" w:rsidRDefault="00F22F23" w:rsidP="00AF3AD3">
            <w:pPr>
              <w:jc w:val="center"/>
              <w:rPr>
                <w:bCs/>
                <w:sz w:val="21"/>
                <w:szCs w:val="21"/>
              </w:rPr>
            </w:pPr>
            <w:sdt>
              <w:sdtPr>
                <w:rPr>
                  <w:bCs/>
                  <w:sz w:val="21"/>
                  <w:szCs w:val="21"/>
                </w:rPr>
                <w:id w:val="-1888492370"/>
                <w:placeholder>
                  <w:docPart w:val="904E51DF6A0448DCB6BAE155D41E2BD8"/>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1080" w:type="dxa"/>
          </w:tcPr>
          <w:p w14:paraId="4B786584" w14:textId="18B4FBB9" w:rsidR="007819B6" w:rsidRPr="006B037D" w:rsidRDefault="00F22F23" w:rsidP="00AF3AD3">
            <w:pPr>
              <w:jc w:val="center"/>
              <w:rPr>
                <w:bCs/>
                <w:sz w:val="21"/>
                <w:szCs w:val="21"/>
              </w:rPr>
            </w:pPr>
            <w:sdt>
              <w:sdtPr>
                <w:rPr>
                  <w:bCs/>
                  <w:sz w:val="21"/>
                  <w:szCs w:val="21"/>
                </w:rPr>
                <w:id w:val="1088818044"/>
                <w:placeholder>
                  <w:docPart w:val="6680BB6AB8A7401CAA6345C0643A82C3"/>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r>
      <w:tr w:rsidR="007819B6" w:rsidRPr="00367040" w14:paraId="3027A5FB" w14:textId="77777777" w:rsidTr="0058156A">
        <w:tc>
          <w:tcPr>
            <w:tcW w:w="3600" w:type="dxa"/>
          </w:tcPr>
          <w:p w14:paraId="4FCCE758" w14:textId="77777777" w:rsidR="007819B6" w:rsidRPr="00734914" w:rsidRDefault="007819B6" w:rsidP="00AF3AD3">
            <w:pPr>
              <w:widowControl w:val="0"/>
              <w:rPr>
                <w:rFonts w:eastAsia="Times New Roman"/>
                <w:b/>
                <w:bCs/>
                <w:color w:val="002060"/>
                <w:sz w:val="21"/>
                <w:szCs w:val="21"/>
              </w:rPr>
            </w:pPr>
            <w:r w:rsidRPr="00734914">
              <w:rPr>
                <w:color w:val="002060"/>
                <w:sz w:val="21"/>
                <w:szCs w:val="21"/>
              </w:rPr>
              <w:t>6. Staff are well-trained, knowledgeable and provide good customer service.</w:t>
            </w:r>
          </w:p>
        </w:tc>
        <w:sdt>
          <w:sdtPr>
            <w:rPr>
              <w:bCs/>
              <w:sz w:val="21"/>
              <w:szCs w:val="21"/>
            </w:rPr>
            <w:id w:val="1051273307"/>
            <w:placeholder>
              <w:docPart w:val="5B85D352D2E94010B89A760D3D653A75"/>
            </w:placeholder>
            <w:showingPlcHdr/>
          </w:sdtPr>
          <w:sdtEndPr/>
          <w:sdtContent>
            <w:tc>
              <w:tcPr>
                <w:tcW w:w="1350" w:type="dxa"/>
              </w:tcPr>
              <w:p w14:paraId="02D40226" w14:textId="46511493" w:rsidR="007819B6" w:rsidRPr="006B037D" w:rsidRDefault="0058156A" w:rsidP="00AF3AD3">
                <w:pPr>
                  <w:jc w:val="center"/>
                  <w:rPr>
                    <w:bCs/>
                    <w:sz w:val="21"/>
                    <w:szCs w:val="21"/>
                  </w:rPr>
                </w:pPr>
                <w:r w:rsidRPr="006B037D">
                  <w:rPr>
                    <w:rStyle w:val="PlaceholderText"/>
                    <w:bCs/>
                    <w:color w:val="FF0000"/>
                    <w:sz w:val="21"/>
                    <w:szCs w:val="21"/>
                  </w:rPr>
                  <w:t xml:space="preserve"> enter number</w:t>
                </w:r>
                <w:r w:rsidRPr="006B037D">
                  <w:rPr>
                    <w:bCs/>
                    <w:sz w:val="21"/>
                    <w:szCs w:val="21"/>
                  </w:rPr>
                  <w:t xml:space="preserve"> </w:t>
                </w:r>
              </w:p>
            </w:tc>
          </w:sdtContent>
        </w:sdt>
        <w:tc>
          <w:tcPr>
            <w:tcW w:w="990" w:type="dxa"/>
          </w:tcPr>
          <w:p w14:paraId="1A6323DB" w14:textId="21BE8659" w:rsidR="007819B6" w:rsidRPr="006B037D" w:rsidRDefault="00F22F23" w:rsidP="00AF3AD3">
            <w:pPr>
              <w:jc w:val="center"/>
              <w:rPr>
                <w:bCs/>
                <w:sz w:val="21"/>
                <w:szCs w:val="21"/>
              </w:rPr>
            </w:pPr>
            <w:sdt>
              <w:sdtPr>
                <w:rPr>
                  <w:bCs/>
                  <w:sz w:val="21"/>
                  <w:szCs w:val="21"/>
                </w:rPr>
                <w:id w:val="615651004"/>
                <w:placeholder>
                  <w:docPart w:val="55D4866507EE4E788AFA606B9EC3ED11"/>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90" w:type="dxa"/>
          </w:tcPr>
          <w:p w14:paraId="686336F0" w14:textId="5283900B" w:rsidR="007819B6" w:rsidRPr="006B037D" w:rsidRDefault="00F22F23" w:rsidP="00AF3AD3">
            <w:pPr>
              <w:jc w:val="center"/>
              <w:rPr>
                <w:bCs/>
                <w:sz w:val="21"/>
                <w:szCs w:val="21"/>
              </w:rPr>
            </w:pPr>
            <w:sdt>
              <w:sdtPr>
                <w:rPr>
                  <w:bCs/>
                  <w:sz w:val="21"/>
                  <w:szCs w:val="21"/>
                </w:rPr>
                <w:id w:val="1248454333"/>
                <w:placeholder>
                  <w:docPart w:val="EB269E737DD54BE892E79159F13915C1"/>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00" w:type="dxa"/>
          </w:tcPr>
          <w:p w14:paraId="413F96BD" w14:textId="79981AC0" w:rsidR="007819B6" w:rsidRPr="006B037D" w:rsidRDefault="00F22F23" w:rsidP="00AF3AD3">
            <w:pPr>
              <w:jc w:val="center"/>
              <w:rPr>
                <w:bCs/>
                <w:sz w:val="21"/>
                <w:szCs w:val="21"/>
              </w:rPr>
            </w:pPr>
            <w:sdt>
              <w:sdtPr>
                <w:rPr>
                  <w:bCs/>
                  <w:sz w:val="21"/>
                  <w:szCs w:val="21"/>
                </w:rPr>
                <w:id w:val="418844727"/>
                <w:placeholder>
                  <w:docPart w:val="8D67137A91114F4F84FA758C2E3EFFFB"/>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1080" w:type="dxa"/>
          </w:tcPr>
          <w:p w14:paraId="3F86ACAC" w14:textId="37EE81CD" w:rsidR="007819B6" w:rsidRPr="006B037D" w:rsidRDefault="00F22F23" w:rsidP="00AF3AD3">
            <w:pPr>
              <w:jc w:val="center"/>
              <w:rPr>
                <w:bCs/>
                <w:sz w:val="21"/>
                <w:szCs w:val="21"/>
              </w:rPr>
            </w:pPr>
            <w:sdt>
              <w:sdtPr>
                <w:rPr>
                  <w:bCs/>
                  <w:sz w:val="21"/>
                  <w:szCs w:val="21"/>
                </w:rPr>
                <w:id w:val="-1232229260"/>
                <w:placeholder>
                  <w:docPart w:val="14639072EC2542B180423BEB01E13AE6"/>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990" w:type="dxa"/>
          </w:tcPr>
          <w:p w14:paraId="2C9B1E6C" w14:textId="7C3EC8CB" w:rsidR="007819B6" w:rsidRPr="006B037D" w:rsidRDefault="00F22F23" w:rsidP="00AF3AD3">
            <w:pPr>
              <w:jc w:val="center"/>
              <w:rPr>
                <w:bCs/>
                <w:sz w:val="21"/>
                <w:szCs w:val="21"/>
              </w:rPr>
            </w:pPr>
            <w:sdt>
              <w:sdtPr>
                <w:rPr>
                  <w:bCs/>
                  <w:sz w:val="21"/>
                  <w:szCs w:val="21"/>
                </w:rPr>
                <w:id w:val="-1477681310"/>
                <w:placeholder>
                  <w:docPart w:val="54FC10700F2E4269B8BBC46A0E3AD3D4"/>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c>
          <w:tcPr>
            <w:tcW w:w="1080" w:type="dxa"/>
          </w:tcPr>
          <w:p w14:paraId="55EAEA34" w14:textId="20A66E39" w:rsidR="007819B6" w:rsidRPr="006B037D" w:rsidRDefault="00F22F23" w:rsidP="00AF3AD3">
            <w:pPr>
              <w:jc w:val="center"/>
              <w:rPr>
                <w:bCs/>
                <w:sz w:val="21"/>
                <w:szCs w:val="21"/>
              </w:rPr>
            </w:pPr>
            <w:sdt>
              <w:sdtPr>
                <w:rPr>
                  <w:bCs/>
                  <w:sz w:val="21"/>
                  <w:szCs w:val="21"/>
                </w:rPr>
                <w:id w:val="525538258"/>
                <w:placeholder>
                  <w:docPart w:val="51F8BDAB9921474199705035A65752E4"/>
                </w:placeholder>
                <w:showingPlcHdr/>
              </w:sdtPr>
              <w:sdtEndPr/>
              <w:sdtContent>
                <w:r w:rsidR="0058156A" w:rsidRPr="006B037D">
                  <w:rPr>
                    <w:rStyle w:val="PlaceholderText"/>
                    <w:bCs/>
                    <w:color w:val="FF0000"/>
                    <w:sz w:val="21"/>
                    <w:szCs w:val="21"/>
                  </w:rPr>
                  <w:t xml:space="preserve"> enter number</w:t>
                </w:r>
                <w:r w:rsidR="0058156A" w:rsidRPr="006B037D">
                  <w:rPr>
                    <w:bCs/>
                    <w:sz w:val="21"/>
                    <w:szCs w:val="21"/>
                  </w:rPr>
                  <w:t xml:space="preserve"> </w:t>
                </w:r>
              </w:sdtContent>
            </w:sdt>
            <w:r w:rsidR="0058156A" w:rsidRPr="006B037D">
              <w:rPr>
                <w:bCs/>
                <w:sz w:val="21"/>
                <w:szCs w:val="21"/>
              </w:rPr>
              <w:t xml:space="preserve"> </w:t>
            </w:r>
            <w:r w:rsidR="007819B6" w:rsidRPr="006B037D">
              <w:rPr>
                <w:bCs/>
                <w:sz w:val="21"/>
                <w:szCs w:val="21"/>
              </w:rPr>
              <w:t>%</w:t>
            </w:r>
          </w:p>
        </w:tc>
      </w:tr>
    </w:tbl>
    <w:p w14:paraId="7C1766E5" w14:textId="77777777" w:rsidR="007819B6" w:rsidRDefault="007819B6" w:rsidP="00AF3AD3">
      <w:pPr>
        <w:rPr>
          <w:sz w:val="16"/>
          <w:szCs w:val="16"/>
        </w:rPr>
      </w:pPr>
    </w:p>
    <w:p w14:paraId="28D361CB" w14:textId="77777777" w:rsidR="007819B6" w:rsidRPr="00734914" w:rsidRDefault="007819B6" w:rsidP="00AF3AD3">
      <w:pPr>
        <w:rPr>
          <w:b/>
          <w:bCs/>
          <w:color w:val="002060"/>
          <w:szCs w:val="24"/>
        </w:rPr>
      </w:pPr>
      <w:r w:rsidRPr="00734914">
        <w:rPr>
          <w:b/>
          <w:bCs/>
          <w:color w:val="002060"/>
          <w:szCs w:val="24"/>
        </w:rPr>
        <w:t>Key Barriers</w:t>
      </w:r>
    </w:p>
    <w:tbl>
      <w:tblPr>
        <w:tblStyle w:val="TableGrid"/>
        <w:tblW w:w="10980" w:type="dxa"/>
        <w:tblInd w:w="-455" w:type="dxa"/>
        <w:tblLook w:val="04A0" w:firstRow="1" w:lastRow="0" w:firstColumn="1" w:lastColumn="0" w:noHBand="0" w:noVBand="1"/>
      </w:tblPr>
      <w:tblGrid>
        <w:gridCol w:w="5490"/>
        <w:gridCol w:w="1800"/>
        <w:gridCol w:w="1890"/>
        <w:gridCol w:w="1800"/>
      </w:tblGrid>
      <w:tr w:rsidR="00734914" w:rsidRPr="00734914" w14:paraId="1C70B109" w14:textId="77777777" w:rsidTr="0058156A">
        <w:tc>
          <w:tcPr>
            <w:tcW w:w="5490" w:type="dxa"/>
          </w:tcPr>
          <w:p w14:paraId="505B734D" w14:textId="77777777" w:rsidR="007819B6" w:rsidRPr="00734914" w:rsidRDefault="007819B6" w:rsidP="00AF3AD3">
            <w:pPr>
              <w:rPr>
                <w:b/>
                <w:bCs/>
                <w:color w:val="002060"/>
                <w:sz w:val="21"/>
                <w:szCs w:val="21"/>
              </w:rPr>
            </w:pPr>
            <w:r w:rsidRPr="00734914">
              <w:rPr>
                <w:b/>
                <w:bCs/>
                <w:color w:val="002060"/>
                <w:sz w:val="21"/>
                <w:szCs w:val="21"/>
              </w:rPr>
              <w:t>Barrier</w:t>
            </w:r>
          </w:p>
        </w:tc>
        <w:tc>
          <w:tcPr>
            <w:tcW w:w="1800" w:type="dxa"/>
          </w:tcPr>
          <w:p w14:paraId="5F63208B" w14:textId="77777777" w:rsidR="007819B6" w:rsidRPr="00734914" w:rsidRDefault="007819B6" w:rsidP="00AF3AD3">
            <w:pPr>
              <w:jc w:val="center"/>
              <w:rPr>
                <w:b/>
                <w:bCs/>
                <w:color w:val="002060"/>
                <w:sz w:val="21"/>
                <w:szCs w:val="21"/>
              </w:rPr>
            </w:pPr>
            <w:r w:rsidRPr="00734914">
              <w:rPr>
                <w:b/>
                <w:bCs/>
                <w:color w:val="002060"/>
                <w:sz w:val="21"/>
                <w:szCs w:val="21"/>
              </w:rPr>
              <w:t>Total Number of Respondents</w:t>
            </w:r>
          </w:p>
        </w:tc>
        <w:tc>
          <w:tcPr>
            <w:tcW w:w="1890" w:type="dxa"/>
          </w:tcPr>
          <w:p w14:paraId="78E470F3" w14:textId="77777777" w:rsidR="007819B6" w:rsidRPr="00734914" w:rsidRDefault="007819B6" w:rsidP="00AF3AD3">
            <w:pPr>
              <w:jc w:val="center"/>
              <w:rPr>
                <w:b/>
                <w:bCs/>
                <w:color w:val="002060"/>
                <w:sz w:val="21"/>
                <w:szCs w:val="21"/>
              </w:rPr>
            </w:pPr>
            <w:r w:rsidRPr="00734914">
              <w:rPr>
                <w:b/>
                <w:bCs/>
                <w:color w:val="002060"/>
                <w:sz w:val="21"/>
                <w:szCs w:val="21"/>
              </w:rPr>
              <w:t xml:space="preserve">Number of Times Identified </w:t>
            </w:r>
          </w:p>
        </w:tc>
        <w:tc>
          <w:tcPr>
            <w:tcW w:w="1800" w:type="dxa"/>
          </w:tcPr>
          <w:p w14:paraId="6ECE0F2A" w14:textId="77777777" w:rsidR="007819B6" w:rsidRPr="00734914" w:rsidRDefault="007819B6" w:rsidP="00AF3AD3">
            <w:pPr>
              <w:jc w:val="center"/>
              <w:rPr>
                <w:b/>
                <w:bCs/>
                <w:color w:val="002060"/>
                <w:sz w:val="21"/>
                <w:szCs w:val="21"/>
              </w:rPr>
            </w:pPr>
            <w:r w:rsidRPr="00734914">
              <w:rPr>
                <w:b/>
                <w:bCs/>
                <w:color w:val="002060"/>
                <w:sz w:val="21"/>
                <w:szCs w:val="21"/>
              </w:rPr>
              <w:t>Percentage</w:t>
            </w:r>
          </w:p>
          <w:p w14:paraId="7228A5E2" w14:textId="77777777" w:rsidR="007819B6" w:rsidRPr="00734914" w:rsidRDefault="007819B6" w:rsidP="00AF3AD3">
            <w:pPr>
              <w:jc w:val="center"/>
              <w:rPr>
                <w:b/>
                <w:bCs/>
                <w:color w:val="002060"/>
                <w:sz w:val="21"/>
                <w:szCs w:val="21"/>
              </w:rPr>
            </w:pPr>
            <w:r w:rsidRPr="00734914">
              <w:rPr>
                <w:b/>
                <w:bCs/>
                <w:color w:val="002060"/>
                <w:sz w:val="21"/>
                <w:szCs w:val="21"/>
              </w:rPr>
              <w:t xml:space="preserve">of Responses </w:t>
            </w:r>
          </w:p>
        </w:tc>
      </w:tr>
      <w:tr w:rsidR="007819B6" w:rsidRPr="005F7C92" w14:paraId="044C6963" w14:textId="77777777" w:rsidTr="0058156A">
        <w:tc>
          <w:tcPr>
            <w:tcW w:w="5490" w:type="dxa"/>
          </w:tcPr>
          <w:p w14:paraId="2A446955" w14:textId="77777777" w:rsidR="007819B6" w:rsidRPr="00734914" w:rsidRDefault="007819B6" w:rsidP="00AF3AD3">
            <w:pPr>
              <w:rPr>
                <w:b/>
                <w:color w:val="002060"/>
                <w:sz w:val="21"/>
                <w:szCs w:val="21"/>
              </w:rPr>
            </w:pPr>
            <w:r w:rsidRPr="00734914">
              <w:rPr>
                <w:color w:val="002060"/>
                <w:sz w:val="21"/>
                <w:szCs w:val="21"/>
              </w:rPr>
              <w:t>Wait Lists</w:t>
            </w:r>
          </w:p>
        </w:tc>
        <w:sdt>
          <w:sdtPr>
            <w:rPr>
              <w:bCs/>
              <w:sz w:val="21"/>
              <w:szCs w:val="21"/>
            </w:rPr>
            <w:id w:val="-2046817300"/>
            <w:placeholder>
              <w:docPart w:val="4083291F681441569E22F3D8836711C8"/>
            </w:placeholder>
            <w:showingPlcHdr/>
          </w:sdtPr>
          <w:sdtEndPr/>
          <w:sdtContent>
            <w:tc>
              <w:tcPr>
                <w:tcW w:w="1800" w:type="dxa"/>
              </w:tcPr>
              <w:p w14:paraId="1D89AB29" w14:textId="58EBC46D"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433017178"/>
            <w:placeholder>
              <w:docPart w:val="2BCFB4D4282447CE98E092BD6B609CC7"/>
            </w:placeholder>
            <w:showingPlcHdr/>
          </w:sdtPr>
          <w:sdtEndPr/>
          <w:sdtContent>
            <w:tc>
              <w:tcPr>
                <w:tcW w:w="1890" w:type="dxa"/>
              </w:tcPr>
              <w:p w14:paraId="45781019" w14:textId="535255D4"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865325762"/>
            <w:placeholder>
              <w:docPart w:val="B377EBB88DF9449D9D13C6C205BF5849"/>
            </w:placeholder>
            <w:showingPlcHdr/>
          </w:sdtPr>
          <w:sdtEndPr/>
          <w:sdtContent>
            <w:tc>
              <w:tcPr>
                <w:tcW w:w="1800" w:type="dxa"/>
              </w:tcPr>
              <w:p w14:paraId="2A0E5E82" w14:textId="63DBF6CB"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3E452A1F" w14:textId="77777777" w:rsidTr="0058156A">
        <w:tc>
          <w:tcPr>
            <w:tcW w:w="5490" w:type="dxa"/>
          </w:tcPr>
          <w:p w14:paraId="0273AB5F" w14:textId="77777777" w:rsidR="007819B6" w:rsidRPr="00734914" w:rsidRDefault="007819B6" w:rsidP="00AF3AD3">
            <w:pPr>
              <w:rPr>
                <w:b/>
                <w:color w:val="002060"/>
                <w:sz w:val="21"/>
                <w:szCs w:val="21"/>
              </w:rPr>
            </w:pPr>
            <w:r w:rsidRPr="00734914">
              <w:rPr>
                <w:color w:val="002060"/>
                <w:sz w:val="21"/>
                <w:szCs w:val="21"/>
              </w:rPr>
              <w:t>Services do not exist</w:t>
            </w:r>
          </w:p>
        </w:tc>
        <w:sdt>
          <w:sdtPr>
            <w:rPr>
              <w:bCs/>
              <w:sz w:val="21"/>
              <w:szCs w:val="21"/>
            </w:rPr>
            <w:id w:val="327717561"/>
            <w:placeholder>
              <w:docPart w:val="F921F31C19E74C16A73DED2928393FC0"/>
            </w:placeholder>
            <w:showingPlcHdr/>
          </w:sdtPr>
          <w:sdtEndPr/>
          <w:sdtContent>
            <w:tc>
              <w:tcPr>
                <w:tcW w:w="1800" w:type="dxa"/>
              </w:tcPr>
              <w:p w14:paraId="2A821C07" w14:textId="080256D5"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563686050"/>
            <w:placeholder>
              <w:docPart w:val="5C07172F1ADF4B6CAF0163C1B3A4896D"/>
            </w:placeholder>
            <w:showingPlcHdr/>
          </w:sdtPr>
          <w:sdtEndPr/>
          <w:sdtContent>
            <w:tc>
              <w:tcPr>
                <w:tcW w:w="1890" w:type="dxa"/>
              </w:tcPr>
              <w:p w14:paraId="5C79FB15" w14:textId="6DCE29C8"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728805369"/>
            <w:placeholder>
              <w:docPart w:val="8B28BBB0DD654E9DAA9905D4EE983494"/>
            </w:placeholder>
            <w:showingPlcHdr/>
          </w:sdtPr>
          <w:sdtEndPr/>
          <w:sdtContent>
            <w:tc>
              <w:tcPr>
                <w:tcW w:w="1800" w:type="dxa"/>
              </w:tcPr>
              <w:p w14:paraId="4EA22A7F" w14:textId="26EF2E9D"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56BDB3D1" w14:textId="77777777" w:rsidTr="0058156A">
        <w:tc>
          <w:tcPr>
            <w:tcW w:w="5490" w:type="dxa"/>
          </w:tcPr>
          <w:p w14:paraId="7E6DB4E2" w14:textId="77777777" w:rsidR="007819B6" w:rsidRPr="00734914" w:rsidRDefault="007819B6" w:rsidP="00AF3AD3">
            <w:pPr>
              <w:rPr>
                <w:b/>
                <w:color w:val="002060"/>
                <w:sz w:val="21"/>
                <w:szCs w:val="21"/>
              </w:rPr>
            </w:pPr>
            <w:r w:rsidRPr="00734914">
              <w:rPr>
                <w:color w:val="002060"/>
                <w:sz w:val="21"/>
                <w:szCs w:val="21"/>
              </w:rPr>
              <w:t>Transportation</w:t>
            </w:r>
          </w:p>
        </w:tc>
        <w:sdt>
          <w:sdtPr>
            <w:rPr>
              <w:bCs/>
              <w:sz w:val="21"/>
              <w:szCs w:val="21"/>
            </w:rPr>
            <w:id w:val="-1046831820"/>
            <w:placeholder>
              <w:docPart w:val="4D2C8EC08E9F454E9033EF426F3925B0"/>
            </w:placeholder>
            <w:showingPlcHdr/>
          </w:sdtPr>
          <w:sdtEndPr/>
          <w:sdtContent>
            <w:tc>
              <w:tcPr>
                <w:tcW w:w="1800" w:type="dxa"/>
              </w:tcPr>
              <w:p w14:paraId="51C14932" w14:textId="146F9199"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394347186"/>
            <w:placeholder>
              <w:docPart w:val="D0CFFE4BD2D945B5AF43054AEC0FE09F"/>
            </w:placeholder>
            <w:showingPlcHdr/>
          </w:sdtPr>
          <w:sdtEndPr/>
          <w:sdtContent>
            <w:tc>
              <w:tcPr>
                <w:tcW w:w="1890" w:type="dxa"/>
              </w:tcPr>
              <w:p w14:paraId="7F21F02E" w14:textId="2F3322CB"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728612022"/>
            <w:placeholder>
              <w:docPart w:val="51C5337187AF4C32B54BCDC83BD2F315"/>
            </w:placeholder>
            <w:showingPlcHdr/>
          </w:sdtPr>
          <w:sdtEndPr/>
          <w:sdtContent>
            <w:tc>
              <w:tcPr>
                <w:tcW w:w="1800" w:type="dxa"/>
              </w:tcPr>
              <w:p w14:paraId="54081FED" w14:textId="65411B3A"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04E40F9E" w14:textId="77777777" w:rsidTr="0058156A">
        <w:tc>
          <w:tcPr>
            <w:tcW w:w="5490" w:type="dxa"/>
          </w:tcPr>
          <w:p w14:paraId="46A84845" w14:textId="77777777" w:rsidR="007819B6" w:rsidRPr="00734914" w:rsidRDefault="007819B6" w:rsidP="00AF3AD3">
            <w:pPr>
              <w:rPr>
                <w:b/>
                <w:color w:val="002060"/>
                <w:sz w:val="21"/>
                <w:szCs w:val="21"/>
              </w:rPr>
            </w:pPr>
            <w:r w:rsidRPr="00734914">
              <w:rPr>
                <w:color w:val="002060"/>
                <w:sz w:val="21"/>
                <w:szCs w:val="21"/>
              </w:rPr>
              <w:t xml:space="preserve">Cannot contact the service provider </w:t>
            </w:r>
          </w:p>
        </w:tc>
        <w:sdt>
          <w:sdtPr>
            <w:rPr>
              <w:bCs/>
              <w:sz w:val="21"/>
              <w:szCs w:val="21"/>
            </w:rPr>
            <w:id w:val="174397265"/>
            <w:placeholder>
              <w:docPart w:val="9A17603C31FC4DBC8EBEF8EF24712E76"/>
            </w:placeholder>
            <w:showingPlcHdr/>
          </w:sdtPr>
          <w:sdtEndPr/>
          <w:sdtContent>
            <w:tc>
              <w:tcPr>
                <w:tcW w:w="1800" w:type="dxa"/>
              </w:tcPr>
              <w:p w14:paraId="40E955C2" w14:textId="6CC6EBCB"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907019405"/>
            <w:placeholder>
              <w:docPart w:val="7FBF2D01FF1D4090A2C687E89FEFC3AB"/>
            </w:placeholder>
            <w:showingPlcHdr/>
          </w:sdtPr>
          <w:sdtEndPr/>
          <w:sdtContent>
            <w:tc>
              <w:tcPr>
                <w:tcW w:w="1890" w:type="dxa"/>
              </w:tcPr>
              <w:p w14:paraId="528BD362" w14:textId="30CDCB9E"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96273141"/>
            <w:placeholder>
              <w:docPart w:val="A489DCEFD2884C25A7D97C20C0A92F97"/>
            </w:placeholder>
            <w:showingPlcHdr/>
          </w:sdtPr>
          <w:sdtEndPr/>
          <w:sdtContent>
            <w:tc>
              <w:tcPr>
                <w:tcW w:w="1800" w:type="dxa"/>
              </w:tcPr>
              <w:p w14:paraId="5939439F" w14:textId="4AC4FBF4"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2539BAF9" w14:textId="77777777" w:rsidTr="0058156A">
        <w:tc>
          <w:tcPr>
            <w:tcW w:w="5490" w:type="dxa"/>
          </w:tcPr>
          <w:p w14:paraId="3C37E69B" w14:textId="77777777" w:rsidR="007819B6" w:rsidRPr="00734914" w:rsidRDefault="007819B6" w:rsidP="00AF3AD3">
            <w:pPr>
              <w:rPr>
                <w:b/>
                <w:color w:val="002060"/>
                <w:sz w:val="21"/>
                <w:szCs w:val="21"/>
              </w:rPr>
            </w:pPr>
            <w:r w:rsidRPr="00734914">
              <w:rPr>
                <w:color w:val="002060"/>
                <w:sz w:val="21"/>
                <w:szCs w:val="21"/>
              </w:rPr>
              <w:t>Too expensive</w:t>
            </w:r>
          </w:p>
        </w:tc>
        <w:sdt>
          <w:sdtPr>
            <w:rPr>
              <w:bCs/>
              <w:sz w:val="21"/>
              <w:szCs w:val="21"/>
            </w:rPr>
            <w:id w:val="1813047690"/>
            <w:placeholder>
              <w:docPart w:val="9BC60357205F46B6A9FB32998D173837"/>
            </w:placeholder>
            <w:showingPlcHdr/>
          </w:sdtPr>
          <w:sdtEndPr/>
          <w:sdtContent>
            <w:tc>
              <w:tcPr>
                <w:tcW w:w="1800" w:type="dxa"/>
              </w:tcPr>
              <w:p w14:paraId="4796A9B7" w14:textId="57E36684"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765424327"/>
            <w:placeholder>
              <w:docPart w:val="92DAD812E3F84BFAA3EDA7B8AD872D61"/>
            </w:placeholder>
            <w:showingPlcHdr/>
          </w:sdtPr>
          <w:sdtEndPr/>
          <w:sdtContent>
            <w:tc>
              <w:tcPr>
                <w:tcW w:w="1890" w:type="dxa"/>
              </w:tcPr>
              <w:p w14:paraId="79F9B069" w14:textId="4A3A5E85"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389695795"/>
            <w:placeholder>
              <w:docPart w:val="8928FAC0D10148FFA25DAC8CE7FD5BD3"/>
            </w:placeholder>
            <w:showingPlcHdr/>
          </w:sdtPr>
          <w:sdtEndPr/>
          <w:sdtContent>
            <w:tc>
              <w:tcPr>
                <w:tcW w:w="1800" w:type="dxa"/>
              </w:tcPr>
              <w:p w14:paraId="7AF1B1AA" w14:textId="6A88572A"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39E0D516" w14:textId="77777777" w:rsidTr="0058156A">
        <w:tc>
          <w:tcPr>
            <w:tcW w:w="5490" w:type="dxa"/>
          </w:tcPr>
          <w:p w14:paraId="32C6B1CF" w14:textId="77777777" w:rsidR="007819B6" w:rsidRPr="00734914" w:rsidRDefault="007819B6" w:rsidP="00AF3AD3">
            <w:pPr>
              <w:rPr>
                <w:b/>
                <w:color w:val="002060"/>
                <w:sz w:val="21"/>
                <w:szCs w:val="21"/>
              </w:rPr>
            </w:pPr>
            <w:r w:rsidRPr="00734914">
              <w:rPr>
                <w:color w:val="002060"/>
                <w:sz w:val="21"/>
                <w:szCs w:val="21"/>
              </w:rPr>
              <w:t>Lack of awareness of service</w:t>
            </w:r>
          </w:p>
        </w:tc>
        <w:sdt>
          <w:sdtPr>
            <w:rPr>
              <w:bCs/>
              <w:sz w:val="21"/>
              <w:szCs w:val="21"/>
            </w:rPr>
            <w:id w:val="1529983587"/>
            <w:placeholder>
              <w:docPart w:val="6437CFF5F59343579BAAD5A66F9E27E2"/>
            </w:placeholder>
            <w:showingPlcHdr/>
          </w:sdtPr>
          <w:sdtEndPr/>
          <w:sdtContent>
            <w:tc>
              <w:tcPr>
                <w:tcW w:w="1800" w:type="dxa"/>
              </w:tcPr>
              <w:p w14:paraId="0BA01364" w14:textId="7581AF4A"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593834374"/>
            <w:placeholder>
              <w:docPart w:val="055FD65CFE3E482D90B686D190380D00"/>
            </w:placeholder>
            <w:showingPlcHdr/>
          </w:sdtPr>
          <w:sdtEndPr/>
          <w:sdtContent>
            <w:tc>
              <w:tcPr>
                <w:tcW w:w="1890" w:type="dxa"/>
              </w:tcPr>
              <w:p w14:paraId="171497DB" w14:textId="16AA84B2"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676450395"/>
            <w:placeholder>
              <w:docPart w:val="63245C59A602402FA1CCCC297D5E1402"/>
            </w:placeholder>
            <w:showingPlcHdr/>
          </w:sdtPr>
          <w:sdtEndPr/>
          <w:sdtContent>
            <w:tc>
              <w:tcPr>
                <w:tcW w:w="1800" w:type="dxa"/>
              </w:tcPr>
              <w:p w14:paraId="0C126CB3" w14:textId="7B743068"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1ABECF61" w14:textId="77777777" w:rsidTr="0058156A">
        <w:tc>
          <w:tcPr>
            <w:tcW w:w="5490" w:type="dxa"/>
          </w:tcPr>
          <w:p w14:paraId="015B8077" w14:textId="77777777" w:rsidR="007819B6" w:rsidRPr="00734914" w:rsidRDefault="007819B6" w:rsidP="00AF3AD3">
            <w:pPr>
              <w:rPr>
                <w:b/>
                <w:color w:val="002060"/>
                <w:sz w:val="21"/>
                <w:szCs w:val="21"/>
              </w:rPr>
            </w:pPr>
            <w:r w:rsidRPr="00734914">
              <w:rPr>
                <w:color w:val="002060"/>
                <w:sz w:val="21"/>
                <w:szCs w:val="21"/>
              </w:rPr>
              <w:t>Cultural Barriers</w:t>
            </w:r>
          </w:p>
        </w:tc>
        <w:sdt>
          <w:sdtPr>
            <w:rPr>
              <w:bCs/>
              <w:sz w:val="21"/>
              <w:szCs w:val="21"/>
            </w:rPr>
            <w:id w:val="-1255976322"/>
            <w:placeholder>
              <w:docPart w:val="3302228E1CE742C19BE6FBAC25919737"/>
            </w:placeholder>
            <w:showingPlcHdr/>
          </w:sdtPr>
          <w:sdtEndPr/>
          <w:sdtContent>
            <w:tc>
              <w:tcPr>
                <w:tcW w:w="1800" w:type="dxa"/>
              </w:tcPr>
              <w:p w14:paraId="2E5C160B" w14:textId="099E5C98"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569852777"/>
            <w:placeholder>
              <w:docPart w:val="7FE903EAA1434DA385B92BDACA3E189F"/>
            </w:placeholder>
            <w:showingPlcHdr/>
          </w:sdtPr>
          <w:sdtEndPr/>
          <w:sdtContent>
            <w:tc>
              <w:tcPr>
                <w:tcW w:w="1890" w:type="dxa"/>
              </w:tcPr>
              <w:p w14:paraId="1DC68269" w14:textId="67546952"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448508065"/>
            <w:placeholder>
              <w:docPart w:val="43CF3D805C4C46978D424A6C4A4A195B"/>
            </w:placeholder>
            <w:showingPlcHdr/>
          </w:sdtPr>
          <w:sdtEndPr/>
          <w:sdtContent>
            <w:tc>
              <w:tcPr>
                <w:tcW w:w="1800" w:type="dxa"/>
              </w:tcPr>
              <w:p w14:paraId="6385B006" w14:textId="6354FA81"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696A8A4B" w14:textId="77777777" w:rsidTr="0058156A">
        <w:tc>
          <w:tcPr>
            <w:tcW w:w="5490" w:type="dxa"/>
          </w:tcPr>
          <w:p w14:paraId="25267B54" w14:textId="77777777" w:rsidR="007819B6" w:rsidRPr="00734914" w:rsidRDefault="007819B6" w:rsidP="00AF3AD3">
            <w:pPr>
              <w:rPr>
                <w:b/>
                <w:color w:val="002060"/>
                <w:sz w:val="21"/>
                <w:szCs w:val="21"/>
              </w:rPr>
            </w:pPr>
            <w:r w:rsidRPr="00734914">
              <w:rPr>
                <w:color w:val="002060"/>
                <w:sz w:val="21"/>
                <w:szCs w:val="21"/>
              </w:rPr>
              <w:t>Services provided are one-size fits all, and don’t meet individual needs</w:t>
            </w:r>
          </w:p>
        </w:tc>
        <w:sdt>
          <w:sdtPr>
            <w:rPr>
              <w:bCs/>
              <w:sz w:val="21"/>
              <w:szCs w:val="21"/>
            </w:rPr>
            <w:id w:val="1621026606"/>
            <w:placeholder>
              <w:docPart w:val="B60E0803C1B542E5ADB9BBA98CB61013"/>
            </w:placeholder>
            <w:showingPlcHdr/>
          </w:sdtPr>
          <w:sdtEndPr/>
          <w:sdtContent>
            <w:tc>
              <w:tcPr>
                <w:tcW w:w="1800" w:type="dxa"/>
              </w:tcPr>
              <w:p w14:paraId="50561D1B" w14:textId="26BF013D"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065638384"/>
            <w:placeholder>
              <w:docPart w:val="69CE4ABD1A9D4E42B72FA6E4C319D573"/>
            </w:placeholder>
            <w:showingPlcHdr/>
          </w:sdtPr>
          <w:sdtEndPr/>
          <w:sdtContent>
            <w:tc>
              <w:tcPr>
                <w:tcW w:w="1890" w:type="dxa"/>
              </w:tcPr>
              <w:p w14:paraId="12A77B9D" w14:textId="04CB58B6"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744693042"/>
            <w:placeholder>
              <w:docPart w:val="102E7455D6DC4E85963AB9A9099C16AB"/>
            </w:placeholder>
            <w:showingPlcHdr/>
          </w:sdtPr>
          <w:sdtEndPr/>
          <w:sdtContent>
            <w:tc>
              <w:tcPr>
                <w:tcW w:w="1800" w:type="dxa"/>
              </w:tcPr>
              <w:p w14:paraId="3E3DF19B" w14:textId="29248F8C"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2F6C3698" w14:textId="77777777" w:rsidTr="0058156A">
        <w:tc>
          <w:tcPr>
            <w:tcW w:w="5490" w:type="dxa"/>
          </w:tcPr>
          <w:p w14:paraId="374847EC" w14:textId="77777777" w:rsidR="007819B6" w:rsidRPr="00734914" w:rsidRDefault="007819B6" w:rsidP="00AF3AD3">
            <w:pPr>
              <w:rPr>
                <w:b/>
                <w:color w:val="002060"/>
                <w:sz w:val="21"/>
                <w:szCs w:val="21"/>
              </w:rPr>
            </w:pPr>
            <w:r w:rsidRPr="00734914">
              <w:rPr>
                <w:color w:val="002060"/>
                <w:sz w:val="21"/>
                <w:szCs w:val="21"/>
              </w:rPr>
              <w:t xml:space="preserve">Stigma Leads to Avoidance </w:t>
            </w:r>
          </w:p>
        </w:tc>
        <w:sdt>
          <w:sdtPr>
            <w:rPr>
              <w:bCs/>
              <w:sz w:val="21"/>
              <w:szCs w:val="21"/>
            </w:rPr>
            <w:id w:val="-1095548536"/>
            <w:placeholder>
              <w:docPart w:val="A4DCE18C0B584BF4A4A722857EFBCF3A"/>
            </w:placeholder>
            <w:showingPlcHdr/>
          </w:sdtPr>
          <w:sdtEndPr/>
          <w:sdtContent>
            <w:tc>
              <w:tcPr>
                <w:tcW w:w="1800" w:type="dxa"/>
              </w:tcPr>
              <w:p w14:paraId="6AFBF90E" w14:textId="231E748E"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270437350"/>
            <w:placeholder>
              <w:docPart w:val="8F2CB020C23E4EC48771965ED8C2562A"/>
            </w:placeholder>
            <w:showingPlcHdr/>
          </w:sdtPr>
          <w:sdtEndPr/>
          <w:sdtContent>
            <w:tc>
              <w:tcPr>
                <w:tcW w:w="1890" w:type="dxa"/>
              </w:tcPr>
              <w:p w14:paraId="5F8E837F" w14:textId="5524C294"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563379062"/>
            <w:placeholder>
              <w:docPart w:val="C01653C520A84166A157AC100CB35CDD"/>
            </w:placeholder>
            <w:showingPlcHdr/>
          </w:sdtPr>
          <w:sdtEndPr/>
          <w:sdtContent>
            <w:tc>
              <w:tcPr>
                <w:tcW w:w="1800" w:type="dxa"/>
              </w:tcPr>
              <w:p w14:paraId="79579140" w14:textId="537C05BE"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7D0FD970" w14:textId="77777777" w:rsidTr="0058156A">
        <w:tc>
          <w:tcPr>
            <w:tcW w:w="5490" w:type="dxa"/>
          </w:tcPr>
          <w:p w14:paraId="65771FE3" w14:textId="77777777" w:rsidR="007819B6" w:rsidRPr="00734914" w:rsidRDefault="007819B6" w:rsidP="00AF3AD3">
            <w:pPr>
              <w:rPr>
                <w:b/>
                <w:color w:val="002060"/>
                <w:sz w:val="21"/>
                <w:szCs w:val="21"/>
              </w:rPr>
            </w:pPr>
            <w:r w:rsidRPr="00734914">
              <w:rPr>
                <w:color w:val="002060"/>
                <w:sz w:val="21"/>
                <w:szCs w:val="21"/>
              </w:rPr>
              <w:t xml:space="preserve">Eligibility Requirement (explain below) </w:t>
            </w:r>
          </w:p>
        </w:tc>
        <w:sdt>
          <w:sdtPr>
            <w:rPr>
              <w:bCs/>
              <w:sz w:val="21"/>
              <w:szCs w:val="21"/>
            </w:rPr>
            <w:id w:val="-872378436"/>
            <w:placeholder>
              <w:docPart w:val="BE73220DFA6B43F2B0AA7F1506312A37"/>
            </w:placeholder>
            <w:showingPlcHdr/>
          </w:sdtPr>
          <w:sdtEndPr/>
          <w:sdtContent>
            <w:tc>
              <w:tcPr>
                <w:tcW w:w="1800" w:type="dxa"/>
              </w:tcPr>
              <w:p w14:paraId="260F29EC" w14:textId="44261743"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246576115"/>
            <w:placeholder>
              <w:docPart w:val="AD1EE59EC1C247BA8EF5A6802EB01866"/>
            </w:placeholder>
            <w:showingPlcHdr/>
          </w:sdtPr>
          <w:sdtEndPr/>
          <w:sdtContent>
            <w:tc>
              <w:tcPr>
                <w:tcW w:w="1890" w:type="dxa"/>
              </w:tcPr>
              <w:p w14:paraId="2EC81023" w14:textId="6295C4FA"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338816603"/>
            <w:placeholder>
              <w:docPart w:val="8C91ED9ECA6D47E9A9169B3970FBB9A9"/>
            </w:placeholder>
            <w:showingPlcHdr/>
          </w:sdtPr>
          <w:sdtEndPr/>
          <w:sdtContent>
            <w:tc>
              <w:tcPr>
                <w:tcW w:w="1800" w:type="dxa"/>
              </w:tcPr>
              <w:p w14:paraId="4C1FDA8B" w14:textId="3B74E4CA"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201A61B6" w14:textId="77777777" w:rsidTr="0058156A">
        <w:tc>
          <w:tcPr>
            <w:tcW w:w="5490" w:type="dxa"/>
          </w:tcPr>
          <w:p w14:paraId="6415A0CF" w14:textId="77777777" w:rsidR="007819B6" w:rsidRPr="00734914" w:rsidRDefault="007819B6" w:rsidP="00AF3AD3">
            <w:pPr>
              <w:rPr>
                <w:b/>
                <w:color w:val="002060"/>
                <w:sz w:val="21"/>
                <w:szCs w:val="21"/>
              </w:rPr>
            </w:pPr>
            <w:r w:rsidRPr="00734914">
              <w:rPr>
                <w:color w:val="002060"/>
                <w:sz w:val="21"/>
                <w:szCs w:val="21"/>
              </w:rPr>
              <w:t>Other (explain below)</w:t>
            </w:r>
          </w:p>
        </w:tc>
        <w:sdt>
          <w:sdtPr>
            <w:rPr>
              <w:bCs/>
              <w:sz w:val="21"/>
              <w:szCs w:val="21"/>
            </w:rPr>
            <w:id w:val="-2099233995"/>
            <w:placeholder>
              <w:docPart w:val="8A667B6065C949388B7D3988E658CC11"/>
            </w:placeholder>
            <w:showingPlcHdr/>
          </w:sdtPr>
          <w:sdtEndPr/>
          <w:sdtContent>
            <w:tc>
              <w:tcPr>
                <w:tcW w:w="1800" w:type="dxa"/>
              </w:tcPr>
              <w:p w14:paraId="2CC7209C" w14:textId="5F5376CA"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380599017"/>
            <w:placeholder>
              <w:docPart w:val="E9482AD940734A12BB010975C386D55C"/>
            </w:placeholder>
            <w:showingPlcHdr/>
          </w:sdtPr>
          <w:sdtEndPr/>
          <w:sdtContent>
            <w:tc>
              <w:tcPr>
                <w:tcW w:w="1890" w:type="dxa"/>
              </w:tcPr>
              <w:p w14:paraId="6E3ABA5D" w14:textId="463CB2B5"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976374968"/>
            <w:placeholder>
              <w:docPart w:val="65166AA44E4E449BB751192727DF362B"/>
            </w:placeholder>
            <w:showingPlcHdr/>
          </w:sdtPr>
          <w:sdtEndPr/>
          <w:sdtContent>
            <w:tc>
              <w:tcPr>
                <w:tcW w:w="1800" w:type="dxa"/>
              </w:tcPr>
              <w:p w14:paraId="5E0C7CBE" w14:textId="12E70CFE"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bl>
    <w:p w14:paraId="2F23510B" w14:textId="77777777" w:rsidR="007819B6" w:rsidRPr="0058156A" w:rsidRDefault="007819B6" w:rsidP="00AF3AD3">
      <w:pPr>
        <w:rPr>
          <w:szCs w:val="24"/>
        </w:rPr>
      </w:pPr>
    </w:p>
    <w:p w14:paraId="7AECDACF" w14:textId="77777777" w:rsidR="0058156A" w:rsidRDefault="0058156A" w:rsidP="00AF3AD3">
      <w:pPr>
        <w:rPr>
          <w:color w:val="002060"/>
          <w:szCs w:val="28"/>
        </w:rPr>
      </w:pPr>
      <w:r>
        <w:rPr>
          <w:color w:val="002060"/>
          <w:szCs w:val="28"/>
        </w:rPr>
        <w:br w:type="page"/>
      </w:r>
    </w:p>
    <w:p w14:paraId="7006A44B" w14:textId="2033B67F" w:rsidR="007819B6" w:rsidRPr="0025190A" w:rsidRDefault="007819B6" w:rsidP="00BA6ED7">
      <w:pPr>
        <w:rPr>
          <w:b/>
          <w:bCs/>
          <w:color w:val="002060"/>
          <w:szCs w:val="28"/>
        </w:rPr>
      </w:pPr>
      <w:r w:rsidRPr="0025190A">
        <w:rPr>
          <w:b/>
          <w:bCs/>
          <w:color w:val="002060"/>
          <w:szCs w:val="28"/>
        </w:rPr>
        <w:lastRenderedPageBreak/>
        <w:t>Need Area: Behavioral/Mental Health Services for Adults</w:t>
      </w:r>
    </w:p>
    <w:p w14:paraId="6BE7D31E" w14:textId="71413059" w:rsidR="0087722D" w:rsidRDefault="007819B6" w:rsidP="00BA6ED7">
      <w:pPr>
        <w:rPr>
          <w:b/>
          <w:szCs w:val="24"/>
        </w:rPr>
      </w:pPr>
      <w:r w:rsidRPr="0025190A">
        <w:rPr>
          <w:b/>
          <w:bCs/>
          <w:color w:val="002060"/>
        </w:rPr>
        <w:t>Status:</w:t>
      </w:r>
      <w:r w:rsidRPr="0087722D">
        <w:rPr>
          <w:color w:val="002060"/>
        </w:rPr>
        <w:t xml:space="preserve"> </w:t>
      </w:r>
      <w:sdt>
        <w:sdtPr>
          <w:rPr>
            <w:b/>
            <w:bCs/>
            <w:color w:val="002060"/>
          </w:rPr>
          <w:alias w:val="Choose Type of Need"/>
          <w:tag w:val="Choose Type of Need"/>
          <w:id w:val="-874463609"/>
          <w:placeholder>
            <w:docPart w:val="6C2E5F7EFB6D4FF992504C779EB90C36"/>
          </w:placeholder>
          <w:showingPlcHdr/>
          <w:comboBox>
            <w:listItem w:value="Choose an item."/>
            <w:listItem w:displayText="Prioritized Need Area" w:value="Prioritized Need Area"/>
            <w:listItem w:displayText="General Need Area " w:value="General Need Area "/>
          </w:comboBox>
        </w:sdtPr>
        <w:sdtEndPr/>
        <w:sdtContent>
          <w:r w:rsidR="0025190A" w:rsidRPr="005F166F">
            <w:rPr>
              <w:rStyle w:val="PlaceholderText"/>
              <w:color w:val="FF0000"/>
            </w:rPr>
            <w:t>Choose an item.</w:t>
          </w:r>
        </w:sdtContent>
      </w:sdt>
    </w:p>
    <w:p w14:paraId="6EEAD7B0" w14:textId="77777777" w:rsidR="00B77AFA" w:rsidRDefault="00B77AFA" w:rsidP="00BA6ED7">
      <w:pPr>
        <w:rPr>
          <w:b/>
          <w:szCs w:val="24"/>
        </w:rPr>
      </w:pPr>
    </w:p>
    <w:p w14:paraId="41EC35A1" w14:textId="4BDDFFC1" w:rsidR="007819B6" w:rsidRPr="00C978DD" w:rsidRDefault="007819B6" w:rsidP="00BA6ED7">
      <w:pPr>
        <w:jc w:val="both"/>
        <w:rPr>
          <w:szCs w:val="24"/>
        </w:rPr>
      </w:pPr>
      <w:r w:rsidRPr="00C978DD">
        <w:rPr>
          <w:szCs w:val="24"/>
        </w:rPr>
        <w:t xml:space="preserve">Adult </w:t>
      </w:r>
      <w:r w:rsidR="00B77AFA">
        <w:rPr>
          <w:szCs w:val="24"/>
        </w:rPr>
        <w:t>behavioral/</w:t>
      </w:r>
      <w:r w:rsidRPr="00C978DD">
        <w:rPr>
          <w:szCs w:val="24"/>
        </w:rPr>
        <w:t xml:space="preserve">mental health services include services designed to assess, address and support the emotional, psychological and social well-being of adults. This need area seeks to assess the level to which adult residents throughout the county have </w:t>
      </w:r>
      <w:r w:rsidR="00C02495">
        <w:rPr>
          <w:szCs w:val="24"/>
        </w:rPr>
        <w:t>behavioral/</w:t>
      </w:r>
      <w:r w:rsidRPr="00C978DD">
        <w:rPr>
          <w:szCs w:val="24"/>
        </w:rPr>
        <w:t xml:space="preserve">mental health disorders, their ability to function and the existence of community services and supports to address adult </w:t>
      </w:r>
      <w:r w:rsidR="00C02495">
        <w:rPr>
          <w:szCs w:val="24"/>
        </w:rPr>
        <w:t>behavioral/</w:t>
      </w:r>
      <w:r w:rsidRPr="00C978DD">
        <w:rPr>
          <w:szCs w:val="24"/>
        </w:rPr>
        <w:t>mental health needs (e.g., hospitals, in/out-patient therapy, individualized counseling, medication management, Statewide Parent Advocacy Network, Division of Mental Health and Addiction Services, PerformCare, etc.)</w:t>
      </w:r>
    </w:p>
    <w:p w14:paraId="60A99A1B" w14:textId="77777777" w:rsidR="00B77AFA" w:rsidRDefault="00B77AFA" w:rsidP="00BA6ED7">
      <w:pPr>
        <w:jc w:val="both"/>
        <w:rPr>
          <w:szCs w:val="24"/>
        </w:rPr>
      </w:pPr>
    </w:p>
    <w:p w14:paraId="1DD233C3" w14:textId="496FCA1D" w:rsidR="007819B6" w:rsidRPr="0025190A" w:rsidRDefault="007819B6" w:rsidP="00BA6ED7">
      <w:pPr>
        <w:jc w:val="both"/>
        <w:rPr>
          <w:b/>
          <w:bCs/>
          <w:color w:val="002060"/>
          <w:szCs w:val="24"/>
        </w:rPr>
      </w:pPr>
      <w:r w:rsidRPr="0025190A">
        <w:rPr>
          <w:b/>
          <w:bCs/>
          <w:color w:val="002060"/>
          <w:szCs w:val="24"/>
        </w:rPr>
        <w:t>Need Assessment Key Findings</w:t>
      </w:r>
    </w:p>
    <w:p w14:paraId="752E20F2" w14:textId="77777777" w:rsidR="00B77AFA" w:rsidRPr="0025190A" w:rsidRDefault="00B77AFA" w:rsidP="00BA6ED7">
      <w:pPr>
        <w:rPr>
          <w:b/>
          <w:bCs/>
          <w:color w:val="002060"/>
          <w:szCs w:val="24"/>
        </w:rPr>
      </w:pPr>
    </w:p>
    <w:p w14:paraId="24188440" w14:textId="1C4A0244" w:rsidR="007819B6" w:rsidRDefault="007819B6" w:rsidP="00BA6ED7">
      <w:pPr>
        <w:rPr>
          <w:b/>
          <w:bCs/>
          <w:color w:val="002060"/>
          <w:szCs w:val="24"/>
        </w:rPr>
      </w:pPr>
      <w:r w:rsidRPr="0025190A">
        <w:rPr>
          <w:b/>
          <w:bCs/>
          <w:color w:val="002060"/>
          <w:szCs w:val="24"/>
        </w:rPr>
        <w:t xml:space="preserve">Summary: Scope of the Need </w:t>
      </w:r>
    </w:p>
    <w:p w14:paraId="5E459B68" w14:textId="77777777" w:rsidR="00D22182" w:rsidRPr="0025190A" w:rsidRDefault="00D22182" w:rsidP="00BA6ED7">
      <w:pPr>
        <w:rPr>
          <w:b/>
          <w:bCs/>
          <w:color w:val="002060"/>
          <w:szCs w:val="24"/>
        </w:rPr>
      </w:pPr>
    </w:p>
    <w:sdt>
      <w:sdtPr>
        <w:rPr>
          <w:sz w:val="21"/>
          <w:szCs w:val="21"/>
        </w:rPr>
        <w:id w:val="-547290488"/>
        <w:placeholder>
          <w:docPart w:val="E347EF7481AC42548799F2E82A8EE5A4"/>
        </w:placeholder>
        <w:showingPlcHdr/>
      </w:sdtPr>
      <w:sdtEndPr/>
      <w:sdtContent>
        <w:p w14:paraId="38A421F3" w14:textId="77777777" w:rsidR="00D45C8A" w:rsidRPr="001C2E60" w:rsidRDefault="00D45C8A" w:rsidP="00BA6ED7">
          <w:pPr>
            <w:jc w:val="both"/>
            <w:rPr>
              <w:b/>
              <w:i/>
              <w:color w:val="002060"/>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14:paraId="0BB742D8" w14:textId="77777777" w:rsidR="00D45C8A" w:rsidRPr="001C2E60" w:rsidRDefault="00D45C8A" w:rsidP="00BA6ED7">
          <w:pPr>
            <w:jc w:val="both"/>
            <w:rPr>
              <w:b/>
              <w:i/>
              <w:color w:val="002060"/>
              <w:szCs w:val="24"/>
              <w:highlight w:val="lightGray"/>
            </w:rPr>
          </w:pPr>
        </w:p>
        <w:p w14:paraId="108C1610" w14:textId="77777777" w:rsidR="00D45C8A" w:rsidRDefault="00D45C8A" w:rsidP="00BA6ED7">
          <w:pPr>
            <w:jc w:val="both"/>
            <w:rPr>
              <w:sz w:val="21"/>
              <w:szCs w:val="21"/>
            </w:rPr>
          </w:pPr>
          <w:r w:rsidRPr="001C2E60">
            <w:rPr>
              <w:i/>
              <w:color w:val="002060"/>
              <w:szCs w:val="24"/>
              <w:highlight w:val="lightGray"/>
            </w:rPr>
            <w:t>Information to address scope can be gleaned from the data profile, surveys, focus groups and key informant interviews.]</w:t>
          </w:r>
        </w:p>
      </w:sdtContent>
    </w:sdt>
    <w:p w14:paraId="2D986ADA" w14:textId="77777777" w:rsidR="00D45C8A" w:rsidRDefault="00D45C8A" w:rsidP="00BA6ED7">
      <w:pPr>
        <w:rPr>
          <w:szCs w:val="24"/>
        </w:rPr>
      </w:pPr>
    </w:p>
    <w:p w14:paraId="5B965EDE" w14:textId="77777777" w:rsidR="007819B6" w:rsidRDefault="007819B6" w:rsidP="00BA6ED7">
      <w:pPr>
        <w:rPr>
          <w:sz w:val="21"/>
          <w:szCs w:val="21"/>
        </w:rPr>
      </w:pPr>
    </w:p>
    <w:p w14:paraId="32C25FC3" w14:textId="77777777" w:rsidR="007819B6" w:rsidRDefault="007819B6" w:rsidP="00BA6ED7">
      <w:pPr>
        <w:rPr>
          <w:sz w:val="21"/>
          <w:szCs w:val="21"/>
        </w:rPr>
      </w:pPr>
    </w:p>
    <w:p w14:paraId="65E09201" w14:textId="77777777" w:rsidR="007819B6" w:rsidRDefault="007819B6" w:rsidP="00BA6ED7">
      <w:pPr>
        <w:rPr>
          <w:sz w:val="21"/>
          <w:szCs w:val="21"/>
        </w:rPr>
      </w:pPr>
    </w:p>
    <w:p w14:paraId="734E2C38" w14:textId="2F67C12B" w:rsidR="007819B6" w:rsidRDefault="007819B6" w:rsidP="00BA6ED7">
      <w:pPr>
        <w:rPr>
          <w:b/>
          <w:bCs/>
          <w:color w:val="002060"/>
          <w:szCs w:val="24"/>
        </w:rPr>
      </w:pPr>
      <w:r w:rsidRPr="00EC09B1">
        <w:rPr>
          <w:b/>
          <w:bCs/>
          <w:color w:val="002060"/>
          <w:szCs w:val="24"/>
        </w:rPr>
        <w:t>Summary: Nature of the Need</w:t>
      </w:r>
    </w:p>
    <w:p w14:paraId="3A6A670A" w14:textId="77777777" w:rsidR="00D22182" w:rsidRPr="00EC09B1" w:rsidRDefault="00D22182" w:rsidP="00BA6ED7">
      <w:pPr>
        <w:rPr>
          <w:b/>
          <w:bCs/>
          <w:color w:val="002060"/>
          <w:sz w:val="21"/>
          <w:szCs w:val="21"/>
        </w:rPr>
      </w:pPr>
    </w:p>
    <w:p w14:paraId="190343DA" w14:textId="3F7DA9F2" w:rsidR="007819B6" w:rsidRDefault="00F22F23" w:rsidP="00BA6ED7">
      <w:pPr>
        <w:jc w:val="both"/>
        <w:rPr>
          <w:szCs w:val="24"/>
        </w:rPr>
      </w:pPr>
      <w:sdt>
        <w:sdtPr>
          <w:rPr>
            <w:b/>
          </w:rPr>
          <w:id w:val="497772466"/>
          <w:placeholder>
            <w:docPart w:val="B2E307440A0648BA8A06FB2BEE54B8C4"/>
          </w:placeholder>
        </w:sdtPr>
        <w:sdtEndPr/>
        <w:sdtContent>
          <w:r w:rsidR="00344157" w:rsidRPr="00C0687B">
            <w:rPr>
              <w:color w:val="FF0000"/>
            </w:rPr>
            <w:t>Click in this text to add content</w:t>
          </w:r>
          <w:r w:rsidR="00344157">
            <w:rPr>
              <w:color w:val="FF0000"/>
            </w:rPr>
            <w:t xml:space="preserve">, </w:t>
          </w:r>
          <w:r w:rsidR="00344157" w:rsidRPr="00C0687B">
            <w:rPr>
              <w:color w:val="FF0000"/>
            </w:rPr>
            <w:t>delete the following instructions</w:t>
          </w:r>
          <w:r w:rsidR="00344157">
            <w:rPr>
              <w:color w:val="FF0000"/>
            </w:rPr>
            <w:t>, and updated font color and size</w:t>
          </w:r>
          <w:r w:rsidR="00344157" w:rsidRPr="00C0687B">
            <w:rPr>
              <w:color w:val="FF0000"/>
            </w:rPr>
            <w:t>:</w:t>
          </w:r>
          <w:r w:rsidR="00344157">
            <w:rPr>
              <w:color w:val="FF0000"/>
            </w:rPr>
            <w:t xml:space="preserve"> </w:t>
          </w:r>
          <w:r w:rsidR="00344157" w:rsidRPr="001C2E60">
            <w:rPr>
              <w:i/>
              <w:color w:val="002060"/>
              <w:szCs w:val="24"/>
              <w:highlight w:val="lightGray"/>
            </w:rPr>
            <w:t>[HSACS will provide a narrative</w:t>
          </w:r>
          <w:r w:rsidR="00344157">
            <w:rPr>
              <w:i/>
              <w:color w:val="002060"/>
              <w:szCs w:val="24"/>
              <w:highlight w:val="lightGray"/>
            </w:rPr>
            <w:t xml:space="preserve"> </w:t>
          </w:r>
          <w:r w:rsidR="00344157" w:rsidRPr="001C2E60">
            <w:rPr>
              <w:i/>
              <w:color w:val="002060"/>
              <w:szCs w:val="24"/>
              <w:highlight w:val="lightGray"/>
            </w:rPr>
            <w:t xml:space="preserve">describing the nature of this need area. Considerations for describing the nature of the need </w:t>
          </w:r>
          <w:proofErr w:type="gramStart"/>
          <w:r w:rsidR="00344157" w:rsidRPr="001C2E60">
            <w:rPr>
              <w:i/>
              <w:color w:val="002060"/>
              <w:szCs w:val="24"/>
              <w:highlight w:val="lightGray"/>
            </w:rPr>
            <w:t>include:</w:t>
          </w:r>
          <w:proofErr w:type="gramEnd"/>
          <w:r w:rsidR="00344157" w:rsidRPr="001C2E60">
            <w:rPr>
              <w:i/>
              <w:color w:val="002060"/>
              <w:szCs w:val="24"/>
              <w:highlight w:val="lightGray"/>
            </w:rPr>
            <w:t xml:space="preserve"> availability, physical accessibility, economic accessibility, discriminatory practices, informational accessibility, acceptability, quality and key barriers to service provision.</w:t>
          </w:r>
          <w:r w:rsidR="00344157" w:rsidRPr="001C2E60">
            <w:rPr>
              <w:i/>
              <w:color w:val="002060"/>
              <w:szCs w:val="24"/>
            </w:rPr>
            <w:t xml:space="preserve"> </w:t>
          </w:r>
          <w:r w:rsidR="00344157" w:rsidRPr="001C2E60">
            <w:rPr>
              <w:i/>
              <w:color w:val="002060"/>
              <w:szCs w:val="24"/>
              <w:highlight w:val="lightGray"/>
            </w:rPr>
            <w:t>Information to address nature of the need can be gleaned from surveys, focus groups and key informant interviews</w:t>
          </w:r>
          <w:r w:rsidR="00344157">
            <w:rPr>
              <w:i/>
              <w:color w:val="002060"/>
              <w:szCs w:val="24"/>
              <w:highlight w:val="lightGray"/>
            </w:rPr>
            <w:t>.]</w:t>
          </w:r>
          <w:r w:rsidR="00344157" w:rsidRPr="001C2E60">
            <w:rPr>
              <w:i/>
              <w:color w:val="002060"/>
              <w:szCs w:val="24"/>
              <w:highlight w:val="lightGray"/>
            </w:rPr>
            <w:t xml:space="preserve"> </w:t>
          </w:r>
        </w:sdtContent>
      </w:sdt>
    </w:p>
    <w:p w14:paraId="2D4EBE11" w14:textId="77777777" w:rsidR="007819B6" w:rsidRDefault="007819B6" w:rsidP="00BA6ED7">
      <w:pPr>
        <w:rPr>
          <w:szCs w:val="24"/>
        </w:rPr>
      </w:pPr>
    </w:p>
    <w:p w14:paraId="74CC3EAB" w14:textId="77777777" w:rsidR="007819B6" w:rsidRDefault="007819B6" w:rsidP="00BA6ED7">
      <w:pPr>
        <w:rPr>
          <w:szCs w:val="24"/>
        </w:rPr>
      </w:pPr>
    </w:p>
    <w:p w14:paraId="602760AA" w14:textId="77777777" w:rsidR="00B77AFA" w:rsidRDefault="00B77AFA" w:rsidP="00BA6ED7">
      <w:pPr>
        <w:rPr>
          <w:szCs w:val="24"/>
        </w:rPr>
      </w:pPr>
    </w:p>
    <w:p w14:paraId="3ED071A4" w14:textId="5DA4703A" w:rsidR="00B77AFA" w:rsidRDefault="00B77AFA" w:rsidP="00BA6ED7">
      <w:pPr>
        <w:spacing w:after="200"/>
        <w:rPr>
          <w:szCs w:val="24"/>
        </w:rPr>
      </w:pPr>
      <w:r>
        <w:rPr>
          <w:szCs w:val="24"/>
        </w:rPr>
        <w:br w:type="page"/>
      </w:r>
    </w:p>
    <w:p w14:paraId="5A8D0D72" w14:textId="1EFFAB00" w:rsidR="007819B6" w:rsidRDefault="007819B6" w:rsidP="00BA6ED7">
      <w:pPr>
        <w:rPr>
          <w:b/>
          <w:bCs/>
          <w:color w:val="002060"/>
          <w:szCs w:val="24"/>
        </w:rPr>
      </w:pPr>
      <w:r w:rsidRPr="00EC09B1">
        <w:rPr>
          <w:b/>
          <w:bCs/>
          <w:color w:val="002060"/>
          <w:szCs w:val="24"/>
        </w:rPr>
        <w:lastRenderedPageBreak/>
        <w:t>Summary: Local Considerations for Addressing the Need for County Prioritized Need Area</w:t>
      </w:r>
    </w:p>
    <w:p w14:paraId="514FD399" w14:textId="77777777" w:rsidR="00D22182" w:rsidRPr="00EC09B1" w:rsidRDefault="00D22182" w:rsidP="00BA6ED7">
      <w:pPr>
        <w:rPr>
          <w:b/>
          <w:bCs/>
          <w:color w:val="002060"/>
          <w:szCs w:val="24"/>
        </w:rPr>
      </w:pPr>
    </w:p>
    <w:sdt>
      <w:sdtPr>
        <w:rPr>
          <w:b/>
        </w:rPr>
        <w:id w:val="-1117522816"/>
        <w:placeholder>
          <w:docPart w:val="EC4228C689BA4841BFAF6A157AF78962"/>
        </w:placeholder>
      </w:sdtPr>
      <w:sdtEndPr/>
      <w:sdtContent>
        <w:p w14:paraId="2C99A070" w14:textId="3964F065" w:rsidR="00C02495" w:rsidRPr="00EC09B1" w:rsidRDefault="00C02495" w:rsidP="00BA6ED7">
          <w:pPr>
            <w:jc w:val="both"/>
            <w:rPr>
              <w:b/>
              <w:i/>
              <w:color w:val="002060"/>
              <w:szCs w:val="24"/>
              <w:highlight w:val="lightGray"/>
            </w:rPr>
          </w:pPr>
          <w:r w:rsidRPr="00EC09B1">
            <w:rPr>
              <w:b/>
              <w:i/>
              <w:iCs/>
              <w:color w:val="00B050"/>
              <w:sz w:val="22"/>
            </w:rPr>
            <w:t xml:space="preserve">*Required only if focus group need area topic. </w:t>
          </w:r>
        </w:p>
        <w:p w14:paraId="6AB12DD1" w14:textId="77777777" w:rsidR="00EC09B1" w:rsidRDefault="00EC09B1" w:rsidP="00BA6ED7">
          <w:pPr>
            <w:jc w:val="both"/>
            <w:rPr>
              <w:color w:val="FF0000"/>
            </w:rPr>
          </w:pPr>
        </w:p>
        <w:p w14:paraId="28FB055B" w14:textId="372D94C5" w:rsidR="00540C6A" w:rsidRDefault="00540C6A" w:rsidP="00BA6ED7">
          <w:pPr>
            <w:jc w:val="both"/>
            <w:rPr>
              <w:b/>
              <w:i/>
              <w:color w:val="002060"/>
              <w:szCs w:val="24"/>
              <w:highlight w:val="lightGray"/>
            </w:rPr>
          </w:pPr>
          <w:r w:rsidRPr="00C0687B">
            <w:rPr>
              <w:color w:val="FF0000"/>
            </w:rPr>
            <w:t>Click in this text to add content</w:t>
          </w:r>
          <w:r>
            <w:rPr>
              <w:color w:val="FF0000"/>
            </w:rPr>
            <w:t xml:space="preserve">, </w:t>
          </w:r>
          <w:r w:rsidRPr="00C0687B">
            <w:rPr>
              <w:color w:val="FF0000"/>
            </w:rPr>
            <w:t>delete the following instructions</w:t>
          </w:r>
          <w:r>
            <w:rPr>
              <w:color w:val="FF0000"/>
            </w:rPr>
            <w:t>, and updated font color and size</w:t>
          </w:r>
          <w:r w:rsidRPr="00C0687B">
            <w:rPr>
              <w:color w:val="FF0000"/>
            </w:rPr>
            <w:t>:</w:t>
          </w:r>
          <w:r>
            <w:rPr>
              <w:color w:val="FF0000"/>
            </w:rPr>
            <w:t xml:space="preserve"> </w:t>
          </w:r>
          <w:r w:rsidRPr="001C2E60">
            <w:rPr>
              <w:i/>
              <w:color w:val="002060"/>
              <w:szCs w:val="24"/>
              <w:highlight w:val="lightGray"/>
            </w:rPr>
            <w:t>[HSACS will provide a narrative</w:t>
          </w:r>
          <w:r>
            <w:rPr>
              <w:i/>
              <w:color w:val="002060"/>
              <w:szCs w:val="24"/>
              <w:highlight w:val="lightGray"/>
            </w:rPr>
            <w:t xml:space="preserve"> </w:t>
          </w:r>
          <w:r w:rsidRPr="001C2E60">
            <w:rPr>
              <w:i/>
              <w:color w:val="002060"/>
              <w:szCs w:val="24"/>
              <w:highlight w:val="lightGray"/>
            </w:rPr>
            <w:t>describing local considerations for addressing this need. A summary of local consideration for addressing the need may include information to address the following questions: Is this a need that can be addressed at the county level? Is this an urgent need (e.g., needs to be addressed in 1-3 years)? Does the community lack (access to) organizations/programs to focus on the needs/issue or on similar needs issues? If not, what resources would the existing constellation of service providers and community support organizations need to be able to address the need; and are these resources readily available? Information to address local considerations for addressing the need can be gleaned primarily from focus groups and key informant interviews</w:t>
          </w:r>
        </w:p>
        <w:p w14:paraId="1A2FA290" w14:textId="77777777" w:rsidR="00540C6A" w:rsidRDefault="00F22F23" w:rsidP="00BA6ED7">
          <w:pPr>
            <w:rPr>
              <w:b/>
            </w:rPr>
          </w:pPr>
        </w:p>
      </w:sdtContent>
    </w:sdt>
    <w:p w14:paraId="016BCAA9" w14:textId="77777777" w:rsidR="00540C6A" w:rsidRPr="00ED7573" w:rsidRDefault="00540C6A" w:rsidP="00BA6ED7">
      <w:pPr>
        <w:rPr>
          <w:sz w:val="21"/>
          <w:szCs w:val="21"/>
        </w:rPr>
      </w:pPr>
    </w:p>
    <w:p w14:paraId="7049BAD5" w14:textId="0E960685" w:rsidR="007819B6" w:rsidRPr="00EC09B1" w:rsidRDefault="007819B6" w:rsidP="00BA6ED7">
      <w:pPr>
        <w:rPr>
          <w:szCs w:val="24"/>
        </w:rPr>
      </w:pPr>
    </w:p>
    <w:p w14:paraId="57917736" w14:textId="77777777" w:rsidR="007819B6" w:rsidRDefault="007819B6" w:rsidP="00BA6ED7">
      <w:pPr>
        <w:rPr>
          <w:szCs w:val="24"/>
        </w:rPr>
      </w:pPr>
    </w:p>
    <w:p w14:paraId="029739F3" w14:textId="77777777" w:rsidR="007819B6" w:rsidRDefault="007819B6" w:rsidP="00BA6ED7">
      <w:pPr>
        <w:rPr>
          <w:szCs w:val="24"/>
        </w:rPr>
      </w:pPr>
    </w:p>
    <w:p w14:paraId="7E96BEE5" w14:textId="77777777" w:rsidR="007819B6" w:rsidRDefault="007819B6" w:rsidP="00BA6ED7">
      <w:pPr>
        <w:rPr>
          <w:szCs w:val="24"/>
        </w:rPr>
      </w:pPr>
    </w:p>
    <w:p w14:paraId="78264A0E" w14:textId="77777777" w:rsidR="007819B6" w:rsidRDefault="007819B6" w:rsidP="00BA6ED7">
      <w:pPr>
        <w:rPr>
          <w:szCs w:val="24"/>
        </w:rPr>
      </w:pPr>
    </w:p>
    <w:p w14:paraId="6FF3FD62" w14:textId="7E75820C" w:rsidR="007819B6" w:rsidRDefault="007819B6" w:rsidP="00BA6ED7">
      <w:pPr>
        <w:rPr>
          <w:b/>
          <w:bCs/>
          <w:color w:val="002060"/>
          <w:szCs w:val="24"/>
        </w:rPr>
      </w:pPr>
      <w:r w:rsidRPr="00EC09B1">
        <w:rPr>
          <w:b/>
          <w:bCs/>
          <w:color w:val="002060"/>
          <w:szCs w:val="24"/>
        </w:rPr>
        <w:t>If applicable: Additional Notable Focus Group Trends for County Prioritized Need Area</w:t>
      </w:r>
    </w:p>
    <w:p w14:paraId="7D0B1505" w14:textId="77777777" w:rsidR="00D22182" w:rsidRPr="00EC09B1" w:rsidRDefault="00D22182" w:rsidP="00BA6ED7">
      <w:pPr>
        <w:rPr>
          <w:b/>
          <w:bCs/>
          <w:color w:val="002060"/>
          <w:szCs w:val="24"/>
        </w:rPr>
      </w:pPr>
    </w:p>
    <w:sdt>
      <w:sdtPr>
        <w:rPr>
          <w:b/>
        </w:rPr>
        <w:id w:val="2037319080"/>
        <w:placeholder>
          <w:docPart w:val="6178E8AEB9A343659EC1E971734D20BB"/>
        </w:placeholder>
      </w:sdtPr>
      <w:sdtEndPr/>
      <w:sdtContent>
        <w:p w14:paraId="206DD9B2" w14:textId="77777777" w:rsidR="00AD019A" w:rsidRDefault="00AD019A" w:rsidP="00BA6ED7">
          <w:pPr>
            <w:jc w:val="both"/>
            <w:rPr>
              <w:b/>
              <w:i/>
              <w:color w:val="002060"/>
              <w:szCs w:val="24"/>
              <w:highlight w:val="lightGray"/>
            </w:rPr>
          </w:pPr>
          <w:r w:rsidRPr="00C0687B">
            <w:rPr>
              <w:color w:val="FF0000"/>
            </w:rPr>
            <w:t>Click in this text</w:t>
          </w:r>
          <w:r>
            <w:rPr>
              <w:color w:val="FF0000"/>
            </w:rPr>
            <w:t xml:space="preserve"> (if applicable)</w:t>
          </w:r>
          <w:r w:rsidRPr="00C0687B">
            <w:rPr>
              <w:color w:val="FF0000"/>
            </w:rPr>
            <w:t xml:space="preserve"> to add content</w:t>
          </w:r>
          <w:r>
            <w:rPr>
              <w:color w:val="FF0000"/>
            </w:rPr>
            <w:t xml:space="preserve"> and updated font color and size. If not applicable delete this text and box. </w:t>
          </w:r>
        </w:p>
        <w:p w14:paraId="31453990" w14:textId="77777777" w:rsidR="00AD019A" w:rsidRDefault="00AD019A" w:rsidP="00BA6ED7">
          <w:pPr>
            <w:rPr>
              <w:b/>
              <w:i/>
              <w:color w:val="002060"/>
              <w:szCs w:val="24"/>
              <w:highlight w:val="lightGray"/>
            </w:rPr>
          </w:pPr>
        </w:p>
        <w:p w14:paraId="47BE271F" w14:textId="77777777" w:rsidR="00AD019A" w:rsidRDefault="00F22F23" w:rsidP="00BA6ED7">
          <w:pPr>
            <w:rPr>
              <w:b/>
            </w:rPr>
          </w:pPr>
        </w:p>
      </w:sdtContent>
    </w:sdt>
    <w:p w14:paraId="7E4C9401" w14:textId="77777777" w:rsidR="007819B6" w:rsidRDefault="007819B6" w:rsidP="00BA6ED7"/>
    <w:p w14:paraId="5AD6F0DC" w14:textId="77777777" w:rsidR="007819B6" w:rsidRDefault="007819B6" w:rsidP="00BA6ED7"/>
    <w:p w14:paraId="68507DCB" w14:textId="77777777" w:rsidR="00C978DD" w:rsidRDefault="00C978DD" w:rsidP="00BA6ED7"/>
    <w:p w14:paraId="110F4094" w14:textId="77777777" w:rsidR="00344157" w:rsidRDefault="00344157" w:rsidP="00BA6ED7">
      <w:r>
        <w:br w:type="page"/>
      </w:r>
    </w:p>
    <w:p w14:paraId="1D6E2F7D" w14:textId="727AE947" w:rsidR="007819B6" w:rsidRDefault="007819B6" w:rsidP="00AF3AD3">
      <w:r>
        <w:rPr>
          <w:noProof/>
        </w:rPr>
        <w:lastRenderedPageBreak/>
        <mc:AlternateContent>
          <mc:Choice Requires="wps">
            <w:drawing>
              <wp:anchor distT="0" distB="0" distL="114300" distR="114300" simplePos="0" relativeHeight="251658252" behindDoc="1" locked="0" layoutInCell="1" allowOverlap="1" wp14:anchorId="1613FBA8" wp14:editId="683CE186">
                <wp:simplePos x="0" y="0"/>
                <wp:positionH relativeFrom="column">
                  <wp:posOffset>-394970</wp:posOffset>
                </wp:positionH>
                <wp:positionV relativeFrom="paragraph">
                  <wp:posOffset>323215</wp:posOffset>
                </wp:positionV>
                <wp:extent cx="7190308" cy="7600950"/>
                <wp:effectExtent l="0" t="0" r="10795" b="19050"/>
                <wp:wrapNone/>
                <wp:docPr id="223" name="Rectangle 223"/>
                <wp:cNvGraphicFramePr/>
                <a:graphic xmlns:a="http://schemas.openxmlformats.org/drawingml/2006/main">
                  <a:graphicData uri="http://schemas.microsoft.com/office/word/2010/wordprocessingShape">
                    <wps:wsp>
                      <wps:cNvSpPr/>
                      <wps:spPr>
                        <a:xfrm>
                          <a:off x="0" y="0"/>
                          <a:ext cx="7190308" cy="7600950"/>
                        </a:xfrm>
                        <a:prstGeom prst="rect">
                          <a:avLst/>
                        </a:prstGeom>
                        <a:solidFill>
                          <a:schemeClr val="accent2">
                            <a:lumMod val="20000"/>
                            <a:lumOff val="80000"/>
                            <a:alpha val="39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7D23C" id="Rectangle 223" o:spid="_x0000_s1026" style="position:absolute;margin-left:-31.1pt;margin-top:25.45pt;width:566.15pt;height:598.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" fillcolor="#d6e9f5 [661]" strokecolor="#024f75 [3204]" strokeweight="2pt">
                <v:fill opacity="25443f"/>
              </v:rect>
            </w:pict>
          </mc:Fallback>
        </mc:AlternateContent>
      </w:r>
    </w:p>
    <w:p w14:paraId="47BC985C" w14:textId="77777777" w:rsidR="00B77AFA" w:rsidRDefault="00B77AFA" w:rsidP="00AF3AD3">
      <w:pPr>
        <w:ind w:left="-450"/>
      </w:pPr>
    </w:p>
    <w:p w14:paraId="272093B8" w14:textId="038606B9" w:rsidR="007819B6" w:rsidRPr="00EC09B1" w:rsidRDefault="007819B6" w:rsidP="00AF3AD3">
      <w:pPr>
        <w:ind w:left="-450"/>
        <w:rPr>
          <w:b/>
          <w:bCs/>
          <w:color w:val="002060"/>
          <w:sz w:val="21"/>
          <w:szCs w:val="21"/>
        </w:rPr>
      </w:pPr>
      <w:r w:rsidRPr="00EC09B1">
        <w:rPr>
          <w:b/>
          <w:bCs/>
          <w:color w:val="002060"/>
        </w:rPr>
        <w:t>Need Area: Survey Results</w:t>
      </w:r>
      <w:r w:rsidRPr="00EC09B1">
        <w:rPr>
          <w:b/>
          <w:bCs/>
          <w:color w:val="002060"/>
          <w:sz w:val="21"/>
          <w:szCs w:val="21"/>
        </w:rPr>
        <w:t xml:space="preserve"> </w:t>
      </w:r>
    </w:p>
    <w:p w14:paraId="27CFD45C" w14:textId="77777777" w:rsidR="007819B6" w:rsidRPr="00CB0EF7" w:rsidRDefault="007819B6" w:rsidP="00AF3AD3">
      <w:pPr>
        <w:ind w:left="-450"/>
        <w:rPr>
          <w:sz w:val="21"/>
          <w:szCs w:val="21"/>
        </w:rPr>
      </w:pPr>
    </w:p>
    <w:tbl>
      <w:tblPr>
        <w:tblStyle w:val="TableGrid"/>
        <w:tblW w:w="10980" w:type="dxa"/>
        <w:tblInd w:w="-455" w:type="dxa"/>
        <w:tblLayout w:type="fixed"/>
        <w:tblLook w:val="04A0" w:firstRow="1" w:lastRow="0" w:firstColumn="1" w:lastColumn="0" w:noHBand="0" w:noVBand="1"/>
      </w:tblPr>
      <w:tblGrid>
        <w:gridCol w:w="3600"/>
        <w:gridCol w:w="1350"/>
        <w:gridCol w:w="990"/>
        <w:gridCol w:w="990"/>
        <w:gridCol w:w="990"/>
        <w:gridCol w:w="990"/>
        <w:gridCol w:w="990"/>
        <w:gridCol w:w="1080"/>
      </w:tblGrid>
      <w:tr w:rsidR="007819B6" w:rsidRPr="005C4377" w14:paraId="0FF149B7" w14:textId="77777777" w:rsidTr="0058156A">
        <w:tc>
          <w:tcPr>
            <w:tcW w:w="3600" w:type="dxa"/>
          </w:tcPr>
          <w:p w14:paraId="6B129114" w14:textId="77777777" w:rsidR="007819B6" w:rsidRPr="00EC09B1" w:rsidRDefault="007819B6" w:rsidP="00AF3AD3">
            <w:pPr>
              <w:rPr>
                <w:b/>
                <w:bCs/>
                <w:color w:val="002060"/>
                <w:sz w:val="21"/>
                <w:szCs w:val="21"/>
              </w:rPr>
            </w:pPr>
            <w:r w:rsidRPr="00EC09B1">
              <w:rPr>
                <w:b/>
                <w:bCs/>
                <w:color w:val="002060"/>
                <w:sz w:val="21"/>
                <w:szCs w:val="21"/>
              </w:rPr>
              <w:t>Item</w:t>
            </w:r>
          </w:p>
        </w:tc>
        <w:tc>
          <w:tcPr>
            <w:tcW w:w="1350" w:type="dxa"/>
          </w:tcPr>
          <w:p w14:paraId="4254AD4B" w14:textId="77777777" w:rsidR="007819B6" w:rsidRPr="00EC09B1" w:rsidRDefault="007819B6" w:rsidP="00AF3AD3">
            <w:pPr>
              <w:jc w:val="center"/>
              <w:rPr>
                <w:b/>
                <w:bCs/>
                <w:color w:val="002060"/>
                <w:sz w:val="21"/>
                <w:szCs w:val="21"/>
              </w:rPr>
            </w:pPr>
            <w:r w:rsidRPr="00EC09B1">
              <w:rPr>
                <w:b/>
                <w:bCs/>
                <w:color w:val="002060"/>
                <w:sz w:val="21"/>
                <w:szCs w:val="21"/>
              </w:rPr>
              <w:t>Total Number of Respondents</w:t>
            </w:r>
          </w:p>
        </w:tc>
        <w:tc>
          <w:tcPr>
            <w:tcW w:w="990" w:type="dxa"/>
          </w:tcPr>
          <w:p w14:paraId="4588E7FE" w14:textId="77777777" w:rsidR="007819B6" w:rsidRPr="00EC09B1" w:rsidRDefault="007819B6" w:rsidP="00AF3AD3">
            <w:pPr>
              <w:jc w:val="center"/>
              <w:rPr>
                <w:b/>
                <w:bCs/>
                <w:color w:val="002060"/>
                <w:sz w:val="21"/>
                <w:szCs w:val="21"/>
              </w:rPr>
            </w:pPr>
            <w:r w:rsidRPr="00EC09B1">
              <w:rPr>
                <w:b/>
                <w:bCs/>
                <w:color w:val="002060"/>
                <w:sz w:val="21"/>
                <w:szCs w:val="21"/>
              </w:rPr>
              <w:t>Strongly Disagree</w:t>
            </w:r>
          </w:p>
        </w:tc>
        <w:tc>
          <w:tcPr>
            <w:tcW w:w="990" w:type="dxa"/>
          </w:tcPr>
          <w:p w14:paraId="3038DBA2" w14:textId="77777777" w:rsidR="007819B6" w:rsidRPr="00EC09B1" w:rsidRDefault="007819B6" w:rsidP="00AF3AD3">
            <w:pPr>
              <w:jc w:val="center"/>
              <w:rPr>
                <w:b/>
                <w:bCs/>
                <w:color w:val="002060"/>
                <w:sz w:val="21"/>
                <w:szCs w:val="21"/>
              </w:rPr>
            </w:pPr>
            <w:r w:rsidRPr="00EC09B1">
              <w:rPr>
                <w:b/>
                <w:bCs/>
                <w:color w:val="002060"/>
                <w:sz w:val="21"/>
                <w:szCs w:val="21"/>
              </w:rPr>
              <w:t>Disagree</w:t>
            </w:r>
          </w:p>
        </w:tc>
        <w:tc>
          <w:tcPr>
            <w:tcW w:w="990" w:type="dxa"/>
          </w:tcPr>
          <w:p w14:paraId="104E9FF5" w14:textId="77777777" w:rsidR="007819B6" w:rsidRPr="00EC09B1" w:rsidRDefault="007819B6" w:rsidP="00AF3AD3">
            <w:pPr>
              <w:jc w:val="center"/>
              <w:rPr>
                <w:b/>
                <w:bCs/>
                <w:color w:val="002060"/>
                <w:sz w:val="21"/>
                <w:szCs w:val="21"/>
              </w:rPr>
            </w:pPr>
            <w:r w:rsidRPr="00EC09B1">
              <w:rPr>
                <w:b/>
                <w:bCs/>
                <w:color w:val="002060"/>
                <w:sz w:val="21"/>
                <w:szCs w:val="21"/>
              </w:rPr>
              <w:t>Agree</w:t>
            </w:r>
          </w:p>
        </w:tc>
        <w:tc>
          <w:tcPr>
            <w:tcW w:w="990" w:type="dxa"/>
          </w:tcPr>
          <w:p w14:paraId="335B4622" w14:textId="77777777" w:rsidR="007819B6" w:rsidRPr="00EC09B1" w:rsidRDefault="007819B6" w:rsidP="00AF3AD3">
            <w:pPr>
              <w:jc w:val="center"/>
              <w:rPr>
                <w:b/>
                <w:bCs/>
                <w:color w:val="002060"/>
                <w:sz w:val="21"/>
                <w:szCs w:val="21"/>
              </w:rPr>
            </w:pPr>
            <w:r w:rsidRPr="00EC09B1">
              <w:rPr>
                <w:b/>
                <w:bCs/>
                <w:color w:val="002060"/>
                <w:sz w:val="21"/>
                <w:szCs w:val="21"/>
              </w:rPr>
              <w:t>Strongly Agree</w:t>
            </w:r>
          </w:p>
        </w:tc>
        <w:tc>
          <w:tcPr>
            <w:tcW w:w="990" w:type="dxa"/>
          </w:tcPr>
          <w:p w14:paraId="4F9E4ECE" w14:textId="77777777" w:rsidR="007819B6" w:rsidRPr="00EC09B1" w:rsidRDefault="007819B6" w:rsidP="00AF3AD3">
            <w:pPr>
              <w:jc w:val="center"/>
              <w:rPr>
                <w:b/>
                <w:bCs/>
                <w:color w:val="002060"/>
                <w:sz w:val="21"/>
                <w:szCs w:val="21"/>
              </w:rPr>
            </w:pPr>
            <w:r w:rsidRPr="00EC09B1">
              <w:rPr>
                <w:b/>
                <w:bCs/>
                <w:color w:val="002060"/>
                <w:sz w:val="21"/>
                <w:szCs w:val="21"/>
              </w:rPr>
              <w:t>Don’t Know</w:t>
            </w:r>
          </w:p>
        </w:tc>
        <w:tc>
          <w:tcPr>
            <w:tcW w:w="1080" w:type="dxa"/>
          </w:tcPr>
          <w:p w14:paraId="0742277B" w14:textId="77777777" w:rsidR="007819B6" w:rsidRPr="00EC09B1" w:rsidRDefault="007819B6" w:rsidP="00AF3AD3">
            <w:pPr>
              <w:jc w:val="center"/>
              <w:rPr>
                <w:b/>
                <w:bCs/>
                <w:color w:val="002060"/>
                <w:sz w:val="21"/>
                <w:szCs w:val="21"/>
              </w:rPr>
            </w:pPr>
            <w:r w:rsidRPr="00EC09B1">
              <w:rPr>
                <w:b/>
                <w:bCs/>
                <w:color w:val="002060"/>
                <w:sz w:val="21"/>
                <w:szCs w:val="21"/>
              </w:rPr>
              <w:t>Total</w:t>
            </w:r>
          </w:p>
        </w:tc>
      </w:tr>
      <w:tr w:rsidR="007819B6" w:rsidRPr="00367040" w14:paraId="1BCB5B92" w14:textId="77777777" w:rsidTr="0058156A">
        <w:tc>
          <w:tcPr>
            <w:tcW w:w="3600" w:type="dxa"/>
          </w:tcPr>
          <w:p w14:paraId="36A5B584" w14:textId="2B94472A" w:rsidR="007819B6" w:rsidRPr="00EC09B1" w:rsidRDefault="007819B6" w:rsidP="00AF3AD3">
            <w:pPr>
              <w:rPr>
                <w:b/>
                <w:bCs/>
                <w:color w:val="002060"/>
                <w:sz w:val="21"/>
                <w:szCs w:val="21"/>
              </w:rPr>
            </w:pPr>
            <w:r w:rsidRPr="00EC09B1">
              <w:rPr>
                <w:color w:val="002060"/>
                <w:sz w:val="21"/>
                <w:szCs w:val="21"/>
              </w:rPr>
              <w:t xml:space="preserve">1. There are enough services available in the county to help those who have this need. </w:t>
            </w:r>
          </w:p>
        </w:tc>
        <w:sdt>
          <w:sdtPr>
            <w:rPr>
              <w:bCs/>
              <w:sz w:val="21"/>
              <w:szCs w:val="21"/>
            </w:rPr>
            <w:id w:val="-1789812654"/>
            <w:placeholder>
              <w:docPart w:val="1E0018E066F94A2B9129418A517BE5AA"/>
            </w:placeholder>
            <w:showingPlcHdr/>
          </w:sdtPr>
          <w:sdtEndPr/>
          <w:sdtContent>
            <w:tc>
              <w:tcPr>
                <w:tcW w:w="1350" w:type="dxa"/>
              </w:tcPr>
              <w:p w14:paraId="0E316019" w14:textId="6F0DB602"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c>
          <w:tcPr>
            <w:tcW w:w="990" w:type="dxa"/>
          </w:tcPr>
          <w:p w14:paraId="17405C14" w14:textId="5947339C" w:rsidR="007819B6" w:rsidRPr="00E66CE3" w:rsidRDefault="00F22F23" w:rsidP="00AF3AD3">
            <w:pPr>
              <w:jc w:val="center"/>
              <w:rPr>
                <w:bCs/>
                <w:sz w:val="21"/>
                <w:szCs w:val="21"/>
              </w:rPr>
            </w:pPr>
            <w:sdt>
              <w:sdtPr>
                <w:rPr>
                  <w:bCs/>
                  <w:sz w:val="21"/>
                  <w:szCs w:val="21"/>
                </w:rPr>
                <w:id w:val="1145325018"/>
                <w:placeholder>
                  <w:docPart w:val="F64A15D719004FF2913FABE7E344913E"/>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1B191933" w14:textId="642C534B" w:rsidR="007819B6" w:rsidRPr="00E66CE3" w:rsidRDefault="00F22F23" w:rsidP="00AF3AD3">
            <w:pPr>
              <w:jc w:val="center"/>
              <w:rPr>
                <w:bCs/>
                <w:sz w:val="21"/>
                <w:szCs w:val="21"/>
              </w:rPr>
            </w:pPr>
            <w:sdt>
              <w:sdtPr>
                <w:rPr>
                  <w:bCs/>
                  <w:sz w:val="21"/>
                  <w:szCs w:val="21"/>
                </w:rPr>
                <w:id w:val="925312074"/>
                <w:placeholder>
                  <w:docPart w:val="F5F97A26B1F442E0A3792766613FF25E"/>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2CE87A44" w14:textId="39B98F6C" w:rsidR="007819B6" w:rsidRPr="00E66CE3" w:rsidRDefault="00F22F23" w:rsidP="00AF3AD3">
            <w:pPr>
              <w:jc w:val="center"/>
              <w:rPr>
                <w:bCs/>
                <w:sz w:val="21"/>
                <w:szCs w:val="21"/>
              </w:rPr>
            </w:pPr>
            <w:sdt>
              <w:sdtPr>
                <w:rPr>
                  <w:bCs/>
                  <w:sz w:val="21"/>
                  <w:szCs w:val="21"/>
                </w:rPr>
                <w:id w:val="654881124"/>
                <w:placeholder>
                  <w:docPart w:val="6972D8F4B89D4FF78A27F3D142A537A5"/>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6DA75A24" w14:textId="77EB4E13" w:rsidR="007819B6" w:rsidRPr="00E66CE3" w:rsidRDefault="00F22F23" w:rsidP="00AF3AD3">
            <w:pPr>
              <w:jc w:val="center"/>
              <w:rPr>
                <w:bCs/>
                <w:sz w:val="21"/>
                <w:szCs w:val="21"/>
              </w:rPr>
            </w:pPr>
            <w:sdt>
              <w:sdtPr>
                <w:rPr>
                  <w:bCs/>
                  <w:sz w:val="21"/>
                  <w:szCs w:val="21"/>
                </w:rPr>
                <w:id w:val="1031768345"/>
                <w:placeholder>
                  <w:docPart w:val="CC4C1D85B5CD4FFA95A6CA0B3D842C49"/>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483A164E" w14:textId="6B4045F5" w:rsidR="007819B6" w:rsidRPr="00E66CE3" w:rsidRDefault="00F22F23" w:rsidP="00AF3AD3">
            <w:pPr>
              <w:jc w:val="center"/>
              <w:rPr>
                <w:bCs/>
                <w:sz w:val="21"/>
                <w:szCs w:val="21"/>
              </w:rPr>
            </w:pPr>
            <w:sdt>
              <w:sdtPr>
                <w:rPr>
                  <w:bCs/>
                  <w:sz w:val="21"/>
                  <w:szCs w:val="21"/>
                </w:rPr>
                <w:id w:val="842969859"/>
                <w:placeholder>
                  <w:docPart w:val="97A9266803564E13AD00C74A39AAD314"/>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1080" w:type="dxa"/>
          </w:tcPr>
          <w:p w14:paraId="777698A8" w14:textId="7C8D4295" w:rsidR="007819B6" w:rsidRPr="00E66CE3" w:rsidRDefault="00F22F23" w:rsidP="00AF3AD3">
            <w:pPr>
              <w:jc w:val="center"/>
              <w:rPr>
                <w:bCs/>
                <w:sz w:val="21"/>
                <w:szCs w:val="21"/>
              </w:rPr>
            </w:pPr>
            <w:sdt>
              <w:sdtPr>
                <w:rPr>
                  <w:bCs/>
                  <w:sz w:val="21"/>
                  <w:szCs w:val="21"/>
                </w:rPr>
                <w:id w:val="2018196314"/>
                <w:placeholder>
                  <w:docPart w:val="217DCE113C0C420BBF9542A1D04CF801"/>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r>
      <w:tr w:rsidR="007819B6" w:rsidRPr="00367040" w14:paraId="0E7C6826" w14:textId="77777777" w:rsidTr="0058156A">
        <w:tc>
          <w:tcPr>
            <w:tcW w:w="3600" w:type="dxa"/>
          </w:tcPr>
          <w:p w14:paraId="6384B14D" w14:textId="77777777" w:rsidR="007819B6" w:rsidRPr="00EC09B1" w:rsidRDefault="007819B6" w:rsidP="00AF3AD3">
            <w:pPr>
              <w:rPr>
                <w:b/>
                <w:bCs/>
                <w:color w:val="002060"/>
                <w:sz w:val="21"/>
                <w:szCs w:val="21"/>
              </w:rPr>
            </w:pPr>
            <w:r w:rsidRPr="00EC09B1">
              <w:rPr>
                <w:color w:val="002060"/>
                <w:sz w:val="21"/>
                <w:szCs w:val="21"/>
              </w:rPr>
              <w:t xml:space="preserve">2. Anyone in the county </w:t>
            </w:r>
            <w:proofErr w:type="gramStart"/>
            <w:r w:rsidRPr="00EC09B1">
              <w:rPr>
                <w:color w:val="002060"/>
                <w:sz w:val="21"/>
                <w:szCs w:val="21"/>
              </w:rPr>
              <w:t>is able to</w:t>
            </w:r>
            <w:proofErr w:type="gramEnd"/>
            <w:r w:rsidRPr="00EC09B1">
              <w:rPr>
                <w:color w:val="002060"/>
                <w:sz w:val="21"/>
                <w:szCs w:val="21"/>
              </w:rPr>
              <w:t xml:space="preserve"> access services. </w:t>
            </w:r>
          </w:p>
        </w:tc>
        <w:sdt>
          <w:sdtPr>
            <w:rPr>
              <w:bCs/>
              <w:sz w:val="21"/>
              <w:szCs w:val="21"/>
            </w:rPr>
            <w:id w:val="-1066949689"/>
            <w:placeholder>
              <w:docPart w:val="75C10B8BB48B47DBB6E79674DB59457B"/>
            </w:placeholder>
            <w:showingPlcHdr/>
          </w:sdtPr>
          <w:sdtEndPr/>
          <w:sdtContent>
            <w:tc>
              <w:tcPr>
                <w:tcW w:w="1350" w:type="dxa"/>
              </w:tcPr>
              <w:p w14:paraId="7492B8D3" w14:textId="2DE54477"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c>
          <w:tcPr>
            <w:tcW w:w="990" w:type="dxa"/>
          </w:tcPr>
          <w:p w14:paraId="3BC97F66" w14:textId="09E98F8A" w:rsidR="007819B6" w:rsidRPr="00E66CE3" w:rsidRDefault="00F22F23" w:rsidP="00AF3AD3">
            <w:pPr>
              <w:jc w:val="center"/>
              <w:rPr>
                <w:bCs/>
                <w:sz w:val="21"/>
                <w:szCs w:val="21"/>
              </w:rPr>
            </w:pPr>
            <w:sdt>
              <w:sdtPr>
                <w:rPr>
                  <w:bCs/>
                  <w:sz w:val="21"/>
                  <w:szCs w:val="21"/>
                </w:rPr>
                <w:id w:val="1572619691"/>
                <w:placeholder>
                  <w:docPart w:val="8FB3C27BA5F640EC9ACB45CA05A75158"/>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3C293290" w14:textId="71F53DDB" w:rsidR="007819B6" w:rsidRPr="00E66CE3" w:rsidRDefault="00F22F23" w:rsidP="00AF3AD3">
            <w:pPr>
              <w:jc w:val="center"/>
              <w:rPr>
                <w:bCs/>
                <w:sz w:val="21"/>
                <w:szCs w:val="21"/>
              </w:rPr>
            </w:pPr>
            <w:sdt>
              <w:sdtPr>
                <w:rPr>
                  <w:bCs/>
                  <w:sz w:val="21"/>
                  <w:szCs w:val="21"/>
                </w:rPr>
                <w:id w:val="806980612"/>
                <w:placeholder>
                  <w:docPart w:val="BBD68B2E75684FB292C6E22F4B08BE69"/>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1385953B" w14:textId="2098915B" w:rsidR="007819B6" w:rsidRPr="00E66CE3" w:rsidRDefault="00F22F23" w:rsidP="00AF3AD3">
            <w:pPr>
              <w:jc w:val="center"/>
              <w:rPr>
                <w:bCs/>
                <w:sz w:val="21"/>
                <w:szCs w:val="21"/>
              </w:rPr>
            </w:pPr>
            <w:sdt>
              <w:sdtPr>
                <w:rPr>
                  <w:bCs/>
                  <w:sz w:val="21"/>
                  <w:szCs w:val="21"/>
                </w:rPr>
                <w:id w:val="1150946919"/>
                <w:placeholder>
                  <w:docPart w:val="18AA78CA121F4C4585C71C66D6970A26"/>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06BAC6E3" w14:textId="5A27FDD0" w:rsidR="007819B6" w:rsidRPr="00E66CE3" w:rsidRDefault="00F22F23" w:rsidP="00AF3AD3">
            <w:pPr>
              <w:jc w:val="center"/>
              <w:rPr>
                <w:bCs/>
                <w:sz w:val="21"/>
                <w:szCs w:val="21"/>
              </w:rPr>
            </w:pPr>
            <w:sdt>
              <w:sdtPr>
                <w:rPr>
                  <w:bCs/>
                  <w:sz w:val="21"/>
                  <w:szCs w:val="21"/>
                </w:rPr>
                <w:id w:val="-203093785"/>
                <w:placeholder>
                  <w:docPart w:val="2AD938A09C9748719FA2F3580E05405B"/>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466CACC2" w14:textId="0E3748DF" w:rsidR="007819B6" w:rsidRPr="00E66CE3" w:rsidRDefault="00F22F23" w:rsidP="00AF3AD3">
            <w:pPr>
              <w:jc w:val="center"/>
              <w:rPr>
                <w:bCs/>
                <w:sz w:val="21"/>
                <w:szCs w:val="21"/>
              </w:rPr>
            </w:pPr>
            <w:sdt>
              <w:sdtPr>
                <w:rPr>
                  <w:bCs/>
                  <w:sz w:val="21"/>
                  <w:szCs w:val="21"/>
                </w:rPr>
                <w:id w:val="-751588817"/>
                <w:placeholder>
                  <w:docPart w:val="328887FD4DC74ABE854B4F26E15D99CD"/>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sdt>
          <w:sdtPr>
            <w:rPr>
              <w:bCs/>
              <w:sz w:val="21"/>
              <w:szCs w:val="21"/>
            </w:rPr>
            <w:id w:val="325100044"/>
            <w:placeholder>
              <w:docPart w:val="94E7FE63CB244642BCA1B440C64D704D"/>
            </w:placeholder>
            <w:showingPlcHdr/>
          </w:sdtPr>
          <w:sdtEndPr/>
          <w:sdtContent>
            <w:tc>
              <w:tcPr>
                <w:tcW w:w="1080" w:type="dxa"/>
              </w:tcPr>
              <w:p w14:paraId="522C7474" w14:textId="7C0F0CD8"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367040" w14:paraId="25DB8CF6" w14:textId="77777777" w:rsidTr="0058156A">
        <w:tc>
          <w:tcPr>
            <w:tcW w:w="3600" w:type="dxa"/>
          </w:tcPr>
          <w:p w14:paraId="55B443C2" w14:textId="77777777" w:rsidR="007819B6" w:rsidRPr="00EC09B1" w:rsidRDefault="007819B6" w:rsidP="00AF3AD3">
            <w:pPr>
              <w:rPr>
                <w:b/>
                <w:bCs/>
                <w:color w:val="002060"/>
                <w:sz w:val="21"/>
                <w:szCs w:val="21"/>
              </w:rPr>
            </w:pPr>
            <w:r w:rsidRPr="00EC09B1">
              <w:rPr>
                <w:color w:val="002060"/>
                <w:sz w:val="21"/>
                <w:szCs w:val="21"/>
              </w:rPr>
              <w:t>3. Services are widely advertised and known by the county.</w:t>
            </w:r>
          </w:p>
        </w:tc>
        <w:sdt>
          <w:sdtPr>
            <w:rPr>
              <w:bCs/>
              <w:sz w:val="21"/>
              <w:szCs w:val="21"/>
            </w:rPr>
            <w:id w:val="1778050457"/>
            <w:placeholder>
              <w:docPart w:val="BFBDAC42F3944AB3B9201A704129635F"/>
            </w:placeholder>
            <w:showingPlcHdr/>
          </w:sdtPr>
          <w:sdtEndPr/>
          <w:sdtContent>
            <w:tc>
              <w:tcPr>
                <w:tcW w:w="1350" w:type="dxa"/>
              </w:tcPr>
              <w:p w14:paraId="7F984E07" w14:textId="4B00796C"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c>
          <w:tcPr>
            <w:tcW w:w="990" w:type="dxa"/>
          </w:tcPr>
          <w:p w14:paraId="10F6599B" w14:textId="60BF8857" w:rsidR="007819B6" w:rsidRPr="00E66CE3" w:rsidRDefault="00F22F23" w:rsidP="00AF3AD3">
            <w:pPr>
              <w:jc w:val="center"/>
              <w:rPr>
                <w:bCs/>
                <w:sz w:val="21"/>
                <w:szCs w:val="21"/>
              </w:rPr>
            </w:pPr>
            <w:sdt>
              <w:sdtPr>
                <w:rPr>
                  <w:bCs/>
                  <w:sz w:val="21"/>
                  <w:szCs w:val="21"/>
                </w:rPr>
                <w:id w:val="-1740014813"/>
                <w:placeholder>
                  <w:docPart w:val="DFA4D06FE4134D819A5F9B4FD66A2AFF"/>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55D85AE9" w14:textId="6B6C9142" w:rsidR="007819B6" w:rsidRPr="00E66CE3" w:rsidRDefault="00F22F23" w:rsidP="00AF3AD3">
            <w:pPr>
              <w:jc w:val="center"/>
              <w:rPr>
                <w:bCs/>
                <w:sz w:val="21"/>
                <w:szCs w:val="21"/>
              </w:rPr>
            </w:pPr>
            <w:sdt>
              <w:sdtPr>
                <w:rPr>
                  <w:bCs/>
                  <w:sz w:val="21"/>
                  <w:szCs w:val="21"/>
                </w:rPr>
                <w:id w:val="-794518377"/>
                <w:placeholder>
                  <w:docPart w:val="56A6ED28DCB445F8934470603F6908C4"/>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6824810C" w14:textId="5922ACD4" w:rsidR="007819B6" w:rsidRPr="00E66CE3" w:rsidRDefault="00F22F23" w:rsidP="00AF3AD3">
            <w:pPr>
              <w:jc w:val="center"/>
              <w:rPr>
                <w:bCs/>
                <w:sz w:val="21"/>
                <w:szCs w:val="21"/>
              </w:rPr>
            </w:pPr>
            <w:sdt>
              <w:sdtPr>
                <w:rPr>
                  <w:bCs/>
                  <w:sz w:val="21"/>
                  <w:szCs w:val="21"/>
                </w:rPr>
                <w:id w:val="1827004758"/>
                <w:placeholder>
                  <w:docPart w:val="D71C0E3EFF8D4A22973340087E3F081A"/>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5B77927B" w14:textId="35FC3B2E" w:rsidR="007819B6" w:rsidRPr="00E66CE3" w:rsidRDefault="00F22F23" w:rsidP="00AF3AD3">
            <w:pPr>
              <w:jc w:val="center"/>
              <w:rPr>
                <w:bCs/>
                <w:sz w:val="21"/>
                <w:szCs w:val="21"/>
              </w:rPr>
            </w:pPr>
            <w:sdt>
              <w:sdtPr>
                <w:rPr>
                  <w:bCs/>
                  <w:sz w:val="21"/>
                  <w:szCs w:val="21"/>
                </w:rPr>
                <w:id w:val="-1769918337"/>
                <w:placeholder>
                  <w:docPart w:val="A585C5BD9A5A454087D771461E884ED6"/>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153B72D2" w14:textId="63AC71E3" w:rsidR="007819B6" w:rsidRPr="00E66CE3" w:rsidRDefault="00F22F23" w:rsidP="00AF3AD3">
            <w:pPr>
              <w:jc w:val="center"/>
              <w:rPr>
                <w:bCs/>
                <w:sz w:val="21"/>
                <w:szCs w:val="21"/>
              </w:rPr>
            </w:pPr>
            <w:sdt>
              <w:sdtPr>
                <w:rPr>
                  <w:bCs/>
                  <w:sz w:val="21"/>
                  <w:szCs w:val="21"/>
                </w:rPr>
                <w:id w:val="-1854023784"/>
                <w:placeholder>
                  <w:docPart w:val="DAF3BD501D2049C4B376CB5E95074167"/>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1080" w:type="dxa"/>
          </w:tcPr>
          <w:p w14:paraId="24B0989D" w14:textId="1A7F3DDF" w:rsidR="007819B6" w:rsidRPr="00E66CE3" w:rsidRDefault="00F22F23" w:rsidP="00AF3AD3">
            <w:pPr>
              <w:jc w:val="center"/>
              <w:rPr>
                <w:bCs/>
                <w:sz w:val="21"/>
                <w:szCs w:val="21"/>
              </w:rPr>
            </w:pPr>
            <w:sdt>
              <w:sdtPr>
                <w:rPr>
                  <w:bCs/>
                  <w:sz w:val="21"/>
                  <w:szCs w:val="21"/>
                </w:rPr>
                <w:id w:val="-1329895917"/>
                <w:placeholder>
                  <w:docPart w:val="0F153762E6794A66BC6CC1D9704D1E10"/>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r>
      <w:tr w:rsidR="007819B6" w:rsidRPr="00367040" w14:paraId="57627AEB" w14:textId="77777777" w:rsidTr="0058156A">
        <w:tc>
          <w:tcPr>
            <w:tcW w:w="3600" w:type="dxa"/>
          </w:tcPr>
          <w:p w14:paraId="72BB8F9B" w14:textId="77777777" w:rsidR="007819B6" w:rsidRPr="00EC09B1" w:rsidRDefault="007819B6" w:rsidP="00AF3AD3">
            <w:pPr>
              <w:widowControl w:val="0"/>
              <w:rPr>
                <w:rFonts w:eastAsia="Times New Roman"/>
                <w:b/>
                <w:bCs/>
                <w:color w:val="002060"/>
                <w:sz w:val="21"/>
                <w:szCs w:val="21"/>
              </w:rPr>
            </w:pPr>
            <w:r w:rsidRPr="00EC09B1">
              <w:rPr>
                <w:color w:val="002060"/>
                <w:sz w:val="21"/>
                <w:szCs w:val="21"/>
              </w:rPr>
              <w:t>4. Services take race, age, gender, ethnicity and more into account.</w:t>
            </w:r>
          </w:p>
        </w:tc>
        <w:sdt>
          <w:sdtPr>
            <w:rPr>
              <w:bCs/>
              <w:sz w:val="21"/>
              <w:szCs w:val="21"/>
            </w:rPr>
            <w:id w:val="778756168"/>
            <w:placeholder>
              <w:docPart w:val="3B404F03A9634FB280E7F8D808E1063C"/>
            </w:placeholder>
            <w:showingPlcHdr/>
          </w:sdtPr>
          <w:sdtEndPr/>
          <w:sdtContent>
            <w:tc>
              <w:tcPr>
                <w:tcW w:w="1350" w:type="dxa"/>
              </w:tcPr>
              <w:p w14:paraId="20813023" w14:textId="4DEFD207"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c>
          <w:tcPr>
            <w:tcW w:w="990" w:type="dxa"/>
          </w:tcPr>
          <w:p w14:paraId="172067E3" w14:textId="240E1ABF" w:rsidR="007819B6" w:rsidRPr="00E66CE3" w:rsidRDefault="00F22F23" w:rsidP="00AF3AD3">
            <w:pPr>
              <w:jc w:val="center"/>
              <w:rPr>
                <w:bCs/>
                <w:sz w:val="21"/>
                <w:szCs w:val="21"/>
              </w:rPr>
            </w:pPr>
            <w:sdt>
              <w:sdtPr>
                <w:rPr>
                  <w:bCs/>
                  <w:sz w:val="21"/>
                  <w:szCs w:val="21"/>
                </w:rPr>
                <w:id w:val="1449656132"/>
                <w:placeholder>
                  <w:docPart w:val="568FBD43E71B4FA4BF5811469FD5F448"/>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513E39A5" w14:textId="0C4BD87C" w:rsidR="007819B6" w:rsidRPr="00E66CE3" w:rsidRDefault="00F22F23" w:rsidP="00AF3AD3">
            <w:pPr>
              <w:jc w:val="center"/>
              <w:rPr>
                <w:bCs/>
                <w:sz w:val="21"/>
                <w:szCs w:val="21"/>
              </w:rPr>
            </w:pPr>
            <w:sdt>
              <w:sdtPr>
                <w:rPr>
                  <w:bCs/>
                  <w:sz w:val="21"/>
                  <w:szCs w:val="21"/>
                </w:rPr>
                <w:id w:val="2115634699"/>
                <w:placeholder>
                  <w:docPart w:val="9773A3EB666C495289D0173EE4F27004"/>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5B364209" w14:textId="3DC129F1" w:rsidR="007819B6" w:rsidRPr="00E66CE3" w:rsidRDefault="00F22F23" w:rsidP="00AF3AD3">
            <w:pPr>
              <w:jc w:val="center"/>
              <w:rPr>
                <w:bCs/>
                <w:sz w:val="21"/>
                <w:szCs w:val="21"/>
              </w:rPr>
            </w:pPr>
            <w:sdt>
              <w:sdtPr>
                <w:rPr>
                  <w:bCs/>
                  <w:sz w:val="21"/>
                  <w:szCs w:val="21"/>
                </w:rPr>
                <w:id w:val="1422756778"/>
                <w:placeholder>
                  <w:docPart w:val="BCEC729E418043B6BADEF8659F713858"/>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4B903DF8" w14:textId="360F39C2" w:rsidR="007819B6" w:rsidRPr="00E66CE3" w:rsidRDefault="00F22F23" w:rsidP="00AF3AD3">
            <w:pPr>
              <w:jc w:val="center"/>
              <w:rPr>
                <w:bCs/>
                <w:sz w:val="21"/>
                <w:szCs w:val="21"/>
              </w:rPr>
            </w:pPr>
            <w:sdt>
              <w:sdtPr>
                <w:rPr>
                  <w:bCs/>
                  <w:sz w:val="21"/>
                  <w:szCs w:val="21"/>
                </w:rPr>
                <w:id w:val="1357773458"/>
                <w:placeholder>
                  <w:docPart w:val="AA2C753EDA274AAD9F2FDABF4E0112AE"/>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77A61FBE" w14:textId="7511D903" w:rsidR="007819B6" w:rsidRPr="00E66CE3" w:rsidRDefault="00F22F23" w:rsidP="00AF3AD3">
            <w:pPr>
              <w:jc w:val="center"/>
              <w:rPr>
                <w:bCs/>
                <w:sz w:val="21"/>
                <w:szCs w:val="21"/>
              </w:rPr>
            </w:pPr>
            <w:sdt>
              <w:sdtPr>
                <w:rPr>
                  <w:bCs/>
                  <w:sz w:val="21"/>
                  <w:szCs w:val="21"/>
                </w:rPr>
                <w:id w:val="-503985108"/>
                <w:placeholder>
                  <w:docPart w:val="241902011C3B4DB388AA62C16B23D71B"/>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1080" w:type="dxa"/>
          </w:tcPr>
          <w:p w14:paraId="3B1CB542" w14:textId="7B0880E5" w:rsidR="007819B6" w:rsidRPr="00E66CE3" w:rsidRDefault="00F22F23" w:rsidP="00AF3AD3">
            <w:pPr>
              <w:jc w:val="center"/>
              <w:rPr>
                <w:bCs/>
                <w:sz w:val="21"/>
                <w:szCs w:val="21"/>
              </w:rPr>
            </w:pPr>
            <w:sdt>
              <w:sdtPr>
                <w:rPr>
                  <w:bCs/>
                  <w:sz w:val="21"/>
                  <w:szCs w:val="21"/>
                </w:rPr>
                <w:id w:val="1021979398"/>
                <w:placeholder>
                  <w:docPart w:val="9847667CE2EA44F2A5D059D3FBF4D2EC"/>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r>
      <w:tr w:rsidR="007819B6" w:rsidRPr="00367040" w14:paraId="6812D310" w14:textId="77777777" w:rsidTr="0058156A">
        <w:tc>
          <w:tcPr>
            <w:tcW w:w="3600" w:type="dxa"/>
          </w:tcPr>
          <w:p w14:paraId="78127052" w14:textId="77777777" w:rsidR="007819B6" w:rsidRPr="00EC09B1" w:rsidRDefault="007819B6" w:rsidP="00AF3AD3">
            <w:pPr>
              <w:widowControl w:val="0"/>
              <w:rPr>
                <w:rFonts w:eastAsia="Times New Roman"/>
                <w:b/>
                <w:bCs/>
                <w:color w:val="002060"/>
                <w:sz w:val="21"/>
                <w:szCs w:val="21"/>
              </w:rPr>
            </w:pPr>
            <w:r w:rsidRPr="00EC09B1">
              <w:rPr>
                <w:color w:val="002060"/>
                <w:sz w:val="21"/>
                <w:szCs w:val="21"/>
              </w:rPr>
              <w:t xml:space="preserve">5. Facilities that provide service to meet this need are of good quality                        </w:t>
            </w:r>
            <w:proofErr w:type="gramStart"/>
            <w:r w:rsidRPr="00EC09B1">
              <w:rPr>
                <w:color w:val="002060"/>
                <w:sz w:val="21"/>
                <w:szCs w:val="21"/>
              </w:rPr>
              <w:t xml:space="preserve">   (</w:t>
            </w:r>
            <w:proofErr w:type="gramEnd"/>
            <w:r w:rsidRPr="00EC09B1">
              <w:rPr>
                <w:color w:val="002060"/>
                <w:sz w:val="21"/>
                <w:szCs w:val="21"/>
              </w:rPr>
              <w:t>e.g., clean, well supplied).</w:t>
            </w:r>
          </w:p>
        </w:tc>
        <w:sdt>
          <w:sdtPr>
            <w:rPr>
              <w:bCs/>
              <w:sz w:val="21"/>
              <w:szCs w:val="21"/>
            </w:rPr>
            <w:id w:val="-701864433"/>
            <w:placeholder>
              <w:docPart w:val="6D039468F72E48A9B879CB0496275D59"/>
            </w:placeholder>
            <w:showingPlcHdr/>
          </w:sdtPr>
          <w:sdtEndPr/>
          <w:sdtContent>
            <w:tc>
              <w:tcPr>
                <w:tcW w:w="1350" w:type="dxa"/>
              </w:tcPr>
              <w:p w14:paraId="766BE9A7" w14:textId="5C31B4F1"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c>
          <w:tcPr>
            <w:tcW w:w="990" w:type="dxa"/>
          </w:tcPr>
          <w:p w14:paraId="24EFB337" w14:textId="3BD310AF" w:rsidR="007819B6" w:rsidRPr="00E66CE3" w:rsidRDefault="00F22F23" w:rsidP="00AF3AD3">
            <w:pPr>
              <w:jc w:val="center"/>
              <w:rPr>
                <w:bCs/>
                <w:sz w:val="21"/>
                <w:szCs w:val="21"/>
              </w:rPr>
            </w:pPr>
            <w:sdt>
              <w:sdtPr>
                <w:rPr>
                  <w:bCs/>
                  <w:sz w:val="21"/>
                  <w:szCs w:val="21"/>
                </w:rPr>
                <w:id w:val="-169791339"/>
                <w:placeholder>
                  <w:docPart w:val="0EF7EBD739CE4410AFC6D6FADACDF80C"/>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1ABB0F16" w14:textId="61828414" w:rsidR="007819B6" w:rsidRPr="00E66CE3" w:rsidRDefault="00F22F23" w:rsidP="00AF3AD3">
            <w:pPr>
              <w:jc w:val="center"/>
              <w:rPr>
                <w:bCs/>
                <w:sz w:val="21"/>
                <w:szCs w:val="21"/>
              </w:rPr>
            </w:pPr>
            <w:sdt>
              <w:sdtPr>
                <w:rPr>
                  <w:bCs/>
                  <w:sz w:val="21"/>
                  <w:szCs w:val="21"/>
                </w:rPr>
                <w:id w:val="-1451632955"/>
                <w:placeholder>
                  <w:docPart w:val="FCD81BD2FB014AF298A1461476FF3EF9"/>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153E8B1F" w14:textId="335DA3EF" w:rsidR="007819B6" w:rsidRPr="00E66CE3" w:rsidRDefault="00F22F23" w:rsidP="00AF3AD3">
            <w:pPr>
              <w:jc w:val="center"/>
              <w:rPr>
                <w:bCs/>
                <w:sz w:val="21"/>
                <w:szCs w:val="21"/>
              </w:rPr>
            </w:pPr>
            <w:sdt>
              <w:sdtPr>
                <w:rPr>
                  <w:bCs/>
                  <w:sz w:val="21"/>
                  <w:szCs w:val="21"/>
                </w:rPr>
                <w:id w:val="114958318"/>
                <w:placeholder>
                  <w:docPart w:val="533F09420FF146119A122C22AEB6E998"/>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1B6BECB8" w14:textId="2994487A" w:rsidR="007819B6" w:rsidRPr="00E66CE3" w:rsidRDefault="00F22F23" w:rsidP="00AF3AD3">
            <w:pPr>
              <w:jc w:val="center"/>
              <w:rPr>
                <w:bCs/>
                <w:sz w:val="21"/>
                <w:szCs w:val="21"/>
              </w:rPr>
            </w:pPr>
            <w:sdt>
              <w:sdtPr>
                <w:rPr>
                  <w:bCs/>
                  <w:sz w:val="21"/>
                  <w:szCs w:val="21"/>
                </w:rPr>
                <w:id w:val="38785557"/>
                <w:placeholder>
                  <w:docPart w:val="8F0C6BAF7FDC45369FAE93739E1E3B10"/>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16651B20" w14:textId="60AD3C9B" w:rsidR="007819B6" w:rsidRPr="00E66CE3" w:rsidRDefault="00F22F23" w:rsidP="00AF3AD3">
            <w:pPr>
              <w:jc w:val="center"/>
              <w:rPr>
                <w:bCs/>
                <w:sz w:val="21"/>
                <w:szCs w:val="21"/>
              </w:rPr>
            </w:pPr>
            <w:sdt>
              <w:sdtPr>
                <w:rPr>
                  <w:bCs/>
                  <w:sz w:val="21"/>
                  <w:szCs w:val="21"/>
                </w:rPr>
                <w:id w:val="331115848"/>
                <w:placeholder>
                  <w:docPart w:val="79A7A0EAB24446AB8B3AA099619CD9C8"/>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1080" w:type="dxa"/>
          </w:tcPr>
          <w:p w14:paraId="3FCE4AA8" w14:textId="502435DA" w:rsidR="007819B6" w:rsidRPr="00E66CE3" w:rsidRDefault="00F22F23" w:rsidP="00AF3AD3">
            <w:pPr>
              <w:jc w:val="center"/>
              <w:rPr>
                <w:bCs/>
                <w:sz w:val="21"/>
                <w:szCs w:val="21"/>
              </w:rPr>
            </w:pPr>
            <w:sdt>
              <w:sdtPr>
                <w:rPr>
                  <w:bCs/>
                  <w:sz w:val="21"/>
                  <w:szCs w:val="21"/>
                </w:rPr>
                <w:id w:val="546029039"/>
                <w:placeholder>
                  <w:docPart w:val="A87C24700AE8410B90152E6F9D6D60C8"/>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r>
      <w:tr w:rsidR="007819B6" w:rsidRPr="00367040" w14:paraId="469CE317" w14:textId="77777777" w:rsidTr="0058156A">
        <w:tc>
          <w:tcPr>
            <w:tcW w:w="3600" w:type="dxa"/>
          </w:tcPr>
          <w:p w14:paraId="35380A52" w14:textId="77777777" w:rsidR="007819B6" w:rsidRPr="00EC09B1" w:rsidRDefault="007819B6" w:rsidP="00AF3AD3">
            <w:pPr>
              <w:widowControl w:val="0"/>
              <w:rPr>
                <w:rFonts w:eastAsia="Times New Roman"/>
                <w:b/>
                <w:bCs/>
                <w:color w:val="002060"/>
                <w:sz w:val="21"/>
                <w:szCs w:val="21"/>
              </w:rPr>
            </w:pPr>
            <w:r w:rsidRPr="00EC09B1">
              <w:rPr>
                <w:color w:val="002060"/>
                <w:sz w:val="21"/>
                <w:szCs w:val="21"/>
              </w:rPr>
              <w:t>6. Staff are well-trained, knowledgeable and provide good customer service.</w:t>
            </w:r>
          </w:p>
        </w:tc>
        <w:sdt>
          <w:sdtPr>
            <w:rPr>
              <w:bCs/>
              <w:sz w:val="21"/>
              <w:szCs w:val="21"/>
            </w:rPr>
            <w:id w:val="-1014990956"/>
            <w:placeholder>
              <w:docPart w:val="66F05591015C42B19876E4D7CADF314D"/>
            </w:placeholder>
            <w:showingPlcHdr/>
          </w:sdtPr>
          <w:sdtEndPr/>
          <w:sdtContent>
            <w:tc>
              <w:tcPr>
                <w:tcW w:w="1350" w:type="dxa"/>
              </w:tcPr>
              <w:p w14:paraId="41F0A8C8" w14:textId="5A4CF6D3"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c>
          <w:tcPr>
            <w:tcW w:w="990" w:type="dxa"/>
          </w:tcPr>
          <w:p w14:paraId="4887D4F3" w14:textId="17282A74" w:rsidR="007819B6" w:rsidRPr="00E66CE3" w:rsidRDefault="00F22F23" w:rsidP="00AF3AD3">
            <w:pPr>
              <w:jc w:val="center"/>
              <w:rPr>
                <w:bCs/>
                <w:sz w:val="21"/>
                <w:szCs w:val="21"/>
              </w:rPr>
            </w:pPr>
            <w:sdt>
              <w:sdtPr>
                <w:rPr>
                  <w:bCs/>
                  <w:sz w:val="21"/>
                  <w:szCs w:val="21"/>
                </w:rPr>
                <w:id w:val="-594099374"/>
                <w:placeholder>
                  <w:docPart w:val="E6D193F27BE7480FA4D4047493CEB337"/>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1E015562" w14:textId="527F0765" w:rsidR="007819B6" w:rsidRPr="00E66CE3" w:rsidRDefault="00F22F23" w:rsidP="00AF3AD3">
            <w:pPr>
              <w:jc w:val="center"/>
              <w:rPr>
                <w:bCs/>
                <w:sz w:val="21"/>
                <w:szCs w:val="21"/>
              </w:rPr>
            </w:pPr>
            <w:sdt>
              <w:sdtPr>
                <w:rPr>
                  <w:bCs/>
                  <w:sz w:val="21"/>
                  <w:szCs w:val="21"/>
                </w:rPr>
                <w:id w:val="-836607479"/>
                <w:placeholder>
                  <w:docPart w:val="4AA52D40F2FD482F82617CE1E1499115"/>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343541AE" w14:textId="4399EEDC" w:rsidR="007819B6" w:rsidRPr="00E66CE3" w:rsidRDefault="00F22F23" w:rsidP="00AF3AD3">
            <w:pPr>
              <w:jc w:val="center"/>
              <w:rPr>
                <w:bCs/>
                <w:sz w:val="21"/>
                <w:szCs w:val="21"/>
              </w:rPr>
            </w:pPr>
            <w:sdt>
              <w:sdtPr>
                <w:rPr>
                  <w:bCs/>
                  <w:sz w:val="21"/>
                  <w:szCs w:val="21"/>
                </w:rPr>
                <w:id w:val="1809665828"/>
                <w:placeholder>
                  <w:docPart w:val="56262786B82B42A6969805EC4768923D"/>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7A258913" w14:textId="4E693A50" w:rsidR="007819B6" w:rsidRPr="00E66CE3" w:rsidRDefault="00F22F23" w:rsidP="00AF3AD3">
            <w:pPr>
              <w:jc w:val="center"/>
              <w:rPr>
                <w:bCs/>
                <w:sz w:val="21"/>
                <w:szCs w:val="21"/>
              </w:rPr>
            </w:pPr>
            <w:sdt>
              <w:sdtPr>
                <w:rPr>
                  <w:bCs/>
                  <w:sz w:val="21"/>
                  <w:szCs w:val="21"/>
                </w:rPr>
                <w:id w:val="1901777637"/>
                <w:placeholder>
                  <w:docPart w:val="A7ADD1550AD84EC08AE378AFF25302A9"/>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990" w:type="dxa"/>
          </w:tcPr>
          <w:p w14:paraId="0D088814" w14:textId="416990A2" w:rsidR="007819B6" w:rsidRPr="00E66CE3" w:rsidRDefault="00F22F23" w:rsidP="00AF3AD3">
            <w:pPr>
              <w:jc w:val="center"/>
              <w:rPr>
                <w:bCs/>
                <w:sz w:val="21"/>
                <w:szCs w:val="21"/>
              </w:rPr>
            </w:pPr>
            <w:sdt>
              <w:sdtPr>
                <w:rPr>
                  <w:bCs/>
                  <w:sz w:val="21"/>
                  <w:szCs w:val="21"/>
                </w:rPr>
                <w:id w:val="-2113278243"/>
                <w:placeholder>
                  <w:docPart w:val="0F4654428A964A168547973422DD7B8B"/>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c>
          <w:tcPr>
            <w:tcW w:w="1080" w:type="dxa"/>
          </w:tcPr>
          <w:p w14:paraId="1B592994" w14:textId="516F971C" w:rsidR="007819B6" w:rsidRPr="00E66CE3" w:rsidRDefault="00F22F23" w:rsidP="00AF3AD3">
            <w:pPr>
              <w:jc w:val="center"/>
              <w:rPr>
                <w:bCs/>
                <w:sz w:val="21"/>
                <w:szCs w:val="21"/>
              </w:rPr>
            </w:pPr>
            <w:sdt>
              <w:sdtPr>
                <w:rPr>
                  <w:bCs/>
                  <w:sz w:val="21"/>
                  <w:szCs w:val="21"/>
                </w:rPr>
                <w:id w:val="811981348"/>
                <w:placeholder>
                  <w:docPart w:val="9222B9BB547E414EB4D8AA66154F3F52"/>
                </w:placeholder>
                <w:showingPlcHdr/>
              </w:sdtPr>
              <w:sdtEndPr/>
              <w:sdtContent>
                <w:r w:rsidR="0058156A" w:rsidRPr="00E66CE3">
                  <w:rPr>
                    <w:rStyle w:val="PlaceholderText"/>
                    <w:bCs/>
                    <w:color w:val="FF0000"/>
                    <w:sz w:val="21"/>
                    <w:szCs w:val="21"/>
                  </w:rPr>
                  <w:t xml:space="preserve"> enter number</w:t>
                </w:r>
                <w:r w:rsidR="0058156A" w:rsidRPr="00E66CE3">
                  <w:rPr>
                    <w:bCs/>
                    <w:sz w:val="21"/>
                    <w:szCs w:val="21"/>
                  </w:rPr>
                  <w:t xml:space="preserve"> </w:t>
                </w:r>
              </w:sdtContent>
            </w:sdt>
            <w:r w:rsidR="0058156A" w:rsidRPr="00E66CE3">
              <w:rPr>
                <w:bCs/>
                <w:sz w:val="21"/>
                <w:szCs w:val="21"/>
              </w:rPr>
              <w:t xml:space="preserve"> </w:t>
            </w:r>
            <w:r w:rsidR="007819B6" w:rsidRPr="00E66CE3">
              <w:rPr>
                <w:bCs/>
                <w:sz w:val="21"/>
                <w:szCs w:val="21"/>
              </w:rPr>
              <w:t>%</w:t>
            </w:r>
          </w:p>
        </w:tc>
      </w:tr>
    </w:tbl>
    <w:p w14:paraId="0BC0B869" w14:textId="77777777" w:rsidR="007819B6" w:rsidRDefault="007819B6" w:rsidP="00AF3AD3">
      <w:pPr>
        <w:rPr>
          <w:sz w:val="16"/>
          <w:szCs w:val="16"/>
        </w:rPr>
      </w:pPr>
    </w:p>
    <w:p w14:paraId="7B6F3975" w14:textId="77777777" w:rsidR="007819B6" w:rsidRPr="00EC09B1" w:rsidRDefault="007819B6" w:rsidP="00AF3AD3">
      <w:pPr>
        <w:rPr>
          <w:b/>
          <w:bCs/>
          <w:color w:val="002060"/>
          <w:szCs w:val="24"/>
        </w:rPr>
      </w:pPr>
      <w:r w:rsidRPr="00EC09B1">
        <w:rPr>
          <w:b/>
          <w:bCs/>
          <w:color w:val="002060"/>
          <w:szCs w:val="24"/>
        </w:rPr>
        <w:t>Key Barriers</w:t>
      </w:r>
    </w:p>
    <w:tbl>
      <w:tblPr>
        <w:tblStyle w:val="TableGrid"/>
        <w:tblW w:w="10980" w:type="dxa"/>
        <w:tblInd w:w="-455" w:type="dxa"/>
        <w:tblLook w:val="04A0" w:firstRow="1" w:lastRow="0" w:firstColumn="1" w:lastColumn="0" w:noHBand="0" w:noVBand="1"/>
      </w:tblPr>
      <w:tblGrid>
        <w:gridCol w:w="5490"/>
        <w:gridCol w:w="1800"/>
        <w:gridCol w:w="1890"/>
        <w:gridCol w:w="1800"/>
      </w:tblGrid>
      <w:tr w:rsidR="00EC09B1" w:rsidRPr="00EC09B1" w14:paraId="39188127" w14:textId="77777777" w:rsidTr="0058156A">
        <w:tc>
          <w:tcPr>
            <w:tcW w:w="5490" w:type="dxa"/>
          </w:tcPr>
          <w:p w14:paraId="74FC28E0" w14:textId="77777777" w:rsidR="007819B6" w:rsidRPr="00EC09B1" w:rsidRDefault="007819B6" w:rsidP="00AF3AD3">
            <w:pPr>
              <w:rPr>
                <w:b/>
                <w:bCs/>
                <w:color w:val="002060"/>
                <w:sz w:val="21"/>
                <w:szCs w:val="21"/>
              </w:rPr>
            </w:pPr>
            <w:r w:rsidRPr="00EC09B1">
              <w:rPr>
                <w:b/>
                <w:bCs/>
                <w:color w:val="002060"/>
                <w:sz w:val="21"/>
                <w:szCs w:val="21"/>
              </w:rPr>
              <w:t>Barrier</w:t>
            </w:r>
          </w:p>
        </w:tc>
        <w:tc>
          <w:tcPr>
            <w:tcW w:w="1800" w:type="dxa"/>
          </w:tcPr>
          <w:p w14:paraId="08B8FE75" w14:textId="77777777" w:rsidR="007819B6" w:rsidRPr="00EC09B1" w:rsidRDefault="007819B6" w:rsidP="00AF3AD3">
            <w:pPr>
              <w:jc w:val="center"/>
              <w:rPr>
                <w:b/>
                <w:bCs/>
                <w:color w:val="002060"/>
                <w:sz w:val="21"/>
                <w:szCs w:val="21"/>
              </w:rPr>
            </w:pPr>
            <w:r w:rsidRPr="00EC09B1">
              <w:rPr>
                <w:b/>
                <w:bCs/>
                <w:color w:val="002060"/>
                <w:sz w:val="21"/>
                <w:szCs w:val="21"/>
              </w:rPr>
              <w:t>Total Number of Respondents</w:t>
            </w:r>
          </w:p>
        </w:tc>
        <w:tc>
          <w:tcPr>
            <w:tcW w:w="1890" w:type="dxa"/>
          </w:tcPr>
          <w:p w14:paraId="3C068354" w14:textId="77777777" w:rsidR="007819B6" w:rsidRPr="00EC09B1" w:rsidRDefault="007819B6" w:rsidP="00AF3AD3">
            <w:pPr>
              <w:jc w:val="center"/>
              <w:rPr>
                <w:b/>
                <w:bCs/>
                <w:color w:val="002060"/>
                <w:sz w:val="21"/>
                <w:szCs w:val="21"/>
              </w:rPr>
            </w:pPr>
            <w:r w:rsidRPr="00EC09B1">
              <w:rPr>
                <w:b/>
                <w:bCs/>
                <w:color w:val="002060"/>
                <w:sz w:val="21"/>
                <w:szCs w:val="21"/>
              </w:rPr>
              <w:t xml:space="preserve">Number of Times Identified </w:t>
            </w:r>
          </w:p>
        </w:tc>
        <w:tc>
          <w:tcPr>
            <w:tcW w:w="1800" w:type="dxa"/>
          </w:tcPr>
          <w:p w14:paraId="60E90987" w14:textId="77777777" w:rsidR="007819B6" w:rsidRPr="00EC09B1" w:rsidRDefault="007819B6" w:rsidP="00AF3AD3">
            <w:pPr>
              <w:jc w:val="center"/>
              <w:rPr>
                <w:b/>
                <w:bCs/>
                <w:color w:val="002060"/>
                <w:sz w:val="21"/>
                <w:szCs w:val="21"/>
              </w:rPr>
            </w:pPr>
            <w:r w:rsidRPr="00EC09B1">
              <w:rPr>
                <w:b/>
                <w:bCs/>
                <w:color w:val="002060"/>
                <w:sz w:val="21"/>
                <w:szCs w:val="21"/>
              </w:rPr>
              <w:t>Percentage</w:t>
            </w:r>
          </w:p>
          <w:p w14:paraId="671F5BFA" w14:textId="77777777" w:rsidR="007819B6" w:rsidRPr="00EC09B1" w:rsidRDefault="007819B6" w:rsidP="00AF3AD3">
            <w:pPr>
              <w:jc w:val="center"/>
              <w:rPr>
                <w:b/>
                <w:bCs/>
                <w:color w:val="002060"/>
                <w:sz w:val="21"/>
                <w:szCs w:val="21"/>
              </w:rPr>
            </w:pPr>
            <w:r w:rsidRPr="00EC09B1">
              <w:rPr>
                <w:b/>
                <w:bCs/>
                <w:color w:val="002060"/>
                <w:sz w:val="21"/>
                <w:szCs w:val="21"/>
              </w:rPr>
              <w:t xml:space="preserve">of Responses </w:t>
            </w:r>
          </w:p>
        </w:tc>
      </w:tr>
      <w:tr w:rsidR="007819B6" w:rsidRPr="005F7C92" w14:paraId="779973A3" w14:textId="77777777" w:rsidTr="0058156A">
        <w:tc>
          <w:tcPr>
            <w:tcW w:w="5490" w:type="dxa"/>
          </w:tcPr>
          <w:p w14:paraId="7C1F8E41" w14:textId="77777777" w:rsidR="007819B6" w:rsidRPr="00EC09B1" w:rsidRDefault="007819B6" w:rsidP="00AF3AD3">
            <w:pPr>
              <w:rPr>
                <w:b/>
                <w:color w:val="002060"/>
                <w:sz w:val="21"/>
                <w:szCs w:val="21"/>
              </w:rPr>
            </w:pPr>
            <w:r w:rsidRPr="00EC09B1">
              <w:rPr>
                <w:color w:val="002060"/>
                <w:sz w:val="21"/>
                <w:szCs w:val="21"/>
              </w:rPr>
              <w:t>Wait Lists</w:t>
            </w:r>
          </w:p>
        </w:tc>
        <w:sdt>
          <w:sdtPr>
            <w:rPr>
              <w:bCs/>
              <w:sz w:val="21"/>
              <w:szCs w:val="21"/>
            </w:rPr>
            <w:id w:val="640004063"/>
            <w:placeholder>
              <w:docPart w:val="8EC2BAB7DA464479A3A7CF7BA4AB5DF2"/>
            </w:placeholder>
            <w:showingPlcHdr/>
          </w:sdtPr>
          <w:sdtEndPr/>
          <w:sdtContent>
            <w:tc>
              <w:tcPr>
                <w:tcW w:w="1800" w:type="dxa"/>
              </w:tcPr>
              <w:p w14:paraId="61A152B1" w14:textId="2EB8C3BA"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82181680"/>
            <w:placeholder>
              <w:docPart w:val="3529594A06ED4F24B68812EA0DE55B11"/>
            </w:placeholder>
            <w:showingPlcHdr/>
          </w:sdtPr>
          <w:sdtEndPr/>
          <w:sdtContent>
            <w:tc>
              <w:tcPr>
                <w:tcW w:w="1890" w:type="dxa"/>
              </w:tcPr>
              <w:p w14:paraId="04EE2C8B" w14:textId="75DA3BB3"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555079260"/>
            <w:placeholder>
              <w:docPart w:val="7DAED0A248BB4598AC70C6E48899BB65"/>
            </w:placeholder>
            <w:showingPlcHdr/>
          </w:sdtPr>
          <w:sdtEndPr/>
          <w:sdtContent>
            <w:tc>
              <w:tcPr>
                <w:tcW w:w="1800" w:type="dxa"/>
              </w:tcPr>
              <w:p w14:paraId="402F749D" w14:textId="5F89DBA0"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78705BE5" w14:textId="77777777" w:rsidTr="0058156A">
        <w:tc>
          <w:tcPr>
            <w:tcW w:w="5490" w:type="dxa"/>
          </w:tcPr>
          <w:p w14:paraId="54F634CA" w14:textId="77777777" w:rsidR="007819B6" w:rsidRPr="00EC09B1" w:rsidRDefault="007819B6" w:rsidP="00AF3AD3">
            <w:pPr>
              <w:rPr>
                <w:b/>
                <w:color w:val="002060"/>
                <w:sz w:val="21"/>
                <w:szCs w:val="21"/>
              </w:rPr>
            </w:pPr>
            <w:r w:rsidRPr="00EC09B1">
              <w:rPr>
                <w:color w:val="002060"/>
                <w:sz w:val="21"/>
                <w:szCs w:val="21"/>
              </w:rPr>
              <w:t>Services do not exist</w:t>
            </w:r>
          </w:p>
        </w:tc>
        <w:sdt>
          <w:sdtPr>
            <w:rPr>
              <w:bCs/>
              <w:sz w:val="21"/>
              <w:szCs w:val="21"/>
            </w:rPr>
            <w:id w:val="-1483688740"/>
            <w:placeholder>
              <w:docPart w:val="88C3A248FB89422987F9AED55E95A700"/>
            </w:placeholder>
            <w:showingPlcHdr/>
          </w:sdtPr>
          <w:sdtEndPr/>
          <w:sdtContent>
            <w:tc>
              <w:tcPr>
                <w:tcW w:w="1800" w:type="dxa"/>
              </w:tcPr>
              <w:p w14:paraId="04541DE6" w14:textId="61C5F0DF"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706720628"/>
            <w:placeholder>
              <w:docPart w:val="9C8D4427997242FBAB325585663BEF94"/>
            </w:placeholder>
            <w:showingPlcHdr/>
          </w:sdtPr>
          <w:sdtEndPr/>
          <w:sdtContent>
            <w:tc>
              <w:tcPr>
                <w:tcW w:w="1890" w:type="dxa"/>
              </w:tcPr>
              <w:p w14:paraId="2A0BC557" w14:textId="6C7C6C31"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980098503"/>
            <w:placeholder>
              <w:docPart w:val="4FC0ADF958C7490AAB92E3B24531329D"/>
            </w:placeholder>
            <w:showingPlcHdr/>
          </w:sdtPr>
          <w:sdtEndPr/>
          <w:sdtContent>
            <w:tc>
              <w:tcPr>
                <w:tcW w:w="1800" w:type="dxa"/>
              </w:tcPr>
              <w:p w14:paraId="209E6AB5" w14:textId="1265258B"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73E5C380" w14:textId="77777777" w:rsidTr="0058156A">
        <w:tc>
          <w:tcPr>
            <w:tcW w:w="5490" w:type="dxa"/>
          </w:tcPr>
          <w:p w14:paraId="09825E99" w14:textId="77777777" w:rsidR="007819B6" w:rsidRPr="00EC09B1" w:rsidRDefault="007819B6" w:rsidP="00AF3AD3">
            <w:pPr>
              <w:rPr>
                <w:b/>
                <w:color w:val="002060"/>
                <w:sz w:val="21"/>
                <w:szCs w:val="21"/>
              </w:rPr>
            </w:pPr>
            <w:r w:rsidRPr="00EC09B1">
              <w:rPr>
                <w:color w:val="002060"/>
                <w:sz w:val="21"/>
                <w:szCs w:val="21"/>
              </w:rPr>
              <w:t>Transportation</w:t>
            </w:r>
          </w:p>
        </w:tc>
        <w:sdt>
          <w:sdtPr>
            <w:rPr>
              <w:bCs/>
              <w:sz w:val="21"/>
              <w:szCs w:val="21"/>
            </w:rPr>
            <w:id w:val="-241337869"/>
            <w:placeholder>
              <w:docPart w:val="6EBD065609D84481A21C26A233629DE7"/>
            </w:placeholder>
            <w:showingPlcHdr/>
          </w:sdtPr>
          <w:sdtEndPr/>
          <w:sdtContent>
            <w:tc>
              <w:tcPr>
                <w:tcW w:w="1800" w:type="dxa"/>
              </w:tcPr>
              <w:p w14:paraId="6973D78A" w14:textId="5822CAA7"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281539436"/>
            <w:placeholder>
              <w:docPart w:val="2D753AF50D584FF8B1A1EB516E0DBCF7"/>
            </w:placeholder>
            <w:showingPlcHdr/>
          </w:sdtPr>
          <w:sdtEndPr/>
          <w:sdtContent>
            <w:tc>
              <w:tcPr>
                <w:tcW w:w="1890" w:type="dxa"/>
              </w:tcPr>
              <w:p w14:paraId="1C20BFAC" w14:textId="6DB6190E"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483209789"/>
            <w:placeholder>
              <w:docPart w:val="AACCC934A81642748246406AD3768D91"/>
            </w:placeholder>
            <w:showingPlcHdr/>
          </w:sdtPr>
          <w:sdtEndPr/>
          <w:sdtContent>
            <w:tc>
              <w:tcPr>
                <w:tcW w:w="1800" w:type="dxa"/>
              </w:tcPr>
              <w:p w14:paraId="2F65EA99" w14:textId="574F5EC7"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68286895" w14:textId="77777777" w:rsidTr="0058156A">
        <w:tc>
          <w:tcPr>
            <w:tcW w:w="5490" w:type="dxa"/>
          </w:tcPr>
          <w:p w14:paraId="5089F01F" w14:textId="77777777" w:rsidR="007819B6" w:rsidRPr="00EC09B1" w:rsidRDefault="007819B6" w:rsidP="00AF3AD3">
            <w:pPr>
              <w:rPr>
                <w:b/>
                <w:color w:val="002060"/>
                <w:sz w:val="21"/>
                <w:szCs w:val="21"/>
              </w:rPr>
            </w:pPr>
            <w:r w:rsidRPr="00EC09B1">
              <w:rPr>
                <w:color w:val="002060"/>
                <w:sz w:val="21"/>
                <w:szCs w:val="21"/>
              </w:rPr>
              <w:t xml:space="preserve">Cannot contact the service provider </w:t>
            </w:r>
          </w:p>
        </w:tc>
        <w:sdt>
          <w:sdtPr>
            <w:rPr>
              <w:bCs/>
              <w:sz w:val="21"/>
              <w:szCs w:val="21"/>
            </w:rPr>
            <w:id w:val="557908710"/>
            <w:placeholder>
              <w:docPart w:val="1F9613B366C747569D6A9E696044A9B1"/>
            </w:placeholder>
            <w:showingPlcHdr/>
          </w:sdtPr>
          <w:sdtEndPr/>
          <w:sdtContent>
            <w:tc>
              <w:tcPr>
                <w:tcW w:w="1800" w:type="dxa"/>
              </w:tcPr>
              <w:p w14:paraId="56CDC162" w14:textId="4131A1EA"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068951437"/>
            <w:placeholder>
              <w:docPart w:val="6619F378B66E430F83AC6AA58CC88E62"/>
            </w:placeholder>
            <w:showingPlcHdr/>
          </w:sdtPr>
          <w:sdtEndPr/>
          <w:sdtContent>
            <w:tc>
              <w:tcPr>
                <w:tcW w:w="1890" w:type="dxa"/>
              </w:tcPr>
              <w:p w14:paraId="2E80AA90" w14:textId="1AF151D8"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569488716"/>
            <w:placeholder>
              <w:docPart w:val="851CB2F14E3F4049A6568F88FE811287"/>
            </w:placeholder>
            <w:showingPlcHdr/>
          </w:sdtPr>
          <w:sdtEndPr/>
          <w:sdtContent>
            <w:tc>
              <w:tcPr>
                <w:tcW w:w="1800" w:type="dxa"/>
              </w:tcPr>
              <w:p w14:paraId="191C279D" w14:textId="62179481"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2C45AE3B" w14:textId="77777777" w:rsidTr="0058156A">
        <w:tc>
          <w:tcPr>
            <w:tcW w:w="5490" w:type="dxa"/>
          </w:tcPr>
          <w:p w14:paraId="7140FEF5" w14:textId="77777777" w:rsidR="007819B6" w:rsidRPr="00EC09B1" w:rsidRDefault="007819B6" w:rsidP="00AF3AD3">
            <w:pPr>
              <w:rPr>
                <w:b/>
                <w:color w:val="002060"/>
                <w:sz w:val="21"/>
                <w:szCs w:val="21"/>
              </w:rPr>
            </w:pPr>
            <w:r w:rsidRPr="00EC09B1">
              <w:rPr>
                <w:color w:val="002060"/>
                <w:sz w:val="21"/>
                <w:szCs w:val="21"/>
              </w:rPr>
              <w:t>Too expensive</w:t>
            </w:r>
          </w:p>
        </w:tc>
        <w:sdt>
          <w:sdtPr>
            <w:rPr>
              <w:bCs/>
              <w:sz w:val="21"/>
              <w:szCs w:val="21"/>
            </w:rPr>
            <w:id w:val="-1010359831"/>
            <w:placeholder>
              <w:docPart w:val="1C24E257BA7A4C989CC3AC4ABCA9AB96"/>
            </w:placeholder>
            <w:showingPlcHdr/>
          </w:sdtPr>
          <w:sdtEndPr/>
          <w:sdtContent>
            <w:tc>
              <w:tcPr>
                <w:tcW w:w="1800" w:type="dxa"/>
              </w:tcPr>
              <w:p w14:paraId="6581ED3F" w14:textId="164C679C"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5361707"/>
            <w:placeholder>
              <w:docPart w:val="12D9CE12C506496ABBA927F310E2486E"/>
            </w:placeholder>
            <w:showingPlcHdr/>
          </w:sdtPr>
          <w:sdtEndPr/>
          <w:sdtContent>
            <w:tc>
              <w:tcPr>
                <w:tcW w:w="1890" w:type="dxa"/>
              </w:tcPr>
              <w:p w14:paraId="4477679F" w14:textId="0614EE6E"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2011788577"/>
            <w:placeholder>
              <w:docPart w:val="40E363407931434D8C55BE5BE6A59417"/>
            </w:placeholder>
            <w:showingPlcHdr/>
          </w:sdtPr>
          <w:sdtEndPr/>
          <w:sdtContent>
            <w:tc>
              <w:tcPr>
                <w:tcW w:w="1800" w:type="dxa"/>
              </w:tcPr>
              <w:p w14:paraId="33CF2185" w14:textId="6F3F671A"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35B0E1AA" w14:textId="77777777" w:rsidTr="0058156A">
        <w:tc>
          <w:tcPr>
            <w:tcW w:w="5490" w:type="dxa"/>
          </w:tcPr>
          <w:p w14:paraId="0839C8C8" w14:textId="77777777" w:rsidR="007819B6" w:rsidRPr="00EC09B1" w:rsidRDefault="007819B6" w:rsidP="00AF3AD3">
            <w:pPr>
              <w:rPr>
                <w:b/>
                <w:color w:val="002060"/>
                <w:sz w:val="21"/>
                <w:szCs w:val="21"/>
              </w:rPr>
            </w:pPr>
            <w:r w:rsidRPr="00EC09B1">
              <w:rPr>
                <w:color w:val="002060"/>
                <w:sz w:val="21"/>
                <w:szCs w:val="21"/>
              </w:rPr>
              <w:t>Lack of awareness of service</w:t>
            </w:r>
          </w:p>
        </w:tc>
        <w:sdt>
          <w:sdtPr>
            <w:rPr>
              <w:bCs/>
              <w:sz w:val="21"/>
              <w:szCs w:val="21"/>
            </w:rPr>
            <w:id w:val="-628784526"/>
            <w:placeholder>
              <w:docPart w:val="0DADCCF9A361459C90B60D9E3317172F"/>
            </w:placeholder>
            <w:showingPlcHdr/>
          </w:sdtPr>
          <w:sdtEndPr/>
          <w:sdtContent>
            <w:tc>
              <w:tcPr>
                <w:tcW w:w="1800" w:type="dxa"/>
              </w:tcPr>
              <w:p w14:paraId="2BD84EBD" w14:textId="4D6DE96A"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314260126"/>
            <w:placeholder>
              <w:docPart w:val="94ACE8E5A13A4902B9CF086D579B3E64"/>
            </w:placeholder>
            <w:showingPlcHdr/>
          </w:sdtPr>
          <w:sdtEndPr/>
          <w:sdtContent>
            <w:tc>
              <w:tcPr>
                <w:tcW w:w="1890" w:type="dxa"/>
              </w:tcPr>
              <w:p w14:paraId="24517756" w14:textId="503F5560"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366517693"/>
            <w:placeholder>
              <w:docPart w:val="D24313CBD5E04A98A76DDB597CBA16A5"/>
            </w:placeholder>
            <w:showingPlcHdr/>
          </w:sdtPr>
          <w:sdtEndPr/>
          <w:sdtContent>
            <w:tc>
              <w:tcPr>
                <w:tcW w:w="1800" w:type="dxa"/>
              </w:tcPr>
              <w:p w14:paraId="645BED71" w14:textId="4867CBD8"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0BC5BC5E" w14:textId="77777777" w:rsidTr="0058156A">
        <w:tc>
          <w:tcPr>
            <w:tcW w:w="5490" w:type="dxa"/>
          </w:tcPr>
          <w:p w14:paraId="5DCE19E3" w14:textId="77777777" w:rsidR="007819B6" w:rsidRPr="00EC09B1" w:rsidRDefault="007819B6" w:rsidP="00AF3AD3">
            <w:pPr>
              <w:rPr>
                <w:b/>
                <w:color w:val="002060"/>
                <w:sz w:val="21"/>
                <w:szCs w:val="21"/>
              </w:rPr>
            </w:pPr>
            <w:r w:rsidRPr="00EC09B1">
              <w:rPr>
                <w:color w:val="002060"/>
                <w:sz w:val="21"/>
                <w:szCs w:val="21"/>
              </w:rPr>
              <w:t>Cultural Barriers</w:t>
            </w:r>
          </w:p>
        </w:tc>
        <w:sdt>
          <w:sdtPr>
            <w:rPr>
              <w:bCs/>
              <w:sz w:val="21"/>
              <w:szCs w:val="21"/>
            </w:rPr>
            <w:id w:val="69855915"/>
            <w:placeholder>
              <w:docPart w:val="A64480F71EF449FCA63DAAEEFC16234B"/>
            </w:placeholder>
            <w:showingPlcHdr/>
          </w:sdtPr>
          <w:sdtEndPr/>
          <w:sdtContent>
            <w:tc>
              <w:tcPr>
                <w:tcW w:w="1800" w:type="dxa"/>
              </w:tcPr>
              <w:p w14:paraId="46C3FF38" w14:textId="007898B6"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916990913"/>
            <w:placeholder>
              <w:docPart w:val="B8522653D54E4555ACD9037BBC59E320"/>
            </w:placeholder>
            <w:showingPlcHdr/>
          </w:sdtPr>
          <w:sdtEndPr/>
          <w:sdtContent>
            <w:tc>
              <w:tcPr>
                <w:tcW w:w="1890" w:type="dxa"/>
              </w:tcPr>
              <w:p w14:paraId="6822D471" w14:textId="6E0AB74E"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115977130"/>
            <w:placeholder>
              <w:docPart w:val="044835345B624F8B99D653DD59C42DB2"/>
            </w:placeholder>
            <w:showingPlcHdr/>
          </w:sdtPr>
          <w:sdtEndPr/>
          <w:sdtContent>
            <w:tc>
              <w:tcPr>
                <w:tcW w:w="1800" w:type="dxa"/>
              </w:tcPr>
              <w:p w14:paraId="1B3CEFBC" w14:textId="32AA577A"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6E615255" w14:textId="77777777" w:rsidTr="0058156A">
        <w:tc>
          <w:tcPr>
            <w:tcW w:w="5490" w:type="dxa"/>
          </w:tcPr>
          <w:p w14:paraId="3BD8170C" w14:textId="77777777" w:rsidR="007819B6" w:rsidRPr="00EC09B1" w:rsidRDefault="007819B6" w:rsidP="00AF3AD3">
            <w:pPr>
              <w:rPr>
                <w:b/>
                <w:color w:val="002060"/>
                <w:sz w:val="21"/>
                <w:szCs w:val="21"/>
              </w:rPr>
            </w:pPr>
            <w:r w:rsidRPr="00EC09B1">
              <w:rPr>
                <w:color w:val="002060"/>
                <w:sz w:val="21"/>
                <w:szCs w:val="21"/>
              </w:rPr>
              <w:t>Services provided are one-size fits all, and don’t meet individual needs</w:t>
            </w:r>
          </w:p>
        </w:tc>
        <w:sdt>
          <w:sdtPr>
            <w:rPr>
              <w:bCs/>
              <w:sz w:val="21"/>
              <w:szCs w:val="21"/>
            </w:rPr>
            <w:id w:val="-1946381694"/>
            <w:placeholder>
              <w:docPart w:val="E3FA40FFF8314BE28AC996862A5CB284"/>
            </w:placeholder>
            <w:showingPlcHdr/>
          </w:sdtPr>
          <w:sdtEndPr/>
          <w:sdtContent>
            <w:tc>
              <w:tcPr>
                <w:tcW w:w="1800" w:type="dxa"/>
              </w:tcPr>
              <w:p w14:paraId="6BF90A56" w14:textId="6B5B73CC"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640460964"/>
            <w:placeholder>
              <w:docPart w:val="A6249166F22F475399F9979DB32314CE"/>
            </w:placeholder>
            <w:showingPlcHdr/>
          </w:sdtPr>
          <w:sdtEndPr/>
          <w:sdtContent>
            <w:tc>
              <w:tcPr>
                <w:tcW w:w="1890" w:type="dxa"/>
              </w:tcPr>
              <w:p w14:paraId="4C0E836C" w14:textId="083EA688"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227457569"/>
            <w:placeholder>
              <w:docPart w:val="C0A908A27370483FA700CD88BC183128"/>
            </w:placeholder>
            <w:showingPlcHdr/>
          </w:sdtPr>
          <w:sdtEndPr/>
          <w:sdtContent>
            <w:tc>
              <w:tcPr>
                <w:tcW w:w="1800" w:type="dxa"/>
              </w:tcPr>
              <w:p w14:paraId="63D49B93" w14:textId="7154A65F"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25F4611D" w14:textId="77777777" w:rsidTr="0058156A">
        <w:tc>
          <w:tcPr>
            <w:tcW w:w="5490" w:type="dxa"/>
          </w:tcPr>
          <w:p w14:paraId="26A0715B" w14:textId="77777777" w:rsidR="007819B6" w:rsidRPr="00EC09B1" w:rsidRDefault="007819B6" w:rsidP="00AF3AD3">
            <w:pPr>
              <w:rPr>
                <w:b/>
                <w:color w:val="002060"/>
                <w:sz w:val="21"/>
                <w:szCs w:val="21"/>
              </w:rPr>
            </w:pPr>
            <w:r w:rsidRPr="00EC09B1">
              <w:rPr>
                <w:color w:val="002060"/>
                <w:sz w:val="21"/>
                <w:szCs w:val="21"/>
              </w:rPr>
              <w:t xml:space="preserve">Stigma Leads to Avoidance </w:t>
            </w:r>
          </w:p>
        </w:tc>
        <w:sdt>
          <w:sdtPr>
            <w:rPr>
              <w:bCs/>
              <w:sz w:val="21"/>
              <w:szCs w:val="21"/>
            </w:rPr>
            <w:id w:val="2091272934"/>
            <w:placeholder>
              <w:docPart w:val="213474CB2A78481CAE1C13AA08CC61FE"/>
            </w:placeholder>
            <w:showingPlcHdr/>
          </w:sdtPr>
          <w:sdtEndPr/>
          <w:sdtContent>
            <w:tc>
              <w:tcPr>
                <w:tcW w:w="1800" w:type="dxa"/>
              </w:tcPr>
              <w:p w14:paraId="742967E1" w14:textId="5B2FC881"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63416159"/>
            <w:placeholder>
              <w:docPart w:val="1DE04AC05F0D40309318166766636CBC"/>
            </w:placeholder>
            <w:showingPlcHdr/>
          </w:sdtPr>
          <w:sdtEndPr/>
          <w:sdtContent>
            <w:tc>
              <w:tcPr>
                <w:tcW w:w="1890" w:type="dxa"/>
              </w:tcPr>
              <w:p w14:paraId="738308F0" w14:textId="410BA628"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475959611"/>
            <w:placeholder>
              <w:docPart w:val="37F4C2406C8E46E58CB1B52D351BDFE4"/>
            </w:placeholder>
            <w:showingPlcHdr/>
          </w:sdtPr>
          <w:sdtEndPr/>
          <w:sdtContent>
            <w:tc>
              <w:tcPr>
                <w:tcW w:w="1800" w:type="dxa"/>
              </w:tcPr>
              <w:p w14:paraId="04FAD61A" w14:textId="702784A5"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672148D6" w14:textId="77777777" w:rsidTr="0058156A">
        <w:tc>
          <w:tcPr>
            <w:tcW w:w="5490" w:type="dxa"/>
          </w:tcPr>
          <w:p w14:paraId="2B3E5BD2" w14:textId="77777777" w:rsidR="007819B6" w:rsidRPr="00EC09B1" w:rsidRDefault="007819B6" w:rsidP="00AF3AD3">
            <w:pPr>
              <w:rPr>
                <w:b/>
                <w:color w:val="002060"/>
                <w:sz w:val="21"/>
                <w:szCs w:val="21"/>
              </w:rPr>
            </w:pPr>
            <w:r w:rsidRPr="00EC09B1">
              <w:rPr>
                <w:color w:val="002060"/>
                <w:sz w:val="21"/>
                <w:szCs w:val="21"/>
              </w:rPr>
              <w:t xml:space="preserve">Eligibility Requirement (explain below) </w:t>
            </w:r>
          </w:p>
        </w:tc>
        <w:sdt>
          <w:sdtPr>
            <w:rPr>
              <w:bCs/>
              <w:sz w:val="21"/>
              <w:szCs w:val="21"/>
            </w:rPr>
            <w:id w:val="-847406038"/>
            <w:placeholder>
              <w:docPart w:val="8367D248A5154963904972FA5A3CDCA4"/>
            </w:placeholder>
            <w:showingPlcHdr/>
          </w:sdtPr>
          <w:sdtEndPr/>
          <w:sdtContent>
            <w:tc>
              <w:tcPr>
                <w:tcW w:w="1800" w:type="dxa"/>
              </w:tcPr>
              <w:p w14:paraId="1255494E" w14:textId="32FD06AB"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2040389255"/>
            <w:placeholder>
              <w:docPart w:val="37656FF2C7864FB48DA560D7BA53B08F"/>
            </w:placeholder>
            <w:showingPlcHdr/>
          </w:sdtPr>
          <w:sdtEndPr/>
          <w:sdtContent>
            <w:tc>
              <w:tcPr>
                <w:tcW w:w="1890" w:type="dxa"/>
              </w:tcPr>
              <w:p w14:paraId="6CE9E9C9" w14:textId="2F658551"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264391039"/>
            <w:placeholder>
              <w:docPart w:val="BA2A99A153C5411F8BACC9D606B356ED"/>
            </w:placeholder>
            <w:showingPlcHdr/>
          </w:sdtPr>
          <w:sdtEndPr/>
          <w:sdtContent>
            <w:tc>
              <w:tcPr>
                <w:tcW w:w="1800" w:type="dxa"/>
              </w:tcPr>
              <w:p w14:paraId="64BAA38D" w14:textId="6EF81C2D"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r w:rsidR="007819B6" w:rsidRPr="005F7C92" w14:paraId="4B9FD98B" w14:textId="77777777" w:rsidTr="0058156A">
        <w:tc>
          <w:tcPr>
            <w:tcW w:w="5490" w:type="dxa"/>
          </w:tcPr>
          <w:p w14:paraId="02F43A2C" w14:textId="77777777" w:rsidR="007819B6" w:rsidRPr="00EC09B1" w:rsidRDefault="007819B6" w:rsidP="00AF3AD3">
            <w:pPr>
              <w:rPr>
                <w:b/>
                <w:color w:val="002060"/>
                <w:sz w:val="21"/>
                <w:szCs w:val="21"/>
              </w:rPr>
            </w:pPr>
            <w:r w:rsidRPr="00EC09B1">
              <w:rPr>
                <w:color w:val="002060"/>
                <w:sz w:val="21"/>
                <w:szCs w:val="21"/>
              </w:rPr>
              <w:t>Other (explain below)</w:t>
            </w:r>
          </w:p>
        </w:tc>
        <w:sdt>
          <w:sdtPr>
            <w:rPr>
              <w:bCs/>
              <w:sz w:val="21"/>
              <w:szCs w:val="21"/>
            </w:rPr>
            <w:id w:val="772057630"/>
            <w:placeholder>
              <w:docPart w:val="0D56BFD88C6E415EA76189A32C72CEF5"/>
            </w:placeholder>
            <w:showingPlcHdr/>
          </w:sdtPr>
          <w:sdtEndPr/>
          <w:sdtContent>
            <w:tc>
              <w:tcPr>
                <w:tcW w:w="1800" w:type="dxa"/>
              </w:tcPr>
              <w:p w14:paraId="6E686A32" w14:textId="534E0243"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583996299"/>
            <w:placeholder>
              <w:docPart w:val="44AEAB96DC1A421FA24EEA8C1B099C59"/>
            </w:placeholder>
            <w:showingPlcHdr/>
          </w:sdtPr>
          <w:sdtEndPr/>
          <w:sdtContent>
            <w:tc>
              <w:tcPr>
                <w:tcW w:w="1890" w:type="dxa"/>
              </w:tcPr>
              <w:p w14:paraId="36BEF38F" w14:textId="5A942651"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sdt>
          <w:sdtPr>
            <w:rPr>
              <w:bCs/>
              <w:sz w:val="21"/>
              <w:szCs w:val="21"/>
            </w:rPr>
            <w:id w:val="-1642881699"/>
            <w:placeholder>
              <w:docPart w:val="9163D4F6C7FA4166992174B9C81515A6"/>
            </w:placeholder>
            <w:showingPlcHdr/>
          </w:sdtPr>
          <w:sdtEndPr/>
          <w:sdtContent>
            <w:tc>
              <w:tcPr>
                <w:tcW w:w="1800" w:type="dxa"/>
              </w:tcPr>
              <w:p w14:paraId="56927503" w14:textId="2CD348BC" w:rsidR="007819B6" w:rsidRPr="00E66CE3" w:rsidRDefault="0058156A" w:rsidP="00AF3AD3">
                <w:pPr>
                  <w:jc w:val="center"/>
                  <w:rPr>
                    <w:bCs/>
                    <w:sz w:val="21"/>
                    <w:szCs w:val="21"/>
                  </w:rPr>
                </w:pPr>
                <w:r w:rsidRPr="00E66CE3">
                  <w:rPr>
                    <w:rStyle w:val="PlaceholderText"/>
                    <w:bCs/>
                    <w:color w:val="FF0000"/>
                    <w:sz w:val="21"/>
                    <w:szCs w:val="21"/>
                  </w:rPr>
                  <w:t xml:space="preserve"> enter number</w:t>
                </w:r>
                <w:r w:rsidRPr="00E66CE3">
                  <w:rPr>
                    <w:bCs/>
                    <w:sz w:val="21"/>
                    <w:szCs w:val="21"/>
                  </w:rPr>
                  <w:t xml:space="preserve"> </w:t>
                </w:r>
              </w:p>
            </w:tc>
          </w:sdtContent>
        </w:sdt>
      </w:tr>
    </w:tbl>
    <w:p w14:paraId="4E698116" w14:textId="77777777" w:rsidR="007819B6" w:rsidRPr="0058156A" w:rsidRDefault="007819B6" w:rsidP="00AF3AD3">
      <w:pPr>
        <w:rPr>
          <w:szCs w:val="24"/>
        </w:rPr>
      </w:pPr>
    </w:p>
    <w:p w14:paraId="3F35C553" w14:textId="0CDFC69D" w:rsidR="007819B6" w:rsidRDefault="00C02495" w:rsidP="00AF3AD3">
      <w:pPr>
        <w:rPr>
          <w:color w:val="1B174A" w:themeColor="text1" w:themeTint="E6"/>
          <w:szCs w:val="28"/>
        </w:rPr>
      </w:pPr>
      <w:r>
        <w:rPr>
          <w:color w:val="1B174A" w:themeColor="text1" w:themeTint="E6"/>
          <w:szCs w:val="28"/>
        </w:rPr>
        <w:br w:type="page"/>
      </w:r>
    </w:p>
    <w:p w14:paraId="7736E4D6" w14:textId="77777777" w:rsidR="007819B6" w:rsidRPr="00EC09B1" w:rsidRDefault="007819B6" w:rsidP="00BA6ED7">
      <w:pPr>
        <w:rPr>
          <w:b/>
          <w:bCs/>
          <w:color w:val="002060"/>
          <w:szCs w:val="28"/>
        </w:rPr>
      </w:pPr>
      <w:r w:rsidRPr="00EC09B1">
        <w:rPr>
          <w:b/>
          <w:bCs/>
          <w:color w:val="002060"/>
          <w:szCs w:val="28"/>
        </w:rPr>
        <w:lastRenderedPageBreak/>
        <w:t>Need Area: Substance Use Disorder and Prevention Services (Adults and Adolescents)</w:t>
      </w:r>
    </w:p>
    <w:p w14:paraId="0FF5DC6F" w14:textId="2562C5DC" w:rsidR="007819B6" w:rsidRPr="0087722D" w:rsidRDefault="007819B6" w:rsidP="00BA6ED7">
      <w:pPr>
        <w:jc w:val="both"/>
        <w:rPr>
          <w:color w:val="002060"/>
          <w:szCs w:val="24"/>
        </w:rPr>
      </w:pPr>
      <w:r w:rsidRPr="00EC09B1">
        <w:rPr>
          <w:b/>
          <w:bCs/>
          <w:color w:val="002060"/>
          <w:szCs w:val="24"/>
        </w:rPr>
        <w:t>Status:</w:t>
      </w:r>
      <w:r w:rsidRPr="0087722D">
        <w:rPr>
          <w:color w:val="002060"/>
          <w:szCs w:val="24"/>
        </w:rPr>
        <w:t xml:space="preserve"> </w:t>
      </w:r>
      <w:sdt>
        <w:sdtPr>
          <w:rPr>
            <w:b/>
            <w:bCs/>
            <w:color w:val="002060"/>
          </w:rPr>
          <w:alias w:val="Choose Type of Need"/>
          <w:tag w:val="Choose Type of Need"/>
          <w:id w:val="924610168"/>
          <w:placeholder>
            <w:docPart w:val="C4807E5BC33D4283A4F949453DE0D287"/>
          </w:placeholder>
          <w:showingPlcHdr/>
          <w:comboBox>
            <w:listItem w:value="Choose an item."/>
            <w:listItem w:displayText="Prioritized Need Area" w:value="Prioritized Need Area"/>
            <w:listItem w:displayText="General Need Area " w:value="General Need Area "/>
          </w:comboBox>
        </w:sdtPr>
        <w:sdtEndPr/>
        <w:sdtContent>
          <w:r w:rsidR="00EC09B1" w:rsidRPr="005F166F">
            <w:rPr>
              <w:rStyle w:val="PlaceholderText"/>
              <w:color w:val="FF0000"/>
            </w:rPr>
            <w:t>Choose an item.</w:t>
          </w:r>
        </w:sdtContent>
      </w:sdt>
    </w:p>
    <w:p w14:paraId="63DBADEF" w14:textId="77777777" w:rsidR="00B77AFA" w:rsidRDefault="00B77AFA" w:rsidP="00BA6ED7">
      <w:pPr>
        <w:jc w:val="both"/>
        <w:rPr>
          <w:b/>
          <w:szCs w:val="24"/>
        </w:rPr>
      </w:pPr>
    </w:p>
    <w:p w14:paraId="66163702" w14:textId="1EA966DB" w:rsidR="007819B6" w:rsidRPr="00C978DD" w:rsidRDefault="007819B6" w:rsidP="00BA6ED7">
      <w:pPr>
        <w:jc w:val="both"/>
        <w:rPr>
          <w:b/>
          <w:szCs w:val="24"/>
        </w:rPr>
      </w:pPr>
      <w:r w:rsidRPr="00C978DD">
        <w:rPr>
          <w:szCs w:val="24"/>
        </w:rPr>
        <w:t xml:space="preserve">Substance use treatment services includes services that provide a range of assessment and supportive treatment for substance use disorders. This need area seeks to gauge the substance use needs and the existence of community services and supports to address substance use disorder needs throughout the county (e.g., detoxification, short- and long-term inpatient treatment services, outpatient treatment services, medication management, Division of Mental Health and Addiction Services, NJ 2-1-1, etc.) </w:t>
      </w:r>
    </w:p>
    <w:p w14:paraId="5E3E22B0" w14:textId="77777777" w:rsidR="00B77AFA" w:rsidRDefault="00B77AFA" w:rsidP="00BA6ED7">
      <w:pPr>
        <w:jc w:val="both"/>
        <w:rPr>
          <w:szCs w:val="24"/>
        </w:rPr>
      </w:pPr>
    </w:p>
    <w:p w14:paraId="7D4939C4" w14:textId="7DAC8383" w:rsidR="007819B6" w:rsidRPr="00EC09B1" w:rsidRDefault="007819B6" w:rsidP="00BA6ED7">
      <w:pPr>
        <w:jc w:val="both"/>
        <w:rPr>
          <w:b/>
          <w:bCs/>
          <w:color w:val="002060"/>
          <w:szCs w:val="24"/>
        </w:rPr>
      </w:pPr>
      <w:r w:rsidRPr="00EC09B1">
        <w:rPr>
          <w:b/>
          <w:bCs/>
          <w:color w:val="002060"/>
          <w:szCs w:val="24"/>
        </w:rPr>
        <w:t>Need Assessment Key Findings</w:t>
      </w:r>
    </w:p>
    <w:p w14:paraId="07EDFD85" w14:textId="77777777" w:rsidR="00B77AFA" w:rsidRPr="00EC09B1" w:rsidRDefault="00B77AFA" w:rsidP="00BA6ED7">
      <w:pPr>
        <w:rPr>
          <w:b/>
          <w:bCs/>
          <w:color w:val="002060"/>
          <w:szCs w:val="24"/>
        </w:rPr>
      </w:pPr>
    </w:p>
    <w:p w14:paraId="7D39FF92" w14:textId="2D325B07" w:rsidR="007819B6" w:rsidRDefault="007819B6" w:rsidP="00BA6ED7">
      <w:pPr>
        <w:rPr>
          <w:b/>
          <w:bCs/>
          <w:color w:val="002060"/>
          <w:szCs w:val="24"/>
        </w:rPr>
      </w:pPr>
      <w:r w:rsidRPr="00EC09B1">
        <w:rPr>
          <w:b/>
          <w:bCs/>
          <w:color w:val="002060"/>
          <w:szCs w:val="24"/>
        </w:rPr>
        <w:t xml:space="preserve">Summary: Scope of the Need </w:t>
      </w:r>
    </w:p>
    <w:p w14:paraId="7FDAD8E8" w14:textId="77777777" w:rsidR="00D22182" w:rsidRPr="00EC09B1" w:rsidRDefault="00D22182" w:rsidP="00BA6ED7">
      <w:pPr>
        <w:rPr>
          <w:b/>
          <w:bCs/>
          <w:color w:val="002060"/>
          <w:szCs w:val="24"/>
        </w:rPr>
      </w:pPr>
    </w:p>
    <w:sdt>
      <w:sdtPr>
        <w:rPr>
          <w:sz w:val="21"/>
          <w:szCs w:val="21"/>
        </w:rPr>
        <w:id w:val="-341710338"/>
        <w:placeholder>
          <w:docPart w:val="32C33B0FDB3B4EB49485E95CD2865BD0"/>
        </w:placeholder>
        <w:showingPlcHdr/>
      </w:sdtPr>
      <w:sdtEndPr/>
      <w:sdtContent>
        <w:p w14:paraId="16004BBA" w14:textId="77777777" w:rsidR="00D45C8A" w:rsidRPr="001C2E60" w:rsidRDefault="00D45C8A" w:rsidP="00BA6ED7">
          <w:pPr>
            <w:jc w:val="both"/>
            <w:rPr>
              <w:b/>
              <w:i/>
              <w:color w:val="002060"/>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14:paraId="2465EB60" w14:textId="77777777" w:rsidR="00D45C8A" w:rsidRPr="001C2E60" w:rsidRDefault="00D45C8A" w:rsidP="00BA6ED7">
          <w:pPr>
            <w:jc w:val="both"/>
            <w:rPr>
              <w:b/>
              <w:i/>
              <w:color w:val="002060"/>
              <w:szCs w:val="24"/>
              <w:highlight w:val="lightGray"/>
            </w:rPr>
          </w:pPr>
        </w:p>
        <w:p w14:paraId="75037C51" w14:textId="77777777" w:rsidR="00D45C8A" w:rsidRDefault="00D45C8A" w:rsidP="00BA6ED7">
          <w:pPr>
            <w:jc w:val="both"/>
            <w:rPr>
              <w:sz w:val="21"/>
              <w:szCs w:val="21"/>
            </w:rPr>
          </w:pPr>
          <w:r w:rsidRPr="001C2E60">
            <w:rPr>
              <w:i/>
              <w:color w:val="002060"/>
              <w:szCs w:val="24"/>
              <w:highlight w:val="lightGray"/>
            </w:rPr>
            <w:t>Information to address scope can be gleaned from the data profile, surveys, focus groups and key informant interviews.]</w:t>
          </w:r>
        </w:p>
      </w:sdtContent>
    </w:sdt>
    <w:p w14:paraId="7B43C993" w14:textId="77777777" w:rsidR="00D45C8A" w:rsidRDefault="00D45C8A" w:rsidP="00BA6ED7">
      <w:pPr>
        <w:rPr>
          <w:szCs w:val="24"/>
        </w:rPr>
      </w:pPr>
    </w:p>
    <w:p w14:paraId="350E8F7B" w14:textId="77777777" w:rsidR="007819B6" w:rsidRDefault="007819B6" w:rsidP="00BA6ED7">
      <w:pPr>
        <w:rPr>
          <w:sz w:val="21"/>
          <w:szCs w:val="21"/>
        </w:rPr>
      </w:pPr>
    </w:p>
    <w:p w14:paraId="0AA33CE0" w14:textId="77777777" w:rsidR="007819B6" w:rsidRDefault="007819B6" w:rsidP="00BA6ED7">
      <w:pPr>
        <w:rPr>
          <w:sz w:val="21"/>
          <w:szCs w:val="21"/>
        </w:rPr>
      </w:pPr>
    </w:p>
    <w:p w14:paraId="33631306" w14:textId="77777777" w:rsidR="007819B6" w:rsidRDefault="007819B6" w:rsidP="00BA6ED7">
      <w:pPr>
        <w:rPr>
          <w:sz w:val="21"/>
          <w:szCs w:val="21"/>
        </w:rPr>
      </w:pPr>
    </w:p>
    <w:p w14:paraId="7ADDA91D" w14:textId="09C0336C" w:rsidR="007819B6" w:rsidRDefault="007819B6" w:rsidP="00BA6ED7">
      <w:pPr>
        <w:rPr>
          <w:b/>
          <w:bCs/>
          <w:color w:val="002060"/>
          <w:szCs w:val="24"/>
        </w:rPr>
      </w:pPr>
      <w:r w:rsidRPr="00EC09B1">
        <w:rPr>
          <w:b/>
          <w:bCs/>
          <w:color w:val="002060"/>
          <w:szCs w:val="24"/>
        </w:rPr>
        <w:t>Summary: Nature of the Need</w:t>
      </w:r>
    </w:p>
    <w:p w14:paraId="2D816285" w14:textId="77777777" w:rsidR="00D22182" w:rsidRPr="00EC09B1" w:rsidRDefault="00D22182" w:rsidP="00BA6ED7">
      <w:pPr>
        <w:rPr>
          <w:b/>
          <w:bCs/>
          <w:color w:val="002060"/>
          <w:sz w:val="21"/>
          <w:szCs w:val="21"/>
        </w:rPr>
      </w:pPr>
    </w:p>
    <w:p w14:paraId="24ADB8DE" w14:textId="2AAF61E5" w:rsidR="007819B6" w:rsidRDefault="00F22F23" w:rsidP="00BA6ED7">
      <w:pPr>
        <w:jc w:val="both"/>
        <w:rPr>
          <w:szCs w:val="24"/>
        </w:rPr>
      </w:pPr>
      <w:sdt>
        <w:sdtPr>
          <w:rPr>
            <w:b/>
          </w:rPr>
          <w:id w:val="1923214624"/>
          <w:placeholder>
            <w:docPart w:val="E04D423EA4C5477593C1D106065D8712"/>
          </w:placeholder>
        </w:sdtPr>
        <w:sdtEndPr/>
        <w:sdtContent>
          <w:r w:rsidR="00344157" w:rsidRPr="00C0687B">
            <w:rPr>
              <w:color w:val="FF0000"/>
            </w:rPr>
            <w:t>Click in this text to add content</w:t>
          </w:r>
          <w:r w:rsidR="00344157">
            <w:rPr>
              <w:color w:val="FF0000"/>
            </w:rPr>
            <w:t xml:space="preserve">, </w:t>
          </w:r>
          <w:r w:rsidR="00344157" w:rsidRPr="00C0687B">
            <w:rPr>
              <w:color w:val="FF0000"/>
            </w:rPr>
            <w:t>delete the following instructions</w:t>
          </w:r>
          <w:r w:rsidR="00344157">
            <w:rPr>
              <w:color w:val="FF0000"/>
            </w:rPr>
            <w:t>, and updated font color and size</w:t>
          </w:r>
          <w:r w:rsidR="00344157" w:rsidRPr="00C0687B">
            <w:rPr>
              <w:color w:val="FF0000"/>
            </w:rPr>
            <w:t>:</w:t>
          </w:r>
          <w:r w:rsidR="00344157">
            <w:rPr>
              <w:color w:val="FF0000"/>
            </w:rPr>
            <w:t xml:space="preserve"> </w:t>
          </w:r>
          <w:r w:rsidR="00344157" w:rsidRPr="001C2E60">
            <w:rPr>
              <w:i/>
              <w:color w:val="002060"/>
              <w:szCs w:val="24"/>
              <w:highlight w:val="lightGray"/>
            </w:rPr>
            <w:t>[HSACS will provide a narrative</w:t>
          </w:r>
          <w:r w:rsidR="00344157">
            <w:rPr>
              <w:i/>
              <w:color w:val="002060"/>
              <w:szCs w:val="24"/>
              <w:highlight w:val="lightGray"/>
            </w:rPr>
            <w:t xml:space="preserve"> </w:t>
          </w:r>
          <w:r w:rsidR="00344157" w:rsidRPr="001C2E60">
            <w:rPr>
              <w:i/>
              <w:color w:val="002060"/>
              <w:szCs w:val="24"/>
              <w:highlight w:val="lightGray"/>
            </w:rPr>
            <w:t xml:space="preserve">describing the nature of this need area. Considerations for describing the nature of the need </w:t>
          </w:r>
          <w:proofErr w:type="gramStart"/>
          <w:r w:rsidR="00344157" w:rsidRPr="001C2E60">
            <w:rPr>
              <w:i/>
              <w:color w:val="002060"/>
              <w:szCs w:val="24"/>
              <w:highlight w:val="lightGray"/>
            </w:rPr>
            <w:t>include:</w:t>
          </w:r>
          <w:proofErr w:type="gramEnd"/>
          <w:r w:rsidR="00344157" w:rsidRPr="001C2E60">
            <w:rPr>
              <w:i/>
              <w:color w:val="002060"/>
              <w:szCs w:val="24"/>
              <w:highlight w:val="lightGray"/>
            </w:rPr>
            <w:t xml:space="preserve"> availability, physical accessibility, economic accessibility, discriminatory practices, informational accessibility, acceptability, quality and key barriers to service provision.</w:t>
          </w:r>
          <w:r w:rsidR="00344157" w:rsidRPr="001C2E60">
            <w:rPr>
              <w:i/>
              <w:color w:val="002060"/>
              <w:szCs w:val="24"/>
            </w:rPr>
            <w:t xml:space="preserve"> </w:t>
          </w:r>
          <w:r w:rsidR="00344157" w:rsidRPr="001C2E60">
            <w:rPr>
              <w:i/>
              <w:color w:val="002060"/>
              <w:szCs w:val="24"/>
              <w:highlight w:val="lightGray"/>
            </w:rPr>
            <w:t>Information to address nature of the need can be gleaned from surveys, focus groups and key informant interviews</w:t>
          </w:r>
          <w:r w:rsidR="00344157">
            <w:rPr>
              <w:i/>
              <w:color w:val="002060"/>
              <w:szCs w:val="24"/>
              <w:highlight w:val="lightGray"/>
            </w:rPr>
            <w:t>.]</w:t>
          </w:r>
          <w:r w:rsidR="00344157" w:rsidRPr="001C2E60">
            <w:rPr>
              <w:i/>
              <w:color w:val="002060"/>
              <w:szCs w:val="24"/>
              <w:highlight w:val="lightGray"/>
            </w:rPr>
            <w:t xml:space="preserve"> </w:t>
          </w:r>
        </w:sdtContent>
      </w:sdt>
    </w:p>
    <w:p w14:paraId="3799F5E4" w14:textId="77777777" w:rsidR="007819B6" w:rsidRDefault="007819B6" w:rsidP="00BA6ED7">
      <w:pPr>
        <w:rPr>
          <w:szCs w:val="24"/>
        </w:rPr>
      </w:pPr>
    </w:p>
    <w:p w14:paraId="1F65326C" w14:textId="77777777" w:rsidR="007819B6" w:rsidRDefault="007819B6" w:rsidP="00BA6ED7">
      <w:pPr>
        <w:rPr>
          <w:szCs w:val="24"/>
        </w:rPr>
      </w:pPr>
    </w:p>
    <w:p w14:paraId="05E16ACF" w14:textId="77777777" w:rsidR="00B77AFA" w:rsidRDefault="00B77AFA" w:rsidP="00BA6ED7">
      <w:pPr>
        <w:rPr>
          <w:szCs w:val="24"/>
        </w:rPr>
      </w:pPr>
    </w:p>
    <w:p w14:paraId="333E9926" w14:textId="05CE838B" w:rsidR="00B77AFA" w:rsidRDefault="00B77AFA" w:rsidP="00BA6ED7">
      <w:pPr>
        <w:spacing w:after="200"/>
        <w:rPr>
          <w:szCs w:val="24"/>
        </w:rPr>
      </w:pPr>
      <w:r>
        <w:rPr>
          <w:szCs w:val="24"/>
        </w:rPr>
        <w:br w:type="page"/>
      </w:r>
    </w:p>
    <w:p w14:paraId="084C1ACD" w14:textId="57AD4934" w:rsidR="007819B6" w:rsidRDefault="007819B6" w:rsidP="00BA6ED7">
      <w:pPr>
        <w:rPr>
          <w:b/>
          <w:bCs/>
          <w:color w:val="002060"/>
          <w:szCs w:val="24"/>
        </w:rPr>
      </w:pPr>
      <w:r w:rsidRPr="00EC09B1">
        <w:rPr>
          <w:b/>
          <w:bCs/>
          <w:color w:val="002060"/>
          <w:szCs w:val="24"/>
        </w:rPr>
        <w:lastRenderedPageBreak/>
        <w:t>Summary: Local Considerations for Addressing the Need for County Prioritized Need Area</w:t>
      </w:r>
    </w:p>
    <w:p w14:paraId="2DDE3545" w14:textId="77777777" w:rsidR="00D22182" w:rsidRPr="00EC09B1" w:rsidRDefault="00D22182" w:rsidP="00BA6ED7">
      <w:pPr>
        <w:rPr>
          <w:b/>
          <w:bCs/>
          <w:color w:val="002060"/>
          <w:szCs w:val="24"/>
        </w:rPr>
      </w:pPr>
    </w:p>
    <w:sdt>
      <w:sdtPr>
        <w:rPr>
          <w:b/>
        </w:rPr>
        <w:id w:val="-1924483740"/>
        <w:placeholder>
          <w:docPart w:val="AB20FFB0A68E4DD0991B24C76A6ED0FA"/>
        </w:placeholder>
      </w:sdtPr>
      <w:sdtEndPr/>
      <w:sdtContent>
        <w:p w14:paraId="3199E811" w14:textId="594D5859" w:rsidR="00AF3AD3" w:rsidRDefault="00AF3AD3" w:rsidP="00BA6ED7">
          <w:pPr>
            <w:jc w:val="both"/>
            <w:rPr>
              <w:b/>
              <w:i/>
              <w:iCs/>
              <w:color w:val="00B050"/>
              <w:sz w:val="22"/>
            </w:rPr>
          </w:pPr>
          <w:r w:rsidRPr="00EC09B1">
            <w:rPr>
              <w:b/>
              <w:i/>
              <w:iCs/>
              <w:color w:val="00B050"/>
              <w:sz w:val="22"/>
            </w:rPr>
            <w:t xml:space="preserve">*Required only if focus group need area topic. </w:t>
          </w:r>
        </w:p>
        <w:p w14:paraId="074321FE" w14:textId="77777777" w:rsidR="00EC09B1" w:rsidRPr="00EC09B1" w:rsidRDefault="00EC09B1" w:rsidP="00BA6ED7">
          <w:pPr>
            <w:jc w:val="both"/>
            <w:rPr>
              <w:b/>
              <w:i/>
              <w:color w:val="002060"/>
              <w:szCs w:val="24"/>
              <w:highlight w:val="lightGray"/>
            </w:rPr>
          </w:pPr>
        </w:p>
        <w:p w14:paraId="14D42DB0" w14:textId="0F954EAB" w:rsidR="005409BA" w:rsidRDefault="005409BA" w:rsidP="00BA6ED7">
          <w:pPr>
            <w:jc w:val="both"/>
            <w:rPr>
              <w:b/>
              <w:i/>
              <w:color w:val="002060"/>
              <w:szCs w:val="24"/>
              <w:highlight w:val="lightGray"/>
            </w:rPr>
          </w:pPr>
          <w:r w:rsidRPr="00C0687B">
            <w:rPr>
              <w:color w:val="FF0000"/>
            </w:rPr>
            <w:t>Click in this text to add content</w:t>
          </w:r>
          <w:r>
            <w:rPr>
              <w:color w:val="FF0000"/>
            </w:rPr>
            <w:t xml:space="preserve">, </w:t>
          </w:r>
          <w:r w:rsidRPr="00C0687B">
            <w:rPr>
              <w:color w:val="FF0000"/>
            </w:rPr>
            <w:t>delete the following instructions</w:t>
          </w:r>
          <w:r>
            <w:rPr>
              <w:color w:val="FF0000"/>
            </w:rPr>
            <w:t>, and updated font color and size</w:t>
          </w:r>
          <w:r w:rsidRPr="00C0687B">
            <w:rPr>
              <w:color w:val="FF0000"/>
            </w:rPr>
            <w:t>:</w:t>
          </w:r>
          <w:r>
            <w:rPr>
              <w:color w:val="FF0000"/>
            </w:rPr>
            <w:t xml:space="preserve"> </w:t>
          </w:r>
          <w:r w:rsidRPr="001C2E60">
            <w:rPr>
              <w:i/>
              <w:color w:val="002060"/>
              <w:szCs w:val="24"/>
              <w:highlight w:val="lightGray"/>
            </w:rPr>
            <w:t>[HSACS will provide a narrative</w:t>
          </w:r>
          <w:r>
            <w:rPr>
              <w:i/>
              <w:color w:val="002060"/>
              <w:szCs w:val="24"/>
              <w:highlight w:val="lightGray"/>
            </w:rPr>
            <w:t xml:space="preserve"> </w:t>
          </w:r>
          <w:r w:rsidRPr="001C2E60">
            <w:rPr>
              <w:i/>
              <w:color w:val="002060"/>
              <w:szCs w:val="24"/>
              <w:highlight w:val="lightGray"/>
            </w:rPr>
            <w:t>describing local considerations for addressing this need. A summary of local consideration for addressing the need may include information to address the following questions: Is this a need that can be addressed at the county level? Is this an urgent need (e.g., needs to be addressed in 1-3 years)? Does the community lack (access to) organizations/programs to focus on the needs/issue or on similar needs issues? If not, what resources would the existing constellation of service providers and community support organizations need to be able to address the need; and are these resources readily available? Information to address local considerations for addressing the need can be gleaned primarily from focus groups and key informant interviews</w:t>
          </w:r>
        </w:p>
        <w:p w14:paraId="2AE96BE4" w14:textId="77777777" w:rsidR="005409BA" w:rsidRDefault="005409BA" w:rsidP="00BA6ED7">
          <w:pPr>
            <w:rPr>
              <w:b/>
              <w:i/>
              <w:color w:val="002060"/>
              <w:szCs w:val="24"/>
              <w:highlight w:val="lightGray"/>
            </w:rPr>
          </w:pPr>
        </w:p>
        <w:p w14:paraId="57DCD115" w14:textId="53C186C4" w:rsidR="005409BA" w:rsidRPr="00EC09B1" w:rsidRDefault="00F22F23" w:rsidP="00BA6ED7">
          <w:pPr>
            <w:rPr>
              <w:b/>
              <w:sz w:val="22"/>
            </w:rPr>
          </w:pPr>
        </w:p>
      </w:sdtContent>
    </w:sdt>
    <w:p w14:paraId="3964A056" w14:textId="77777777" w:rsidR="007819B6" w:rsidRPr="00ED7573" w:rsidRDefault="007819B6" w:rsidP="00BA6ED7">
      <w:pPr>
        <w:rPr>
          <w:sz w:val="21"/>
          <w:szCs w:val="21"/>
        </w:rPr>
      </w:pPr>
    </w:p>
    <w:p w14:paraId="69E683E8" w14:textId="77777777" w:rsidR="007819B6" w:rsidRDefault="007819B6" w:rsidP="00BA6ED7">
      <w:pPr>
        <w:rPr>
          <w:szCs w:val="24"/>
        </w:rPr>
      </w:pPr>
    </w:p>
    <w:p w14:paraId="4B5F430E" w14:textId="40AE68B1" w:rsidR="007819B6" w:rsidRDefault="007819B6" w:rsidP="00BA6ED7">
      <w:pPr>
        <w:rPr>
          <w:b/>
          <w:bCs/>
          <w:color w:val="002060"/>
          <w:szCs w:val="24"/>
        </w:rPr>
      </w:pPr>
      <w:r w:rsidRPr="00EC09B1">
        <w:rPr>
          <w:b/>
          <w:bCs/>
          <w:color w:val="002060"/>
          <w:szCs w:val="24"/>
        </w:rPr>
        <w:t>If applicable: Additional Notable Focus Group Trends for County Prioritized Need Area</w:t>
      </w:r>
    </w:p>
    <w:p w14:paraId="7DF312DB" w14:textId="77777777" w:rsidR="00D22182" w:rsidRPr="00EC09B1" w:rsidRDefault="00D22182" w:rsidP="00BA6ED7">
      <w:pPr>
        <w:rPr>
          <w:b/>
          <w:bCs/>
          <w:szCs w:val="24"/>
        </w:rPr>
      </w:pPr>
    </w:p>
    <w:sdt>
      <w:sdtPr>
        <w:rPr>
          <w:b/>
        </w:rPr>
        <w:id w:val="-291912183"/>
        <w:placeholder>
          <w:docPart w:val="3FE2741C3A7F4F5489B5CC4C474CFEB9"/>
        </w:placeholder>
      </w:sdtPr>
      <w:sdtEndPr/>
      <w:sdtContent>
        <w:p w14:paraId="4E9CEBD4" w14:textId="77777777" w:rsidR="00AD019A" w:rsidRDefault="00AD019A" w:rsidP="00BA6ED7">
          <w:pPr>
            <w:jc w:val="both"/>
            <w:rPr>
              <w:b/>
              <w:i/>
              <w:color w:val="002060"/>
              <w:szCs w:val="24"/>
              <w:highlight w:val="lightGray"/>
            </w:rPr>
          </w:pPr>
          <w:r w:rsidRPr="00C0687B">
            <w:rPr>
              <w:color w:val="FF0000"/>
            </w:rPr>
            <w:t>Click in this text</w:t>
          </w:r>
          <w:r>
            <w:rPr>
              <w:color w:val="FF0000"/>
            </w:rPr>
            <w:t xml:space="preserve"> (if applicable)</w:t>
          </w:r>
          <w:r w:rsidRPr="00C0687B">
            <w:rPr>
              <w:color w:val="FF0000"/>
            </w:rPr>
            <w:t xml:space="preserve"> to add content</w:t>
          </w:r>
          <w:r>
            <w:rPr>
              <w:color w:val="FF0000"/>
            </w:rPr>
            <w:t xml:space="preserve"> and updated font color and size. If not applicable delete this text and box. </w:t>
          </w:r>
        </w:p>
        <w:p w14:paraId="751000C6" w14:textId="77777777" w:rsidR="00AD019A" w:rsidRDefault="00AD019A" w:rsidP="00BA6ED7">
          <w:pPr>
            <w:rPr>
              <w:b/>
              <w:i/>
              <w:color w:val="002060"/>
              <w:szCs w:val="24"/>
              <w:highlight w:val="lightGray"/>
            </w:rPr>
          </w:pPr>
        </w:p>
        <w:p w14:paraId="01FAA731" w14:textId="77777777" w:rsidR="00AD019A" w:rsidRDefault="00F22F23" w:rsidP="00BA6ED7">
          <w:pPr>
            <w:rPr>
              <w:b/>
            </w:rPr>
          </w:pPr>
        </w:p>
      </w:sdtContent>
    </w:sdt>
    <w:p w14:paraId="209C5FE2" w14:textId="77777777" w:rsidR="007819B6" w:rsidRDefault="007819B6" w:rsidP="00BA6ED7"/>
    <w:p w14:paraId="2A1714E1" w14:textId="77777777" w:rsidR="007819B6" w:rsidRDefault="007819B6" w:rsidP="00BA6ED7"/>
    <w:p w14:paraId="5288C2EB" w14:textId="77777777" w:rsidR="007819B6" w:rsidRDefault="007819B6" w:rsidP="00BA6ED7"/>
    <w:p w14:paraId="176D3D51" w14:textId="77777777" w:rsidR="007819B6" w:rsidRDefault="007819B6" w:rsidP="00BA6ED7"/>
    <w:p w14:paraId="54D60C90" w14:textId="513FB615" w:rsidR="007819B6" w:rsidRDefault="00344157" w:rsidP="00BA6ED7">
      <w:r>
        <w:br w:type="page"/>
      </w:r>
    </w:p>
    <w:p w14:paraId="758E58A5" w14:textId="77777777" w:rsidR="007819B6" w:rsidRDefault="007819B6" w:rsidP="00AF3AD3">
      <w:r>
        <w:rPr>
          <w:noProof/>
        </w:rPr>
        <w:lastRenderedPageBreak/>
        <mc:AlternateContent>
          <mc:Choice Requires="wps">
            <w:drawing>
              <wp:anchor distT="0" distB="0" distL="114300" distR="114300" simplePos="0" relativeHeight="251658253" behindDoc="1" locked="0" layoutInCell="1" allowOverlap="1" wp14:anchorId="5128D96E" wp14:editId="366AC11A">
                <wp:simplePos x="0" y="0"/>
                <wp:positionH relativeFrom="column">
                  <wp:posOffset>-394970</wp:posOffset>
                </wp:positionH>
                <wp:positionV relativeFrom="paragraph">
                  <wp:posOffset>335915</wp:posOffset>
                </wp:positionV>
                <wp:extent cx="7190308" cy="7962900"/>
                <wp:effectExtent l="0" t="0" r="10795" b="19050"/>
                <wp:wrapNone/>
                <wp:docPr id="231" name="Rectangle 231"/>
                <wp:cNvGraphicFramePr/>
                <a:graphic xmlns:a="http://schemas.openxmlformats.org/drawingml/2006/main">
                  <a:graphicData uri="http://schemas.microsoft.com/office/word/2010/wordprocessingShape">
                    <wps:wsp>
                      <wps:cNvSpPr/>
                      <wps:spPr>
                        <a:xfrm>
                          <a:off x="0" y="0"/>
                          <a:ext cx="7190308" cy="7962900"/>
                        </a:xfrm>
                        <a:prstGeom prst="rect">
                          <a:avLst/>
                        </a:prstGeom>
                        <a:solidFill>
                          <a:schemeClr val="accent2">
                            <a:lumMod val="20000"/>
                            <a:lumOff val="80000"/>
                            <a:alpha val="39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1ACF3" id="Rectangle 231" o:spid="_x0000_s1026" style="position:absolute;margin-left:-31.1pt;margin-top:26.45pt;width:566.15pt;height:627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" fillcolor="#d6e9f5 [661]" strokecolor="#024f75 [3204]" strokeweight="2pt">
                <v:fill opacity="25443f"/>
              </v:rect>
            </w:pict>
          </mc:Fallback>
        </mc:AlternateContent>
      </w:r>
    </w:p>
    <w:p w14:paraId="78FED23C" w14:textId="77777777" w:rsidR="00B77AFA" w:rsidRDefault="00B77AFA" w:rsidP="00AF3AD3">
      <w:pPr>
        <w:ind w:left="-450"/>
      </w:pPr>
    </w:p>
    <w:p w14:paraId="70EBAD0C" w14:textId="24735E8B" w:rsidR="007819B6" w:rsidRPr="00EC09B1" w:rsidRDefault="007819B6" w:rsidP="00AF3AD3">
      <w:pPr>
        <w:ind w:left="-450"/>
        <w:rPr>
          <w:b/>
          <w:bCs/>
          <w:sz w:val="21"/>
          <w:szCs w:val="21"/>
        </w:rPr>
      </w:pPr>
      <w:r w:rsidRPr="00EC09B1">
        <w:rPr>
          <w:b/>
          <w:bCs/>
          <w:color w:val="002060"/>
        </w:rPr>
        <w:t>Need Area: Survey Results</w:t>
      </w:r>
      <w:r w:rsidRPr="00EC09B1">
        <w:rPr>
          <w:b/>
          <w:bCs/>
          <w:color w:val="002060"/>
          <w:sz w:val="21"/>
          <w:szCs w:val="21"/>
        </w:rPr>
        <w:t xml:space="preserve"> </w:t>
      </w:r>
    </w:p>
    <w:p w14:paraId="1C5A8FFC" w14:textId="77777777" w:rsidR="007819B6" w:rsidRPr="00CB0EF7" w:rsidRDefault="007819B6" w:rsidP="00AF3AD3">
      <w:pPr>
        <w:ind w:left="-450"/>
        <w:rPr>
          <w:sz w:val="21"/>
          <w:szCs w:val="21"/>
        </w:rPr>
      </w:pPr>
    </w:p>
    <w:tbl>
      <w:tblPr>
        <w:tblStyle w:val="TableGrid"/>
        <w:tblW w:w="10980" w:type="dxa"/>
        <w:tblInd w:w="-455" w:type="dxa"/>
        <w:tblLayout w:type="fixed"/>
        <w:tblLook w:val="04A0" w:firstRow="1" w:lastRow="0" w:firstColumn="1" w:lastColumn="0" w:noHBand="0" w:noVBand="1"/>
      </w:tblPr>
      <w:tblGrid>
        <w:gridCol w:w="3600"/>
        <w:gridCol w:w="1350"/>
        <w:gridCol w:w="990"/>
        <w:gridCol w:w="1080"/>
        <w:gridCol w:w="1080"/>
        <w:gridCol w:w="1080"/>
        <w:gridCol w:w="900"/>
        <w:gridCol w:w="900"/>
      </w:tblGrid>
      <w:tr w:rsidR="007819B6" w:rsidRPr="005C4377" w14:paraId="72F588DD" w14:textId="77777777" w:rsidTr="0058156A">
        <w:tc>
          <w:tcPr>
            <w:tcW w:w="3600" w:type="dxa"/>
          </w:tcPr>
          <w:p w14:paraId="59527C4E" w14:textId="77777777" w:rsidR="007819B6" w:rsidRPr="00910DAF" w:rsidRDefault="007819B6" w:rsidP="00AF3AD3">
            <w:pPr>
              <w:rPr>
                <w:b/>
                <w:bCs/>
                <w:color w:val="002060"/>
                <w:sz w:val="21"/>
                <w:szCs w:val="21"/>
              </w:rPr>
            </w:pPr>
            <w:r w:rsidRPr="00910DAF">
              <w:rPr>
                <w:b/>
                <w:bCs/>
                <w:color w:val="002060"/>
                <w:sz w:val="21"/>
                <w:szCs w:val="21"/>
              </w:rPr>
              <w:t>Item</w:t>
            </w:r>
          </w:p>
        </w:tc>
        <w:tc>
          <w:tcPr>
            <w:tcW w:w="1350" w:type="dxa"/>
          </w:tcPr>
          <w:p w14:paraId="4C779A4C" w14:textId="77777777" w:rsidR="007819B6" w:rsidRPr="00910DAF" w:rsidRDefault="007819B6" w:rsidP="00AF3AD3">
            <w:pPr>
              <w:jc w:val="center"/>
              <w:rPr>
                <w:b/>
                <w:bCs/>
                <w:color w:val="002060"/>
                <w:sz w:val="21"/>
                <w:szCs w:val="21"/>
              </w:rPr>
            </w:pPr>
            <w:r w:rsidRPr="00910DAF">
              <w:rPr>
                <w:b/>
                <w:bCs/>
                <w:color w:val="002060"/>
                <w:sz w:val="21"/>
                <w:szCs w:val="21"/>
              </w:rPr>
              <w:t>Total Number of Respondents</w:t>
            </w:r>
          </w:p>
        </w:tc>
        <w:tc>
          <w:tcPr>
            <w:tcW w:w="990" w:type="dxa"/>
          </w:tcPr>
          <w:p w14:paraId="236726E9" w14:textId="77777777" w:rsidR="007819B6" w:rsidRPr="00910DAF" w:rsidRDefault="007819B6" w:rsidP="00AF3AD3">
            <w:pPr>
              <w:jc w:val="center"/>
              <w:rPr>
                <w:b/>
                <w:bCs/>
                <w:color w:val="002060"/>
                <w:sz w:val="21"/>
                <w:szCs w:val="21"/>
              </w:rPr>
            </w:pPr>
            <w:r w:rsidRPr="00910DAF">
              <w:rPr>
                <w:b/>
                <w:bCs/>
                <w:color w:val="002060"/>
                <w:sz w:val="21"/>
                <w:szCs w:val="21"/>
              </w:rPr>
              <w:t>Strongly Disagree</w:t>
            </w:r>
          </w:p>
        </w:tc>
        <w:tc>
          <w:tcPr>
            <w:tcW w:w="1080" w:type="dxa"/>
          </w:tcPr>
          <w:p w14:paraId="474C6F31" w14:textId="77777777" w:rsidR="007819B6" w:rsidRPr="00910DAF" w:rsidRDefault="007819B6" w:rsidP="00AF3AD3">
            <w:pPr>
              <w:jc w:val="center"/>
              <w:rPr>
                <w:b/>
                <w:bCs/>
                <w:color w:val="002060"/>
                <w:sz w:val="21"/>
                <w:szCs w:val="21"/>
              </w:rPr>
            </w:pPr>
            <w:r w:rsidRPr="00910DAF">
              <w:rPr>
                <w:b/>
                <w:bCs/>
                <w:color w:val="002060"/>
                <w:sz w:val="21"/>
                <w:szCs w:val="21"/>
              </w:rPr>
              <w:t>Disagree</w:t>
            </w:r>
          </w:p>
        </w:tc>
        <w:tc>
          <w:tcPr>
            <w:tcW w:w="1080" w:type="dxa"/>
          </w:tcPr>
          <w:p w14:paraId="5A528DA1" w14:textId="77777777" w:rsidR="007819B6" w:rsidRPr="00910DAF" w:rsidRDefault="007819B6" w:rsidP="00AF3AD3">
            <w:pPr>
              <w:jc w:val="center"/>
              <w:rPr>
                <w:b/>
                <w:bCs/>
                <w:color w:val="002060"/>
                <w:sz w:val="21"/>
                <w:szCs w:val="21"/>
              </w:rPr>
            </w:pPr>
            <w:r w:rsidRPr="00910DAF">
              <w:rPr>
                <w:b/>
                <w:bCs/>
                <w:color w:val="002060"/>
                <w:sz w:val="21"/>
                <w:szCs w:val="21"/>
              </w:rPr>
              <w:t>Agree</w:t>
            </w:r>
          </w:p>
        </w:tc>
        <w:tc>
          <w:tcPr>
            <w:tcW w:w="1080" w:type="dxa"/>
          </w:tcPr>
          <w:p w14:paraId="2C1049BB" w14:textId="77777777" w:rsidR="007819B6" w:rsidRPr="00910DAF" w:rsidRDefault="007819B6" w:rsidP="00AF3AD3">
            <w:pPr>
              <w:jc w:val="center"/>
              <w:rPr>
                <w:b/>
                <w:bCs/>
                <w:color w:val="002060"/>
                <w:sz w:val="21"/>
                <w:szCs w:val="21"/>
              </w:rPr>
            </w:pPr>
            <w:r w:rsidRPr="00910DAF">
              <w:rPr>
                <w:b/>
                <w:bCs/>
                <w:color w:val="002060"/>
                <w:sz w:val="21"/>
                <w:szCs w:val="21"/>
              </w:rPr>
              <w:t>Strongly Agree</w:t>
            </w:r>
          </w:p>
        </w:tc>
        <w:tc>
          <w:tcPr>
            <w:tcW w:w="900" w:type="dxa"/>
          </w:tcPr>
          <w:p w14:paraId="07E96886" w14:textId="77777777" w:rsidR="007819B6" w:rsidRPr="00910DAF" w:rsidRDefault="007819B6" w:rsidP="00AF3AD3">
            <w:pPr>
              <w:jc w:val="center"/>
              <w:rPr>
                <w:b/>
                <w:bCs/>
                <w:color w:val="002060"/>
                <w:sz w:val="21"/>
                <w:szCs w:val="21"/>
              </w:rPr>
            </w:pPr>
            <w:r w:rsidRPr="00910DAF">
              <w:rPr>
                <w:b/>
                <w:bCs/>
                <w:color w:val="002060"/>
                <w:sz w:val="21"/>
                <w:szCs w:val="21"/>
              </w:rPr>
              <w:t>Don’t Know</w:t>
            </w:r>
          </w:p>
        </w:tc>
        <w:tc>
          <w:tcPr>
            <w:tcW w:w="900" w:type="dxa"/>
          </w:tcPr>
          <w:p w14:paraId="205B8B23" w14:textId="77777777" w:rsidR="007819B6" w:rsidRPr="00910DAF" w:rsidRDefault="007819B6" w:rsidP="00AF3AD3">
            <w:pPr>
              <w:jc w:val="center"/>
              <w:rPr>
                <w:b/>
                <w:bCs/>
                <w:color w:val="002060"/>
                <w:sz w:val="21"/>
                <w:szCs w:val="21"/>
              </w:rPr>
            </w:pPr>
            <w:r w:rsidRPr="00910DAF">
              <w:rPr>
                <w:b/>
                <w:bCs/>
                <w:color w:val="002060"/>
                <w:sz w:val="21"/>
                <w:szCs w:val="21"/>
              </w:rPr>
              <w:t>Total</w:t>
            </w:r>
          </w:p>
        </w:tc>
      </w:tr>
      <w:tr w:rsidR="007819B6" w:rsidRPr="00367040" w14:paraId="1617490D" w14:textId="77777777" w:rsidTr="0058156A">
        <w:tc>
          <w:tcPr>
            <w:tcW w:w="3600" w:type="dxa"/>
          </w:tcPr>
          <w:p w14:paraId="50908D9B" w14:textId="77777777" w:rsidR="007819B6" w:rsidRPr="00910DAF" w:rsidRDefault="007819B6" w:rsidP="00AF3AD3">
            <w:pPr>
              <w:rPr>
                <w:b/>
                <w:bCs/>
                <w:color w:val="002060"/>
                <w:sz w:val="21"/>
                <w:szCs w:val="21"/>
              </w:rPr>
            </w:pPr>
            <w:r w:rsidRPr="00910DAF">
              <w:rPr>
                <w:color w:val="002060"/>
                <w:sz w:val="21"/>
                <w:szCs w:val="21"/>
              </w:rPr>
              <w:t xml:space="preserve">1. There are enough services available in the county to help those who have this need. </w:t>
            </w:r>
          </w:p>
        </w:tc>
        <w:sdt>
          <w:sdtPr>
            <w:rPr>
              <w:bCs/>
              <w:sz w:val="21"/>
              <w:szCs w:val="21"/>
            </w:rPr>
            <w:id w:val="636529491"/>
            <w:placeholder>
              <w:docPart w:val="9E38247229214D6EA0E27CEACC871334"/>
            </w:placeholder>
            <w:showingPlcHdr/>
          </w:sdtPr>
          <w:sdtEndPr/>
          <w:sdtContent>
            <w:tc>
              <w:tcPr>
                <w:tcW w:w="1350" w:type="dxa"/>
              </w:tcPr>
              <w:p w14:paraId="54954EF2" w14:textId="76244967" w:rsidR="007819B6" w:rsidRPr="00432614" w:rsidRDefault="0058156A"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c>
          <w:tcPr>
            <w:tcW w:w="990" w:type="dxa"/>
          </w:tcPr>
          <w:p w14:paraId="7F02795F" w14:textId="2E6AB462" w:rsidR="007819B6" w:rsidRPr="00432614" w:rsidRDefault="00F22F23" w:rsidP="00AF3AD3">
            <w:pPr>
              <w:jc w:val="center"/>
              <w:rPr>
                <w:bCs/>
                <w:sz w:val="21"/>
                <w:szCs w:val="21"/>
              </w:rPr>
            </w:pPr>
            <w:sdt>
              <w:sdtPr>
                <w:rPr>
                  <w:bCs/>
                  <w:sz w:val="21"/>
                  <w:szCs w:val="21"/>
                </w:rPr>
                <w:id w:val="420688095"/>
                <w:placeholder>
                  <w:docPart w:val="8B71969D49CC4E60B4E5CF41DAFDBE29"/>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1080" w:type="dxa"/>
          </w:tcPr>
          <w:p w14:paraId="1CF71B17" w14:textId="3486D0D7" w:rsidR="007819B6" w:rsidRPr="00432614" w:rsidRDefault="00F22F23" w:rsidP="00AF3AD3">
            <w:pPr>
              <w:jc w:val="center"/>
              <w:rPr>
                <w:bCs/>
                <w:sz w:val="21"/>
                <w:szCs w:val="21"/>
              </w:rPr>
            </w:pPr>
            <w:sdt>
              <w:sdtPr>
                <w:rPr>
                  <w:bCs/>
                  <w:sz w:val="21"/>
                  <w:szCs w:val="21"/>
                </w:rPr>
                <w:id w:val="-1657988441"/>
                <w:placeholder>
                  <w:docPart w:val="341213B68403406E9AB874AE88D7215A"/>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1080" w:type="dxa"/>
          </w:tcPr>
          <w:p w14:paraId="4ED6F248" w14:textId="5C29A7CE" w:rsidR="007819B6" w:rsidRPr="00432614" w:rsidRDefault="00F22F23" w:rsidP="00AF3AD3">
            <w:pPr>
              <w:jc w:val="center"/>
              <w:rPr>
                <w:bCs/>
                <w:sz w:val="21"/>
                <w:szCs w:val="21"/>
              </w:rPr>
            </w:pPr>
            <w:sdt>
              <w:sdtPr>
                <w:rPr>
                  <w:bCs/>
                  <w:sz w:val="21"/>
                  <w:szCs w:val="21"/>
                </w:rPr>
                <w:id w:val="1712077786"/>
                <w:placeholder>
                  <w:docPart w:val="C98AAD9ED07F4CA480AEBCEA003D9E83"/>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1080" w:type="dxa"/>
          </w:tcPr>
          <w:p w14:paraId="2719A573" w14:textId="74F68ECD" w:rsidR="007819B6" w:rsidRPr="00432614" w:rsidRDefault="00F22F23" w:rsidP="00AF3AD3">
            <w:pPr>
              <w:jc w:val="center"/>
              <w:rPr>
                <w:bCs/>
                <w:sz w:val="21"/>
                <w:szCs w:val="21"/>
              </w:rPr>
            </w:pPr>
            <w:sdt>
              <w:sdtPr>
                <w:rPr>
                  <w:bCs/>
                  <w:sz w:val="21"/>
                  <w:szCs w:val="21"/>
                </w:rPr>
                <w:id w:val="1600289912"/>
                <w:placeholder>
                  <w:docPart w:val="ABEF6DFA867E4E83ADB27C9F7C795A96"/>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900" w:type="dxa"/>
          </w:tcPr>
          <w:p w14:paraId="1DECF8D5" w14:textId="142B9676" w:rsidR="007819B6" w:rsidRPr="00432614" w:rsidRDefault="00F22F23" w:rsidP="00AF3AD3">
            <w:pPr>
              <w:jc w:val="center"/>
              <w:rPr>
                <w:bCs/>
                <w:sz w:val="21"/>
                <w:szCs w:val="21"/>
              </w:rPr>
            </w:pPr>
            <w:sdt>
              <w:sdtPr>
                <w:rPr>
                  <w:bCs/>
                  <w:sz w:val="21"/>
                  <w:szCs w:val="21"/>
                </w:rPr>
                <w:id w:val="1671596188"/>
                <w:placeholder>
                  <w:docPart w:val="DE3357EC996D4DC6896680E2D32D61FA"/>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7819B6" w:rsidRPr="00432614">
              <w:rPr>
                <w:bCs/>
                <w:sz w:val="21"/>
                <w:szCs w:val="21"/>
              </w:rPr>
              <w:t>%</w:t>
            </w:r>
          </w:p>
        </w:tc>
        <w:tc>
          <w:tcPr>
            <w:tcW w:w="900" w:type="dxa"/>
          </w:tcPr>
          <w:p w14:paraId="2712C4DE" w14:textId="035CEBDA" w:rsidR="007819B6" w:rsidRPr="00432614" w:rsidRDefault="00F22F23" w:rsidP="00AF3AD3">
            <w:pPr>
              <w:jc w:val="center"/>
              <w:rPr>
                <w:bCs/>
                <w:sz w:val="21"/>
                <w:szCs w:val="21"/>
              </w:rPr>
            </w:pPr>
            <w:sdt>
              <w:sdtPr>
                <w:rPr>
                  <w:bCs/>
                  <w:sz w:val="21"/>
                  <w:szCs w:val="21"/>
                </w:rPr>
                <w:id w:val="636235106"/>
                <w:placeholder>
                  <w:docPart w:val="82A1E84D3EC04521AF689CC647CF4689"/>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7819B6" w:rsidRPr="00432614">
              <w:rPr>
                <w:bCs/>
                <w:sz w:val="21"/>
                <w:szCs w:val="21"/>
              </w:rPr>
              <w:t>%</w:t>
            </w:r>
          </w:p>
        </w:tc>
      </w:tr>
      <w:tr w:rsidR="007819B6" w:rsidRPr="00367040" w14:paraId="686C2FCF" w14:textId="77777777" w:rsidTr="0058156A">
        <w:tc>
          <w:tcPr>
            <w:tcW w:w="3600" w:type="dxa"/>
          </w:tcPr>
          <w:p w14:paraId="165A2761" w14:textId="77777777" w:rsidR="007819B6" w:rsidRPr="00910DAF" w:rsidRDefault="007819B6" w:rsidP="00AF3AD3">
            <w:pPr>
              <w:rPr>
                <w:b/>
                <w:bCs/>
                <w:color w:val="002060"/>
                <w:sz w:val="21"/>
                <w:szCs w:val="21"/>
              </w:rPr>
            </w:pPr>
            <w:r w:rsidRPr="00910DAF">
              <w:rPr>
                <w:color w:val="002060"/>
                <w:sz w:val="21"/>
                <w:szCs w:val="21"/>
              </w:rPr>
              <w:t xml:space="preserve">2. Anyone in the county </w:t>
            </w:r>
            <w:proofErr w:type="gramStart"/>
            <w:r w:rsidRPr="00910DAF">
              <w:rPr>
                <w:color w:val="002060"/>
                <w:sz w:val="21"/>
                <w:szCs w:val="21"/>
              </w:rPr>
              <w:t>is able to</w:t>
            </w:r>
            <w:proofErr w:type="gramEnd"/>
            <w:r w:rsidRPr="00910DAF">
              <w:rPr>
                <w:color w:val="002060"/>
                <w:sz w:val="21"/>
                <w:szCs w:val="21"/>
              </w:rPr>
              <w:t xml:space="preserve"> access services. </w:t>
            </w:r>
          </w:p>
        </w:tc>
        <w:sdt>
          <w:sdtPr>
            <w:rPr>
              <w:bCs/>
              <w:sz w:val="21"/>
              <w:szCs w:val="21"/>
            </w:rPr>
            <w:id w:val="660271381"/>
            <w:placeholder>
              <w:docPart w:val="54C8216BF0894FC9B83FCFED246D2C27"/>
            </w:placeholder>
            <w:showingPlcHdr/>
          </w:sdtPr>
          <w:sdtEndPr/>
          <w:sdtContent>
            <w:tc>
              <w:tcPr>
                <w:tcW w:w="1350" w:type="dxa"/>
              </w:tcPr>
              <w:p w14:paraId="1BA57BCC" w14:textId="09368E37"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c>
          <w:tcPr>
            <w:tcW w:w="990" w:type="dxa"/>
          </w:tcPr>
          <w:p w14:paraId="368B067E" w14:textId="4551B5AD" w:rsidR="007819B6" w:rsidRPr="00432614" w:rsidRDefault="00F22F23" w:rsidP="00AF3AD3">
            <w:pPr>
              <w:jc w:val="center"/>
              <w:rPr>
                <w:bCs/>
                <w:sz w:val="21"/>
                <w:szCs w:val="21"/>
              </w:rPr>
            </w:pPr>
            <w:sdt>
              <w:sdtPr>
                <w:rPr>
                  <w:bCs/>
                  <w:sz w:val="21"/>
                  <w:szCs w:val="21"/>
                </w:rPr>
                <w:id w:val="1017351585"/>
                <w:placeholder>
                  <w:docPart w:val="164DC5E5782B42BE920F1EA271575DC1"/>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1080" w:type="dxa"/>
          </w:tcPr>
          <w:p w14:paraId="0E84F142" w14:textId="663F9DCD" w:rsidR="007819B6" w:rsidRPr="00432614" w:rsidRDefault="00F22F23" w:rsidP="00AF3AD3">
            <w:pPr>
              <w:jc w:val="center"/>
              <w:rPr>
                <w:bCs/>
                <w:sz w:val="21"/>
                <w:szCs w:val="21"/>
              </w:rPr>
            </w:pPr>
            <w:sdt>
              <w:sdtPr>
                <w:rPr>
                  <w:bCs/>
                  <w:sz w:val="21"/>
                  <w:szCs w:val="21"/>
                </w:rPr>
                <w:id w:val="-714732703"/>
                <w:placeholder>
                  <w:docPart w:val="0D239DA7E69E4553AF29616A28BFA9E1"/>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1080" w:type="dxa"/>
          </w:tcPr>
          <w:p w14:paraId="1D283085" w14:textId="4FF59B1F" w:rsidR="007819B6" w:rsidRPr="00432614" w:rsidRDefault="00F22F23" w:rsidP="00AF3AD3">
            <w:pPr>
              <w:jc w:val="center"/>
              <w:rPr>
                <w:bCs/>
                <w:sz w:val="21"/>
                <w:szCs w:val="21"/>
              </w:rPr>
            </w:pPr>
            <w:sdt>
              <w:sdtPr>
                <w:rPr>
                  <w:bCs/>
                  <w:sz w:val="21"/>
                  <w:szCs w:val="21"/>
                </w:rPr>
                <w:id w:val="1663740727"/>
                <w:placeholder>
                  <w:docPart w:val="EDEDDAF5F6FC4050A9DCD5FFF564A563"/>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1080" w:type="dxa"/>
          </w:tcPr>
          <w:p w14:paraId="29DA12FE" w14:textId="3F4F7189" w:rsidR="007819B6" w:rsidRPr="00432614" w:rsidRDefault="00F22F23" w:rsidP="00AF3AD3">
            <w:pPr>
              <w:jc w:val="center"/>
              <w:rPr>
                <w:bCs/>
                <w:sz w:val="21"/>
                <w:szCs w:val="21"/>
              </w:rPr>
            </w:pPr>
            <w:sdt>
              <w:sdtPr>
                <w:rPr>
                  <w:bCs/>
                  <w:sz w:val="21"/>
                  <w:szCs w:val="21"/>
                </w:rPr>
                <w:id w:val="949589931"/>
                <w:placeholder>
                  <w:docPart w:val="A792C322D75447E2B4C9273005AB6124"/>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900" w:type="dxa"/>
          </w:tcPr>
          <w:p w14:paraId="2E17685A" w14:textId="6737ECDB" w:rsidR="007819B6" w:rsidRPr="00432614" w:rsidRDefault="00F22F23" w:rsidP="00AF3AD3">
            <w:pPr>
              <w:jc w:val="center"/>
              <w:rPr>
                <w:bCs/>
                <w:sz w:val="21"/>
                <w:szCs w:val="21"/>
              </w:rPr>
            </w:pPr>
            <w:sdt>
              <w:sdtPr>
                <w:rPr>
                  <w:bCs/>
                  <w:sz w:val="21"/>
                  <w:szCs w:val="21"/>
                </w:rPr>
                <w:id w:val="-880466878"/>
                <w:placeholder>
                  <w:docPart w:val="319624B9C39644F4B2D84966241CB1C6"/>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7819B6" w:rsidRPr="00432614">
              <w:rPr>
                <w:bCs/>
                <w:sz w:val="21"/>
                <w:szCs w:val="21"/>
              </w:rPr>
              <w:t>%</w:t>
            </w:r>
          </w:p>
        </w:tc>
        <w:tc>
          <w:tcPr>
            <w:tcW w:w="900" w:type="dxa"/>
          </w:tcPr>
          <w:p w14:paraId="530B0283" w14:textId="1ED0CAA3" w:rsidR="007819B6" w:rsidRPr="00432614" w:rsidRDefault="00F22F23" w:rsidP="00AF3AD3">
            <w:pPr>
              <w:jc w:val="center"/>
              <w:rPr>
                <w:bCs/>
                <w:sz w:val="21"/>
                <w:szCs w:val="21"/>
              </w:rPr>
            </w:pPr>
            <w:sdt>
              <w:sdtPr>
                <w:rPr>
                  <w:bCs/>
                  <w:sz w:val="21"/>
                  <w:szCs w:val="21"/>
                </w:rPr>
                <w:id w:val="-931435059"/>
                <w:placeholder>
                  <w:docPart w:val="E6C79DEC1D9D46ECB030C275C2E721DA"/>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7819B6" w:rsidRPr="00432614">
              <w:rPr>
                <w:bCs/>
                <w:sz w:val="21"/>
                <w:szCs w:val="21"/>
              </w:rPr>
              <w:t>%</w:t>
            </w:r>
          </w:p>
        </w:tc>
      </w:tr>
      <w:tr w:rsidR="007819B6" w:rsidRPr="00367040" w14:paraId="4582D3BB" w14:textId="77777777" w:rsidTr="0058156A">
        <w:tc>
          <w:tcPr>
            <w:tcW w:w="3600" w:type="dxa"/>
          </w:tcPr>
          <w:p w14:paraId="1972F856" w14:textId="77777777" w:rsidR="007819B6" w:rsidRPr="00910DAF" w:rsidRDefault="007819B6" w:rsidP="00AF3AD3">
            <w:pPr>
              <w:rPr>
                <w:b/>
                <w:bCs/>
                <w:color w:val="002060"/>
                <w:sz w:val="21"/>
                <w:szCs w:val="21"/>
              </w:rPr>
            </w:pPr>
            <w:r w:rsidRPr="00910DAF">
              <w:rPr>
                <w:color w:val="002060"/>
                <w:sz w:val="21"/>
                <w:szCs w:val="21"/>
              </w:rPr>
              <w:t>3. Services are widely advertised and known by the county.</w:t>
            </w:r>
          </w:p>
        </w:tc>
        <w:sdt>
          <w:sdtPr>
            <w:rPr>
              <w:bCs/>
              <w:sz w:val="21"/>
              <w:szCs w:val="21"/>
            </w:rPr>
            <w:id w:val="169613175"/>
            <w:placeholder>
              <w:docPart w:val="A5D6AF471BE74ECFA22A4369D4E88727"/>
            </w:placeholder>
            <w:showingPlcHdr/>
          </w:sdtPr>
          <w:sdtEndPr/>
          <w:sdtContent>
            <w:tc>
              <w:tcPr>
                <w:tcW w:w="1350" w:type="dxa"/>
              </w:tcPr>
              <w:p w14:paraId="6AADB070" w14:textId="35804A2E"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c>
          <w:tcPr>
            <w:tcW w:w="990" w:type="dxa"/>
          </w:tcPr>
          <w:p w14:paraId="2456B78B" w14:textId="2F96429B" w:rsidR="007819B6" w:rsidRPr="00432614" w:rsidRDefault="00F22F23" w:rsidP="00AF3AD3">
            <w:pPr>
              <w:jc w:val="center"/>
              <w:rPr>
                <w:bCs/>
                <w:sz w:val="21"/>
                <w:szCs w:val="21"/>
              </w:rPr>
            </w:pPr>
            <w:sdt>
              <w:sdtPr>
                <w:rPr>
                  <w:bCs/>
                  <w:sz w:val="21"/>
                  <w:szCs w:val="21"/>
                </w:rPr>
                <w:id w:val="-1813630831"/>
                <w:placeholder>
                  <w:docPart w:val="930EACBA35C84576B19F19201FD87155"/>
                </w:placeholder>
                <w:showingPlcHdr/>
              </w:sdtPr>
              <w:sdtEndPr/>
              <w:sdtContent>
                <w:r w:rsidR="0066449F" w:rsidRPr="00432614">
                  <w:rPr>
                    <w:rStyle w:val="PlaceholderText"/>
                    <w:bCs/>
                    <w:color w:val="FF0000"/>
                    <w:sz w:val="21"/>
                    <w:szCs w:val="21"/>
                  </w:rPr>
                  <w:t xml:space="preserve"> enter number</w:t>
                </w:r>
                <w:r w:rsidR="0066449F" w:rsidRPr="00432614">
                  <w:rPr>
                    <w:bCs/>
                    <w:sz w:val="21"/>
                    <w:szCs w:val="21"/>
                  </w:rPr>
                  <w:t xml:space="preserve"> </w:t>
                </w:r>
              </w:sdtContent>
            </w:sdt>
            <w:r w:rsidR="0066449F" w:rsidRPr="00432614">
              <w:rPr>
                <w:bCs/>
                <w:sz w:val="21"/>
                <w:szCs w:val="21"/>
              </w:rPr>
              <w:t xml:space="preserve"> </w:t>
            </w:r>
            <w:r w:rsidR="007819B6" w:rsidRPr="00432614">
              <w:rPr>
                <w:bCs/>
                <w:sz w:val="21"/>
                <w:szCs w:val="21"/>
              </w:rPr>
              <w:t>%</w:t>
            </w:r>
          </w:p>
        </w:tc>
        <w:tc>
          <w:tcPr>
            <w:tcW w:w="1080" w:type="dxa"/>
          </w:tcPr>
          <w:p w14:paraId="2DCC16D4" w14:textId="56A32D0F" w:rsidR="007819B6" w:rsidRPr="00432614" w:rsidRDefault="00F22F23" w:rsidP="00AF3AD3">
            <w:pPr>
              <w:jc w:val="center"/>
              <w:rPr>
                <w:bCs/>
                <w:sz w:val="21"/>
                <w:szCs w:val="21"/>
              </w:rPr>
            </w:pPr>
            <w:sdt>
              <w:sdtPr>
                <w:rPr>
                  <w:bCs/>
                  <w:sz w:val="21"/>
                  <w:szCs w:val="21"/>
                </w:rPr>
                <w:id w:val="1695266376"/>
                <w:placeholder>
                  <w:docPart w:val="54918738B5EF49ACA9B718851CE6930F"/>
                </w:placeholder>
                <w:showingPlcHdr/>
              </w:sdtPr>
              <w:sdtEndPr/>
              <w:sdtContent>
                <w:r w:rsidR="0066449F" w:rsidRPr="00432614">
                  <w:rPr>
                    <w:rStyle w:val="PlaceholderText"/>
                    <w:bCs/>
                    <w:color w:val="FF0000"/>
                    <w:sz w:val="21"/>
                    <w:szCs w:val="21"/>
                  </w:rPr>
                  <w:t xml:space="preserve"> enter number</w:t>
                </w:r>
                <w:r w:rsidR="0066449F" w:rsidRPr="00432614">
                  <w:rPr>
                    <w:bCs/>
                    <w:sz w:val="21"/>
                    <w:szCs w:val="21"/>
                  </w:rPr>
                  <w:t xml:space="preserve"> </w:t>
                </w:r>
              </w:sdtContent>
            </w:sdt>
            <w:r w:rsidR="0066449F" w:rsidRPr="00432614">
              <w:rPr>
                <w:bCs/>
                <w:sz w:val="21"/>
                <w:szCs w:val="21"/>
              </w:rPr>
              <w:t xml:space="preserve"> </w:t>
            </w:r>
            <w:r w:rsidR="007819B6" w:rsidRPr="00432614">
              <w:rPr>
                <w:bCs/>
                <w:sz w:val="21"/>
                <w:szCs w:val="21"/>
              </w:rPr>
              <w:t>%</w:t>
            </w:r>
          </w:p>
        </w:tc>
        <w:tc>
          <w:tcPr>
            <w:tcW w:w="1080" w:type="dxa"/>
          </w:tcPr>
          <w:p w14:paraId="099499DC" w14:textId="3B8ACCB4" w:rsidR="007819B6" w:rsidRPr="00432614" w:rsidRDefault="00F22F23" w:rsidP="00AF3AD3">
            <w:pPr>
              <w:jc w:val="center"/>
              <w:rPr>
                <w:bCs/>
                <w:sz w:val="21"/>
                <w:szCs w:val="21"/>
              </w:rPr>
            </w:pPr>
            <w:sdt>
              <w:sdtPr>
                <w:rPr>
                  <w:bCs/>
                  <w:sz w:val="21"/>
                  <w:szCs w:val="21"/>
                </w:rPr>
                <w:id w:val="-1710718988"/>
                <w:placeholder>
                  <w:docPart w:val="FC81DB08D5614CFE847EB5168A6CC26D"/>
                </w:placeholder>
                <w:showingPlcHdr/>
              </w:sdtPr>
              <w:sdtEndPr/>
              <w:sdtContent>
                <w:r w:rsidR="0066449F" w:rsidRPr="00432614">
                  <w:rPr>
                    <w:rStyle w:val="PlaceholderText"/>
                    <w:bCs/>
                    <w:color w:val="FF0000"/>
                    <w:sz w:val="21"/>
                    <w:szCs w:val="21"/>
                  </w:rPr>
                  <w:t xml:space="preserve"> enter number</w:t>
                </w:r>
                <w:r w:rsidR="0066449F" w:rsidRPr="00432614">
                  <w:rPr>
                    <w:bCs/>
                    <w:sz w:val="21"/>
                    <w:szCs w:val="21"/>
                  </w:rPr>
                  <w:t xml:space="preserve"> </w:t>
                </w:r>
              </w:sdtContent>
            </w:sdt>
            <w:r w:rsidR="0066449F" w:rsidRPr="00432614">
              <w:rPr>
                <w:bCs/>
                <w:sz w:val="21"/>
                <w:szCs w:val="21"/>
              </w:rPr>
              <w:t xml:space="preserve"> </w:t>
            </w:r>
            <w:r w:rsidR="007819B6" w:rsidRPr="00432614">
              <w:rPr>
                <w:bCs/>
                <w:sz w:val="21"/>
                <w:szCs w:val="21"/>
              </w:rPr>
              <w:t>%</w:t>
            </w:r>
          </w:p>
        </w:tc>
        <w:tc>
          <w:tcPr>
            <w:tcW w:w="1080" w:type="dxa"/>
          </w:tcPr>
          <w:p w14:paraId="24DF5468" w14:textId="28649BA1" w:rsidR="007819B6" w:rsidRPr="00432614" w:rsidRDefault="00F22F23" w:rsidP="00AF3AD3">
            <w:pPr>
              <w:jc w:val="center"/>
              <w:rPr>
                <w:bCs/>
                <w:sz w:val="21"/>
                <w:szCs w:val="21"/>
              </w:rPr>
            </w:pPr>
            <w:sdt>
              <w:sdtPr>
                <w:rPr>
                  <w:bCs/>
                  <w:sz w:val="21"/>
                  <w:szCs w:val="21"/>
                </w:rPr>
                <w:id w:val="-1380475929"/>
                <w:placeholder>
                  <w:docPart w:val="26E20AA1EE5F4F27A219554A14037132"/>
                </w:placeholder>
                <w:showingPlcHdr/>
              </w:sdtPr>
              <w:sdtEndPr/>
              <w:sdtContent>
                <w:r w:rsidR="0066449F" w:rsidRPr="00432614">
                  <w:rPr>
                    <w:rStyle w:val="PlaceholderText"/>
                    <w:bCs/>
                    <w:color w:val="FF0000"/>
                    <w:sz w:val="21"/>
                    <w:szCs w:val="21"/>
                  </w:rPr>
                  <w:t xml:space="preserve"> enter number</w:t>
                </w:r>
                <w:r w:rsidR="0066449F" w:rsidRPr="00432614">
                  <w:rPr>
                    <w:bCs/>
                    <w:sz w:val="21"/>
                    <w:szCs w:val="21"/>
                  </w:rPr>
                  <w:t xml:space="preserve"> </w:t>
                </w:r>
              </w:sdtContent>
            </w:sdt>
            <w:r w:rsidR="0066449F" w:rsidRPr="00432614">
              <w:rPr>
                <w:bCs/>
                <w:sz w:val="21"/>
                <w:szCs w:val="21"/>
              </w:rPr>
              <w:t xml:space="preserve"> </w:t>
            </w:r>
            <w:r w:rsidR="007819B6" w:rsidRPr="00432614">
              <w:rPr>
                <w:bCs/>
                <w:sz w:val="21"/>
                <w:szCs w:val="21"/>
              </w:rPr>
              <w:t>%</w:t>
            </w:r>
          </w:p>
        </w:tc>
        <w:tc>
          <w:tcPr>
            <w:tcW w:w="900" w:type="dxa"/>
          </w:tcPr>
          <w:p w14:paraId="26B5D833" w14:textId="67866C0B" w:rsidR="007819B6" w:rsidRPr="00432614" w:rsidRDefault="00F22F23" w:rsidP="00AF3AD3">
            <w:pPr>
              <w:jc w:val="center"/>
              <w:rPr>
                <w:bCs/>
                <w:sz w:val="21"/>
                <w:szCs w:val="21"/>
              </w:rPr>
            </w:pPr>
            <w:sdt>
              <w:sdtPr>
                <w:rPr>
                  <w:bCs/>
                  <w:sz w:val="21"/>
                  <w:szCs w:val="21"/>
                </w:rPr>
                <w:id w:val="1835411933"/>
                <w:placeholder>
                  <w:docPart w:val="7B26C2155A014EBFA6EC7D155BD1C6F5"/>
                </w:placeholder>
                <w:showingPlcHdr/>
              </w:sdtPr>
              <w:sdtEndPr/>
              <w:sdtContent>
                <w:r w:rsidR="0066449F" w:rsidRPr="00432614">
                  <w:rPr>
                    <w:rStyle w:val="PlaceholderText"/>
                    <w:bCs/>
                    <w:color w:val="FF0000"/>
                    <w:sz w:val="21"/>
                    <w:szCs w:val="21"/>
                  </w:rPr>
                  <w:t xml:space="preserve"> enter number</w:t>
                </w:r>
                <w:r w:rsidR="0066449F" w:rsidRPr="00432614">
                  <w:rPr>
                    <w:bCs/>
                    <w:sz w:val="21"/>
                    <w:szCs w:val="21"/>
                  </w:rPr>
                  <w:t xml:space="preserve"> </w:t>
                </w:r>
              </w:sdtContent>
            </w:sdt>
            <w:r w:rsidR="007819B6" w:rsidRPr="00432614">
              <w:rPr>
                <w:bCs/>
                <w:sz w:val="21"/>
                <w:szCs w:val="21"/>
              </w:rPr>
              <w:t>%</w:t>
            </w:r>
          </w:p>
        </w:tc>
        <w:tc>
          <w:tcPr>
            <w:tcW w:w="900" w:type="dxa"/>
          </w:tcPr>
          <w:p w14:paraId="2933DBC5" w14:textId="4AFA8AC8" w:rsidR="007819B6" w:rsidRPr="00432614" w:rsidRDefault="00F22F23" w:rsidP="00AF3AD3">
            <w:pPr>
              <w:jc w:val="center"/>
              <w:rPr>
                <w:bCs/>
                <w:sz w:val="21"/>
                <w:szCs w:val="21"/>
              </w:rPr>
            </w:pPr>
            <w:sdt>
              <w:sdtPr>
                <w:rPr>
                  <w:bCs/>
                  <w:sz w:val="21"/>
                  <w:szCs w:val="21"/>
                </w:rPr>
                <w:id w:val="-793526152"/>
                <w:placeholder>
                  <w:docPart w:val="C5DEC4F4DC6C43908D38AF687C8A296F"/>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7819B6" w:rsidRPr="00432614">
              <w:rPr>
                <w:bCs/>
                <w:sz w:val="21"/>
                <w:szCs w:val="21"/>
              </w:rPr>
              <w:t>%</w:t>
            </w:r>
          </w:p>
        </w:tc>
      </w:tr>
      <w:tr w:rsidR="007819B6" w:rsidRPr="00367040" w14:paraId="336A2449" w14:textId="77777777" w:rsidTr="0058156A">
        <w:tc>
          <w:tcPr>
            <w:tcW w:w="3600" w:type="dxa"/>
          </w:tcPr>
          <w:p w14:paraId="47018B7E" w14:textId="77777777" w:rsidR="007819B6" w:rsidRPr="00910DAF" w:rsidRDefault="007819B6" w:rsidP="00AF3AD3">
            <w:pPr>
              <w:widowControl w:val="0"/>
              <w:rPr>
                <w:rFonts w:eastAsia="Times New Roman"/>
                <w:b/>
                <w:bCs/>
                <w:color w:val="002060"/>
                <w:sz w:val="21"/>
                <w:szCs w:val="21"/>
              </w:rPr>
            </w:pPr>
            <w:r w:rsidRPr="00910DAF">
              <w:rPr>
                <w:color w:val="002060"/>
                <w:sz w:val="21"/>
                <w:szCs w:val="21"/>
              </w:rPr>
              <w:t>4. Services take race, age, gender, ethnicity and more into account.</w:t>
            </w:r>
          </w:p>
        </w:tc>
        <w:sdt>
          <w:sdtPr>
            <w:rPr>
              <w:bCs/>
              <w:sz w:val="21"/>
              <w:szCs w:val="21"/>
            </w:rPr>
            <w:id w:val="1595440793"/>
            <w:placeholder>
              <w:docPart w:val="F37A289784034D67A199A4EA6FEECC9D"/>
            </w:placeholder>
            <w:showingPlcHdr/>
          </w:sdtPr>
          <w:sdtEndPr/>
          <w:sdtContent>
            <w:tc>
              <w:tcPr>
                <w:tcW w:w="1350" w:type="dxa"/>
              </w:tcPr>
              <w:p w14:paraId="21514375" w14:textId="053E7534"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c>
          <w:tcPr>
            <w:tcW w:w="990" w:type="dxa"/>
          </w:tcPr>
          <w:p w14:paraId="45959B72" w14:textId="11141196" w:rsidR="007819B6" w:rsidRPr="00432614" w:rsidRDefault="00F22F23" w:rsidP="00AF3AD3">
            <w:pPr>
              <w:jc w:val="center"/>
              <w:rPr>
                <w:bCs/>
                <w:sz w:val="21"/>
                <w:szCs w:val="21"/>
              </w:rPr>
            </w:pPr>
            <w:sdt>
              <w:sdtPr>
                <w:rPr>
                  <w:bCs/>
                  <w:sz w:val="21"/>
                  <w:szCs w:val="21"/>
                </w:rPr>
                <w:id w:val="1640531234"/>
                <w:placeholder>
                  <w:docPart w:val="97F867BF559A4DE59D0AD64EEF73858F"/>
                </w:placeholder>
                <w:showingPlcHdr/>
              </w:sdtPr>
              <w:sdtEndPr/>
              <w:sdtContent>
                <w:r w:rsidR="0066449F" w:rsidRPr="00432614">
                  <w:rPr>
                    <w:rStyle w:val="PlaceholderText"/>
                    <w:bCs/>
                    <w:color w:val="FF0000"/>
                    <w:sz w:val="21"/>
                    <w:szCs w:val="21"/>
                  </w:rPr>
                  <w:t xml:space="preserve"> enter number</w:t>
                </w:r>
                <w:r w:rsidR="0066449F" w:rsidRPr="00432614">
                  <w:rPr>
                    <w:bCs/>
                    <w:sz w:val="21"/>
                    <w:szCs w:val="21"/>
                  </w:rPr>
                  <w:t xml:space="preserve"> </w:t>
                </w:r>
              </w:sdtContent>
            </w:sdt>
            <w:r w:rsidR="0066449F" w:rsidRPr="00432614">
              <w:rPr>
                <w:bCs/>
                <w:sz w:val="21"/>
                <w:szCs w:val="21"/>
              </w:rPr>
              <w:t xml:space="preserve"> </w:t>
            </w:r>
            <w:r w:rsidR="007819B6" w:rsidRPr="00432614">
              <w:rPr>
                <w:bCs/>
                <w:sz w:val="21"/>
                <w:szCs w:val="21"/>
              </w:rPr>
              <w:t>%</w:t>
            </w:r>
          </w:p>
        </w:tc>
        <w:tc>
          <w:tcPr>
            <w:tcW w:w="1080" w:type="dxa"/>
          </w:tcPr>
          <w:p w14:paraId="17794A3F" w14:textId="3A502D3D" w:rsidR="007819B6" w:rsidRPr="00432614" w:rsidRDefault="00F22F23" w:rsidP="00AF3AD3">
            <w:pPr>
              <w:jc w:val="center"/>
              <w:rPr>
                <w:bCs/>
                <w:sz w:val="21"/>
                <w:szCs w:val="21"/>
              </w:rPr>
            </w:pPr>
            <w:sdt>
              <w:sdtPr>
                <w:rPr>
                  <w:bCs/>
                  <w:sz w:val="21"/>
                  <w:szCs w:val="21"/>
                </w:rPr>
                <w:id w:val="1937548359"/>
                <w:placeholder>
                  <w:docPart w:val="14ADDD6E14B846ABB879877819018C5E"/>
                </w:placeholder>
                <w:showingPlcHdr/>
              </w:sdtPr>
              <w:sdtEndPr/>
              <w:sdtContent>
                <w:r w:rsidR="0066449F" w:rsidRPr="00432614">
                  <w:rPr>
                    <w:rStyle w:val="PlaceholderText"/>
                    <w:bCs/>
                    <w:color w:val="FF0000"/>
                    <w:sz w:val="21"/>
                    <w:szCs w:val="21"/>
                  </w:rPr>
                  <w:t xml:space="preserve"> enter number</w:t>
                </w:r>
                <w:r w:rsidR="0066449F" w:rsidRPr="00432614">
                  <w:rPr>
                    <w:bCs/>
                    <w:sz w:val="21"/>
                    <w:szCs w:val="21"/>
                  </w:rPr>
                  <w:t xml:space="preserve"> </w:t>
                </w:r>
              </w:sdtContent>
            </w:sdt>
            <w:r w:rsidR="0066449F" w:rsidRPr="00432614">
              <w:rPr>
                <w:bCs/>
                <w:sz w:val="21"/>
                <w:szCs w:val="21"/>
              </w:rPr>
              <w:t xml:space="preserve"> </w:t>
            </w:r>
            <w:r w:rsidR="007819B6" w:rsidRPr="00432614">
              <w:rPr>
                <w:bCs/>
                <w:sz w:val="21"/>
                <w:szCs w:val="21"/>
              </w:rPr>
              <w:t>%</w:t>
            </w:r>
          </w:p>
        </w:tc>
        <w:tc>
          <w:tcPr>
            <w:tcW w:w="1080" w:type="dxa"/>
          </w:tcPr>
          <w:p w14:paraId="23220098" w14:textId="1B26C773" w:rsidR="007819B6" w:rsidRPr="00432614" w:rsidRDefault="00F22F23" w:rsidP="00AF3AD3">
            <w:pPr>
              <w:jc w:val="center"/>
              <w:rPr>
                <w:bCs/>
                <w:sz w:val="21"/>
                <w:szCs w:val="21"/>
              </w:rPr>
            </w:pPr>
            <w:sdt>
              <w:sdtPr>
                <w:rPr>
                  <w:bCs/>
                  <w:sz w:val="21"/>
                  <w:szCs w:val="21"/>
                </w:rPr>
                <w:id w:val="-1926572721"/>
                <w:placeholder>
                  <w:docPart w:val="F58509EB6DFD437BBD93ACE7F04DDAD9"/>
                </w:placeholder>
                <w:showingPlcHdr/>
              </w:sdtPr>
              <w:sdtEndPr/>
              <w:sdtContent>
                <w:r w:rsidR="0066449F" w:rsidRPr="00432614">
                  <w:rPr>
                    <w:rStyle w:val="PlaceholderText"/>
                    <w:bCs/>
                    <w:color w:val="FF0000"/>
                    <w:sz w:val="21"/>
                    <w:szCs w:val="21"/>
                  </w:rPr>
                  <w:t xml:space="preserve"> enter number</w:t>
                </w:r>
                <w:r w:rsidR="0066449F" w:rsidRPr="00432614">
                  <w:rPr>
                    <w:bCs/>
                    <w:sz w:val="21"/>
                    <w:szCs w:val="21"/>
                  </w:rPr>
                  <w:t xml:space="preserve"> </w:t>
                </w:r>
              </w:sdtContent>
            </w:sdt>
            <w:r w:rsidR="0066449F" w:rsidRPr="00432614">
              <w:rPr>
                <w:bCs/>
                <w:sz w:val="21"/>
                <w:szCs w:val="21"/>
              </w:rPr>
              <w:t xml:space="preserve"> </w:t>
            </w:r>
            <w:r w:rsidR="007819B6" w:rsidRPr="00432614">
              <w:rPr>
                <w:bCs/>
                <w:sz w:val="21"/>
                <w:szCs w:val="21"/>
              </w:rPr>
              <w:t>%</w:t>
            </w:r>
          </w:p>
        </w:tc>
        <w:tc>
          <w:tcPr>
            <w:tcW w:w="1080" w:type="dxa"/>
          </w:tcPr>
          <w:p w14:paraId="6A7D996A" w14:textId="09099FB2" w:rsidR="007819B6" w:rsidRPr="00432614" w:rsidRDefault="00F22F23" w:rsidP="00AF3AD3">
            <w:pPr>
              <w:jc w:val="center"/>
              <w:rPr>
                <w:bCs/>
                <w:sz w:val="21"/>
                <w:szCs w:val="21"/>
              </w:rPr>
            </w:pPr>
            <w:sdt>
              <w:sdtPr>
                <w:rPr>
                  <w:bCs/>
                  <w:sz w:val="21"/>
                  <w:szCs w:val="21"/>
                </w:rPr>
                <w:id w:val="-1414383419"/>
                <w:placeholder>
                  <w:docPart w:val="9C2F4CB3F17345D2BD9B6155C2C5E119"/>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900" w:type="dxa"/>
          </w:tcPr>
          <w:p w14:paraId="6F735B4F" w14:textId="2AEBBDB6" w:rsidR="007819B6" w:rsidRPr="00432614" w:rsidRDefault="00F22F23" w:rsidP="00AF3AD3">
            <w:pPr>
              <w:jc w:val="center"/>
              <w:rPr>
                <w:bCs/>
                <w:sz w:val="21"/>
                <w:szCs w:val="21"/>
              </w:rPr>
            </w:pPr>
            <w:sdt>
              <w:sdtPr>
                <w:rPr>
                  <w:bCs/>
                  <w:sz w:val="21"/>
                  <w:szCs w:val="21"/>
                </w:rPr>
                <w:id w:val="13970228"/>
                <w:placeholder>
                  <w:docPart w:val="27DF70DD948D422298FC7543FB8359FE"/>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7819B6" w:rsidRPr="00432614">
              <w:rPr>
                <w:bCs/>
                <w:sz w:val="21"/>
                <w:szCs w:val="21"/>
              </w:rPr>
              <w:t>%</w:t>
            </w:r>
          </w:p>
        </w:tc>
        <w:tc>
          <w:tcPr>
            <w:tcW w:w="900" w:type="dxa"/>
          </w:tcPr>
          <w:p w14:paraId="3782E3CE" w14:textId="08AB0402" w:rsidR="007819B6" w:rsidRPr="00432614" w:rsidRDefault="00F22F23" w:rsidP="00AF3AD3">
            <w:pPr>
              <w:jc w:val="center"/>
              <w:rPr>
                <w:bCs/>
                <w:sz w:val="21"/>
                <w:szCs w:val="21"/>
              </w:rPr>
            </w:pPr>
            <w:sdt>
              <w:sdtPr>
                <w:rPr>
                  <w:bCs/>
                  <w:sz w:val="21"/>
                  <w:szCs w:val="21"/>
                </w:rPr>
                <w:id w:val="-1635240088"/>
                <w:placeholder>
                  <w:docPart w:val="DAFB0D926F5E42A3B9221D58DCD4AD28"/>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7819B6" w:rsidRPr="00432614">
              <w:rPr>
                <w:bCs/>
                <w:sz w:val="21"/>
                <w:szCs w:val="21"/>
              </w:rPr>
              <w:t>%</w:t>
            </w:r>
          </w:p>
        </w:tc>
      </w:tr>
      <w:tr w:rsidR="007819B6" w:rsidRPr="00367040" w14:paraId="5DF3EBE2" w14:textId="77777777" w:rsidTr="0058156A">
        <w:tc>
          <w:tcPr>
            <w:tcW w:w="3600" w:type="dxa"/>
          </w:tcPr>
          <w:p w14:paraId="09FEE52E" w14:textId="77777777" w:rsidR="007819B6" w:rsidRPr="00910DAF" w:rsidRDefault="007819B6" w:rsidP="00AF3AD3">
            <w:pPr>
              <w:widowControl w:val="0"/>
              <w:rPr>
                <w:rFonts w:eastAsia="Times New Roman"/>
                <w:b/>
                <w:bCs/>
                <w:color w:val="002060"/>
                <w:sz w:val="21"/>
                <w:szCs w:val="21"/>
              </w:rPr>
            </w:pPr>
            <w:r w:rsidRPr="00910DAF">
              <w:rPr>
                <w:color w:val="002060"/>
                <w:sz w:val="21"/>
                <w:szCs w:val="21"/>
              </w:rPr>
              <w:t xml:space="preserve">5. Facilities that provide service to meet this need are of good quality                        </w:t>
            </w:r>
            <w:proofErr w:type="gramStart"/>
            <w:r w:rsidRPr="00910DAF">
              <w:rPr>
                <w:color w:val="002060"/>
                <w:sz w:val="21"/>
                <w:szCs w:val="21"/>
              </w:rPr>
              <w:t xml:space="preserve">   (</w:t>
            </w:r>
            <w:proofErr w:type="gramEnd"/>
            <w:r w:rsidRPr="00910DAF">
              <w:rPr>
                <w:color w:val="002060"/>
                <w:sz w:val="21"/>
                <w:szCs w:val="21"/>
              </w:rPr>
              <w:t>e.g., clean, well supplied).</w:t>
            </w:r>
          </w:p>
        </w:tc>
        <w:sdt>
          <w:sdtPr>
            <w:rPr>
              <w:bCs/>
              <w:sz w:val="21"/>
              <w:szCs w:val="21"/>
            </w:rPr>
            <w:id w:val="2045254522"/>
            <w:placeholder>
              <w:docPart w:val="5FF29C2D1ACE4FD0BE1B7B2C4814E5AD"/>
            </w:placeholder>
            <w:showingPlcHdr/>
          </w:sdtPr>
          <w:sdtEndPr/>
          <w:sdtContent>
            <w:tc>
              <w:tcPr>
                <w:tcW w:w="1350" w:type="dxa"/>
              </w:tcPr>
              <w:p w14:paraId="12AAD554" w14:textId="2D738AC7"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c>
          <w:tcPr>
            <w:tcW w:w="990" w:type="dxa"/>
          </w:tcPr>
          <w:p w14:paraId="3EC6B329" w14:textId="07F586DA" w:rsidR="007819B6" w:rsidRPr="00432614" w:rsidRDefault="00F22F23" w:rsidP="00AF3AD3">
            <w:pPr>
              <w:jc w:val="center"/>
              <w:rPr>
                <w:bCs/>
                <w:sz w:val="21"/>
                <w:szCs w:val="21"/>
              </w:rPr>
            </w:pPr>
            <w:sdt>
              <w:sdtPr>
                <w:rPr>
                  <w:bCs/>
                  <w:sz w:val="21"/>
                  <w:szCs w:val="21"/>
                </w:rPr>
                <w:id w:val="-1816707373"/>
                <w:placeholder>
                  <w:docPart w:val="66811FA02BAD4180BCC6147FCBBE4614"/>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1080" w:type="dxa"/>
          </w:tcPr>
          <w:p w14:paraId="67D3F5D9" w14:textId="05967B9B" w:rsidR="007819B6" w:rsidRPr="00432614" w:rsidRDefault="00F22F23" w:rsidP="00AF3AD3">
            <w:pPr>
              <w:jc w:val="center"/>
              <w:rPr>
                <w:bCs/>
                <w:sz w:val="21"/>
                <w:szCs w:val="21"/>
              </w:rPr>
            </w:pPr>
            <w:sdt>
              <w:sdtPr>
                <w:rPr>
                  <w:bCs/>
                  <w:sz w:val="21"/>
                  <w:szCs w:val="21"/>
                </w:rPr>
                <w:id w:val="-494573961"/>
                <w:placeholder>
                  <w:docPart w:val="C506A00C12C04B5FB7CAECEA0C7C0745"/>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1080" w:type="dxa"/>
          </w:tcPr>
          <w:p w14:paraId="498B6A63" w14:textId="23AF37B6" w:rsidR="007819B6" w:rsidRPr="00432614" w:rsidRDefault="00F22F23" w:rsidP="00AF3AD3">
            <w:pPr>
              <w:jc w:val="center"/>
              <w:rPr>
                <w:bCs/>
                <w:sz w:val="21"/>
                <w:szCs w:val="21"/>
              </w:rPr>
            </w:pPr>
            <w:sdt>
              <w:sdtPr>
                <w:rPr>
                  <w:bCs/>
                  <w:sz w:val="21"/>
                  <w:szCs w:val="21"/>
                </w:rPr>
                <w:id w:val="-232778016"/>
                <w:placeholder>
                  <w:docPart w:val="7FF70B34056143E5A87F660C92517BBA"/>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1080" w:type="dxa"/>
          </w:tcPr>
          <w:p w14:paraId="047D28AB" w14:textId="77591575" w:rsidR="007819B6" w:rsidRPr="00432614" w:rsidRDefault="00F22F23" w:rsidP="00AF3AD3">
            <w:pPr>
              <w:jc w:val="center"/>
              <w:rPr>
                <w:bCs/>
                <w:sz w:val="21"/>
                <w:szCs w:val="21"/>
              </w:rPr>
            </w:pPr>
            <w:sdt>
              <w:sdtPr>
                <w:rPr>
                  <w:bCs/>
                  <w:sz w:val="21"/>
                  <w:szCs w:val="21"/>
                </w:rPr>
                <w:id w:val="670149238"/>
                <w:placeholder>
                  <w:docPart w:val="8DC80776738E4483AD398F022D246FF3"/>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900" w:type="dxa"/>
          </w:tcPr>
          <w:p w14:paraId="508DCD49" w14:textId="30D9AF2F" w:rsidR="007819B6" w:rsidRPr="00432614" w:rsidRDefault="00F22F23" w:rsidP="00AF3AD3">
            <w:pPr>
              <w:jc w:val="center"/>
              <w:rPr>
                <w:bCs/>
                <w:sz w:val="21"/>
                <w:szCs w:val="21"/>
              </w:rPr>
            </w:pPr>
            <w:sdt>
              <w:sdtPr>
                <w:rPr>
                  <w:bCs/>
                  <w:sz w:val="21"/>
                  <w:szCs w:val="21"/>
                </w:rPr>
                <w:id w:val="1597063826"/>
                <w:placeholder>
                  <w:docPart w:val="89B0411C41644A4C886DAAEE77BD9494"/>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7819B6" w:rsidRPr="00432614">
              <w:rPr>
                <w:bCs/>
                <w:sz w:val="21"/>
                <w:szCs w:val="21"/>
              </w:rPr>
              <w:t>%</w:t>
            </w:r>
          </w:p>
        </w:tc>
        <w:tc>
          <w:tcPr>
            <w:tcW w:w="900" w:type="dxa"/>
          </w:tcPr>
          <w:p w14:paraId="6B0946F4" w14:textId="23C5830A" w:rsidR="007819B6" w:rsidRPr="00432614" w:rsidRDefault="00F22F23" w:rsidP="00AF3AD3">
            <w:pPr>
              <w:jc w:val="center"/>
              <w:rPr>
                <w:bCs/>
                <w:sz w:val="21"/>
                <w:szCs w:val="21"/>
              </w:rPr>
            </w:pPr>
            <w:sdt>
              <w:sdtPr>
                <w:rPr>
                  <w:bCs/>
                  <w:sz w:val="21"/>
                  <w:szCs w:val="21"/>
                </w:rPr>
                <w:id w:val="1496760075"/>
                <w:placeholder>
                  <w:docPart w:val="0E49416DEEBA4A21A775B9A9B1827046"/>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7819B6" w:rsidRPr="00432614">
              <w:rPr>
                <w:bCs/>
                <w:sz w:val="21"/>
                <w:szCs w:val="21"/>
              </w:rPr>
              <w:t>%</w:t>
            </w:r>
          </w:p>
        </w:tc>
      </w:tr>
      <w:tr w:rsidR="007819B6" w:rsidRPr="00367040" w14:paraId="27DFEEEF" w14:textId="77777777" w:rsidTr="0058156A">
        <w:tc>
          <w:tcPr>
            <w:tcW w:w="3600" w:type="dxa"/>
          </w:tcPr>
          <w:p w14:paraId="71AD3702" w14:textId="77777777" w:rsidR="007819B6" w:rsidRPr="00910DAF" w:rsidRDefault="007819B6" w:rsidP="00AF3AD3">
            <w:pPr>
              <w:widowControl w:val="0"/>
              <w:rPr>
                <w:rFonts w:eastAsia="Times New Roman"/>
                <w:b/>
                <w:bCs/>
                <w:color w:val="002060"/>
                <w:sz w:val="21"/>
                <w:szCs w:val="21"/>
              </w:rPr>
            </w:pPr>
            <w:r w:rsidRPr="00910DAF">
              <w:rPr>
                <w:color w:val="002060"/>
                <w:sz w:val="21"/>
                <w:szCs w:val="21"/>
              </w:rPr>
              <w:t>6. Staff are well-trained, knowledgeable and provide good customer service.</w:t>
            </w:r>
          </w:p>
        </w:tc>
        <w:sdt>
          <w:sdtPr>
            <w:rPr>
              <w:bCs/>
              <w:sz w:val="21"/>
              <w:szCs w:val="21"/>
            </w:rPr>
            <w:id w:val="-1195687776"/>
            <w:placeholder>
              <w:docPart w:val="DA04506EFE20467CB49F2E14242973A6"/>
            </w:placeholder>
            <w:showingPlcHdr/>
          </w:sdtPr>
          <w:sdtEndPr/>
          <w:sdtContent>
            <w:tc>
              <w:tcPr>
                <w:tcW w:w="1350" w:type="dxa"/>
              </w:tcPr>
              <w:p w14:paraId="1D2435E0" w14:textId="4ED1B91C"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c>
          <w:tcPr>
            <w:tcW w:w="990" w:type="dxa"/>
          </w:tcPr>
          <w:p w14:paraId="11338674" w14:textId="743FACFC" w:rsidR="007819B6" w:rsidRPr="00432614" w:rsidRDefault="00F22F23" w:rsidP="00AF3AD3">
            <w:pPr>
              <w:jc w:val="center"/>
              <w:rPr>
                <w:bCs/>
                <w:sz w:val="21"/>
                <w:szCs w:val="21"/>
              </w:rPr>
            </w:pPr>
            <w:sdt>
              <w:sdtPr>
                <w:rPr>
                  <w:bCs/>
                  <w:sz w:val="21"/>
                  <w:szCs w:val="21"/>
                </w:rPr>
                <w:id w:val="1724707736"/>
                <w:placeholder>
                  <w:docPart w:val="A67268319E5F48D9A0BBA10F826E9C10"/>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1080" w:type="dxa"/>
          </w:tcPr>
          <w:p w14:paraId="00B9CCD6" w14:textId="39956592" w:rsidR="007819B6" w:rsidRPr="00432614" w:rsidRDefault="00F22F23" w:rsidP="00AF3AD3">
            <w:pPr>
              <w:jc w:val="center"/>
              <w:rPr>
                <w:bCs/>
                <w:sz w:val="21"/>
                <w:szCs w:val="21"/>
              </w:rPr>
            </w:pPr>
            <w:sdt>
              <w:sdtPr>
                <w:rPr>
                  <w:bCs/>
                  <w:sz w:val="21"/>
                  <w:szCs w:val="21"/>
                </w:rPr>
                <w:id w:val="-700791444"/>
                <w:placeholder>
                  <w:docPart w:val="FC28763459AA4BBD9D9FDF6874B15939"/>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1080" w:type="dxa"/>
          </w:tcPr>
          <w:p w14:paraId="72F3E629" w14:textId="087AD3D6" w:rsidR="007819B6" w:rsidRPr="00432614" w:rsidRDefault="00F22F23" w:rsidP="00AF3AD3">
            <w:pPr>
              <w:jc w:val="center"/>
              <w:rPr>
                <w:bCs/>
                <w:sz w:val="21"/>
                <w:szCs w:val="21"/>
              </w:rPr>
            </w:pPr>
            <w:sdt>
              <w:sdtPr>
                <w:rPr>
                  <w:bCs/>
                  <w:sz w:val="21"/>
                  <w:szCs w:val="21"/>
                </w:rPr>
                <w:id w:val="-692074276"/>
                <w:placeholder>
                  <w:docPart w:val="D32EC9EE547149F9A1DA67868E309C81"/>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58156A" w:rsidRPr="00432614">
              <w:rPr>
                <w:bCs/>
                <w:sz w:val="21"/>
                <w:szCs w:val="21"/>
              </w:rPr>
              <w:t xml:space="preserve"> </w:t>
            </w:r>
            <w:r w:rsidR="007819B6" w:rsidRPr="00432614">
              <w:rPr>
                <w:bCs/>
                <w:sz w:val="21"/>
                <w:szCs w:val="21"/>
              </w:rPr>
              <w:t>%</w:t>
            </w:r>
          </w:p>
        </w:tc>
        <w:tc>
          <w:tcPr>
            <w:tcW w:w="1080" w:type="dxa"/>
          </w:tcPr>
          <w:sdt>
            <w:sdtPr>
              <w:rPr>
                <w:bCs/>
                <w:sz w:val="21"/>
                <w:szCs w:val="21"/>
              </w:rPr>
              <w:id w:val="2040313366"/>
              <w:placeholder>
                <w:docPart w:val="D0461876E94740019C0DFCB94ABA2CF4"/>
              </w:placeholder>
              <w:showingPlcHdr/>
            </w:sdtPr>
            <w:sdtEndPr/>
            <w:sdtContent>
              <w:p w14:paraId="5E381BC7" w14:textId="77777777" w:rsidR="007819B6" w:rsidRPr="00432614" w:rsidRDefault="0058156A"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sdtContent>
          </w:sdt>
          <w:p w14:paraId="11D1AA7C" w14:textId="5D54AADC" w:rsidR="006C2961" w:rsidRPr="00432614" w:rsidRDefault="00102D52" w:rsidP="00AF3AD3">
            <w:pPr>
              <w:jc w:val="center"/>
              <w:rPr>
                <w:bCs/>
                <w:sz w:val="21"/>
                <w:szCs w:val="21"/>
              </w:rPr>
            </w:pPr>
            <w:r w:rsidRPr="00432614">
              <w:rPr>
                <w:bCs/>
                <w:sz w:val="21"/>
                <w:szCs w:val="21"/>
              </w:rPr>
              <w:t>%</w:t>
            </w:r>
          </w:p>
        </w:tc>
        <w:tc>
          <w:tcPr>
            <w:tcW w:w="900" w:type="dxa"/>
          </w:tcPr>
          <w:p w14:paraId="3386122B" w14:textId="2A225D2A" w:rsidR="007819B6" w:rsidRPr="00432614" w:rsidRDefault="00F22F23" w:rsidP="00AF3AD3">
            <w:pPr>
              <w:jc w:val="center"/>
              <w:rPr>
                <w:bCs/>
                <w:sz w:val="21"/>
                <w:szCs w:val="21"/>
              </w:rPr>
            </w:pPr>
            <w:sdt>
              <w:sdtPr>
                <w:rPr>
                  <w:bCs/>
                  <w:sz w:val="21"/>
                  <w:szCs w:val="21"/>
                </w:rPr>
                <w:id w:val="519745098"/>
                <w:placeholder>
                  <w:docPart w:val="7188147274D14F99938F8E824F649C60"/>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7819B6" w:rsidRPr="00432614">
              <w:rPr>
                <w:bCs/>
                <w:sz w:val="21"/>
                <w:szCs w:val="21"/>
              </w:rPr>
              <w:t>%</w:t>
            </w:r>
          </w:p>
        </w:tc>
        <w:tc>
          <w:tcPr>
            <w:tcW w:w="900" w:type="dxa"/>
          </w:tcPr>
          <w:p w14:paraId="3973BB29" w14:textId="6B40E6F4" w:rsidR="007819B6" w:rsidRPr="00432614" w:rsidRDefault="00F22F23" w:rsidP="00AF3AD3">
            <w:pPr>
              <w:jc w:val="center"/>
              <w:rPr>
                <w:bCs/>
                <w:sz w:val="21"/>
                <w:szCs w:val="21"/>
              </w:rPr>
            </w:pPr>
            <w:sdt>
              <w:sdtPr>
                <w:rPr>
                  <w:bCs/>
                  <w:sz w:val="21"/>
                  <w:szCs w:val="21"/>
                </w:rPr>
                <w:id w:val="926459740"/>
                <w:placeholder>
                  <w:docPart w:val="77E55A9C313644139C2B183E6576A7B4"/>
                </w:placeholder>
                <w:showingPlcHdr/>
              </w:sdtPr>
              <w:sdtEndPr/>
              <w:sdtContent>
                <w:r w:rsidR="0058156A" w:rsidRPr="00432614">
                  <w:rPr>
                    <w:rStyle w:val="PlaceholderText"/>
                    <w:bCs/>
                    <w:color w:val="FF0000"/>
                    <w:sz w:val="21"/>
                    <w:szCs w:val="21"/>
                  </w:rPr>
                  <w:t xml:space="preserve"> enter number</w:t>
                </w:r>
                <w:r w:rsidR="0058156A" w:rsidRPr="00432614">
                  <w:rPr>
                    <w:bCs/>
                    <w:sz w:val="21"/>
                    <w:szCs w:val="21"/>
                  </w:rPr>
                  <w:t xml:space="preserve"> </w:t>
                </w:r>
              </w:sdtContent>
            </w:sdt>
            <w:r w:rsidR="007819B6" w:rsidRPr="00432614">
              <w:rPr>
                <w:bCs/>
                <w:sz w:val="21"/>
                <w:szCs w:val="21"/>
              </w:rPr>
              <w:t>%</w:t>
            </w:r>
          </w:p>
        </w:tc>
      </w:tr>
    </w:tbl>
    <w:p w14:paraId="54DE14E6" w14:textId="77777777" w:rsidR="007819B6" w:rsidRDefault="007819B6" w:rsidP="00AF3AD3">
      <w:pPr>
        <w:rPr>
          <w:sz w:val="16"/>
          <w:szCs w:val="16"/>
        </w:rPr>
      </w:pPr>
    </w:p>
    <w:p w14:paraId="66D49FBB" w14:textId="77777777" w:rsidR="007819B6" w:rsidRPr="00C521B7" w:rsidRDefault="007819B6" w:rsidP="00AF3AD3">
      <w:pPr>
        <w:rPr>
          <w:b/>
          <w:bCs/>
          <w:color w:val="002060"/>
          <w:szCs w:val="24"/>
        </w:rPr>
      </w:pPr>
      <w:r w:rsidRPr="00C521B7">
        <w:rPr>
          <w:b/>
          <w:bCs/>
          <w:color w:val="002060"/>
          <w:szCs w:val="24"/>
        </w:rPr>
        <w:t>Key Barriers</w:t>
      </w:r>
    </w:p>
    <w:tbl>
      <w:tblPr>
        <w:tblStyle w:val="TableGrid"/>
        <w:tblW w:w="10980" w:type="dxa"/>
        <w:tblInd w:w="-455" w:type="dxa"/>
        <w:tblLook w:val="04A0" w:firstRow="1" w:lastRow="0" w:firstColumn="1" w:lastColumn="0" w:noHBand="0" w:noVBand="1"/>
      </w:tblPr>
      <w:tblGrid>
        <w:gridCol w:w="5490"/>
        <w:gridCol w:w="1800"/>
        <w:gridCol w:w="1800"/>
        <w:gridCol w:w="1890"/>
      </w:tblGrid>
      <w:tr w:rsidR="00C521B7" w:rsidRPr="00C521B7" w14:paraId="62A0446C" w14:textId="77777777" w:rsidTr="0066449F">
        <w:tc>
          <w:tcPr>
            <w:tcW w:w="5490" w:type="dxa"/>
          </w:tcPr>
          <w:p w14:paraId="0600C385" w14:textId="77777777" w:rsidR="007819B6" w:rsidRPr="00C521B7" w:rsidRDefault="007819B6" w:rsidP="00AF3AD3">
            <w:pPr>
              <w:rPr>
                <w:b/>
                <w:bCs/>
                <w:color w:val="002060"/>
                <w:sz w:val="21"/>
                <w:szCs w:val="21"/>
              </w:rPr>
            </w:pPr>
            <w:r w:rsidRPr="00C521B7">
              <w:rPr>
                <w:b/>
                <w:bCs/>
                <w:color w:val="002060"/>
                <w:sz w:val="21"/>
                <w:szCs w:val="21"/>
              </w:rPr>
              <w:t>Barrier</w:t>
            </w:r>
          </w:p>
        </w:tc>
        <w:tc>
          <w:tcPr>
            <w:tcW w:w="1800" w:type="dxa"/>
          </w:tcPr>
          <w:p w14:paraId="66597F16" w14:textId="77777777" w:rsidR="007819B6" w:rsidRPr="00C521B7" w:rsidRDefault="007819B6" w:rsidP="00AF3AD3">
            <w:pPr>
              <w:jc w:val="center"/>
              <w:rPr>
                <w:b/>
                <w:bCs/>
                <w:color w:val="002060"/>
                <w:sz w:val="21"/>
                <w:szCs w:val="21"/>
              </w:rPr>
            </w:pPr>
            <w:r w:rsidRPr="00C521B7">
              <w:rPr>
                <w:b/>
                <w:bCs/>
                <w:color w:val="002060"/>
                <w:sz w:val="21"/>
                <w:szCs w:val="21"/>
              </w:rPr>
              <w:t>Total Number of Respondents</w:t>
            </w:r>
          </w:p>
        </w:tc>
        <w:tc>
          <w:tcPr>
            <w:tcW w:w="1800" w:type="dxa"/>
          </w:tcPr>
          <w:p w14:paraId="126D4A8F" w14:textId="77777777" w:rsidR="007819B6" w:rsidRPr="00C521B7" w:rsidRDefault="007819B6" w:rsidP="00AF3AD3">
            <w:pPr>
              <w:jc w:val="center"/>
              <w:rPr>
                <w:b/>
                <w:bCs/>
                <w:color w:val="002060"/>
                <w:sz w:val="21"/>
                <w:szCs w:val="21"/>
              </w:rPr>
            </w:pPr>
            <w:r w:rsidRPr="00C521B7">
              <w:rPr>
                <w:b/>
                <w:bCs/>
                <w:color w:val="002060"/>
                <w:sz w:val="21"/>
                <w:szCs w:val="21"/>
              </w:rPr>
              <w:t xml:space="preserve">Number of Times Identified </w:t>
            </w:r>
          </w:p>
        </w:tc>
        <w:tc>
          <w:tcPr>
            <w:tcW w:w="1890" w:type="dxa"/>
          </w:tcPr>
          <w:p w14:paraId="05D20215" w14:textId="77777777" w:rsidR="007819B6" w:rsidRPr="00C521B7" w:rsidRDefault="007819B6" w:rsidP="00AF3AD3">
            <w:pPr>
              <w:jc w:val="center"/>
              <w:rPr>
                <w:b/>
                <w:bCs/>
                <w:color w:val="002060"/>
                <w:sz w:val="21"/>
                <w:szCs w:val="21"/>
              </w:rPr>
            </w:pPr>
            <w:r w:rsidRPr="00C521B7">
              <w:rPr>
                <w:b/>
                <w:bCs/>
                <w:color w:val="002060"/>
                <w:sz w:val="21"/>
                <w:szCs w:val="21"/>
              </w:rPr>
              <w:t>Percentage</w:t>
            </w:r>
          </w:p>
          <w:p w14:paraId="64A68098" w14:textId="77777777" w:rsidR="007819B6" w:rsidRPr="00C521B7" w:rsidRDefault="007819B6" w:rsidP="00AF3AD3">
            <w:pPr>
              <w:jc w:val="center"/>
              <w:rPr>
                <w:b/>
                <w:bCs/>
                <w:color w:val="002060"/>
                <w:sz w:val="21"/>
                <w:szCs w:val="21"/>
              </w:rPr>
            </w:pPr>
            <w:r w:rsidRPr="00C521B7">
              <w:rPr>
                <w:b/>
                <w:bCs/>
                <w:color w:val="002060"/>
                <w:sz w:val="21"/>
                <w:szCs w:val="21"/>
              </w:rPr>
              <w:t xml:space="preserve">of Responses </w:t>
            </w:r>
          </w:p>
        </w:tc>
      </w:tr>
      <w:tr w:rsidR="007819B6" w:rsidRPr="005F7C92" w14:paraId="079EEFBC" w14:textId="77777777" w:rsidTr="0066449F">
        <w:tc>
          <w:tcPr>
            <w:tcW w:w="5490" w:type="dxa"/>
          </w:tcPr>
          <w:p w14:paraId="396DD114" w14:textId="77777777" w:rsidR="007819B6" w:rsidRPr="00C521B7" w:rsidRDefault="007819B6" w:rsidP="00AF3AD3">
            <w:pPr>
              <w:rPr>
                <w:b/>
                <w:color w:val="002060"/>
                <w:sz w:val="21"/>
                <w:szCs w:val="21"/>
              </w:rPr>
            </w:pPr>
            <w:r w:rsidRPr="00C521B7">
              <w:rPr>
                <w:color w:val="002060"/>
                <w:sz w:val="21"/>
                <w:szCs w:val="21"/>
              </w:rPr>
              <w:t>Wait Lists</w:t>
            </w:r>
          </w:p>
        </w:tc>
        <w:sdt>
          <w:sdtPr>
            <w:rPr>
              <w:bCs/>
              <w:sz w:val="21"/>
              <w:szCs w:val="21"/>
            </w:rPr>
            <w:id w:val="1791545048"/>
            <w:placeholder>
              <w:docPart w:val="505275B05B5D4A6591C39CAA19D1C96C"/>
            </w:placeholder>
            <w:showingPlcHdr/>
          </w:sdtPr>
          <w:sdtEndPr/>
          <w:sdtContent>
            <w:tc>
              <w:tcPr>
                <w:tcW w:w="1800" w:type="dxa"/>
              </w:tcPr>
              <w:p w14:paraId="44FAD10B" w14:textId="54C72358"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224980073"/>
            <w:placeholder>
              <w:docPart w:val="98103565D8394E7B9D75F64F3B5F2406"/>
            </w:placeholder>
            <w:showingPlcHdr/>
          </w:sdtPr>
          <w:sdtEndPr/>
          <w:sdtContent>
            <w:tc>
              <w:tcPr>
                <w:tcW w:w="1800" w:type="dxa"/>
              </w:tcPr>
              <w:p w14:paraId="65327899" w14:textId="3934CEC6"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890414276"/>
            <w:placeholder>
              <w:docPart w:val="684A8E1D76414EB5BFDB354ACD19C43E"/>
            </w:placeholder>
            <w:showingPlcHdr/>
          </w:sdtPr>
          <w:sdtEndPr/>
          <w:sdtContent>
            <w:tc>
              <w:tcPr>
                <w:tcW w:w="1890" w:type="dxa"/>
              </w:tcPr>
              <w:p w14:paraId="5C496B1C" w14:textId="0C769635"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r>
      <w:tr w:rsidR="007819B6" w:rsidRPr="005F7C92" w14:paraId="704631E3" w14:textId="77777777" w:rsidTr="0066449F">
        <w:tc>
          <w:tcPr>
            <w:tcW w:w="5490" w:type="dxa"/>
          </w:tcPr>
          <w:p w14:paraId="775FBB9C" w14:textId="77777777" w:rsidR="007819B6" w:rsidRPr="00C521B7" w:rsidRDefault="007819B6" w:rsidP="00AF3AD3">
            <w:pPr>
              <w:rPr>
                <w:b/>
                <w:color w:val="002060"/>
                <w:sz w:val="21"/>
                <w:szCs w:val="21"/>
              </w:rPr>
            </w:pPr>
            <w:r w:rsidRPr="00C521B7">
              <w:rPr>
                <w:color w:val="002060"/>
                <w:sz w:val="21"/>
                <w:szCs w:val="21"/>
              </w:rPr>
              <w:t>Services do not exist</w:t>
            </w:r>
          </w:p>
        </w:tc>
        <w:sdt>
          <w:sdtPr>
            <w:rPr>
              <w:bCs/>
              <w:sz w:val="21"/>
              <w:szCs w:val="21"/>
            </w:rPr>
            <w:id w:val="711396061"/>
            <w:placeholder>
              <w:docPart w:val="B1B8C3CE9A5C47E3B65BF3A5ADABFAA2"/>
            </w:placeholder>
            <w:showingPlcHdr/>
          </w:sdtPr>
          <w:sdtEndPr/>
          <w:sdtContent>
            <w:tc>
              <w:tcPr>
                <w:tcW w:w="1800" w:type="dxa"/>
              </w:tcPr>
              <w:p w14:paraId="2EAD5858" w14:textId="05D2BB5C"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772519074"/>
            <w:placeholder>
              <w:docPart w:val="D0E6FFB974854DA1BBB5DEA93AF1F3DD"/>
            </w:placeholder>
            <w:showingPlcHdr/>
          </w:sdtPr>
          <w:sdtEndPr/>
          <w:sdtContent>
            <w:tc>
              <w:tcPr>
                <w:tcW w:w="1800" w:type="dxa"/>
              </w:tcPr>
              <w:p w14:paraId="4B22E76F" w14:textId="09587B54"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2143035424"/>
            <w:placeholder>
              <w:docPart w:val="1719D83CA6324008A49C2DA34A5D5F59"/>
            </w:placeholder>
            <w:showingPlcHdr/>
          </w:sdtPr>
          <w:sdtEndPr/>
          <w:sdtContent>
            <w:tc>
              <w:tcPr>
                <w:tcW w:w="1890" w:type="dxa"/>
              </w:tcPr>
              <w:p w14:paraId="15156166" w14:textId="00C8ABDD"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r>
      <w:tr w:rsidR="007819B6" w:rsidRPr="005F7C92" w14:paraId="2A562F32" w14:textId="77777777" w:rsidTr="0066449F">
        <w:tc>
          <w:tcPr>
            <w:tcW w:w="5490" w:type="dxa"/>
          </w:tcPr>
          <w:p w14:paraId="4FF4B545" w14:textId="77777777" w:rsidR="007819B6" w:rsidRPr="00C521B7" w:rsidRDefault="007819B6" w:rsidP="00AF3AD3">
            <w:pPr>
              <w:rPr>
                <w:b/>
                <w:color w:val="002060"/>
                <w:sz w:val="21"/>
                <w:szCs w:val="21"/>
              </w:rPr>
            </w:pPr>
            <w:r w:rsidRPr="00C521B7">
              <w:rPr>
                <w:color w:val="002060"/>
                <w:sz w:val="21"/>
                <w:szCs w:val="21"/>
              </w:rPr>
              <w:t>Transportation</w:t>
            </w:r>
          </w:p>
        </w:tc>
        <w:sdt>
          <w:sdtPr>
            <w:rPr>
              <w:bCs/>
              <w:sz w:val="21"/>
              <w:szCs w:val="21"/>
            </w:rPr>
            <w:id w:val="687327453"/>
            <w:placeholder>
              <w:docPart w:val="F038B562AF2D489B9EDE4CE438AA9DFB"/>
            </w:placeholder>
            <w:showingPlcHdr/>
          </w:sdtPr>
          <w:sdtEndPr/>
          <w:sdtContent>
            <w:tc>
              <w:tcPr>
                <w:tcW w:w="1800" w:type="dxa"/>
              </w:tcPr>
              <w:p w14:paraId="79DAEFCE" w14:textId="1442D96B"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681661797"/>
            <w:placeholder>
              <w:docPart w:val="454572979C474086A071A6B16DC90554"/>
            </w:placeholder>
            <w:showingPlcHdr/>
          </w:sdtPr>
          <w:sdtEndPr/>
          <w:sdtContent>
            <w:tc>
              <w:tcPr>
                <w:tcW w:w="1800" w:type="dxa"/>
              </w:tcPr>
              <w:p w14:paraId="5F2EA693" w14:textId="01BCD915"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647116005"/>
            <w:placeholder>
              <w:docPart w:val="5C3B64A497EF46A897EBD112E0FD8CD1"/>
            </w:placeholder>
            <w:showingPlcHdr/>
          </w:sdtPr>
          <w:sdtEndPr/>
          <w:sdtContent>
            <w:tc>
              <w:tcPr>
                <w:tcW w:w="1890" w:type="dxa"/>
              </w:tcPr>
              <w:p w14:paraId="1BB92F3E" w14:textId="534BCFB1"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r>
      <w:tr w:rsidR="007819B6" w:rsidRPr="005F7C92" w14:paraId="4A81054D" w14:textId="77777777" w:rsidTr="0066449F">
        <w:tc>
          <w:tcPr>
            <w:tcW w:w="5490" w:type="dxa"/>
          </w:tcPr>
          <w:p w14:paraId="475D6A8E" w14:textId="77777777" w:rsidR="007819B6" w:rsidRPr="00C521B7" w:rsidRDefault="007819B6" w:rsidP="00AF3AD3">
            <w:pPr>
              <w:rPr>
                <w:b/>
                <w:color w:val="002060"/>
                <w:sz w:val="21"/>
                <w:szCs w:val="21"/>
              </w:rPr>
            </w:pPr>
            <w:r w:rsidRPr="00C521B7">
              <w:rPr>
                <w:color w:val="002060"/>
                <w:sz w:val="21"/>
                <w:szCs w:val="21"/>
              </w:rPr>
              <w:t xml:space="preserve">Cannot contact the service provider </w:t>
            </w:r>
          </w:p>
        </w:tc>
        <w:sdt>
          <w:sdtPr>
            <w:rPr>
              <w:bCs/>
              <w:sz w:val="21"/>
              <w:szCs w:val="21"/>
            </w:rPr>
            <w:id w:val="-142970355"/>
            <w:placeholder>
              <w:docPart w:val="75ECB0A0266C4DF0A6841218A5C6AA93"/>
            </w:placeholder>
            <w:showingPlcHdr/>
          </w:sdtPr>
          <w:sdtEndPr/>
          <w:sdtContent>
            <w:tc>
              <w:tcPr>
                <w:tcW w:w="1800" w:type="dxa"/>
              </w:tcPr>
              <w:p w14:paraId="65CD97CF" w14:textId="54B83A38"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434894354"/>
            <w:placeholder>
              <w:docPart w:val="4A7D17E9C25D49179A7F28A0F19BA98D"/>
            </w:placeholder>
            <w:showingPlcHdr/>
          </w:sdtPr>
          <w:sdtEndPr/>
          <w:sdtContent>
            <w:tc>
              <w:tcPr>
                <w:tcW w:w="1800" w:type="dxa"/>
              </w:tcPr>
              <w:p w14:paraId="1B45D251" w14:textId="6EDE2308"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471564841"/>
            <w:placeholder>
              <w:docPart w:val="7DDA3A056C604CEF9527BF88B559D8E6"/>
            </w:placeholder>
            <w:showingPlcHdr/>
          </w:sdtPr>
          <w:sdtEndPr/>
          <w:sdtContent>
            <w:tc>
              <w:tcPr>
                <w:tcW w:w="1890" w:type="dxa"/>
              </w:tcPr>
              <w:p w14:paraId="60A23967" w14:textId="60D0B438"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r>
      <w:tr w:rsidR="007819B6" w:rsidRPr="005F7C92" w14:paraId="39E86163" w14:textId="77777777" w:rsidTr="0066449F">
        <w:tc>
          <w:tcPr>
            <w:tcW w:w="5490" w:type="dxa"/>
          </w:tcPr>
          <w:p w14:paraId="52B52F7E" w14:textId="77777777" w:rsidR="007819B6" w:rsidRPr="00C521B7" w:rsidRDefault="007819B6" w:rsidP="00AF3AD3">
            <w:pPr>
              <w:rPr>
                <w:b/>
                <w:color w:val="002060"/>
                <w:sz w:val="21"/>
                <w:szCs w:val="21"/>
              </w:rPr>
            </w:pPr>
            <w:r w:rsidRPr="00C521B7">
              <w:rPr>
                <w:color w:val="002060"/>
                <w:sz w:val="21"/>
                <w:szCs w:val="21"/>
              </w:rPr>
              <w:t>Too expensive</w:t>
            </w:r>
          </w:p>
        </w:tc>
        <w:sdt>
          <w:sdtPr>
            <w:rPr>
              <w:bCs/>
              <w:sz w:val="21"/>
              <w:szCs w:val="21"/>
            </w:rPr>
            <w:id w:val="1024292690"/>
            <w:placeholder>
              <w:docPart w:val="76B596AE3F4D43428EE90F1D6FB1592E"/>
            </w:placeholder>
            <w:showingPlcHdr/>
          </w:sdtPr>
          <w:sdtEndPr/>
          <w:sdtContent>
            <w:tc>
              <w:tcPr>
                <w:tcW w:w="1800" w:type="dxa"/>
              </w:tcPr>
              <w:p w14:paraId="0BEBCA6C" w14:textId="6A0C01A5"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415784158"/>
            <w:placeholder>
              <w:docPart w:val="B39DE57C4AEF468E91F9CAB7D2EEDF62"/>
            </w:placeholder>
            <w:showingPlcHdr/>
          </w:sdtPr>
          <w:sdtEndPr/>
          <w:sdtContent>
            <w:tc>
              <w:tcPr>
                <w:tcW w:w="1800" w:type="dxa"/>
              </w:tcPr>
              <w:p w14:paraId="6FC135F2" w14:textId="5605566F"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779407141"/>
            <w:placeholder>
              <w:docPart w:val="26BE8F398E704A279614D8AFD6D24BA0"/>
            </w:placeholder>
            <w:showingPlcHdr/>
          </w:sdtPr>
          <w:sdtEndPr/>
          <w:sdtContent>
            <w:tc>
              <w:tcPr>
                <w:tcW w:w="1890" w:type="dxa"/>
              </w:tcPr>
              <w:p w14:paraId="623F8544" w14:textId="480B1E66"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r>
      <w:tr w:rsidR="007819B6" w:rsidRPr="005F7C92" w14:paraId="2F5AEB35" w14:textId="77777777" w:rsidTr="0066449F">
        <w:tc>
          <w:tcPr>
            <w:tcW w:w="5490" w:type="dxa"/>
          </w:tcPr>
          <w:p w14:paraId="22ECEB15" w14:textId="77777777" w:rsidR="007819B6" w:rsidRPr="00C521B7" w:rsidRDefault="007819B6" w:rsidP="00AF3AD3">
            <w:pPr>
              <w:rPr>
                <w:b/>
                <w:color w:val="002060"/>
                <w:sz w:val="21"/>
                <w:szCs w:val="21"/>
              </w:rPr>
            </w:pPr>
            <w:r w:rsidRPr="00C521B7">
              <w:rPr>
                <w:color w:val="002060"/>
                <w:sz w:val="21"/>
                <w:szCs w:val="21"/>
              </w:rPr>
              <w:t>Lack of awareness of service</w:t>
            </w:r>
          </w:p>
        </w:tc>
        <w:sdt>
          <w:sdtPr>
            <w:rPr>
              <w:bCs/>
              <w:sz w:val="21"/>
              <w:szCs w:val="21"/>
            </w:rPr>
            <w:id w:val="-593395243"/>
            <w:placeholder>
              <w:docPart w:val="1B3D1FE88A6B4D0C94EFE76E0765AF8A"/>
            </w:placeholder>
            <w:showingPlcHdr/>
          </w:sdtPr>
          <w:sdtEndPr/>
          <w:sdtContent>
            <w:tc>
              <w:tcPr>
                <w:tcW w:w="1800" w:type="dxa"/>
              </w:tcPr>
              <w:p w14:paraId="76034F7B" w14:textId="0D0CAF65"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889448532"/>
            <w:placeholder>
              <w:docPart w:val="C6A37DF9A77C44D49181A39EDC16BF36"/>
            </w:placeholder>
            <w:showingPlcHdr/>
          </w:sdtPr>
          <w:sdtEndPr/>
          <w:sdtContent>
            <w:tc>
              <w:tcPr>
                <w:tcW w:w="1800" w:type="dxa"/>
              </w:tcPr>
              <w:p w14:paraId="780D0D21" w14:textId="54F08EA6"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001658763"/>
            <w:placeholder>
              <w:docPart w:val="DCE5679F49D44D679AF67293687A83D4"/>
            </w:placeholder>
            <w:showingPlcHdr/>
          </w:sdtPr>
          <w:sdtEndPr/>
          <w:sdtContent>
            <w:tc>
              <w:tcPr>
                <w:tcW w:w="1890" w:type="dxa"/>
              </w:tcPr>
              <w:p w14:paraId="27BD971D" w14:textId="3F71A442"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r>
      <w:tr w:rsidR="007819B6" w:rsidRPr="005F7C92" w14:paraId="1392A98C" w14:textId="77777777" w:rsidTr="0066449F">
        <w:tc>
          <w:tcPr>
            <w:tcW w:w="5490" w:type="dxa"/>
          </w:tcPr>
          <w:p w14:paraId="4DFE2885" w14:textId="77777777" w:rsidR="007819B6" w:rsidRPr="00C521B7" w:rsidRDefault="007819B6" w:rsidP="00AF3AD3">
            <w:pPr>
              <w:rPr>
                <w:b/>
                <w:color w:val="002060"/>
                <w:sz w:val="21"/>
                <w:szCs w:val="21"/>
              </w:rPr>
            </w:pPr>
            <w:r w:rsidRPr="00C521B7">
              <w:rPr>
                <w:color w:val="002060"/>
                <w:sz w:val="21"/>
                <w:szCs w:val="21"/>
              </w:rPr>
              <w:t>Cultural Barriers</w:t>
            </w:r>
          </w:p>
        </w:tc>
        <w:sdt>
          <w:sdtPr>
            <w:rPr>
              <w:bCs/>
              <w:sz w:val="21"/>
              <w:szCs w:val="21"/>
            </w:rPr>
            <w:id w:val="-661695520"/>
            <w:placeholder>
              <w:docPart w:val="1FECD1BD9BE54F62B93373788D45CB30"/>
            </w:placeholder>
            <w:showingPlcHdr/>
          </w:sdtPr>
          <w:sdtEndPr/>
          <w:sdtContent>
            <w:tc>
              <w:tcPr>
                <w:tcW w:w="1800" w:type="dxa"/>
              </w:tcPr>
              <w:p w14:paraId="2A654F1C" w14:textId="092E14C8"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478024429"/>
            <w:placeholder>
              <w:docPart w:val="C0B30885B3BA4E3E89CC0A58E436D5D1"/>
            </w:placeholder>
            <w:showingPlcHdr/>
          </w:sdtPr>
          <w:sdtEndPr/>
          <w:sdtContent>
            <w:tc>
              <w:tcPr>
                <w:tcW w:w="1800" w:type="dxa"/>
              </w:tcPr>
              <w:p w14:paraId="0B98A204" w14:textId="736754AD"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967572947"/>
            <w:placeholder>
              <w:docPart w:val="9BF7D2F9E5E94CE594C1FF72CDC16DAC"/>
            </w:placeholder>
            <w:showingPlcHdr/>
          </w:sdtPr>
          <w:sdtEndPr/>
          <w:sdtContent>
            <w:tc>
              <w:tcPr>
                <w:tcW w:w="1890" w:type="dxa"/>
              </w:tcPr>
              <w:p w14:paraId="798C39CF" w14:textId="2C944015"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r>
      <w:tr w:rsidR="007819B6" w:rsidRPr="005F7C92" w14:paraId="5E05DEEE" w14:textId="77777777" w:rsidTr="0066449F">
        <w:tc>
          <w:tcPr>
            <w:tcW w:w="5490" w:type="dxa"/>
          </w:tcPr>
          <w:p w14:paraId="7C7F1056" w14:textId="77777777" w:rsidR="007819B6" w:rsidRPr="00C521B7" w:rsidRDefault="007819B6" w:rsidP="00AF3AD3">
            <w:pPr>
              <w:rPr>
                <w:b/>
                <w:color w:val="002060"/>
                <w:sz w:val="21"/>
                <w:szCs w:val="21"/>
              </w:rPr>
            </w:pPr>
            <w:r w:rsidRPr="00C521B7">
              <w:rPr>
                <w:color w:val="002060"/>
                <w:sz w:val="21"/>
                <w:szCs w:val="21"/>
              </w:rPr>
              <w:t>Services provided are one-size fits all, and don’t meet individual needs</w:t>
            </w:r>
          </w:p>
        </w:tc>
        <w:sdt>
          <w:sdtPr>
            <w:rPr>
              <w:bCs/>
              <w:sz w:val="21"/>
              <w:szCs w:val="21"/>
            </w:rPr>
            <w:id w:val="-2098400727"/>
            <w:placeholder>
              <w:docPart w:val="4E68B0EE48014922BA5DBB72A0744C16"/>
            </w:placeholder>
            <w:showingPlcHdr/>
          </w:sdtPr>
          <w:sdtEndPr/>
          <w:sdtContent>
            <w:tc>
              <w:tcPr>
                <w:tcW w:w="1800" w:type="dxa"/>
              </w:tcPr>
              <w:p w14:paraId="31A2A117" w14:textId="466EDB1F"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573515494"/>
            <w:placeholder>
              <w:docPart w:val="B73B043EDF42418EB4330021E751BB79"/>
            </w:placeholder>
            <w:showingPlcHdr/>
          </w:sdtPr>
          <w:sdtEndPr/>
          <w:sdtContent>
            <w:tc>
              <w:tcPr>
                <w:tcW w:w="1800" w:type="dxa"/>
              </w:tcPr>
              <w:p w14:paraId="470AADEC" w14:textId="0DCA143C"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429941946"/>
            <w:placeholder>
              <w:docPart w:val="BE00B3647C97474F99AB3CE4673C8646"/>
            </w:placeholder>
            <w:showingPlcHdr/>
          </w:sdtPr>
          <w:sdtEndPr/>
          <w:sdtContent>
            <w:tc>
              <w:tcPr>
                <w:tcW w:w="1890" w:type="dxa"/>
              </w:tcPr>
              <w:p w14:paraId="7FBF03E8" w14:textId="4191D3AF" w:rsidR="007819B6" w:rsidRPr="00432614" w:rsidRDefault="0066449F"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r>
      <w:tr w:rsidR="007819B6" w:rsidRPr="005F7C92" w14:paraId="6942F3CF" w14:textId="77777777" w:rsidTr="0066449F">
        <w:tc>
          <w:tcPr>
            <w:tcW w:w="5490" w:type="dxa"/>
          </w:tcPr>
          <w:p w14:paraId="22462FD9" w14:textId="77777777" w:rsidR="007819B6" w:rsidRPr="00C521B7" w:rsidRDefault="007819B6" w:rsidP="00AF3AD3">
            <w:pPr>
              <w:rPr>
                <w:b/>
                <w:color w:val="002060"/>
                <w:sz w:val="21"/>
                <w:szCs w:val="21"/>
              </w:rPr>
            </w:pPr>
            <w:r w:rsidRPr="00C521B7">
              <w:rPr>
                <w:color w:val="002060"/>
                <w:sz w:val="21"/>
                <w:szCs w:val="21"/>
              </w:rPr>
              <w:t xml:space="preserve">Stigma Leads to Avoidance </w:t>
            </w:r>
          </w:p>
        </w:tc>
        <w:sdt>
          <w:sdtPr>
            <w:rPr>
              <w:bCs/>
              <w:sz w:val="21"/>
              <w:szCs w:val="21"/>
            </w:rPr>
            <w:id w:val="-933745426"/>
            <w:placeholder>
              <w:docPart w:val="47D99E06C4394D94ABAC914A42AB2630"/>
            </w:placeholder>
            <w:showingPlcHdr/>
          </w:sdtPr>
          <w:sdtEndPr/>
          <w:sdtContent>
            <w:tc>
              <w:tcPr>
                <w:tcW w:w="1800" w:type="dxa"/>
              </w:tcPr>
              <w:p w14:paraId="79A65412" w14:textId="773EA733" w:rsidR="007819B6" w:rsidRPr="00432614" w:rsidRDefault="00AC3678"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452020804"/>
            <w:placeholder>
              <w:docPart w:val="E6F5A01E49F643029AC7626180DE2EB6"/>
            </w:placeholder>
            <w:showingPlcHdr/>
          </w:sdtPr>
          <w:sdtEndPr/>
          <w:sdtContent>
            <w:tc>
              <w:tcPr>
                <w:tcW w:w="1800" w:type="dxa"/>
              </w:tcPr>
              <w:p w14:paraId="7CF4383D" w14:textId="25EE7B26" w:rsidR="007819B6" w:rsidRPr="00432614" w:rsidRDefault="00AC3678"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399280800"/>
            <w:placeholder>
              <w:docPart w:val="CD4B1595AB0D4DEBAFAC9AFA12EF3563"/>
            </w:placeholder>
            <w:showingPlcHdr/>
          </w:sdtPr>
          <w:sdtEndPr/>
          <w:sdtContent>
            <w:tc>
              <w:tcPr>
                <w:tcW w:w="1890" w:type="dxa"/>
              </w:tcPr>
              <w:p w14:paraId="401E662F" w14:textId="72FF802D" w:rsidR="007819B6" w:rsidRPr="00432614" w:rsidRDefault="00AC3678"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r>
      <w:tr w:rsidR="007819B6" w:rsidRPr="005F7C92" w14:paraId="6491D283" w14:textId="77777777" w:rsidTr="0066449F">
        <w:tc>
          <w:tcPr>
            <w:tcW w:w="5490" w:type="dxa"/>
          </w:tcPr>
          <w:p w14:paraId="48904B21" w14:textId="77777777" w:rsidR="007819B6" w:rsidRPr="00C521B7" w:rsidRDefault="007819B6" w:rsidP="00AF3AD3">
            <w:pPr>
              <w:rPr>
                <w:b/>
                <w:color w:val="002060"/>
                <w:sz w:val="21"/>
                <w:szCs w:val="21"/>
              </w:rPr>
            </w:pPr>
            <w:r w:rsidRPr="00C521B7">
              <w:rPr>
                <w:color w:val="002060"/>
                <w:sz w:val="21"/>
                <w:szCs w:val="21"/>
              </w:rPr>
              <w:t xml:space="preserve">Eligibility Requirement (explain below) </w:t>
            </w:r>
          </w:p>
        </w:tc>
        <w:sdt>
          <w:sdtPr>
            <w:rPr>
              <w:bCs/>
              <w:sz w:val="21"/>
              <w:szCs w:val="21"/>
            </w:rPr>
            <w:id w:val="608551752"/>
            <w:placeholder>
              <w:docPart w:val="C72F320AA3E34ED6971E02B3CAC05A01"/>
            </w:placeholder>
            <w:showingPlcHdr/>
          </w:sdtPr>
          <w:sdtEndPr/>
          <w:sdtContent>
            <w:tc>
              <w:tcPr>
                <w:tcW w:w="1800" w:type="dxa"/>
              </w:tcPr>
              <w:p w14:paraId="629EFF49" w14:textId="02B7A3FF" w:rsidR="007819B6" w:rsidRPr="00432614" w:rsidRDefault="00AC3678"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432585578"/>
            <w:placeholder>
              <w:docPart w:val="BB9B03F90E7745F2A0BAC3830D331406"/>
            </w:placeholder>
            <w:showingPlcHdr/>
          </w:sdtPr>
          <w:sdtEndPr/>
          <w:sdtContent>
            <w:tc>
              <w:tcPr>
                <w:tcW w:w="1800" w:type="dxa"/>
              </w:tcPr>
              <w:p w14:paraId="08B48C9B" w14:textId="10FF8C7D" w:rsidR="007819B6" w:rsidRPr="00432614" w:rsidRDefault="00AC3678"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2005653273"/>
            <w:placeholder>
              <w:docPart w:val="CF729089164C45389401A0096FF0617E"/>
            </w:placeholder>
            <w:showingPlcHdr/>
          </w:sdtPr>
          <w:sdtEndPr/>
          <w:sdtContent>
            <w:tc>
              <w:tcPr>
                <w:tcW w:w="1890" w:type="dxa"/>
              </w:tcPr>
              <w:p w14:paraId="1182DE2B" w14:textId="346961DC" w:rsidR="007819B6" w:rsidRPr="00432614" w:rsidRDefault="00AC3678"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r>
      <w:tr w:rsidR="002A1A2E" w:rsidRPr="005F7C92" w14:paraId="22CDC427" w14:textId="77777777" w:rsidTr="0066449F">
        <w:tc>
          <w:tcPr>
            <w:tcW w:w="5490" w:type="dxa"/>
          </w:tcPr>
          <w:p w14:paraId="31AA1FC5" w14:textId="6B77F0C5" w:rsidR="002A1A2E" w:rsidRPr="00C521B7" w:rsidRDefault="002A1A2E" w:rsidP="00AF3AD3">
            <w:pPr>
              <w:rPr>
                <w:b/>
                <w:color w:val="002060"/>
                <w:sz w:val="21"/>
                <w:szCs w:val="21"/>
              </w:rPr>
            </w:pPr>
            <w:r w:rsidRPr="00C521B7">
              <w:rPr>
                <w:color w:val="002060"/>
                <w:sz w:val="21"/>
                <w:szCs w:val="21"/>
              </w:rPr>
              <w:t xml:space="preserve">Availability of Substance Use Disorder Services </w:t>
            </w:r>
          </w:p>
        </w:tc>
        <w:sdt>
          <w:sdtPr>
            <w:rPr>
              <w:bCs/>
              <w:sz w:val="21"/>
              <w:szCs w:val="21"/>
            </w:rPr>
            <w:id w:val="1895687555"/>
            <w:placeholder>
              <w:docPart w:val="DA0E0D95CD5A422CA06B1E59236ADB98"/>
            </w:placeholder>
            <w:showingPlcHdr/>
          </w:sdtPr>
          <w:sdtEndPr/>
          <w:sdtContent>
            <w:tc>
              <w:tcPr>
                <w:tcW w:w="1800" w:type="dxa"/>
              </w:tcPr>
              <w:p w14:paraId="6691A6F9" w14:textId="1A2B1127" w:rsidR="002A1A2E" w:rsidRPr="00432614" w:rsidRDefault="00FC51F6"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306065499"/>
            <w:placeholder>
              <w:docPart w:val="97557758F042426CAA708707237ED8D7"/>
            </w:placeholder>
            <w:showingPlcHdr/>
          </w:sdtPr>
          <w:sdtEndPr/>
          <w:sdtContent>
            <w:tc>
              <w:tcPr>
                <w:tcW w:w="1800" w:type="dxa"/>
              </w:tcPr>
              <w:p w14:paraId="7CBF9990" w14:textId="3A58107A" w:rsidR="002A1A2E" w:rsidRPr="00432614" w:rsidRDefault="00FC51F6"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657150291"/>
            <w:placeholder>
              <w:docPart w:val="4C4AFAC66EEF4526B87CB308BA3B0382"/>
            </w:placeholder>
            <w:showingPlcHdr/>
          </w:sdtPr>
          <w:sdtEndPr/>
          <w:sdtContent>
            <w:tc>
              <w:tcPr>
                <w:tcW w:w="1890" w:type="dxa"/>
              </w:tcPr>
              <w:p w14:paraId="5D7313DC" w14:textId="124203D7" w:rsidR="002A1A2E" w:rsidRPr="00432614" w:rsidRDefault="00FC51F6"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r>
      <w:tr w:rsidR="002A1A2E" w:rsidRPr="005F7C92" w14:paraId="727D056C" w14:textId="77777777" w:rsidTr="0066449F">
        <w:tc>
          <w:tcPr>
            <w:tcW w:w="5490" w:type="dxa"/>
          </w:tcPr>
          <w:p w14:paraId="3DC0EF50" w14:textId="06D005E6" w:rsidR="002A1A2E" w:rsidRPr="00C521B7" w:rsidRDefault="002A1A2E" w:rsidP="00AF3AD3">
            <w:pPr>
              <w:rPr>
                <w:b/>
                <w:color w:val="002060"/>
                <w:sz w:val="21"/>
                <w:szCs w:val="21"/>
              </w:rPr>
            </w:pPr>
            <w:r w:rsidRPr="00C521B7">
              <w:rPr>
                <w:color w:val="002060"/>
                <w:sz w:val="21"/>
                <w:szCs w:val="21"/>
              </w:rPr>
              <w:t>Availability of Substance Abuse Prevention Programs</w:t>
            </w:r>
          </w:p>
        </w:tc>
        <w:sdt>
          <w:sdtPr>
            <w:rPr>
              <w:bCs/>
              <w:sz w:val="21"/>
              <w:szCs w:val="21"/>
            </w:rPr>
            <w:id w:val="-1811079111"/>
            <w:placeholder>
              <w:docPart w:val="058F7E06A6604646B9BA3FC56FD526B6"/>
            </w:placeholder>
            <w:showingPlcHdr/>
          </w:sdtPr>
          <w:sdtEndPr/>
          <w:sdtContent>
            <w:tc>
              <w:tcPr>
                <w:tcW w:w="1800" w:type="dxa"/>
              </w:tcPr>
              <w:p w14:paraId="2DA99AC5" w14:textId="3D98F237" w:rsidR="002A1A2E" w:rsidRPr="00432614" w:rsidRDefault="00AC3678"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752538820"/>
            <w:placeholder>
              <w:docPart w:val="CC8D5CB7A8734A1D9A1FADCB6187BEE0"/>
            </w:placeholder>
            <w:showingPlcHdr/>
          </w:sdtPr>
          <w:sdtEndPr/>
          <w:sdtContent>
            <w:tc>
              <w:tcPr>
                <w:tcW w:w="1800" w:type="dxa"/>
              </w:tcPr>
              <w:p w14:paraId="5EA33A2D" w14:textId="1AD04911" w:rsidR="002A1A2E" w:rsidRPr="00432614" w:rsidRDefault="00AC3678"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428047323"/>
            <w:placeholder>
              <w:docPart w:val="897E5EF733D744D095CD21BD26457910"/>
            </w:placeholder>
            <w:showingPlcHdr/>
          </w:sdtPr>
          <w:sdtEndPr/>
          <w:sdtContent>
            <w:tc>
              <w:tcPr>
                <w:tcW w:w="1890" w:type="dxa"/>
              </w:tcPr>
              <w:p w14:paraId="36FBBC8C" w14:textId="73951B64" w:rsidR="002A1A2E" w:rsidRPr="00432614" w:rsidRDefault="00AC3678"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r>
      <w:tr w:rsidR="007819B6" w:rsidRPr="005F7C92" w14:paraId="6D0536E2" w14:textId="77777777" w:rsidTr="0066449F">
        <w:tc>
          <w:tcPr>
            <w:tcW w:w="5490" w:type="dxa"/>
          </w:tcPr>
          <w:p w14:paraId="4945E2F3" w14:textId="77777777" w:rsidR="007819B6" w:rsidRPr="00C521B7" w:rsidRDefault="007819B6" w:rsidP="00AF3AD3">
            <w:pPr>
              <w:rPr>
                <w:b/>
                <w:color w:val="002060"/>
                <w:sz w:val="21"/>
                <w:szCs w:val="21"/>
              </w:rPr>
            </w:pPr>
            <w:r w:rsidRPr="00C521B7">
              <w:rPr>
                <w:color w:val="002060"/>
                <w:sz w:val="21"/>
                <w:szCs w:val="21"/>
              </w:rPr>
              <w:t>Other (explain below)</w:t>
            </w:r>
          </w:p>
        </w:tc>
        <w:sdt>
          <w:sdtPr>
            <w:rPr>
              <w:bCs/>
              <w:sz w:val="21"/>
              <w:szCs w:val="21"/>
            </w:rPr>
            <w:id w:val="-2086062884"/>
            <w:placeholder>
              <w:docPart w:val="A7B5C3A0359440A89F10CCA542F3F193"/>
            </w:placeholder>
            <w:showingPlcHdr/>
          </w:sdtPr>
          <w:sdtEndPr/>
          <w:sdtContent>
            <w:tc>
              <w:tcPr>
                <w:tcW w:w="1800" w:type="dxa"/>
              </w:tcPr>
              <w:p w14:paraId="19206BAE" w14:textId="10493A96" w:rsidR="007819B6" w:rsidRPr="00432614" w:rsidRDefault="00AC3678"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1352102839"/>
            <w:placeholder>
              <w:docPart w:val="223750D3983145D192285FC514F319C4"/>
            </w:placeholder>
            <w:showingPlcHdr/>
          </w:sdtPr>
          <w:sdtEndPr/>
          <w:sdtContent>
            <w:tc>
              <w:tcPr>
                <w:tcW w:w="1800" w:type="dxa"/>
              </w:tcPr>
              <w:p w14:paraId="0BCFBF2A" w14:textId="1A811B8F" w:rsidR="007819B6" w:rsidRPr="00432614" w:rsidRDefault="00AC3678"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sdt>
          <w:sdtPr>
            <w:rPr>
              <w:bCs/>
              <w:sz w:val="21"/>
              <w:szCs w:val="21"/>
            </w:rPr>
            <w:id w:val="280613882"/>
            <w:placeholder>
              <w:docPart w:val="EC034594F01F42ABA9062C5769D1A837"/>
            </w:placeholder>
            <w:showingPlcHdr/>
          </w:sdtPr>
          <w:sdtEndPr/>
          <w:sdtContent>
            <w:tc>
              <w:tcPr>
                <w:tcW w:w="1890" w:type="dxa"/>
              </w:tcPr>
              <w:p w14:paraId="3BE576A4" w14:textId="40DF3626" w:rsidR="007819B6" w:rsidRPr="00432614" w:rsidRDefault="00AC3678"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r>
    </w:tbl>
    <w:p w14:paraId="2C226CD8" w14:textId="16FA9CB2" w:rsidR="007819B6" w:rsidRPr="006B2A04" w:rsidRDefault="00344157" w:rsidP="00AF3AD3">
      <w:pPr>
        <w:rPr>
          <w:szCs w:val="28"/>
        </w:rPr>
      </w:pPr>
      <w:r>
        <w:rPr>
          <w:szCs w:val="28"/>
        </w:rPr>
        <w:br w:type="page"/>
      </w:r>
    </w:p>
    <w:p w14:paraId="275A24F1" w14:textId="56E83869" w:rsidR="007819B6" w:rsidRPr="006B2A04" w:rsidRDefault="003D1F5D" w:rsidP="00AF3AD3">
      <w:pPr>
        <w:rPr>
          <w:szCs w:val="28"/>
        </w:rPr>
      </w:pPr>
      <w:r>
        <w:rPr>
          <w:noProof/>
          <w:sz w:val="52"/>
          <w:szCs w:val="52"/>
        </w:rPr>
        <w:lastRenderedPageBreak/>
        <w:drawing>
          <wp:anchor distT="0" distB="0" distL="114300" distR="114300" simplePos="0" relativeHeight="251658262" behindDoc="1" locked="0" layoutInCell="1" allowOverlap="1" wp14:anchorId="1132BB97" wp14:editId="486C56F2">
            <wp:simplePos x="0" y="0"/>
            <wp:positionH relativeFrom="column">
              <wp:posOffset>-718820</wp:posOffset>
            </wp:positionH>
            <wp:positionV relativeFrom="paragraph">
              <wp:posOffset>-883285</wp:posOffset>
            </wp:positionV>
            <wp:extent cx="7753350" cy="1004252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I_77832685.jpg"/>
                    <pic:cNvPicPr/>
                  </pic:nvPicPr>
                  <pic:blipFill rotWithShape="1">
                    <a:blip r:embed="rId18">
                      <a:extLst>
                        <a:ext uri="{28A0092B-C50C-407E-A947-70E740481C1C}">
                          <a14:useLocalDpi xmlns:a14="http://schemas.microsoft.com/office/drawing/2010/main" val="0"/>
                        </a:ext>
                      </a:extLst>
                    </a:blip>
                    <a:srcRect b="13764"/>
                    <a:stretch/>
                  </pic:blipFill>
                  <pic:spPr bwMode="auto">
                    <a:xfrm>
                      <a:off x="0" y="0"/>
                      <a:ext cx="7753350" cy="1004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C66DA0" w14:textId="71E0C4BB" w:rsidR="00C978DD" w:rsidRDefault="00C978DD" w:rsidP="00AF3AD3">
      <w:pPr>
        <w:rPr>
          <w:sz w:val="52"/>
          <w:szCs w:val="52"/>
        </w:rPr>
      </w:pPr>
      <w:r>
        <w:rPr>
          <w:sz w:val="52"/>
          <w:szCs w:val="52"/>
        </w:rPr>
        <w:br w:type="page"/>
      </w:r>
    </w:p>
    <w:p w14:paraId="4CF6EC21" w14:textId="11DC6DAE" w:rsidR="00C978DD" w:rsidRPr="00C521B7" w:rsidRDefault="00C978DD" w:rsidP="00BA6ED7">
      <w:pPr>
        <w:rPr>
          <w:b/>
          <w:bCs/>
          <w:color w:val="002060"/>
          <w:szCs w:val="28"/>
        </w:rPr>
      </w:pPr>
      <w:r w:rsidRPr="00C521B7">
        <w:rPr>
          <w:b/>
          <w:bCs/>
          <w:color w:val="002060"/>
          <w:szCs w:val="28"/>
        </w:rPr>
        <w:lastRenderedPageBreak/>
        <w:t xml:space="preserve">Need Area: Domestic Violence Services </w:t>
      </w:r>
    </w:p>
    <w:p w14:paraId="7B975BAA" w14:textId="30B1E3E0" w:rsidR="001D5C0E" w:rsidRDefault="00C978DD" w:rsidP="00BA6ED7">
      <w:pPr>
        <w:jc w:val="both"/>
        <w:rPr>
          <w:b/>
        </w:rPr>
      </w:pPr>
      <w:r w:rsidRPr="00C521B7">
        <w:rPr>
          <w:b/>
          <w:bCs/>
          <w:color w:val="002060"/>
          <w:szCs w:val="24"/>
        </w:rPr>
        <w:t>Status:</w:t>
      </w:r>
      <w:r w:rsidRPr="00C521B7">
        <w:rPr>
          <w:color w:val="002060"/>
          <w:szCs w:val="24"/>
        </w:rPr>
        <w:t xml:space="preserve"> </w:t>
      </w:r>
      <w:sdt>
        <w:sdtPr>
          <w:rPr>
            <w:b/>
            <w:bCs/>
            <w:color w:val="002060"/>
          </w:rPr>
          <w:alias w:val="Choose Type of Need"/>
          <w:tag w:val="Choose Type of Need"/>
          <w:id w:val="47194747"/>
          <w:placeholder>
            <w:docPart w:val="D4C63B90F3804C428F45ACE7DCB3C4B9"/>
          </w:placeholder>
          <w:showingPlcHdr/>
          <w:comboBox>
            <w:listItem w:value="Choose an item."/>
            <w:listItem w:displayText="Prioritized Need Area" w:value="Prioritized Need Area"/>
            <w:listItem w:displayText="General Need Area " w:value="General Need Area "/>
          </w:comboBox>
        </w:sdtPr>
        <w:sdtEndPr/>
        <w:sdtContent>
          <w:r w:rsidR="00C521B7" w:rsidRPr="005F166F">
            <w:rPr>
              <w:rStyle w:val="PlaceholderText"/>
              <w:color w:val="FF0000"/>
            </w:rPr>
            <w:t>Choose an item.</w:t>
          </w:r>
        </w:sdtContent>
      </w:sdt>
    </w:p>
    <w:p w14:paraId="3204169D" w14:textId="77777777" w:rsidR="00B77AFA" w:rsidRDefault="00B77AFA" w:rsidP="00BA6ED7">
      <w:pPr>
        <w:jc w:val="both"/>
        <w:rPr>
          <w:b/>
        </w:rPr>
      </w:pPr>
    </w:p>
    <w:p w14:paraId="4EB8B9C8" w14:textId="5E991694" w:rsidR="00C978DD" w:rsidRPr="00C978DD" w:rsidRDefault="00C978DD" w:rsidP="00BA6ED7">
      <w:pPr>
        <w:jc w:val="both"/>
        <w:rPr>
          <w:szCs w:val="24"/>
        </w:rPr>
      </w:pPr>
      <w:r w:rsidRPr="00C978DD">
        <w:t>Domestic violence is violence or other forms of abuse by one person against another in a domestic setting, e.g., husband and wife, child and parent, sibling and sibling, etc. This need area seeks to assess the level to which domestic violence impact residents throughout the county and the existence of community services and supports that will keep families safe from physical, sexual, financial, digital, mental and emotional forms of domestic violence (e.g., shelter services, victim services, batterers intervention services, DCF’s Office of Domestic Violence Services, domestic violence liaisons, domestic violence hotline, Family Success Centers, etc.)</w:t>
      </w:r>
      <w:r w:rsidRPr="00C978DD">
        <w:rPr>
          <w:szCs w:val="24"/>
        </w:rPr>
        <w:t xml:space="preserve"> </w:t>
      </w:r>
    </w:p>
    <w:p w14:paraId="76DCFE06" w14:textId="77777777" w:rsidR="00C978DD" w:rsidRDefault="00C978DD" w:rsidP="00BA6ED7">
      <w:pPr>
        <w:jc w:val="both"/>
        <w:rPr>
          <w:szCs w:val="24"/>
        </w:rPr>
      </w:pPr>
    </w:p>
    <w:p w14:paraId="6A8D8323" w14:textId="6BB76CFC" w:rsidR="00C978DD" w:rsidRPr="00C521B7" w:rsidRDefault="00C978DD" w:rsidP="00BA6ED7">
      <w:pPr>
        <w:jc w:val="both"/>
        <w:rPr>
          <w:b/>
          <w:bCs/>
          <w:color w:val="002060"/>
          <w:szCs w:val="24"/>
        </w:rPr>
      </w:pPr>
      <w:r w:rsidRPr="00C521B7">
        <w:rPr>
          <w:b/>
          <w:bCs/>
          <w:color w:val="002060"/>
          <w:szCs w:val="24"/>
        </w:rPr>
        <w:t>Need Assessment Key Findings</w:t>
      </w:r>
    </w:p>
    <w:p w14:paraId="2CDA8ABA" w14:textId="77777777" w:rsidR="00AF3AD3" w:rsidRPr="00C521B7" w:rsidRDefault="00AF3AD3" w:rsidP="00BA6ED7">
      <w:pPr>
        <w:rPr>
          <w:b/>
          <w:bCs/>
          <w:color w:val="002060"/>
          <w:szCs w:val="24"/>
        </w:rPr>
      </w:pPr>
    </w:p>
    <w:p w14:paraId="51ECB9D1" w14:textId="7127637A" w:rsidR="00C978DD" w:rsidRDefault="00C978DD" w:rsidP="00BA6ED7">
      <w:pPr>
        <w:rPr>
          <w:b/>
          <w:bCs/>
          <w:color w:val="002060"/>
          <w:szCs w:val="24"/>
        </w:rPr>
      </w:pPr>
      <w:r w:rsidRPr="00C521B7">
        <w:rPr>
          <w:b/>
          <w:bCs/>
          <w:color w:val="002060"/>
          <w:szCs w:val="24"/>
        </w:rPr>
        <w:t xml:space="preserve">Summary: Scope of the Need </w:t>
      </w:r>
    </w:p>
    <w:p w14:paraId="0F202C58" w14:textId="77777777" w:rsidR="00D22182" w:rsidRPr="00C521B7" w:rsidRDefault="00D22182" w:rsidP="00BA6ED7">
      <w:pPr>
        <w:rPr>
          <w:b/>
          <w:bCs/>
          <w:color w:val="002060"/>
          <w:szCs w:val="24"/>
        </w:rPr>
      </w:pPr>
    </w:p>
    <w:sdt>
      <w:sdtPr>
        <w:rPr>
          <w:sz w:val="21"/>
          <w:szCs w:val="21"/>
        </w:rPr>
        <w:id w:val="-1903815061"/>
        <w:placeholder>
          <w:docPart w:val="D9B56A267A0E4152AD455A9D6A6FB119"/>
        </w:placeholder>
        <w:showingPlcHdr/>
      </w:sdtPr>
      <w:sdtEndPr/>
      <w:sdtContent>
        <w:p w14:paraId="32BE0178" w14:textId="77777777" w:rsidR="00D45C8A" w:rsidRPr="001C2E60" w:rsidRDefault="00D45C8A" w:rsidP="00BA6ED7">
          <w:pPr>
            <w:jc w:val="both"/>
            <w:rPr>
              <w:b/>
              <w:i/>
              <w:color w:val="002060"/>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14:paraId="3E4B344E" w14:textId="77777777" w:rsidR="00D45C8A" w:rsidRPr="001C2E60" w:rsidRDefault="00D45C8A" w:rsidP="00BA6ED7">
          <w:pPr>
            <w:jc w:val="both"/>
            <w:rPr>
              <w:b/>
              <w:i/>
              <w:color w:val="002060"/>
              <w:szCs w:val="24"/>
              <w:highlight w:val="lightGray"/>
            </w:rPr>
          </w:pPr>
        </w:p>
        <w:p w14:paraId="66227AC3" w14:textId="77777777" w:rsidR="00D45C8A" w:rsidRDefault="00D45C8A" w:rsidP="00BA6ED7">
          <w:pPr>
            <w:jc w:val="both"/>
            <w:rPr>
              <w:sz w:val="21"/>
              <w:szCs w:val="21"/>
            </w:rPr>
          </w:pPr>
          <w:r w:rsidRPr="001C2E60">
            <w:rPr>
              <w:i/>
              <w:color w:val="002060"/>
              <w:szCs w:val="24"/>
              <w:highlight w:val="lightGray"/>
            </w:rPr>
            <w:t>Information to address scope can be gleaned from the data profile, surveys, focus groups and key informant interviews.]</w:t>
          </w:r>
        </w:p>
      </w:sdtContent>
    </w:sdt>
    <w:p w14:paraId="76D48527" w14:textId="6922E928" w:rsidR="00C978DD" w:rsidRDefault="00C978DD" w:rsidP="00BA6ED7">
      <w:pPr>
        <w:rPr>
          <w:sz w:val="21"/>
          <w:szCs w:val="21"/>
        </w:rPr>
      </w:pPr>
    </w:p>
    <w:p w14:paraId="7B57A468" w14:textId="77777777" w:rsidR="00AF3AD3" w:rsidRDefault="00AF3AD3" w:rsidP="00BA6ED7">
      <w:pPr>
        <w:rPr>
          <w:sz w:val="21"/>
          <w:szCs w:val="21"/>
        </w:rPr>
      </w:pPr>
    </w:p>
    <w:p w14:paraId="520510AE" w14:textId="3C8BE626" w:rsidR="00C978DD" w:rsidRPr="00C521B7" w:rsidRDefault="00C978DD" w:rsidP="00BA6ED7">
      <w:pPr>
        <w:rPr>
          <w:b/>
          <w:bCs/>
          <w:color w:val="002060"/>
          <w:sz w:val="21"/>
          <w:szCs w:val="21"/>
        </w:rPr>
      </w:pPr>
      <w:r w:rsidRPr="00C521B7">
        <w:rPr>
          <w:b/>
          <w:bCs/>
          <w:color w:val="002060"/>
          <w:szCs w:val="24"/>
        </w:rPr>
        <w:t>Summary: Nature of the Need</w:t>
      </w:r>
    </w:p>
    <w:p w14:paraId="275DCDD6" w14:textId="717C4AEB" w:rsidR="00C978DD" w:rsidRDefault="00C978DD" w:rsidP="00BA6ED7">
      <w:pPr>
        <w:rPr>
          <w:szCs w:val="24"/>
        </w:rPr>
      </w:pPr>
    </w:p>
    <w:p w14:paraId="48530844" w14:textId="2A1434A2" w:rsidR="00344157" w:rsidRDefault="00F22F23" w:rsidP="00BA6ED7">
      <w:pPr>
        <w:rPr>
          <w:szCs w:val="24"/>
        </w:rPr>
      </w:pPr>
      <w:sdt>
        <w:sdtPr>
          <w:rPr>
            <w:b/>
          </w:rPr>
          <w:id w:val="1759630896"/>
          <w:placeholder>
            <w:docPart w:val="6DBC68CC815B4EE8A70AF64B914EC985"/>
          </w:placeholder>
        </w:sdtPr>
        <w:sdtEndPr/>
        <w:sdtContent>
          <w:r w:rsidR="00344157" w:rsidRPr="00C0687B">
            <w:rPr>
              <w:color w:val="FF0000"/>
            </w:rPr>
            <w:t>Click in this text to add content</w:t>
          </w:r>
          <w:r w:rsidR="00344157">
            <w:rPr>
              <w:color w:val="FF0000"/>
            </w:rPr>
            <w:t xml:space="preserve">, </w:t>
          </w:r>
          <w:r w:rsidR="00344157" w:rsidRPr="00C0687B">
            <w:rPr>
              <w:color w:val="FF0000"/>
            </w:rPr>
            <w:t>delete the following instructions</w:t>
          </w:r>
          <w:r w:rsidR="00344157">
            <w:rPr>
              <w:color w:val="FF0000"/>
            </w:rPr>
            <w:t>, and updated font color and size</w:t>
          </w:r>
          <w:r w:rsidR="00344157" w:rsidRPr="00C0687B">
            <w:rPr>
              <w:color w:val="FF0000"/>
            </w:rPr>
            <w:t>:</w:t>
          </w:r>
          <w:r w:rsidR="00344157">
            <w:rPr>
              <w:color w:val="FF0000"/>
            </w:rPr>
            <w:t xml:space="preserve"> </w:t>
          </w:r>
          <w:r w:rsidR="00344157" w:rsidRPr="001C2E60">
            <w:rPr>
              <w:i/>
              <w:color w:val="002060"/>
              <w:szCs w:val="24"/>
              <w:highlight w:val="lightGray"/>
            </w:rPr>
            <w:t>[HSACS will provide a narrative</w:t>
          </w:r>
          <w:r w:rsidR="00344157">
            <w:rPr>
              <w:i/>
              <w:color w:val="002060"/>
              <w:szCs w:val="24"/>
              <w:highlight w:val="lightGray"/>
            </w:rPr>
            <w:t xml:space="preserve"> </w:t>
          </w:r>
          <w:r w:rsidR="00344157" w:rsidRPr="001C2E60">
            <w:rPr>
              <w:i/>
              <w:color w:val="002060"/>
              <w:szCs w:val="24"/>
              <w:highlight w:val="lightGray"/>
            </w:rPr>
            <w:t xml:space="preserve">describing the nature of this need area. Considerations for describing the nature of the need </w:t>
          </w:r>
          <w:proofErr w:type="gramStart"/>
          <w:r w:rsidR="00344157" w:rsidRPr="001C2E60">
            <w:rPr>
              <w:i/>
              <w:color w:val="002060"/>
              <w:szCs w:val="24"/>
              <w:highlight w:val="lightGray"/>
            </w:rPr>
            <w:t>include:</w:t>
          </w:r>
          <w:proofErr w:type="gramEnd"/>
          <w:r w:rsidR="00344157" w:rsidRPr="001C2E60">
            <w:rPr>
              <w:i/>
              <w:color w:val="002060"/>
              <w:szCs w:val="24"/>
              <w:highlight w:val="lightGray"/>
            </w:rPr>
            <w:t xml:space="preserve"> availability, physical accessibility, economic accessibility, discriminatory practices, informational accessibility, acceptability, quality and key barriers to service provision.</w:t>
          </w:r>
          <w:r w:rsidR="00344157" w:rsidRPr="001C2E60">
            <w:rPr>
              <w:i/>
              <w:color w:val="002060"/>
              <w:szCs w:val="24"/>
            </w:rPr>
            <w:t xml:space="preserve"> </w:t>
          </w:r>
          <w:r w:rsidR="00344157" w:rsidRPr="001C2E60">
            <w:rPr>
              <w:i/>
              <w:color w:val="002060"/>
              <w:szCs w:val="24"/>
              <w:highlight w:val="lightGray"/>
            </w:rPr>
            <w:t>Information to address nature of the need can be gleaned from surveys, focus groups and key informant interviews</w:t>
          </w:r>
          <w:r w:rsidR="00344157">
            <w:rPr>
              <w:i/>
              <w:color w:val="002060"/>
              <w:szCs w:val="24"/>
              <w:highlight w:val="lightGray"/>
            </w:rPr>
            <w:t>.]</w:t>
          </w:r>
          <w:r w:rsidR="00344157" w:rsidRPr="001C2E60">
            <w:rPr>
              <w:i/>
              <w:color w:val="002060"/>
              <w:szCs w:val="24"/>
              <w:highlight w:val="lightGray"/>
            </w:rPr>
            <w:t xml:space="preserve"> </w:t>
          </w:r>
        </w:sdtContent>
      </w:sdt>
    </w:p>
    <w:p w14:paraId="27C853F8" w14:textId="77777777" w:rsidR="00C978DD" w:rsidRDefault="00C978DD" w:rsidP="00BA6ED7">
      <w:pPr>
        <w:rPr>
          <w:szCs w:val="24"/>
        </w:rPr>
      </w:pPr>
    </w:p>
    <w:p w14:paraId="2AB226D4" w14:textId="77777777" w:rsidR="00AF3AD3" w:rsidRDefault="00AF3AD3" w:rsidP="00BA6ED7">
      <w:pPr>
        <w:rPr>
          <w:szCs w:val="24"/>
        </w:rPr>
      </w:pPr>
    </w:p>
    <w:p w14:paraId="7DF6140C" w14:textId="77777777" w:rsidR="00AF3AD3" w:rsidRDefault="00AF3AD3" w:rsidP="00BA6ED7">
      <w:pPr>
        <w:rPr>
          <w:szCs w:val="24"/>
        </w:rPr>
      </w:pPr>
    </w:p>
    <w:p w14:paraId="08BD81A2" w14:textId="440E8DA8" w:rsidR="00AF3AD3" w:rsidRDefault="00B77AFA" w:rsidP="00BA6ED7">
      <w:pPr>
        <w:spacing w:after="200"/>
        <w:rPr>
          <w:szCs w:val="24"/>
        </w:rPr>
      </w:pPr>
      <w:r>
        <w:rPr>
          <w:szCs w:val="24"/>
        </w:rPr>
        <w:br w:type="page"/>
      </w:r>
    </w:p>
    <w:p w14:paraId="4B4A1115" w14:textId="604F1B61" w:rsidR="00C978DD" w:rsidRDefault="00C978DD" w:rsidP="00BA6ED7">
      <w:pPr>
        <w:rPr>
          <w:b/>
          <w:bCs/>
          <w:color w:val="002060"/>
          <w:szCs w:val="24"/>
        </w:rPr>
      </w:pPr>
      <w:r w:rsidRPr="00C521B7">
        <w:rPr>
          <w:b/>
          <w:bCs/>
          <w:color w:val="002060"/>
          <w:szCs w:val="24"/>
        </w:rPr>
        <w:lastRenderedPageBreak/>
        <w:t>Summary: Local Considerations for Addressing the Need for County Prioritized Need Area</w:t>
      </w:r>
    </w:p>
    <w:p w14:paraId="55DA37B2" w14:textId="77777777" w:rsidR="00D22182" w:rsidRPr="00C521B7" w:rsidRDefault="00D22182" w:rsidP="00BA6ED7">
      <w:pPr>
        <w:rPr>
          <w:b/>
          <w:bCs/>
          <w:color w:val="002060"/>
          <w:szCs w:val="24"/>
        </w:rPr>
      </w:pPr>
    </w:p>
    <w:sdt>
      <w:sdtPr>
        <w:rPr>
          <w:b/>
        </w:rPr>
        <w:id w:val="1170987181"/>
        <w:placeholder>
          <w:docPart w:val="B751E9F0D55E45DF9DD84DF0DB39B577"/>
        </w:placeholder>
      </w:sdtPr>
      <w:sdtEndPr/>
      <w:sdtContent>
        <w:p w14:paraId="2265033C" w14:textId="337FD1CE" w:rsidR="00AF3AD3" w:rsidRDefault="00AF3AD3" w:rsidP="00BA6ED7">
          <w:pPr>
            <w:jc w:val="both"/>
            <w:rPr>
              <w:b/>
              <w:i/>
              <w:iCs/>
              <w:color w:val="00B050"/>
              <w:sz w:val="22"/>
            </w:rPr>
          </w:pPr>
          <w:r w:rsidRPr="00C521B7">
            <w:rPr>
              <w:b/>
              <w:i/>
              <w:iCs/>
              <w:color w:val="00B050"/>
              <w:sz w:val="22"/>
            </w:rPr>
            <w:t xml:space="preserve">*Required only if focus group need area topic. </w:t>
          </w:r>
        </w:p>
        <w:p w14:paraId="49A0A5F9" w14:textId="77777777" w:rsidR="00C521B7" w:rsidRPr="00C521B7" w:rsidRDefault="00C521B7" w:rsidP="00BA6ED7">
          <w:pPr>
            <w:jc w:val="both"/>
            <w:rPr>
              <w:b/>
              <w:i/>
              <w:color w:val="002060"/>
              <w:szCs w:val="24"/>
              <w:highlight w:val="lightGray"/>
            </w:rPr>
          </w:pPr>
        </w:p>
        <w:p w14:paraId="647D8EDE" w14:textId="1A442FCB" w:rsidR="005409BA" w:rsidRDefault="005409BA" w:rsidP="00BA6ED7">
          <w:pPr>
            <w:jc w:val="both"/>
            <w:rPr>
              <w:b/>
              <w:i/>
              <w:color w:val="002060"/>
              <w:szCs w:val="24"/>
              <w:highlight w:val="lightGray"/>
            </w:rPr>
          </w:pPr>
          <w:r w:rsidRPr="00C0687B">
            <w:rPr>
              <w:color w:val="FF0000"/>
            </w:rPr>
            <w:t>Click in this text to add content</w:t>
          </w:r>
          <w:r>
            <w:rPr>
              <w:color w:val="FF0000"/>
            </w:rPr>
            <w:t xml:space="preserve">, </w:t>
          </w:r>
          <w:r w:rsidRPr="00C0687B">
            <w:rPr>
              <w:color w:val="FF0000"/>
            </w:rPr>
            <w:t>delete the following instructions</w:t>
          </w:r>
          <w:r>
            <w:rPr>
              <w:color w:val="FF0000"/>
            </w:rPr>
            <w:t>, and updated font color and size</w:t>
          </w:r>
          <w:r w:rsidRPr="00C0687B">
            <w:rPr>
              <w:color w:val="FF0000"/>
            </w:rPr>
            <w:t>:</w:t>
          </w:r>
          <w:r>
            <w:rPr>
              <w:color w:val="FF0000"/>
            </w:rPr>
            <w:t xml:space="preserve"> </w:t>
          </w:r>
          <w:r w:rsidRPr="001C2E60">
            <w:rPr>
              <w:i/>
              <w:color w:val="002060"/>
              <w:szCs w:val="24"/>
              <w:highlight w:val="lightGray"/>
            </w:rPr>
            <w:t>[HSACS will provide a narrative</w:t>
          </w:r>
          <w:r>
            <w:rPr>
              <w:i/>
              <w:color w:val="002060"/>
              <w:szCs w:val="24"/>
              <w:highlight w:val="lightGray"/>
            </w:rPr>
            <w:t xml:space="preserve"> </w:t>
          </w:r>
          <w:r w:rsidRPr="001C2E60">
            <w:rPr>
              <w:i/>
              <w:color w:val="002060"/>
              <w:szCs w:val="24"/>
              <w:highlight w:val="lightGray"/>
            </w:rPr>
            <w:t>describing local considerations for addressing this need. A summary of local consideration for addressing the need may include information to address the following questions: Is this a need that can be addressed at the county level? Is this an urgent need (e.g., needs to be addressed in 1-3 years)? Does the community lack (access to) organizations/programs to focus on the needs/issue or on similar needs issues? If not, what resources would the existing constellation of service providers and community support organizations need to be able to address the need; and are these resources readily available? Information to address local considerations for addressing the need can be gleaned primarily from focus groups and key informant interviews</w:t>
          </w:r>
        </w:p>
        <w:p w14:paraId="737E311C" w14:textId="315BB498" w:rsidR="00C978DD" w:rsidRPr="005409BA" w:rsidRDefault="00F22F23" w:rsidP="00BA6ED7">
          <w:pPr>
            <w:rPr>
              <w:b/>
            </w:rPr>
          </w:pPr>
        </w:p>
      </w:sdtContent>
    </w:sdt>
    <w:p w14:paraId="4B2F013F" w14:textId="77777777" w:rsidR="00C978DD" w:rsidRDefault="00C978DD" w:rsidP="00BA6ED7">
      <w:pPr>
        <w:rPr>
          <w:szCs w:val="24"/>
        </w:rPr>
      </w:pPr>
    </w:p>
    <w:p w14:paraId="654FB450" w14:textId="77777777" w:rsidR="00C978DD" w:rsidRDefault="00C978DD" w:rsidP="00BA6ED7">
      <w:pPr>
        <w:rPr>
          <w:szCs w:val="24"/>
        </w:rPr>
      </w:pPr>
    </w:p>
    <w:p w14:paraId="3DC54684" w14:textId="77777777" w:rsidR="00C978DD" w:rsidRDefault="00C978DD" w:rsidP="00BA6ED7">
      <w:pPr>
        <w:rPr>
          <w:szCs w:val="24"/>
        </w:rPr>
      </w:pPr>
    </w:p>
    <w:p w14:paraId="542F0D8B" w14:textId="77777777" w:rsidR="00C978DD" w:rsidRDefault="00C978DD" w:rsidP="00BA6ED7">
      <w:pPr>
        <w:rPr>
          <w:szCs w:val="24"/>
        </w:rPr>
      </w:pPr>
    </w:p>
    <w:p w14:paraId="2C27744D" w14:textId="2F97913D" w:rsidR="00C978DD" w:rsidRDefault="00C978DD" w:rsidP="00BA6ED7">
      <w:pPr>
        <w:rPr>
          <w:b/>
          <w:bCs/>
          <w:color w:val="002060"/>
          <w:szCs w:val="24"/>
        </w:rPr>
      </w:pPr>
      <w:r w:rsidRPr="00C521B7">
        <w:rPr>
          <w:b/>
          <w:bCs/>
          <w:color w:val="002060"/>
          <w:szCs w:val="24"/>
        </w:rPr>
        <w:t>If applicable: Additional Notable Focus Group Trends for County Prioritized Need Area</w:t>
      </w:r>
    </w:p>
    <w:p w14:paraId="64ABA860" w14:textId="77777777" w:rsidR="00D22182" w:rsidRPr="00C521B7" w:rsidRDefault="00D22182" w:rsidP="00BA6ED7">
      <w:pPr>
        <w:rPr>
          <w:b/>
          <w:bCs/>
          <w:color w:val="002060"/>
          <w:szCs w:val="24"/>
        </w:rPr>
      </w:pPr>
    </w:p>
    <w:sdt>
      <w:sdtPr>
        <w:rPr>
          <w:b/>
        </w:rPr>
        <w:id w:val="328637144"/>
        <w:placeholder>
          <w:docPart w:val="62C3A566171E44989F9F6F2C6299DF9A"/>
        </w:placeholder>
      </w:sdtPr>
      <w:sdtEndPr/>
      <w:sdtContent>
        <w:p w14:paraId="5E807FD5" w14:textId="77777777" w:rsidR="00AD019A" w:rsidRDefault="00AD019A" w:rsidP="00BA6ED7">
          <w:pPr>
            <w:jc w:val="both"/>
            <w:rPr>
              <w:b/>
              <w:i/>
              <w:color w:val="002060"/>
              <w:szCs w:val="24"/>
              <w:highlight w:val="lightGray"/>
            </w:rPr>
          </w:pPr>
          <w:r w:rsidRPr="00C0687B">
            <w:rPr>
              <w:color w:val="FF0000"/>
            </w:rPr>
            <w:t>Click in this text</w:t>
          </w:r>
          <w:r>
            <w:rPr>
              <w:color w:val="FF0000"/>
            </w:rPr>
            <w:t xml:space="preserve"> (if applicable)</w:t>
          </w:r>
          <w:r w:rsidRPr="00C0687B">
            <w:rPr>
              <w:color w:val="FF0000"/>
            </w:rPr>
            <w:t xml:space="preserve"> to add content</w:t>
          </w:r>
          <w:r>
            <w:rPr>
              <w:color w:val="FF0000"/>
            </w:rPr>
            <w:t xml:space="preserve"> and updated font color and size. If not applicable delete this text and box. </w:t>
          </w:r>
        </w:p>
        <w:p w14:paraId="02B4FDE0" w14:textId="77777777" w:rsidR="00AD019A" w:rsidRDefault="00AD019A" w:rsidP="00BA6ED7">
          <w:pPr>
            <w:rPr>
              <w:b/>
              <w:i/>
              <w:color w:val="002060"/>
              <w:szCs w:val="24"/>
              <w:highlight w:val="lightGray"/>
            </w:rPr>
          </w:pPr>
        </w:p>
        <w:p w14:paraId="747C38A3" w14:textId="77777777" w:rsidR="00AD019A" w:rsidRDefault="00F22F23" w:rsidP="00BA6ED7">
          <w:pPr>
            <w:rPr>
              <w:b/>
            </w:rPr>
          </w:pPr>
        </w:p>
      </w:sdtContent>
    </w:sdt>
    <w:p w14:paraId="00A5698B" w14:textId="77777777" w:rsidR="00C978DD" w:rsidRDefault="00C978DD" w:rsidP="00BA6ED7"/>
    <w:p w14:paraId="64CEBC7B" w14:textId="77777777" w:rsidR="00C978DD" w:rsidRDefault="00C978DD" w:rsidP="00BA6ED7"/>
    <w:p w14:paraId="6A21A35B" w14:textId="77777777" w:rsidR="00C978DD" w:rsidRDefault="00C978DD" w:rsidP="00BA6ED7"/>
    <w:p w14:paraId="08F947DD" w14:textId="77777777" w:rsidR="00C978DD" w:rsidRDefault="00C978DD" w:rsidP="00BA6ED7"/>
    <w:p w14:paraId="4806C0DD" w14:textId="77777777" w:rsidR="00344157" w:rsidRDefault="00344157" w:rsidP="00BA6ED7">
      <w:r>
        <w:br w:type="page"/>
      </w:r>
    </w:p>
    <w:p w14:paraId="587AE74E" w14:textId="4582DA8A" w:rsidR="00C978DD" w:rsidRDefault="00C978DD" w:rsidP="00AF3AD3">
      <w:r>
        <w:rPr>
          <w:noProof/>
        </w:rPr>
        <w:lastRenderedPageBreak/>
        <mc:AlternateContent>
          <mc:Choice Requires="wps">
            <w:drawing>
              <wp:anchor distT="0" distB="0" distL="114300" distR="114300" simplePos="0" relativeHeight="251658254" behindDoc="1" locked="0" layoutInCell="1" allowOverlap="1" wp14:anchorId="58DB5D25" wp14:editId="4B195F5F">
                <wp:simplePos x="0" y="0"/>
                <wp:positionH relativeFrom="column">
                  <wp:posOffset>-394970</wp:posOffset>
                </wp:positionH>
                <wp:positionV relativeFrom="paragraph">
                  <wp:posOffset>274955</wp:posOffset>
                </wp:positionV>
                <wp:extent cx="7190308" cy="7569200"/>
                <wp:effectExtent l="0" t="0" r="10795" b="12700"/>
                <wp:wrapNone/>
                <wp:docPr id="239" name="Rectangle 239"/>
                <wp:cNvGraphicFramePr/>
                <a:graphic xmlns:a="http://schemas.openxmlformats.org/drawingml/2006/main">
                  <a:graphicData uri="http://schemas.microsoft.com/office/word/2010/wordprocessingShape">
                    <wps:wsp>
                      <wps:cNvSpPr/>
                      <wps:spPr>
                        <a:xfrm>
                          <a:off x="0" y="0"/>
                          <a:ext cx="7190308" cy="7569200"/>
                        </a:xfrm>
                        <a:prstGeom prst="rect">
                          <a:avLst/>
                        </a:prstGeom>
                        <a:solidFill>
                          <a:schemeClr val="accent2">
                            <a:lumMod val="20000"/>
                            <a:lumOff val="80000"/>
                            <a:alpha val="39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67647" id="Rectangle 239" o:spid="_x0000_s1026" style="position:absolute;margin-left:-31.1pt;margin-top:21.65pt;width:566.15pt;height:596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" fillcolor="#d6e9f5 [661]" strokecolor="#024f75 [3204]" strokeweight="2pt">
                <v:fill opacity="25443f"/>
              </v:rect>
            </w:pict>
          </mc:Fallback>
        </mc:AlternateContent>
      </w:r>
    </w:p>
    <w:p w14:paraId="2AEF6DDE" w14:textId="77777777" w:rsidR="00C521B7" w:rsidRDefault="00C521B7" w:rsidP="00AF3AD3">
      <w:pPr>
        <w:ind w:left="-450"/>
      </w:pPr>
    </w:p>
    <w:p w14:paraId="7E0873BF" w14:textId="3DC7896A" w:rsidR="00C978DD" w:rsidRPr="00E870BB" w:rsidRDefault="00C978DD" w:rsidP="00AF3AD3">
      <w:pPr>
        <w:ind w:left="-450"/>
        <w:rPr>
          <w:b/>
          <w:bCs/>
          <w:color w:val="002060"/>
          <w:sz w:val="21"/>
          <w:szCs w:val="21"/>
        </w:rPr>
      </w:pPr>
      <w:r w:rsidRPr="00E870BB">
        <w:rPr>
          <w:b/>
          <w:bCs/>
          <w:color w:val="002060"/>
        </w:rPr>
        <w:t>Need Area: Survey Results</w:t>
      </w:r>
      <w:r w:rsidRPr="00E870BB">
        <w:rPr>
          <w:b/>
          <w:bCs/>
          <w:color w:val="002060"/>
          <w:sz w:val="21"/>
          <w:szCs w:val="21"/>
        </w:rPr>
        <w:t xml:space="preserve"> </w:t>
      </w:r>
    </w:p>
    <w:p w14:paraId="254D737B" w14:textId="77777777" w:rsidR="00C978DD" w:rsidRPr="00E870BB" w:rsidRDefault="00C978DD" w:rsidP="00AF3AD3">
      <w:pPr>
        <w:ind w:left="-450"/>
        <w:rPr>
          <w:b/>
          <w:bCs/>
          <w:color w:val="002060"/>
          <w:sz w:val="21"/>
          <w:szCs w:val="21"/>
        </w:rPr>
      </w:pPr>
    </w:p>
    <w:tbl>
      <w:tblPr>
        <w:tblStyle w:val="TableGrid"/>
        <w:tblW w:w="10980" w:type="dxa"/>
        <w:tblInd w:w="-455" w:type="dxa"/>
        <w:tblLayout w:type="fixed"/>
        <w:tblLook w:val="04A0" w:firstRow="1" w:lastRow="0" w:firstColumn="1" w:lastColumn="0" w:noHBand="0" w:noVBand="1"/>
      </w:tblPr>
      <w:tblGrid>
        <w:gridCol w:w="3600"/>
        <w:gridCol w:w="1350"/>
        <w:gridCol w:w="990"/>
        <w:gridCol w:w="990"/>
        <w:gridCol w:w="990"/>
        <w:gridCol w:w="1080"/>
        <w:gridCol w:w="990"/>
        <w:gridCol w:w="990"/>
      </w:tblGrid>
      <w:tr w:rsidR="00E870BB" w:rsidRPr="00E870BB" w14:paraId="742D1611" w14:textId="77777777" w:rsidTr="009F5939">
        <w:tc>
          <w:tcPr>
            <w:tcW w:w="3600" w:type="dxa"/>
          </w:tcPr>
          <w:p w14:paraId="2753EA5C" w14:textId="77777777" w:rsidR="00C978DD" w:rsidRPr="00E870BB" w:rsidRDefault="00C978DD" w:rsidP="00AF3AD3">
            <w:pPr>
              <w:rPr>
                <w:b/>
                <w:bCs/>
                <w:color w:val="002060"/>
                <w:sz w:val="21"/>
                <w:szCs w:val="21"/>
              </w:rPr>
            </w:pPr>
            <w:r w:rsidRPr="00E870BB">
              <w:rPr>
                <w:b/>
                <w:bCs/>
                <w:color w:val="002060"/>
                <w:sz w:val="21"/>
                <w:szCs w:val="21"/>
              </w:rPr>
              <w:t>Item</w:t>
            </w:r>
          </w:p>
        </w:tc>
        <w:tc>
          <w:tcPr>
            <w:tcW w:w="1350" w:type="dxa"/>
          </w:tcPr>
          <w:p w14:paraId="5952997F" w14:textId="77777777" w:rsidR="00C978DD" w:rsidRPr="00E870BB" w:rsidRDefault="00C978DD" w:rsidP="00AF3AD3">
            <w:pPr>
              <w:jc w:val="center"/>
              <w:rPr>
                <w:b/>
                <w:bCs/>
                <w:color w:val="002060"/>
                <w:sz w:val="21"/>
                <w:szCs w:val="21"/>
              </w:rPr>
            </w:pPr>
            <w:r w:rsidRPr="00E870BB">
              <w:rPr>
                <w:b/>
                <w:bCs/>
                <w:color w:val="002060"/>
                <w:sz w:val="21"/>
                <w:szCs w:val="21"/>
              </w:rPr>
              <w:t>Total Number of Respondents</w:t>
            </w:r>
          </w:p>
        </w:tc>
        <w:tc>
          <w:tcPr>
            <w:tcW w:w="990" w:type="dxa"/>
          </w:tcPr>
          <w:p w14:paraId="50D78151" w14:textId="77777777" w:rsidR="00C978DD" w:rsidRPr="00E870BB" w:rsidRDefault="00C978DD" w:rsidP="00AF3AD3">
            <w:pPr>
              <w:jc w:val="center"/>
              <w:rPr>
                <w:b/>
                <w:bCs/>
                <w:color w:val="002060"/>
                <w:sz w:val="21"/>
                <w:szCs w:val="21"/>
              </w:rPr>
            </w:pPr>
            <w:r w:rsidRPr="00E870BB">
              <w:rPr>
                <w:b/>
                <w:bCs/>
                <w:color w:val="002060"/>
                <w:sz w:val="21"/>
                <w:szCs w:val="21"/>
              </w:rPr>
              <w:t>Strongly Disagree</w:t>
            </w:r>
          </w:p>
        </w:tc>
        <w:tc>
          <w:tcPr>
            <w:tcW w:w="990" w:type="dxa"/>
          </w:tcPr>
          <w:p w14:paraId="7688D4A4" w14:textId="77777777" w:rsidR="00C978DD" w:rsidRPr="00E870BB" w:rsidRDefault="00C978DD" w:rsidP="00AF3AD3">
            <w:pPr>
              <w:jc w:val="center"/>
              <w:rPr>
                <w:b/>
                <w:bCs/>
                <w:color w:val="002060"/>
                <w:sz w:val="21"/>
                <w:szCs w:val="21"/>
              </w:rPr>
            </w:pPr>
            <w:r w:rsidRPr="00E870BB">
              <w:rPr>
                <w:b/>
                <w:bCs/>
                <w:color w:val="002060"/>
                <w:sz w:val="21"/>
                <w:szCs w:val="21"/>
              </w:rPr>
              <w:t>Disagree</w:t>
            </w:r>
          </w:p>
        </w:tc>
        <w:tc>
          <w:tcPr>
            <w:tcW w:w="990" w:type="dxa"/>
          </w:tcPr>
          <w:p w14:paraId="7A529E12" w14:textId="77777777" w:rsidR="00C978DD" w:rsidRPr="00E870BB" w:rsidRDefault="00C978DD" w:rsidP="00AF3AD3">
            <w:pPr>
              <w:jc w:val="center"/>
              <w:rPr>
                <w:b/>
                <w:bCs/>
                <w:color w:val="002060"/>
                <w:sz w:val="21"/>
                <w:szCs w:val="21"/>
              </w:rPr>
            </w:pPr>
            <w:r w:rsidRPr="00E870BB">
              <w:rPr>
                <w:b/>
                <w:bCs/>
                <w:color w:val="002060"/>
                <w:sz w:val="21"/>
                <w:szCs w:val="21"/>
              </w:rPr>
              <w:t>Agree</w:t>
            </w:r>
          </w:p>
        </w:tc>
        <w:tc>
          <w:tcPr>
            <w:tcW w:w="1080" w:type="dxa"/>
          </w:tcPr>
          <w:p w14:paraId="4E871A8A" w14:textId="77777777" w:rsidR="00C978DD" w:rsidRPr="00E870BB" w:rsidRDefault="00C978DD" w:rsidP="00AF3AD3">
            <w:pPr>
              <w:jc w:val="center"/>
              <w:rPr>
                <w:b/>
                <w:bCs/>
                <w:color w:val="002060"/>
                <w:sz w:val="21"/>
                <w:szCs w:val="21"/>
              </w:rPr>
            </w:pPr>
            <w:r w:rsidRPr="00E870BB">
              <w:rPr>
                <w:b/>
                <w:bCs/>
                <w:color w:val="002060"/>
                <w:sz w:val="21"/>
                <w:szCs w:val="21"/>
              </w:rPr>
              <w:t>Strongly Agree</w:t>
            </w:r>
          </w:p>
        </w:tc>
        <w:tc>
          <w:tcPr>
            <w:tcW w:w="990" w:type="dxa"/>
          </w:tcPr>
          <w:p w14:paraId="3011FFAB" w14:textId="77777777" w:rsidR="00C978DD" w:rsidRPr="00E870BB" w:rsidRDefault="00C978DD" w:rsidP="00AF3AD3">
            <w:pPr>
              <w:jc w:val="center"/>
              <w:rPr>
                <w:b/>
                <w:bCs/>
                <w:color w:val="002060"/>
                <w:sz w:val="21"/>
                <w:szCs w:val="21"/>
              </w:rPr>
            </w:pPr>
            <w:r w:rsidRPr="00E870BB">
              <w:rPr>
                <w:b/>
                <w:bCs/>
                <w:color w:val="002060"/>
                <w:sz w:val="21"/>
                <w:szCs w:val="21"/>
              </w:rPr>
              <w:t>Don’t Know</w:t>
            </w:r>
          </w:p>
        </w:tc>
        <w:tc>
          <w:tcPr>
            <w:tcW w:w="990" w:type="dxa"/>
          </w:tcPr>
          <w:p w14:paraId="3D8A0D4D" w14:textId="77777777" w:rsidR="00C978DD" w:rsidRPr="00E870BB" w:rsidRDefault="00C978DD" w:rsidP="00AF3AD3">
            <w:pPr>
              <w:jc w:val="center"/>
              <w:rPr>
                <w:b/>
                <w:bCs/>
                <w:color w:val="002060"/>
                <w:sz w:val="21"/>
                <w:szCs w:val="21"/>
              </w:rPr>
            </w:pPr>
            <w:r w:rsidRPr="00E870BB">
              <w:rPr>
                <w:b/>
                <w:bCs/>
                <w:color w:val="002060"/>
                <w:sz w:val="21"/>
                <w:szCs w:val="21"/>
              </w:rPr>
              <w:t>Total</w:t>
            </w:r>
          </w:p>
        </w:tc>
      </w:tr>
      <w:tr w:rsidR="00C978DD" w:rsidRPr="00367040" w14:paraId="6695F97D" w14:textId="77777777" w:rsidTr="009F5939">
        <w:tc>
          <w:tcPr>
            <w:tcW w:w="3600" w:type="dxa"/>
          </w:tcPr>
          <w:p w14:paraId="00B474E1" w14:textId="77777777" w:rsidR="00C978DD" w:rsidRPr="00E870BB" w:rsidRDefault="00C978DD" w:rsidP="00AF3AD3">
            <w:pPr>
              <w:rPr>
                <w:b/>
                <w:bCs/>
                <w:color w:val="002060"/>
                <w:sz w:val="21"/>
                <w:szCs w:val="21"/>
              </w:rPr>
            </w:pPr>
            <w:r w:rsidRPr="00E870BB">
              <w:rPr>
                <w:color w:val="002060"/>
                <w:sz w:val="21"/>
                <w:szCs w:val="21"/>
              </w:rPr>
              <w:t xml:space="preserve">1. There are enough services available in the county to help those who have this need. </w:t>
            </w:r>
          </w:p>
        </w:tc>
        <w:sdt>
          <w:sdtPr>
            <w:rPr>
              <w:bCs/>
              <w:sz w:val="21"/>
              <w:szCs w:val="21"/>
            </w:rPr>
            <w:id w:val="1177851912"/>
            <w:placeholder>
              <w:docPart w:val="F551F447D6034010BE0F757B5DB0D61B"/>
            </w:placeholder>
            <w:showingPlcHdr/>
          </w:sdtPr>
          <w:sdtEndPr/>
          <w:sdtContent>
            <w:tc>
              <w:tcPr>
                <w:tcW w:w="1350" w:type="dxa"/>
              </w:tcPr>
              <w:p w14:paraId="25F48207" w14:textId="6AAABF4E" w:rsidR="00C978DD" w:rsidRPr="00432614" w:rsidRDefault="009F5939"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c>
          <w:tcPr>
            <w:tcW w:w="990" w:type="dxa"/>
          </w:tcPr>
          <w:p w14:paraId="302D196B" w14:textId="4FD5B5C1" w:rsidR="00C978DD" w:rsidRPr="00432614" w:rsidRDefault="00F22F23" w:rsidP="00AF3AD3">
            <w:pPr>
              <w:jc w:val="center"/>
              <w:rPr>
                <w:bCs/>
                <w:sz w:val="21"/>
                <w:szCs w:val="21"/>
              </w:rPr>
            </w:pPr>
            <w:sdt>
              <w:sdtPr>
                <w:rPr>
                  <w:bCs/>
                  <w:sz w:val="21"/>
                  <w:szCs w:val="21"/>
                </w:rPr>
                <w:id w:val="1454283984"/>
                <w:placeholder>
                  <w:docPart w:val="4B43A65684CE4C5981D30F5A3AD51EAA"/>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4D34D8CD" w14:textId="1969787C" w:rsidR="00C978DD" w:rsidRPr="00432614" w:rsidRDefault="00F22F23" w:rsidP="00AF3AD3">
            <w:pPr>
              <w:jc w:val="center"/>
              <w:rPr>
                <w:bCs/>
                <w:sz w:val="21"/>
                <w:szCs w:val="21"/>
              </w:rPr>
            </w:pPr>
            <w:sdt>
              <w:sdtPr>
                <w:rPr>
                  <w:bCs/>
                  <w:sz w:val="21"/>
                  <w:szCs w:val="21"/>
                </w:rPr>
                <w:id w:val="-1454088138"/>
                <w:placeholder>
                  <w:docPart w:val="C4114EAFCE464E2D9534DE10CC4EEE3D"/>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7F6E1822" w14:textId="0AB5BEE3" w:rsidR="00C978DD" w:rsidRPr="00432614" w:rsidRDefault="00F22F23" w:rsidP="00AF3AD3">
            <w:pPr>
              <w:jc w:val="center"/>
              <w:rPr>
                <w:bCs/>
                <w:sz w:val="21"/>
                <w:szCs w:val="21"/>
              </w:rPr>
            </w:pPr>
            <w:sdt>
              <w:sdtPr>
                <w:rPr>
                  <w:bCs/>
                  <w:sz w:val="21"/>
                  <w:szCs w:val="21"/>
                </w:rPr>
                <w:id w:val="-58790650"/>
                <w:placeholder>
                  <w:docPart w:val="51A8A581001A400E9242D9789DCD870B"/>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1080" w:type="dxa"/>
          </w:tcPr>
          <w:p w14:paraId="3DA0C8D6" w14:textId="4ECFA7F9" w:rsidR="00C978DD" w:rsidRPr="00432614" w:rsidRDefault="00F22F23" w:rsidP="00AF3AD3">
            <w:pPr>
              <w:jc w:val="center"/>
              <w:rPr>
                <w:bCs/>
                <w:sz w:val="21"/>
                <w:szCs w:val="21"/>
              </w:rPr>
            </w:pPr>
            <w:sdt>
              <w:sdtPr>
                <w:rPr>
                  <w:bCs/>
                  <w:sz w:val="21"/>
                  <w:szCs w:val="21"/>
                </w:rPr>
                <w:id w:val="-221215778"/>
                <w:placeholder>
                  <w:docPart w:val="6A4E90A0B13E4ECAA64C1E4A9C05DC8A"/>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5C459694" w14:textId="61C8E2A6" w:rsidR="00C978DD" w:rsidRPr="00432614" w:rsidRDefault="00F22F23" w:rsidP="00AF3AD3">
            <w:pPr>
              <w:jc w:val="center"/>
              <w:rPr>
                <w:bCs/>
                <w:sz w:val="21"/>
                <w:szCs w:val="21"/>
              </w:rPr>
            </w:pPr>
            <w:sdt>
              <w:sdtPr>
                <w:rPr>
                  <w:bCs/>
                  <w:sz w:val="21"/>
                  <w:szCs w:val="21"/>
                </w:rPr>
                <w:id w:val="517434211"/>
                <w:placeholder>
                  <w:docPart w:val="7582DA16AA0748EF83B48D6B827AB627"/>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74AE87A0" w14:textId="1EDD7194" w:rsidR="00C978DD" w:rsidRPr="00432614" w:rsidRDefault="00F22F23" w:rsidP="00AF3AD3">
            <w:pPr>
              <w:jc w:val="center"/>
              <w:rPr>
                <w:bCs/>
                <w:sz w:val="21"/>
                <w:szCs w:val="21"/>
              </w:rPr>
            </w:pPr>
            <w:sdt>
              <w:sdtPr>
                <w:rPr>
                  <w:bCs/>
                  <w:sz w:val="21"/>
                  <w:szCs w:val="21"/>
                </w:rPr>
                <w:id w:val="-447311261"/>
                <w:placeholder>
                  <w:docPart w:val="3FFDBEE2D80F46D2B6EA676A8D807F7E"/>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r>
      <w:tr w:rsidR="00C978DD" w:rsidRPr="00367040" w14:paraId="3CD98160" w14:textId="77777777" w:rsidTr="009F5939">
        <w:tc>
          <w:tcPr>
            <w:tcW w:w="3600" w:type="dxa"/>
          </w:tcPr>
          <w:p w14:paraId="22910DB3" w14:textId="77777777" w:rsidR="00C978DD" w:rsidRPr="00E870BB" w:rsidRDefault="00C978DD" w:rsidP="00AF3AD3">
            <w:pPr>
              <w:rPr>
                <w:b/>
                <w:bCs/>
                <w:color w:val="002060"/>
                <w:sz w:val="21"/>
                <w:szCs w:val="21"/>
              </w:rPr>
            </w:pPr>
            <w:r w:rsidRPr="00E870BB">
              <w:rPr>
                <w:color w:val="002060"/>
                <w:sz w:val="21"/>
                <w:szCs w:val="21"/>
              </w:rPr>
              <w:t xml:space="preserve">2. Anyone in the county </w:t>
            </w:r>
            <w:proofErr w:type="gramStart"/>
            <w:r w:rsidRPr="00E870BB">
              <w:rPr>
                <w:color w:val="002060"/>
                <w:sz w:val="21"/>
                <w:szCs w:val="21"/>
              </w:rPr>
              <w:t>is able to</w:t>
            </w:r>
            <w:proofErr w:type="gramEnd"/>
            <w:r w:rsidRPr="00E870BB">
              <w:rPr>
                <w:color w:val="002060"/>
                <w:sz w:val="21"/>
                <w:szCs w:val="21"/>
              </w:rPr>
              <w:t xml:space="preserve"> access services. </w:t>
            </w:r>
          </w:p>
        </w:tc>
        <w:sdt>
          <w:sdtPr>
            <w:rPr>
              <w:bCs/>
              <w:sz w:val="21"/>
              <w:szCs w:val="21"/>
            </w:rPr>
            <w:id w:val="-1600093085"/>
            <w:placeholder>
              <w:docPart w:val="56436B8377C1425C87326EC598FD6941"/>
            </w:placeholder>
            <w:showingPlcHdr/>
          </w:sdtPr>
          <w:sdtEndPr/>
          <w:sdtContent>
            <w:tc>
              <w:tcPr>
                <w:tcW w:w="1350" w:type="dxa"/>
              </w:tcPr>
              <w:p w14:paraId="31C744F9" w14:textId="0CAB8FC8" w:rsidR="00C978DD" w:rsidRPr="00432614" w:rsidRDefault="009F5939"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c>
          <w:tcPr>
            <w:tcW w:w="990" w:type="dxa"/>
          </w:tcPr>
          <w:p w14:paraId="44ADE018" w14:textId="5555AE9E" w:rsidR="00C978DD" w:rsidRPr="00432614" w:rsidRDefault="00F22F23" w:rsidP="00AF3AD3">
            <w:pPr>
              <w:jc w:val="center"/>
              <w:rPr>
                <w:bCs/>
                <w:sz w:val="21"/>
                <w:szCs w:val="21"/>
              </w:rPr>
            </w:pPr>
            <w:sdt>
              <w:sdtPr>
                <w:rPr>
                  <w:bCs/>
                  <w:sz w:val="21"/>
                  <w:szCs w:val="21"/>
                </w:rPr>
                <w:id w:val="534854613"/>
                <w:placeholder>
                  <w:docPart w:val="40FB1739BD034AB89B9E3809F46EEFF8"/>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5D7AD82D" w14:textId="38133AF5" w:rsidR="00C978DD" w:rsidRPr="00432614" w:rsidRDefault="00F22F23" w:rsidP="00AF3AD3">
            <w:pPr>
              <w:jc w:val="center"/>
              <w:rPr>
                <w:bCs/>
                <w:sz w:val="21"/>
                <w:szCs w:val="21"/>
              </w:rPr>
            </w:pPr>
            <w:sdt>
              <w:sdtPr>
                <w:rPr>
                  <w:bCs/>
                  <w:sz w:val="21"/>
                  <w:szCs w:val="21"/>
                </w:rPr>
                <w:id w:val="-1506675172"/>
                <w:placeholder>
                  <w:docPart w:val="F6B094173C6C45D791171C15BD26B497"/>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4CC41FEC" w14:textId="3B918F71" w:rsidR="00C978DD" w:rsidRPr="00432614" w:rsidRDefault="00F22F23" w:rsidP="00AF3AD3">
            <w:pPr>
              <w:jc w:val="center"/>
              <w:rPr>
                <w:bCs/>
                <w:sz w:val="21"/>
                <w:szCs w:val="21"/>
              </w:rPr>
            </w:pPr>
            <w:sdt>
              <w:sdtPr>
                <w:rPr>
                  <w:bCs/>
                  <w:sz w:val="21"/>
                  <w:szCs w:val="21"/>
                </w:rPr>
                <w:id w:val="-1450006769"/>
                <w:placeholder>
                  <w:docPart w:val="CD1E51A2C7424CFB83612173F273BC07"/>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1080" w:type="dxa"/>
          </w:tcPr>
          <w:p w14:paraId="1B0977F4" w14:textId="76827081" w:rsidR="00C978DD" w:rsidRPr="00432614" w:rsidRDefault="00F22F23" w:rsidP="00AF3AD3">
            <w:pPr>
              <w:jc w:val="center"/>
              <w:rPr>
                <w:bCs/>
                <w:sz w:val="21"/>
                <w:szCs w:val="21"/>
              </w:rPr>
            </w:pPr>
            <w:sdt>
              <w:sdtPr>
                <w:rPr>
                  <w:bCs/>
                  <w:sz w:val="21"/>
                  <w:szCs w:val="21"/>
                </w:rPr>
                <w:id w:val="-1267689979"/>
                <w:placeholder>
                  <w:docPart w:val="2FD8FDB0CC904D939E4418DCC7EF76A2"/>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554B8F9A" w14:textId="1A873EDD" w:rsidR="00C978DD" w:rsidRPr="00432614" w:rsidRDefault="00F22F23" w:rsidP="00AF3AD3">
            <w:pPr>
              <w:jc w:val="center"/>
              <w:rPr>
                <w:bCs/>
                <w:sz w:val="21"/>
                <w:szCs w:val="21"/>
              </w:rPr>
            </w:pPr>
            <w:sdt>
              <w:sdtPr>
                <w:rPr>
                  <w:bCs/>
                  <w:sz w:val="21"/>
                  <w:szCs w:val="21"/>
                </w:rPr>
                <w:id w:val="172314783"/>
                <w:placeholder>
                  <w:docPart w:val="598BB41F6FE64ED89FDC4EEE910D2518"/>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4ED0D71E" w14:textId="77CEC2BD" w:rsidR="00C978DD" w:rsidRPr="00432614" w:rsidRDefault="00F22F23" w:rsidP="00AF3AD3">
            <w:pPr>
              <w:jc w:val="center"/>
              <w:rPr>
                <w:bCs/>
                <w:sz w:val="21"/>
                <w:szCs w:val="21"/>
              </w:rPr>
            </w:pPr>
            <w:sdt>
              <w:sdtPr>
                <w:rPr>
                  <w:bCs/>
                  <w:sz w:val="21"/>
                  <w:szCs w:val="21"/>
                </w:rPr>
                <w:id w:val="-1559859498"/>
                <w:placeholder>
                  <w:docPart w:val="BDF45836D24F4475A475CB78BCF761C8"/>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r>
      <w:tr w:rsidR="00C978DD" w:rsidRPr="00367040" w14:paraId="3905C6EE" w14:textId="77777777" w:rsidTr="009F5939">
        <w:tc>
          <w:tcPr>
            <w:tcW w:w="3600" w:type="dxa"/>
          </w:tcPr>
          <w:p w14:paraId="7F4513CB" w14:textId="77777777" w:rsidR="00C978DD" w:rsidRPr="00E870BB" w:rsidRDefault="00C978DD" w:rsidP="00AF3AD3">
            <w:pPr>
              <w:rPr>
                <w:b/>
                <w:bCs/>
                <w:color w:val="002060"/>
                <w:sz w:val="21"/>
                <w:szCs w:val="21"/>
              </w:rPr>
            </w:pPr>
            <w:r w:rsidRPr="00E870BB">
              <w:rPr>
                <w:color w:val="002060"/>
                <w:sz w:val="21"/>
                <w:szCs w:val="21"/>
              </w:rPr>
              <w:t>3. Services are widely advertised and known by the county.</w:t>
            </w:r>
          </w:p>
        </w:tc>
        <w:sdt>
          <w:sdtPr>
            <w:rPr>
              <w:bCs/>
              <w:sz w:val="21"/>
              <w:szCs w:val="21"/>
            </w:rPr>
            <w:id w:val="1276754851"/>
            <w:placeholder>
              <w:docPart w:val="34A312A6E2E34A5FAAEA275CEFB5248A"/>
            </w:placeholder>
            <w:showingPlcHdr/>
          </w:sdtPr>
          <w:sdtEndPr/>
          <w:sdtContent>
            <w:tc>
              <w:tcPr>
                <w:tcW w:w="1350" w:type="dxa"/>
              </w:tcPr>
              <w:p w14:paraId="18153D5F" w14:textId="5D7F43A9" w:rsidR="00C978DD" w:rsidRPr="00432614" w:rsidRDefault="009F5939"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c>
          <w:tcPr>
            <w:tcW w:w="990" w:type="dxa"/>
          </w:tcPr>
          <w:p w14:paraId="01E02B46" w14:textId="04C4E0CC" w:rsidR="00C978DD" w:rsidRPr="00432614" w:rsidRDefault="00F22F23" w:rsidP="00AF3AD3">
            <w:pPr>
              <w:jc w:val="center"/>
              <w:rPr>
                <w:bCs/>
                <w:sz w:val="21"/>
                <w:szCs w:val="21"/>
              </w:rPr>
            </w:pPr>
            <w:sdt>
              <w:sdtPr>
                <w:rPr>
                  <w:bCs/>
                  <w:sz w:val="21"/>
                  <w:szCs w:val="21"/>
                </w:rPr>
                <w:id w:val="-1147579785"/>
                <w:placeholder>
                  <w:docPart w:val="6A5D3DC190BD49A784EDCE006D170A92"/>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0FE8D408" w14:textId="250E1EF0" w:rsidR="00C978DD" w:rsidRPr="00432614" w:rsidRDefault="00F22F23" w:rsidP="00AF3AD3">
            <w:pPr>
              <w:jc w:val="center"/>
              <w:rPr>
                <w:bCs/>
                <w:sz w:val="21"/>
                <w:szCs w:val="21"/>
              </w:rPr>
            </w:pPr>
            <w:sdt>
              <w:sdtPr>
                <w:rPr>
                  <w:bCs/>
                  <w:sz w:val="21"/>
                  <w:szCs w:val="21"/>
                </w:rPr>
                <w:id w:val="1891073756"/>
                <w:placeholder>
                  <w:docPart w:val="370C6CB62CB14262B5C9A0342D0597F2"/>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721AE1D7" w14:textId="15960C21" w:rsidR="00C978DD" w:rsidRPr="00432614" w:rsidRDefault="00F22F23" w:rsidP="00AF3AD3">
            <w:pPr>
              <w:jc w:val="center"/>
              <w:rPr>
                <w:bCs/>
                <w:sz w:val="21"/>
                <w:szCs w:val="21"/>
              </w:rPr>
            </w:pPr>
            <w:sdt>
              <w:sdtPr>
                <w:rPr>
                  <w:bCs/>
                  <w:sz w:val="21"/>
                  <w:szCs w:val="21"/>
                </w:rPr>
                <w:id w:val="-629706626"/>
                <w:placeholder>
                  <w:docPart w:val="17B54611B4D84ACA950458D814F4980F"/>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1080" w:type="dxa"/>
          </w:tcPr>
          <w:p w14:paraId="0C56E906" w14:textId="0AAB6B33" w:rsidR="00C978DD" w:rsidRPr="00432614" w:rsidRDefault="00F22F23" w:rsidP="00AF3AD3">
            <w:pPr>
              <w:jc w:val="center"/>
              <w:rPr>
                <w:bCs/>
                <w:sz w:val="21"/>
                <w:szCs w:val="21"/>
              </w:rPr>
            </w:pPr>
            <w:sdt>
              <w:sdtPr>
                <w:rPr>
                  <w:bCs/>
                  <w:sz w:val="21"/>
                  <w:szCs w:val="21"/>
                </w:rPr>
                <w:id w:val="-1446076695"/>
                <w:placeholder>
                  <w:docPart w:val="1E6DDF715031432AB4076EE07459C0A1"/>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7D363EA7" w14:textId="622C3483" w:rsidR="00C978DD" w:rsidRPr="00432614" w:rsidRDefault="00F22F23" w:rsidP="00AF3AD3">
            <w:pPr>
              <w:jc w:val="center"/>
              <w:rPr>
                <w:bCs/>
                <w:sz w:val="21"/>
                <w:szCs w:val="21"/>
              </w:rPr>
            </w:pPr>
            <w:sdt>
              <w:sdtPr>
                <w:rPr>
                  <w:bCs/>
                  <w:sz w:val="21"/>
                  <w:szCs w:val="21"/>
                </w:rPr>
                <w:id w:val="370268734"/>
                <w:placeholder>
                  <w:docPart w:val="FAC31CE912244A89884A50A642E68654"/>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250E84B4" w14:textId="6597C90D" w:rsidR="00C978DD" w:rsidRPr="00432614" w:rsidRDefault="00F22F23" w:rsidP="00AF3AD3">
            <w:pPr>
              <w:jc w:val="center"/>
              <w:rPr>
                <w:bCs/>
                <w:sz w:val="21"/>
                <w:szCs w:val="21"/>
              </w:rPr>
            </w:pPr>
            <w:sdt>
              <w:sdtPr>
                <w:rPr>
                  <w:bCs/>
                  <w:sz w:val="21"/>
                  <w:szCs w:val="21"/>
                </w:rPr>
                <w:id w:val="-1541269593"/>
                <w:placeholder>
                  <w:docPart w:val="B359409500A2466E8EA2C97C6949F866"/>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r>
      <w:tr w:rsidR="00C978DD" w:rsidRPr="00367040" w14:paraId="0A2E12FE" w14:textId="77777777" w:rsidTr="009F5939">
        <w:tc>
          <w:tcPr>
            <w:tcW w:w="3600" w:type="dxa"/>
          </w:tcPr>
          <w:p w14:paraId="2DAD74A0" w14:textId="77777777" w:rsidR="00C978DD" w:rsidRPr="00E870BB" w:rsidRDefault="00C978DD" w:rsidP="00AF3AD3">
            <w:pPr>
              <w:widowControl w:val="0"/>
              <w:rPr>
                <w:rFonts w:eastAsia="Times New Roman"/>
                <w:b/>
                <w:bCs/>
                <w:color w:val="002060"/>
                <w:sz w:val="21"/>
                <w:szCs w:val="21"/>
              </w:rPr>
            </w:pPr>
            <w:r w:rsidRPr="00E870BB">
              <w:rPr>
                <w:color w:val="002060"/>
                <w:sz w:val="21"/>
                <w:szCs w:val="21"/>
              </w:rPr>
              <w:t>4. Services take race, age, gender, ethnicity and more into account.</w:t>
            </w:r>
          </w:p>
        </w:tc>
        <w:sdt>
          <w:sdtPr>
            <w:rPr>
              <w:bCs/>
              <w:sz w:val="21"/>
              <w:szCs w:val="21"/>
            </w:rPr>
            <w:id w:val="474798234"/>
            <w:placeholder>
              <w:docPart w:val="D51C08BC7908458B8ABDF1BBBBAAFE40"/>
            </w:placeholder>
            <w:showingPlcHdr/>
          </w:sdtPr>
          <w:sdtEndPr/>
          <w:sdtContent>
            <w:tc>
              <w:tcPr>
                <w:tcW w:w="1350" w:type="dxa"/>
              </w:tcPr>
              <w:p w14:paraId="725FE1A2" w14:textId="796DBEE7" w:rsidR="00C978DD" w:rsidRPr="00432614" w:rsidRDefault="009F5939"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c>
          <w:tcPr>
            <w:tcW w:w="990" w:type="dxa"/>
          </w:tcPr>
          <w:p w14:paraId="635FF6F1" w14:textId="4B7B8C97" w:rsidR="00C978DD" w:rsidRPr="00432614" w:rsidRDefault="00F22F23" w:rsidP="00AF3AD3">
            <w:pPr>
              <w:jc w:val="center"/>
              <w:rPr>
                <w:bCs/>
                <w:sz w:val="21"/>
                <w:szCs w:val="21"/>
              </w:rPr>
            </w:pPr>
            <w:sdt>
              <w:sdtPr>
                <w:rPr>
                  <w:bCs/>
                  <w:sz w:val="21"/>
                  <w:szCs w:val="21"/>
                </w:rPr>
                <w:id w:val="-1182739428"/>
                <w:placeholder>
                  <w:docPart w:val="1D898D69E7B94B9F9988CC6D35BB3C51"/>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73915563" w14:textId="578BD647" w:rsidR="00C978DD" w:rsidRPr="00432614" w:rsidRDefault="00F22F23" w:rsidP="00AF3AD3">
            <w:pPr>
              <w:jc w:val="center"/>
              <w:rPr>
                <w:bCs/>
                <w:sz w:val="21"/>
                <w:szCs w:val="21"/>
              </w:rPr>
            </w:pPr>
            <w:sdt>
              <w:sdtPr>
                <w:rPr>
                  <w:bCs/>
                  <w:sz w:val="21"/>
                  <w:szCs w:val="21"/>
                </w:rPr>
                <w:id w:val="1401567417"/>
                <w:placeholder>
                  <w:docPart w:val="F94D26FDA3DF4BC5855A8881C29900EA"/>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2985AF00" w14:textId="09B256BA" w:rsidR="00C978DD" w:rsidRPr="00432614" w:rsidRDefault="00F22F23" w:rsidP="00AF3AD3">
            <w:pPr>
              <w:jc w:val="center"/>
              <w:rPr>
                <w:bCs/>
                <w:sz w:val="21"/>
                <w:szCs w:val="21"/>
              </w:rPr>
            </w:pPr>
            <w:sdt>
              <w:sdtPr>
                <w:rPr>
                  <w:bCs/>
                  <w:sz w:val="21"/>
                  <w:szCs w:val="21"/>
                </w:rPr>
                <w:id w:val="1431317184"/>
                <w:placeholder>
                  <w:docPart w:val="65383A42D9D3428DB3E722E493655677"/>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1080" w:type="dxa"/>
          </w:tcPr>
          <w:p w14:paraId="08976C8B" w14:textId="11F961EE" w:rsidR="00C978DD" w:rsidRPr="00432614" w:rsidRDefault="00F22F23" w:rsidP="00AF3AD3">
            <w:pPr>
              <w:jc w:val="center"/>
              <w:rPr>
                <w:bCs/>
                <w:sz w:val="21"/>
                <w:szCs w:val="21"/>
              </w:rPr>
            </w:pPr>
            <w:sdt>
              <w:sdtPr>
                <w:rPr>
                  <w:bCs/>
                  <w:sz w:val="21"/>
                  <w:szCs w:val="21"/>
                </w:rPr>
                <w:id w:val="862706610"/>
                <w:placeholder>
                  <w:docPart w:val="3EB35E04E39D483F922E9C9730E1CEA5"/>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342BC64C" w14:textId="59327DB3" w:rsidR="00C978DD" w:rsidRPr="00432614" w:rsidRDefault="00F22F23" w:rsidP="00AF3AD3">
            <w:pPr>
              <w:jc w:val="center"/>
              <w:rPr>
                <w:bCs/>
                <w:sz w:val="21"/>
                <w:szCs w:val="21"/>
              </w:rPr>
            </w:pPr>
            <w:sdt>
              <w:sdtPr>
                <w:rPr>
                  <w:bCs/>
                  <w:sz w:val="21"/>
                  <w:szCs w:val="21"/>
                </w:rPr>
                <w:id w:val="1314753230"/>
                <w:placeholder>
                  <w:docPart w:val="4AC813BC49404FA08E05B09B5C814BD9"/>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0E631520" w14:textId="42553F74" w:rsidR="00C978DD" w:rsidRPr="00432614" w:rsidRDefault="00F22F23" w:rsidP="00AF3AD3">
            <w:pPr>
              <w:jc w:val="center"/>
              <w:rPr>
                <w:bCs/>
                <w:sz w:val="21"/>
                <w:szCs w:val="21"/>
              </w:rPr>
            </w:pPr>
            <w:sdt>
              <w:sdtPr>
                <w:rPr>
                  <w:bCs/>
                  <w:sz w:val="21"/>
                  <w:szCs w:val="21"/>
                </w:rPr>
                <w:id w:val="35314942"/>
                <w:placeholder>
                  <w:docPart w:val="4D759DBFE64B46029129032870735ACB"/>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r>
      <w:tr w:rsidR="00C978DD" w:rsidRPr="00367040" w14:paraId="176414A8" w14:textId="77777777" w:rsidTr="009F5939">
        <w:tc>
          <w:tcPr>
            <w:tcW w:w="3600" w:type="dxa"/>
          </w:tcPr>
          <w:p w14:paraId="249B4DC0" w14:textId="77777777" w:rsidR="00C978DD" w:rsidRPr="00E870BB" w:rsidRDefault="00C978DD" w:rsidP="00AF3AD3">
            <w:pPr>
              <w:widowControl w:val="0"/>
              <w:rPr>
                <w:rFonts w:eastAsia="Times New Roman"/>
                <w:b/>
                <w:bCs/>
                <w:color w:val="002060"/>
                <w:sz w:val="21"/>
                <w:szCs w:val="21"/>
              </w:rPr>
            </w:pPr>
            <w:r w:rsidRPr="00E870BB">
              <w:rPr>
                <w:color w:val="002060"/>
                <w:sz w:val="21"/>
                <w:szCs w:val="21"/>
              </w:rPr>
              <w:t xml:space="preserve">5. Facilities that provide service to meet this need are of good quality                        </w:t>
            </w:r>
            <w:proofErr w:type="gramStart"/>
            <w:r w:rsidRPr="00E870BB">
              <w:rPr>
                <w:color w:val="002060"/>
                <w:sz w:val="21"/>
                <w:szCs w:val="21"/>
              </w:rPr>
              <w:t xml:space="preserve">   (</w:t>
            </w:r>
            <w:proofErr w:type="gramEnd"/>
            <w:r w:rsidRPr="00E870BB">
              <w:rPr>
                <w:color w:val="002060"/>
                <w:sz w:val="21"/>
                <w:szCs w:val="21"/>
              </w:rPr>
              <w:t>e.g., clean, well supplied).</w:t>
            </w:r>
          </w:p>
        </w:tc>
        <w:sdt>
          <w:sdtPr>
            <w:rPr>
              <w:bCs/>
              <w:sz w:val="21"/>
              <w:szCs w:val="21"/>
            </w:rPr>
            <w:id w:val="-1735538627"/>
            <w:placeholder>
              <w:docPart w:val="FA8C45484F3348A797F660BE2200F5A3"/>
            </w:placeholder>
            <w:showingPlcHdr/>
          </w:sdtPr>
          <w:sdtEndPr/>
          <w:sdtContent>
            <w:tc>
              <w:tcPr>
                <w:tcW w:w="1350" w:type="dxa"/>
              </w:tcPr>
              <w:p w14:paraId="7502906B" w14:textId="1801353B" w:rsidR="00C978DD" w:rsidRPr="00432614" w:rsidRDefault="009F5939"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c>
          <w:tcPr>
            <w:tcW w:w="990" w:type="dxa"/>
          </w:tcPr>
          <w:p w14:paraId="7E6B589F" w14:textId="531160F0" w:rsidR="00C978DD" w:rsidRPr="00432614" w:rsidRDefault="00F22F23" w:rsidP="00AF3AD3">
            <w:pPr>
              <w:jc w:val="center"/>
              <w:rPr>
                <w:bCs/>
                <w:sz w:val="21"/>
                <w:szCs w:val="21"/>
              </w:rPr>
            </w:pPr>
            <w:sdt>
              <w:sdtPr>
                <w:rPr>
                  <w:bCs/>
                  <w:sz w:val="21"/>
                  <w:szCs w:val="21"/>
                </w:rPr>
                <w:id w:val="-1575199069"/>
                <w:placeholder>
                  <w:docPart w:val="0E8E0375428849C5877653DAF9E8D961"/>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7733C06C" w14:textId="6F012451" w:rsidR="00C978DD" w:rsidRPr="00432614" w:rsidRDefault="00F22F23" w:rsidP="00AF3AD3">
            <w:pPr>
              <w:jc w:val="center"/>
              <w:rPr>
                <w:bCs/>
                <w:sz w:val="21"/>
                <w:szCs w:val="21"/>
              </w:rPr>
            </w:pPr>
            <w:sdt>
              <w:sdtPr>
                <w:rPr>
                  <w:bCs/>
                  <w:sz w:val="21"/>
                  <w:szCs w:val="21"/>
                </w:rPr>
                <w:id w:val="-340083633"/>
                <w:placeholder>
                  <w:docPart w:val="FC4002E1BAB7444F943CE3390E983B47"/>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1769E865" w14:textId="0ABC538D" w:rsidR="00C978DD" w:rsidRPr="00432614" w:rsidRDefault="00F22F23" w:rsidP="00AF3AD3">
            <w:pPr>
              <w:jc w:val="center"/>
              <w:rPr>
                <w:bCs/>
                <w:sz w:val="21"/>
                <w:szCs w:val="21"/>
              </w:rPr>
            </w:pPr>
            <w:sdt>
              <w:sdtPr>
                <w:rPr>
                  <w:bCs/>
                  <w:sz w:val="21"/>
                  <w:szCs w:val="21"/>
                </w:rPr>
                <w:id w:val="1832482592"/>
                <w:placeholder>
                  <w:docPart w:val="0713E203C93F44A79CA5B42631B4B273"/>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1080" w:type="dxa"/>
          </w:tcPr>
          <w:p w14:paraId="55053997" w14:textId="176FC9C9" w:rsidR="00C978DD" w:rsidRPr="00432614" w:rsidRDefault="00F22F23" w:rsidP="00AF3AD3">
            <w:pPr>
              <w:jc w:val="center"/>
              <w:rPr>
                <w:bCs/>
                <w:sz w:val="21"/>
                <w:szCs w:val="21"/>
              </w:rPr>
            </w:pPr>
            <w:sdt>
              <w:sdtPr>
                <w:rPr>
                  <w:bCs/>
                  <w:sz w:val="21"/>
                  <w:szCs w:val="21"/>
                </w:rPr>
                <w:id w:val="-890044659"/>
                <w:placeholder>
                  <w:docPart w:val="E45D271CEA7E435B94AE5AA60999EB3D"/>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447F39F6" w14:textId="165F6A30" w:rsidR="00C978DD" w:rsidRPr="00432614" w:rsidRDefault="00F22F23" w:rsidP="00AF3AD3">
            <w:pPr>
              <w:jc w:val="center"/>
              <w:rPr>
                <w:bCs/>
                <w:sz w:val="21"/>
                <w:szCs w:val="21"/>
              </w:rPr>
            </w:pPr>
            <w:sdt>
              <w:sdtPr>
                <w:rPr>
                  <w:bCs/>
                  <w:sz w:val="21"/>
                  <w:szCs w:val="21"/>
                </w:rPr>
                <w:id w:val="1645926864"/>
                <w:placeholder>
                  <w:docPart w:val="A0D333CD4E8D400C93F7B331D1D0F2BF"/>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5FDF5F9E" w14:textId="02EBF472" w:rsidR="00C978DD" w:rsidRPr="00432614" w:rsidRDefault="00F22F23" w:rsidP="00AF3AD3">
            <w:pPr>
              <w:jc w:val="center"/>
              <w:rPr>
                <w:bCs/>
                <w:sz w:val="21"/>
                <w:szCs w:val="21"/>
              </w:rPr>
            </w:pPr>
            <w:sdt>
              <w:sdtPr>
                <w:rPr>
                  <w:bCs/>
                  <w:sz w:val="21"/>
                  <w:szCs w:val="21"/>
                </w:rPr>
                <w:id w:val="-1226838484"/>
                <w:placeholder>
                  <w:docPart w:val="65EFA8F2A1C3443F826FBD0836D55E57"/>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r>
      <w:tr w:rsidR="00C978DD" w:rsidRPr="00367040" w14:paraId="2BC5726A" w14:textId="77777777" w:rsidTr="009F5939">
        <w:tc>
          <w:tcPr>
            <w:tcW w:w="3600" w:type="dxa"/>
          </w:tcPr>
          <w:p w14:paraId="757925DA" w14:textId="77777777" w:rsidR="00C978DD" w:rsidRPr="00E870BB" w:rsidRDefault="00C978DD" w:rsidP="00AF3AD3">
            <w:pPr>
              <w:widowControl w:val="0"/>
              <w:rPr>
                <w:rFonts w:eastAsia="Times New Roman"/>
                <w:b/>
                <w:bCs/>
                <w:color w:val="002060"/>
                <w:sz w:val="21"/>
                <w:szCs w:val="21"/>
              </w:rPr>
            </w:pPr>
            <w:r w:rsidRPr="00E870BB">
              <w:rPr>
                <w:color w:val="002060"/>
                <w:sz w:val="21"/>
                <w:szCs w:val="21"/>
              </w:rPr>
              <w:t>6. Staff are well-trained, knowledgeable and provide good customer service.</w:t>
            </w:r>
          </w:p>
        </w:tc>
        <w:sdt>
          <w:sdtPr>
            <w:rPr>
              <w:bCs/>
              <w:sz w:val="21"/>
              <w:szCs w:val="21"/>
            </w:rPr>
            <w:id w:val="-1152138137"/>
            <w:placeholder>
              <w:docPart w:val="0E5BC1AD55624ABB890E4DC205652B8A"/>
            </w:placeholder>
            <w:showingPlcHdr/>
          </w:sdtPr>
          <w:sdtEndPr/>
          <w:sdtContent>
            <w:tc>
              <w:tcPr>
                <w:tcW w:w="1350" w:type="dxa"/>
              </w:tcPr>
              <w:p w14:paraId="43AE1E92" w14:textId="0D7C6242" w:rsidR="00C978DD" w:rsidRPr="00432614" w:rsidRDefault="009F5939" w:rsidP="00AF3AD3">
                <w:pPr>
                  <w:jc w:val="center"/>
                  <w:rPr>
                    <w:bCs/>
                    <w:sz w:val="21"/>
                    <w:szCs w:val="21"/>
                  </w:rPr>
                </w:pPr>
                <w:r w:rsidRPr="00432614">
                  <w:rPr>
                    <w:rStyle w:val="PlaceholderText"/>
                    <w:bCs/>
                    <w:color w:val="FF0000"/>
                    <w:sz w:val="21"/>
                    <w:szCs w:val="21"/>
                  </w:rPr>
                  <w:t xml:space="preserve"> enter number</w:t>
                </w:r>
                <w:r w:rsidRPr="00432614">
                  <w:rPr>
                    <w:bCs/>
                    <w:sz w:val="21"/>
                    <w:szCs w:val="21"/>
                  </w:rPr>
                  <w:t xml:space="preserve"> </w:t>
                </w:r>
              </w:p>
            </w:tc>
          </w:sdtContent>
        </w:sdt>
        <w:tc>
          <w:tcPr>
            <w:tcW w:w="990" w:type="dxa"/>
          </w:tcPr>
          <w:p w14:paraId="09D7A2FB" w14:textId="4B031A22" w:rsidR="00C978DD" w:rsidRPr="00432614" w:rsidRDefault="00F22F23" w:rsidP="00AF3AD3">
            <w:pPr>
              <w:jc w:val="center"/>
              <w:rPr>
                <w:bCs/>
                <w:sz w:val="21"/>
                <w:szCs w:val="21"/>
              </w:rPr>
            </w:pPr>
            <w:sdt>
              <w:sdtPr>
                <w:rPr>
                  <w:bCs/>
                  <w:sz w:val="21"/>
                  <w:szCs w:val="21"/>
                </w:rPr>
                <w:id w:val="-730068317"/>
                <w:placeholder>
                  <w:docPart w:val="A0B93B148765406A91BC7227EAC603FD"/>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309425CA" w14:textId="76FBC921" w:rsidR="00C978DD" w:rsidRPr="00432614" w:rsidRDefault="00F22F23" w:rsidP="00AF3AD3">
            <w:pPr>
              <w:jc w:val="center"/>
              <w:rPr>
                <w:bCs/>
                <w:sz w:val="21"/>
                <w:szCs w:val="21"/>
              </w:rPr>
            </w:pPr>
            <w:sdt>
              <w:sdtPr>
                <w:rPr>
                  <w:bCs/>
                  <w:sz w:val="21"/>
                  <w:szCs w:val="21"/>
                </w:rPr>
                <w:id w:val="867570355"/>
                <w:placeholder>
                  <w:docPart w:val="88532D1317544645BE4AA791CE0CF68D"/>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3E7A8F79" w14:textId="55415692" w:rsidR="00C978DD" w:rsidRPr="00432614" w:rsidRDefault="00F22F23" w:rsidP="00AF3AD3">
            <w:pPr>
              <w:jc w:val="center"/>
              <w:rPr>
                <w:bCs/>
                <w:sz w:val="21"/>
                <w:szCs w:val="21"/>
              </w:rPr>
            </w:pPr>
            <w:sdt>
              <w:sdtPr>
                <w:rPr>
                  <w:bCs/>
                  <w:sz w:val="21"/>
                  <w:szCs w:val="21"/>
                </w:rPr>
                <w:id w:val="1757395283"/>
                <w:placeholder>
                  <w:docPart w:val="8A370F89280E47C9A4DA6511375D2FCA"/>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1080" w:type="dxa"/>
          </w:tcPr>
          <w:p w14:paraId="7EDEEDAB" w14:textId="72097DE9" w:rsidR="00C978DD" w:rsidRPr="00432614" w:rsidRDefault="00F22F23" w:rsidP="00AF3AD3">
            <w:pPr>
              <w:jc w:val="center"/>
              <w:rPr>
                <w:bCs/>
                <w:sz w:val="21"/>
                <w:szCs w:val="21"/>
              </w:rPr>
            </w:pPr>
            <w:sdt>
              <w:sdtPr>
                <w:rPr>
                  <w:bCs/>
                  <w:sz w:val="21"/>
                  <w:szCs w:val="21"/>
                </w:rPr>
                <w:id w:val="-1924796720"/>
                <w:placeholder>
                  <w:docPart w:val="6E61D64AF0AD4DB199B8FE91073F14B9"/>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4950BBB9" w14:textId="44340CCA" w:rsidR="00C978DD" w:rsidRPr="00432614" w:rsidRDefault="00F22F23" w:rsidP="00AF3AD3">
            <w:pPr>
              <w:jc w:val="center"/>
              <w:rPr>
                <w:bCs/>
                <w:sz w:val="21"/>
                <w:szCs w:val="21"/>
              </w:rPr>
            </w:pPr>
            <w:sdt>
              <w:sdtPr>
                <w:rPr>
                  <w:bCs/>
                  <w:sz w:val="21"/>
                  <w:szCs w:val="21"/>
                </w:rPr>
                <w:id w:val="-497038874"/>
                <w:placeholder>
                  <w:docPart w:val="690AEDFD08A842C9AC76928DB5734E6E"/>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c>
          <w:tcPr>
            <w:tcW w:w="990" w:type="dxa"/>
          </w:tcPr>
          <w:p w14:paraId="393E72C3" w14:textId="3D17F2EB" w:rsidR="00C978DD" w:rsidRPr="00432614" w:rsidRDefault="00F22F23" w:rsidP="00AF3AD3">
            <w:pPr>
              <w:jc w:val="center"/>
              <w:rPr>
                <w:bCs/>
                <w:sz w:val="21"/>
                <w:szCs w:val="21"/>
              </w:rPr>
            </w:pPr>
            <w:sdt>
              <w:sdtPr>
                <w:rPr>
                  <w:bCs/>
                  <w:sz w:val="21"/>
                  <w:szCs w:val="21"/>
                </w:rPr>
                <w:id w:val="934713065"/>
                <w:placeholder>
                  <w:docPart w:val="A54FA5D5AD694578A7E12E263678980B"/>
                </w:placeholder>
                <w:showingPlcHdr/>
              </w:sdtPr>
              <w:sdtEndPr/>
              <w:sdtContent>
                <w:r w:rsidR="009F5939" w:rsidRPr="00432614">
                  <w:rPr>
                    <w:rStyle w:val="PlaceholderText"/>
                    <w:bCs/>
                    <w:color w:val="FF0000"/>
                    <w:sz w:val="21"/>
                    <w:szCs w:val="21"/>
                  </w:rPr>
                  <w:t xml:space="preserve"> enter number</w:t>
                </w:r>
                <w:r w:rsidR="009F5939" w:rsidRPr="00432614">
                  <w:rPr>
                    <w:bCs/>
                    <w:sz w:val="21"/>
                    <w:szCs w:val="21"/>
                  </w:rPr>
                  <w:t xml:space="preserve"> </w:t>
                </w:r>
              </w:sdtContent>
            </w:sdt>
            <w:r w:rsidR="009F5939" w:rsidRPr="00432614">
              <w:rPr>
                <w:bCs/>
                <w:sz w:val="21"/>
                <w:szCs w:val="21"/>
              </w:rPr>
              <w:t xml:space="preserve"> </w:t>
            </w:r>
            <w:r w:rsidR="00C978DD" w:rsidRPr="00432614">
              <w:rPr>
                <w:bCs/>
                <w:sz w:val="21"/>
                <w:szCs w:val="21"/>
              </w:rPr>
              <w:t>%</w:t>
            </w:r>
          </w:p>
        </w:tc>
      </w:tr>
    </w:tbl>
    <w:p w14:paraId="50C3229A" w14:textId="77777777" w:rsidR="00C978DD" w:rsidRDefault="00C978DD" w:rsidP="00AF3AD3">
      <w:pPr>
        <w:rPr>
          <w:sz w:val="16"/>
          <w:szCs w:val="16"/>
        </w:rPr>
      </w:pPr>
    </w:p>
    <w:p w14:paraId="69133C78" w14:textId="77777777" w:rsidR="00C978DD" w:rsidRPr="00E870BB" w:rsidRDefault="00C978DD" w:rsidP="00AF3AD3">
      <w:pPr>
        <w:rPr>
          <w:b/>
          <w:bCs/>
          <w:color w:val="002060"/>
          <w:szCs w:val="24"/>
        </w:rPr>
      </w:pPr>
      <w:r w:rsidRPr="00E870BB">
        <w:rPr>
          <w:b/>
          <w:bCs/>
          <w:color w:val="002060"/>
          <w:szCs w:val="24"/>
        </w:rPr>
        <w:t>Key Barriers</w:t>
      </w:r>
    </w:p>
    <w:tbl>
      <w:tblPr>
        <w:tblStyle w:val="TableGrid"/>
        <w:tblW w:w="10980" w:type="dxa"/>
        <w:tblInd w:w="-455" w:type="dxa"/>
        <w:tblLook w:val="04A0" w:firstRow="1" w:lastRow="0" w:firstColumn="1" w:lastColumn="0" w:noHBand="0" w:noVBand="1"/>
      </w:tblPr>
      <w:tblGrid>
        <w:gridCol w:w="5490"/>
        <w:gridCol w:w="1800"/>
        <w:gridCol w:w="1890"/>
        <w:gridCol w:w="1800"/>
      </w:tblGrid>
      <w:tr w:rsidR="00E870BB" w:rsidRPr="00E870BB" w14:paraId="7AAA7BFF" w14:textId="77777777" w:rsidTr="009F5939">
        <w:tc>
          <w:tcPr>
            <w:tcW w:w="5490" w:type="dxa"/>
          </w:tcPr>
          <w:p w14:paraId="2203AF39" w14:textId="77777777" w:rsidR="00C978DD" w:rsidRPr="00E870BB" w:rsidRDefault="00C978DD" w:rsidP="00AF3AD3">
            <w:pPr>
              <w:rPr>
                <w:b/>
                <w:bCs/>
                <w:color w:val="002060"/>
                <w:sz w:val="21"/>
                <w:szCs w:val="21"/>
              </w:rPr>
            </w:pPr>
            <w:r w:rsidRPr="00E870BB">
              <w:rPr>
                <w:b/>
                <w:bCs/>
                <w:color w:val="002060"/>
                <w:sz w:val="21"/>
                <w:szCs w:val="21"/>
              </w:rPr>
              <w:t>Barrier</w:t>
            </w:r>
          </w:p>
        </w:tc>
        <w:tc>
          <w:tcPr>
            <w:tcW w:w="1800" w:type="dxa"/>
          </w:tcPr>
          <w:p w14:paraId="0265D934" w14:textId="77777777" w:rsidR="00C978DD" w:rsidRPr="00E870BB" w:rsidRDefault="00C978DD" w:rsidP="00AF3AD3">
            <w:pPr>
              <w:jc w:val="center"/>
              <w:rPr>
                <w:b/>
                <w:bCs/>
                <w:color w:val="002060"/>
                <w:sz w:val="21"/>
                <w:szCs w:val="21"/>
              </w:rPr>
            </w:pPr>
            <w:r w:rsidRPr="00E870BB">
              <w:rPr>
                <w:b/>
                <w:bCs/>
                <w:color w:val="002060"/>
                <w:sz w:val="21"/>
                <w:szCs w:val="21"/>
              </w:rPr>
              <w:t>Total Number of Respondents</w:t>
            </w:r>
          </w:p>
        </w:tc>
        <w:tc>
          <w:tcPr>
            <w:tcW w:w="1890" w:type="dxa"/>
          </w:tcPr>
          <w:p w14:paraId="184A5BE9" w14:textId="77777777" w:rsidR="00C978DD" w:rsidRPr="00E870BB" w:rsidRDefault="00C978DD" w:rsidP="00AF3AD3">
            <w:pPr>
              <w:jc w:val="center"/>
              <w:rPr>
                <w:b/>
                <w:bCs/>
                <w:color w:val="002060"/>
                <w:sz w:val="21"/>
                <w:szCs w:val="21"/>
              </w:rPr>
            </w:pPr>
            <w:r w:rsidRPr="00E870BB">
              <w:rPr>
                <w:b/>
                <w:bCs/>
                <w:color w:val="002060"/>
                <w:sz w:val="21"/>
                <w:szCs w:val="21"/>
              </w:rPr>
              <w:t xml:space="preserve">Number of Times Identified </w:t>
            </w:r>
          </w:p>
        </w:tc>
        <w:tc>
          <w:tcPr>
            <w:tcW w:w="1800" w:type="dxa"/>
          </w:tcPr>
          <w:p w14:paraId="77B4C014" w14:textId="77777777" w:rsidR="00C978DD" w:rsidRPr="00E870BB" w:rsidRDefault="00C978DD" w:rsidP="00AF3AD3">
            <w:pPr>
              <w:jc w:val="center"/>
              <w:rPr>
                <w:b/>
                <w:bCs/>
                <w:color w:val="002060"/>
                <w:sz w:val="21"/>
                <w:szCs w:val="21"/>
              </w:rPr>
            </w:pPr>
            <w:r w:rsidRPr="00E870BB">
              <w:rPr>
                <w:b/>
                <w:bCs/>
                <w:color w:val="002060"/>
                <w:sz w:val="21"/>
                <w:szCs w:val="21"/>
              </w:rPr>
              <w:t>Percentage</w:t>
            </w:r>
          </w:p>
          <w:p w14:paraId="6C39A637" w14:textId="77777777" w:rsidR="00C978DD" w:rsidRPr="00E870BB" w:rsidRDefault="00C978DD" w:rsidP="00AF3AD3">
            <w:pPr>
              <w:jc w:val="center"/>
              <w:rPr>
                <w:b/>
                <w:bCs/>
                <w:color w:val="002060"/>
                <w:sz w:val="21"/>
                <w:szCs w:val="21"/>
              </w:rPr>
            </w:pPr>
            <w:r w:rsidRPr="00E870BB">
              <w:rPr>
                <w:b/>
                <w:bCs/>
                <w:color w:val="002060"/>
                <w:sz w:val="21"/>
                <w:szCs w:val="21"/>
              </w:rPr>
              <w:t xml:space="preserve">of Responses </w:t>
            </w:r>
          </w:p>
        </w:tc>
      </w:tr>
      <w:tr w:rsidR="00C978DD" w:rsidRPr="005F7C92" w14:paraId="450F5E30" w14:textId="77777777" w:rsidTr="009F5939">
        <w:tc>
          <w:tcPr>
            <w:tcW w:w="5490" w:type="dxa"/>
          </w:tcPr>
          <w:p w14:paraId="7963D4C1" w14:textId="77777777" w:rsidR="00C978DD" w:rsidRPr="00E870BB" w:rsidRDefault="00C978DD" w:rsidP="00AF3AD3">
            <w:pPr>
              <w:rPr>
                <w:b/>
                <w:color w:val="002060"/>
                <w:sz w:val="21"/>
                <w:szCs w:val="21"/>
              </w:rPr>
            </w:pPr>
            <w:r w:rsidRPr="00E870BB">
              <w:rPr>
                <w:color w:val="002060"/>
                <w:sz w:val="21"/>
                <w:szCs w:val="21"/>
              </w:rPr>
              <w:t>Wait Lists</w:t>
            </w:r>
          </w:p>
        </w:tc>
        <w:sdt>
          <w:sdtPr>
            <w:rPr>
              <w:bCs/>
              <w:sz w:val="21"/>
              <w:szCs w:val="21"/>
            </w:rPr>
            <w:id w:val="-963655740"/>
            <w:placeholder>
              <w:docPart w:val="83C34C517AD64273BDA3366F6D01FCAC"/>
            </w:placeholder>
            <w:showingPlcHdr/>
          </w:sdtPr>
          <w:sdtEndPr/>
          <w:sdtContent>
            <w:tc>
              <w:tcPr>
                <w:tcW w:w="1800" w:type="dxa"/>
              </w:tcPr>
              <w:p w14:paraId="05E5D858" w14:textId="00498E63"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792170045"/>
            <w:placeholder>
              <w:docPart w:val="CBA3C2AA0DB04E6388DA85D3B83AD116"/>
            </w:placeholder>
            <w:showingPlcHdr/>
          </w:sdtPr>
          <w:sdtEndPr/>
          <w:sdtContent>
            <w:tc>
              <w:tcPr>
                <w:tcW w:w="1890" w:type="dxa"/>
              </w:tcPr>
              <w:p w14:paraId="5DA94E8E" w14:textId="10956046"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978573098"/>
            <w:placeholder>
              <w:docPart w:val="2264D56F4CB54325BD63E01133BFAAF5"/>
            </w:placeholder>
            <w:showingPlcHdr/>
          </w:sdtPr>
          <w:sdtEndPr/>
          <w:sdtContent>
            <w:tc>
              <w:tcPr>
                <w:tcW w:w="1800" w:type="dxa"/>
              </w:tcPr>
              <w:p w14:paraId="43378C55" w14:textId="612EBB84"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r>
      <w:tr w:rsidR="00C978DD" w:rsidRPr="005F7C92" w14:paraId="46CB16E0" w14:textId="77777777" w:rsidTr="009F5939">
        <w:tc>
          <w:tcPr>
            <w:tcW w:w="5490" w:type="dxa"/>
          </w:tcPr>
          <w:p w14:paraId="799D31F3" w14:textId="77777777" w:rsidR="00C978DD" w:rsidRPr="00E870BB" w:rsidRDefault="00C978DD" w:rsidP="00AF3AD3">
            <w:pPr>
              <w:rPr>
                <w:b/>
                <w:color w:val="002060"/>
                <w:sz w:val="21"/>
                <w:szCs w:val="21"/>
              </w:rPr>
            </w:pPr>
            <w:r w:rsidRPr="00E870BB">
              <w:rPr>
                <w:color w:val="002060"/>
                <w:sz w:val="21"/>
                <w:szCs w:val="21"/>
              </w:rPr>
              <w:t>Services do not exist</w:t>
            </w:r>
          </w:p>
        </w:tc>
        <w:sdt>
          <w:sdtPr>
            <w:rPr>
              <w:bCs/>
              <w:sz w:val="21"/>
              <w:szCs w:val="21"/>
            </w:rPr>
            <w:id w:val="-1573661340"/>
            <w:placeholder>
              <w:docPart w:val="172480A3ED864651B3008474157443CF"/>
            </w:placeholder>
            <w:showingPlcHdr/>
          </w:sdtPr>
          <w:sdtEndPr/>
          <w:sdtContent>
            <w:tc>
              <w:tcPr>
                <w:tcW w:w="1800" w:type="dxa"/>
              </w:tcPr>
              <w:p w14:paraId="1E92214E" w14:textId="5FE7473C"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2084205631"/>
            <w:placeholder>
              <w:docPart w:val="1E35F475DDC4473CBAC3585089E58D6E"/>
            </w:placeholder>
            <w:showingPlcHdr/>
          </w:sdtPr>
          <w:sdtEndPr/>
          <w:sdtContent>
            <w:tc>
              <w:tcPr>
                <w:tcW w:w="1890" w:type="dxa"/>
              </w:tcPr>
              <w:p w14:paraId="671461B5" w14:textId="675DDDBD"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1374432198"/>
            <w:placeholder>
              <w:docPart w:val="B9984FB5332446C3B08BC33DD42C303E"/>
            </w:placeholder>
            <w:showingPlcHdr/>
          </w:sdtPr>
          <w:sdtEndPr/>
          <w:sdtContent>
            <w:tc>
              <w:tcPr>
                <w:tcW w:w="1800" w:type="dxa"/>
              </w:tcPr>
              <w:p w14:paraId="13F55BAF" w14:textId="548104B3"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r>
      <w:tr w:rsidR="00C978DD" w:rsidRPr="005F7C92" w14:paraId="437ED370" w14:textId="77777777" w:rsidTr="009F5939">
        <w:tc>
          <w:tcPr>
            <w:tcW w:w="5490" w:type="dxa"/>
          </w:tcPr>
          <w:p w14:paraId="78396218" w14:textId="77777777" w:rsidR="00C978DD" w:rsidRPr="00E870BB" w:rsidRDefault="00C978DD" w:rsidP="00AF3AD3">
            <w:pPr>
              <w:rPr>
                <w:b/>
                <w:color w:val="002060"/>
                <w:sz w:val="21"/>
                <w:szCs w:val="21"/>
              </w:rPr>
            </w:pPr>
            <w:r w:rsidRPr="00E870BB">
              <w:rPr>
                <w:color w:val="002060"/>
                <w:sz w:val="21"/>
                <w:szCs w:val="21"/>
              </w:rPr>
              <w:t>Transportation</w:t>
            </w:r>
          </w:p>
        </w:tc>
        <w:sdt>
          <w:sdtPr>
            <w:rPr>
              <w:bCs/>
              <w:sz w:val="21"/>
              <w:szCs w:val="21"/>
            </w:rPr>
            <w:id w:val="-1032643714"/>
            <w:placeholder>
              <w:docPart w:val="A4FE8FB14DBE40ADA035B9728B1D42F8"/>
            </w:placeholder>
            <w:showingPlcHdr/>
          </w:sdtPr>
          <w:sdtEndPr/>
          <w:sdtContent>
            <w:tc>
              <w:tcPr>
                <w:tcW w:w="1800" w:type="dxa"/>
              </w:tcPr>
              <w:p w14:paraId="4C7520F0" w14:textId="7EC9A617"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1049139738"/>
            <w:placeholder>
              <w:docPart w:val="A59EA3824D364897911598FD118A193C"/>
            </w:placeholder>
            <w:showingPlcHdr/>
          </w:sdtPr>
          <w:sdtEndPr/>
          <w:sdtContent>
            <w:tc>
              <w:tcPr>
                <w:tcW w:w="1890" w:type="dxa"/>
              </w:tcPr>
              <w:p w14:paraId="447D7885" w14:textId="3A4B49D8"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1011139753"/>
            <w:placeholder>
              <w:docPart w:val="81610B787BFF409CB1F4EDB269236D5D"/>
            </w:placeholder>
            <w:showingPlcHdr/>
          </w:sdtPr>
          <w:sdtEndPr/>
          <w:sdtContent>
            <w:tc>
              <w:tcPr>
                <w:tcW w:w="1800" w:type="dxa"/>
              </w:tcPr>
              <w:p w14:paraId="1C855E49" w14:textId="62CA1BBC"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r>
      <w:tr w:rsidR="00C978DD" w:rsidRPr="005F7C92" w14:paraId="1101922F" w14:textId="77777777" w:rsidTr="009F5939">
        <w:tc>
          <w:tcPr>
            <w:tcW w:w="5490" w:type="dxa"/>
          </w:tcPr>
          <w:p w14:paraId="73823D03" w14:textId="77777777" w:rsidR="00C978DD" w:rsidRPr="00E870BB" w:rsidRDefault="00C978DD" w:rsidP="00AF3AD3">
            <w:pPr>
              <w:rPr>
                <w:b/>
                <w:color w:val="002060"/>
                <w:sz w:val="21"/>
                <w:szCs w:val="21"/>
              </w:rPr>
            </w:pPr>
            <w:r w:rsidRPr="00E870BB">
              <w:rPr>
                <w:color w:val="002060"/>
                <w:sz w:val="21"/>
                <w:szCs w:val="21"/>
              </w:rPr>
              <w:t xml:space="preserve">Cannot contact the service provider </w:t>
            </w:r>
          </w:p>
        </w:tc>
        <w:sdt>
          <w:sdtPr>
            <w:rPr>
              <w:bCs/>
              <w:sz w:val="21"/>
              <w:szCs w:val="21"/>
            </w:rPr>
            <w:id w:val="259187976"/>
            <w:placeholder>
              <w:docPart w:val="237FC062A5C24858AE8F7DF8F9465AFE"/>
            </w:placeholder>
            <w:showingPlcHdr/>
          </w:sdtPr>
          <w:sdtEndPr/>
          <w:sdtContent>
            <w:tc>
              <w:tcPr>
                <w:tcW w:w="1800" w:type="dxa"/>
              </w:tcPr>
              <w:p w14:paraId="666B874F" w14:textId="68B155D3"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573160693"/>
            <w:placeholder>
              <w:docPart w:val="F33E3ABA468E4D26B40043921B75106A"/>
            </w:placeholder>
            <w:showingPlcHdr/>
          </w:sdtPr>
          <w:sdtEndPr/>
          <w:sdtContent>
            <w:tc>
              <w:tcPr>
                <w:tcW w:w="1890" w:type="dxa"/>
              </w:tcPr>
              <w:p w14:paraId="4632DF34" w14:textId="3CE0DE8C"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368074838"/>
            <w:placeholder>
              <w:docPart w:val="E12373D9BBDD447886872B20ADBC9632"/>
            </w:placeholder>
            <w:showingPlcHdr/>
          </w:sdtPr>
          <w:sdtEndPr/>
          <w:sdtContent>
            <w:tc>
              <w:tcPr>
                <w:tcW w:w="1800" w:type="dxa"/>
              </w:tcPr>
              <w:p w14:paraId="28A9B13F" w14:textId="54B78338"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r>
      <w:tr w:rsidR="00C978DD" w:rsidRPr="005F7C92" w14:paraId="341EAD20" w14:textId="77777777" w:rsidTr="009F5939">
        <w:tc>
          <w:tcPr>
            <w:tcW w:w="5490" w:type="dxa"/>
          </w:tcPr>
          <w:p w14:paraId="0451D5D1" w14:textId="77777777" w:rsidR="00C978DD" w:rsidRPr="00E870BB" w:rsidRDefault="00C978DD" w:rsidP="00AF3AD3">
            <w:pPr>
              <w:rPr>
                <w:b/>
                <w:color w:val="002060"/>
                <w:sz w:val="21"/>
                <w:szCs w:val="21"/>
              </w:rPr>
            </w:pPr>
            <w:r w:rsidRPr="00E870BB">
              <w:rPr>
                <w:color w:val="002060"/>
                <w:sz w:val="21"/>
                <w:szCs w:val="21"/>
              </w:rPr>
              <w:t>Too expensive</w:t>
            </w:r>
          </w:p>
        </w:tc>
        <w:sdt>
          <w:sdtPr>
            <w:rPr>
              <w:bCs/>
              <w:sz w:val="21"/>
              <w:szCs w:val="21"/>
            </w:rPr>
            <w:id w:val="217646343"/>
            <w:placeholder>
              <w:docPart w:val="0C3A2C79398749DE8D6E851F1C2FDCFE"/>
            </w:placeholder>
            <w:showingPlcHdr/>
          </w:sdtPr>
          <w:sdtEndPr/>
          <w:sdtContent>
            <w:tc>
              <w:tcPr>
                <w:tcW w:w="1800" w:type="dxa"/>
              </w:tcPr>
              <w:p w14:paraId="52846401" w14:textId="15CA7BAD"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1064097725"/>
            <w:placeholder>
              <w:docPart w:val="753AD2BB30E24CABB08D1D726091D9FD"/>
            </w:placeholder>
            <w:showingPlcHdr/>
          </w:sdtPr>
          <w:sdtEndPr/>
          <w:sdtContent>
            <w:tc>
              <w:tcPr>
                <w:tcW w:w="1890" w:type="dxa"/>
              </w:tcPr>
              <w:p w14:paraId="3BFD533B" w14:textId="6D1CF728"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52671102"/>
            <w:placeholder>
              <w:docPart w:val="CAE97CA71C7E407FA03C6458B2A59CE3"/>
            </w:placeholder>
            <w:showingPlcHdr/>
          </w:sdtPr>
          <w:sdtEndPr/>
          <w:sdtContent>
            <w:tc>
              <w:tcPr>
                <w:tcW w:w="1800" w:type="dxa"/>
              </w:tcPr>
              <w:p w14:paraId="006EC23F" w14:textId="782D270E"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r>
      <w:tr w:rsidR="00C978DD" w:rsidRPr="005F7C92" w14:paraId="4B2A70CC" w14:textId="77777777" w:rsidTr="009F5939">
        <w:tc>
          <w:tcPr>
            <w:tcW w:w="5490" w:type="dxa"/>
          </w:tcPr>
          <w:p w14:paraId="17E46DFC" w14:textId="77777777" w:rsidR="00C978DD" w:rsidRPr="00E870BB" w:rsidRDefault="00C978DD" w:rsidP="00AF3AD3">
            <w:pPr>
              <w:rPr>
                <w:b/>
                <w:color w:val="002060"/>
                <w:sz w:val="21"/>
                <w:szCs w:val="21"/>
              </w:rPr>
            </w:pPr>
            <w:r w:rsidRPr="00E870BB">
              <w:rPr>
                <w:color w:val="002060"/>
                <w:sz w:val="21"/>
                <w:szCs w:val="21"/>
              </w:rPr>
              <w:t>Lack of awareness of service</w:t>
            </w:r>
          </w:p>
        </w:tc>
        <w:sdt>
          <w:sdtPr>
            <w:rPr>
              <w:bCs/>
              <w:sz w:val="21"/>
              <w:szCs w:val="21"/>
            </w:rPr>
            <w:id w:val="-2071955309"/>
            <w:placeholder>
              <w:docPart w:val="9D4C62C83501449183CC0B7E8EA9CF3C"/>
            </w:placeholder>
            <w:showingPlcHdr/>
          </w:sdtPr>
          <w:sdtEndPr/>
          <w:sdtContent>
            <w:tc>
              <w:tcPr>
                <w:tcW w:w="1800" w:type="dxa"/>
              </w:tcPr>
              <w:p w14:paraId="315C14DB" w14:textId="7CB12B80"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1002393585"/>
            <w:placeholder>
              <w:docPart w:val="8A913EE53E934852BE193F65E2043CC5"/>
            </w:placeholder>
            <w:showingPlcHdr/>
          </w:sdtPr>
          <w:sdtEndPr/>
          <w:sdtContent>
            <w:tc>
              <w:tcPr>
                <w:tcW w:w="1890" w:type="dxa"/>
              </w:tcPr>
              <w:p w14:paraId="3498EF83" w14:textId="1BD81362"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1454934753"/>
            <w:placeholder>
              <w:docPart w:val="21DCF448289D4286893679E5CBC337D9"/>
            </w:placeholder>
            <w:showingPlcHdr/>
          </w:sdtPr>
          <w:sdtEndPr/>
          <w:sdtContent>
            <w:tc>
              <w:tcPr>
                <w:tcW w:w="1800" w:type="dxa"/>
              </w:tcPr>
              <w:p w14:paraId="6A293D88" w14:textId="40E82310"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r>
      <w:tr w:rsidR="00C978DD" w:rsidRPr="005F7C92" w14:paraId="194439D8" w14:textId="77777777" w:rsidTr="009F5939">
        <w:tc>
          <w:tcPr>
            <w:tcW w:w="5490" w:type="dxa"/>
          </w:tcPr>
          <w:p w14:paraId="363610EF" w14:textId="77777777" w:rsidR="00C978DD" w:rsidRPr="00E870BB" w:rsidRDefault="00C978DD" w:rsidP="00AF3AD3">
            <w:pPr>
              <w:rPr>
                <w:b/>
                <w:color w:val="002060"/>
                <w:sz w:val="21"/>
                <w:szCs w:val="21"/>
              </w:rPr>
            </w:pPr>
            <w:r w:rsidRPr="00E870BB">
              <w:rPr>
                <w:color w:val="002060"/>
                <w:sz w:val="21"/>
                <w:szCs w:val="21"/>
              </w:rPr>
              <w:t>Cultural Barriers</w:t>
            </w:r>
          </w:p>
        </w:tc>
        <w:sdt>
          <w:sdtPr>
            <w:rPr>
              <w:bCs/>
              <w:sz w:val="21"/>
              <w:szCs w:val="21"/>
            </w:rPr>
            <w:id w:val="-837307015"/>
            <w:placeholder>
              <w:docPart w:val="47AA467ECDC447A8B095E09926F8D110"/>
            </w:placeholder>
            <w:showingPlcHdr/>
          </w:sdtPr>
          <w:sdtEndPr/>
          <w:sdtContent>
            <w:tc>
              <w:tcPr>
                <w:tcW w:w="1800" w:type="dxa"/>
              </w:tcPr>
              <w:p w14:paraId="53347DF6" w14:textId="255DE954"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195826871"/>
            <w:placeholder>
              <w:docPart w:val="33BC02751FFB46BE90191E1D9463D1B6"/>
            </w:placeholder>
            <w:showingPlcHdr/>
          </w:sdtPr>
          <w:sdtEndPr/>
          <w:sdtContent>
            <w:tc>
              <w:tcPr>
                <w:tcW w:w="1890" w:type="dxa"/>
              </w:tcPr>
              <w:p w14:paraId="1FD117BE" w14:textId="7C33CC4C"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1869210895"/>
            <w:placeholder>
              <w:docPart w:val="3E679936FE404595A84147C636EC883F"/>
            </w:placeholder>
            <w:showingPlcHdr/>
          </w:sdtPr>
          <w:sdtEndPr/>
          <w:sdtContent>
            <w:tc>
              <w:tcPr>
                <w:tcW w:w="1800" w:type="dxa"/>
              </w:tcPr>
              <w:p w14:paraId="3388918A" w14:textId="6FB47D40"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r>
      <w:tr w:rsidR="00C978DD" w:rsidRPr="005F7C92" w14:paraId="749CD871" w14:textId="77777777" w:rsidTr="009F5939">
        <w:tc>
          <w:tcPr>
            <w:tcW w:w="5490" w:type="dxa"/>
          </w:tcPr>
          <w:p w14:paraId="696BDDB8" w14:textId="77777777" w:rsidR="00C978DD" w:rsidRPr="00E870BB" w:rsidRDefault="00C978DD" w:rsidP="00AF3AD3">
            <w:pPr>
              <w:rPr>
                <w:b/>
                <w:color w:val="002060"/>
                <w:sz w:val="21"/>
                <w:szCs w:val="21"/>
              </w:rPr>
            </w:pPr>
            <w:r w:rsidRPr="00E870BB">
              <w:rPr>
                <w:color w:val="002060"/>
                <w:sz w:val="21"/>
                <w:szCs w:val="21"/>
              </w:rPr>
              <w:t>Services provided are one-size fits all, and don’t meet individual needs</w:t>
            </w:r>
          </w:p>
        </w:tc>
        <w:sdt>
          <w:sdtPr>
            <w:rPr>
              <w:bCs/>
              <w:sz w:val="21"/>
              <w:szCs w:val="21"/>
            </w:rPr>
            <w:id w:val="-2031251349"/>
            <w:placeholder>
              <w:docPart w:val="FF3C5C6257D14D1F968826D7FF8EFE1F"/>
            </w:placeholder>
            <w:showingPlcHdr/>
          </w:sdtPr>
          <w:sdtEndPr/>
          <w:sdtContent>
            <w:tc>
              <w:tcPr>
                <w:tcW w:w="1800" w:type="dxa"/>
              </w:tcPr>
              <w:p w14:paraId="6A25DC45" w14:textId="581AF0FA"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992788059"/>
            <w:placeholder>
              <w:docPart w:val="6DEE9C8D52D14E21898950D9D0721FD9"/>
            </w:placeholder>
            <w:showingPlcHdr/>
          </w:sdtPr>
          <w:sdtEndPr/>
          <w:sdtContent>
            <w:tc>
              <w:tcPr>
                <w:tcW w:w="1890" w:type="dxa"/>
              </w:tcPr>
              <w:p w14:paraId="498029A5" w14:textId="5E059B93"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747302171"/>
            <w:placeholder>
              <w:docPart w:val="5F94D6A05C344FA29D1342EAE9802D34"/>
            </w:placeholder>
            <w:showingPlcHdr/>
          </w:sdtPr>
          <w:sdtEndPr/>
          <w:sdtContent>
            <w:tc>
              <w:tcPr>
                <w:tcW w:w="1800" w:type="dxa"/>
              </w:tcPr>
              <w:p w14:paraId="54CA6BF7" w14:textId="501A0594"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r>
      <w:tr w:rsidR="00C978DD" w:rsidRPr="005F7C92" w14:paraId="655F99C5" w14:textId="77777777" w:rsidTr="009F5939">
        <w:tc>
          <w:tcPr>
            <w:tcW w:w="5490" w:type="dxa"/>
          </w:tcPr>
          <w:p w14:paraId="40284E9A" w14:textId="77777777" w:rsidR="00C978DD" w:rsidRPr="00E870BB" w:rsidRDefault="00C978DD" w:rsidP="00AF3AD3">
            <w:pPr>
              <w:rPr>
                <w:b/>
                <w:color w:val="002060"/>
                <w:sz w:val="21"/>
                <w:szCs w:val="21"/>
              </w:rPr>
            </w:pPr>
            <w:r w:rsidRPr="00E870BB">
              <w:rPr>
                <w:color w:val="002060"/>
                <w:sz w:val="21"/>
                <w:szCs w:val="21"/>
              </w:rPr>
              <w:t xml:space="preserve">Stigma Leads to Avoidance </w:t>
            </w:r>
          </w:p>
        </w:tc>
        <w:sdt>
          <w:sdtPr>
            <w:rPr>
              <w:bCs/>
              <w:sz w:val="21"/>
              <w:szCs w:val="21"/>
            </w:rPr>
            <w:id w:val="-472914868"/>
            <w:placeholder>
              <w:docPart w:val="B948379A9A2A45058F33C9A7709B52F5"/>
            </w:placeholder>
            <w:showingPlcHdr/>
          </w:sdtPr>
          <w:sdtEndPr/>
          <w:sdtContent>
            <w:tc>
              <w:tcPr>
                <w:tcW w:w="1800" w:type="dxa"/>
              </w:tcPr>
              <w:p w14:paraId="655C44FB" w14:textId="4DA294D0"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766422463"/>
            <w:placeholder>
              <w:docPart w:val="18770A8DCD8D483889AF01B316799B31"/>
            </w:placeholder>
            <w:showingPlcHdr/>
          </w:sdtPr>
          <w:sdtEndPr/>
          <w:sdtContent>
            <w:tc>
              <w:tcPr>
                <w:tcW w:w="1890" w:type="dxa"/>
              </w:tcPr>
              <w:p w14:paraId="1FCF45A0" w14:textId="7100B5B9"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277072817"/>
            <w:placeholder>
              <w:docPart w:val="5D86D420A87D422D93359FDA990D222A"/>
            </w:placeholder>
            <w:showingPlcHdr/>
          </w:sdtPr>
          <w:sdtEndPr/>
          <w:sdtContent>
            <w:tc>
              <w:tcPr>
                <w:tcW w:w="1800" w:type="dxa"/>
              </w:tcPr>
              <w:p w14:paraId="6DAEC8F0" w14:textId="594DBC11"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r>
      <w:tr w:rsidR="00C978DD" w:rsidRPr="005F7C92" w14:paraId="73F25A99" w14:textId="77777777" w:rsidTr="009F5939">
        <w:tc>
          <w:tcPr>
            <w:tcW w:w="5490" w:type="dxa"/>
          </w:tcPr>
          <w:p w14:paraId="1F9AFAB4" w14:textId="77777777" w:rsidR="00C978DD" w:rsidRPr="00E870BB" w:rsidRDefault="00C978DD" w:rsidP="00AF3AD3">
            <w:pPr>
              <w:rPr>
                <w:b/>
                <w:color w:val="002060"/>
                <w:sz w:val="21"/>
                <w:szCs w:val="21"/>
              </w:rPr>
            </w:pPr>
            <w:r w:rsidRPr="00E870BB">
              <w:rPr>
                <w:color w:val="002060"/>
                <w:sz w:val="21"/>
                <w:szCs w:val="21"/>
              </w:rPr>
              <w:t xml:space="preserve">Eligibility Requirement (explain below) </w:t>
            </w:r>
          </w:p>
        </w:tc>
        <w:sdt>
          <w:sdtPr>
            <w:rPr>
              <w:bCs/>
              <w:sz w:val="21"/>
              <w:szCs w:val="21"/>
            </w:rPr>
            <w:id w:val="1570460112"/>
            <w:placeholder>
              <w:docPart w:val="3452C667DFE14AC48C6A57F086F3CC3F"/>
            </w:placeholder>
            <w:showingPlcHdr/>
          </w:sdtPr>
          <w:sdtEndPr/>
          <w:sdtContent>
            <w:tc>
              <w:tcPr>
                <w:tcW w:w="1800" w:type="dxa"/>
              </w:tcPr>
              <w:p w14:paraId="17908098" w14:textId="79928558"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1557856538"/>
            <w:placeholder>
              <w:docPart w:val="688B268CAE8E419CAD1671451C8DBC44"/>
            </w:placeholder>
            <w:showingPlcHdr/>
          </w:sdtPr>
          <w:sdtEndPr/>
          <w:sdtContent>
            <w:tc>
              <w:tcPr>
                <w:tcW w:w="1890" w:type="dxa"/>
              </w:tcPr>
              <w:p w14:paraId="1DA1F959" w14:textId="16F53485"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1178935194"/>
            <w:placeholder>
              <w:docPart w:val="092BD9FC581B4F129A2610781089D4C1"/>
            </w:placeholder>
            <w:showingPlcHdr/>
          </w:sdtPr>
          <w:sdtEndPr/>
          <w:sdtContent>
            <w:tc>
              <w:tcPr>
                <w:tcW w:w="1800" w:type="dxa"/>
              </w:tcPr>
              <w:p w14:paraId="69E792A9" w14:textId="5B34A0D4"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r>
      <w:tr w:rsidR="00C978DD" w:rsidRPr="005F7C92" w14:paraId="5F1523CC" w14:textId="77777777" w:rsidTr="009F5939">
        <w:tc>
          <w:tcPr>
            <w:tcW w:w="5490" w:type="dxa"/>
          </w:tcPr>
          <w:p w14:paraId="338A8D6E" w14:textId="77777777" w:rsidR="00C978DD" w:rsidRPr="00E870BB" w:rsidRDefault="00C978DD" w:rsidP="00AF3AD3">
            <w:pPr>
              <w:rPr>
                <w:b/>
                <w:color w:val="002060"/>
                <w:sz w:val="21"/>
                <w:szCs w:val="21"/>
              </w:rPr>
            </w:pPr>
            <w:r w:rsidRPr="00E870BB">
              <w:rPr>
                <w:color w:val="002060"/>
                <w:sz w:val="21"/>
                <w:szCs w:val="21"/>
              </w:rPr>
              <w:t>Other (explain below)</w:t>
            </w:r>
          </w:p>
        </w:tc>
        <w:sdt>
          <w:sdtPr>
            <w:rPr>
              <w:bCs/>
              <w:sz w:val="21"/>
              <w:szCs w:val="21"/>
            </w:rPr>
            <w:id w:val="746838948"/>
            <w:placeholder>
              <w:docPart w:val="D3390AAAE9FF4AEA8CC42C53AEDD8A68"/>
            </w:placeholder>
            <w:showingPlcHdr/>
          </w:sdtPr>
          <w:sdtEndPr/>
          <w:sdtContent>
            <w:tc>
              <w:tcPr>
                <w:tcW w:w="1800" w:type="dxa"/>
              </w:tcPr>
              <w:p w14:paraId="65607386" w14:textId="40D45DA7"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1906097905"/>
            <w:placeholder>
              <w:docPart w:val="0C7D4F553B094E45A5F0D57398284974"/>
            </w:placeholder>
            <w:showingPlcHdr/>
          </w:sdtPr>
          <w:sdtEndPr/>
          <w:sdtContent>
            <w:tc>
              <w:tcPr>
                <w:tcW w:w="1890" w:type="dxa"/>
              </w:tcPr>
              <w:p w14:paraId="403CCF38" w14:textId="41400B99"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sdt>
          <w:sdtPr>
            <w:rPr>
              <w:bCs/>
              <w:sz w:val="21"/>
              <w:szCs w:val="21"/>
            </w:rPr>
            <w:id w:val="-709035955"/>
            <w:placeholder>
              <w:docPart w:val="F76F3AF3D0C34FE08181BE72DA3957C4"/>
            </w:placeholder>
            <w:showingPlcHdr/>
          </w:sdtPr>
          <w:sdtEndPr/>
          <w:sdtContent>
            <w:tc>
              <w:tcPr>
                <w:tcW w:w="1800" w:type="dxa"/>
              </w:tcPr>
              <w:p w14:paraId="77E674A0" w14:textId="0F86108D"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r>
    </w:tbl>
    <w:p w14:paraId="490B24BF" w14:textId="77777777" w:rsidR="00C978DD" w:rsidRPr="009F5939" w:rsidRDefault="00C978DD" w:rsidP="00AF3AD3">
      <w:pPr>
        <w:rPr>
          <w:szCs w:val="24"/>
        </w:rPr>
      </w:pPr>
    </w:p>
    <w:p w14:paraId="68533DD7" w14:textId="5C785D69" w:rsidR="00C978DD" w:rsidRPr="006B2A04" w:rsidRDefault="00AF3AD3" w:rsidP="00AF3AD3">
      <w:pPr>
        <w:rPr>
          <w:szCs w:val="28"/>
        </w:rPr>
      </w:pPr>
      <w:r>
        <w:rPr>
          <w:szCs w:val="28"/>
        </w:rPr>
        <w:br w:type="page"/>
      </w:r>
    </w:p>
    <w:p w14:paraId="58AB9863" w14:textId="133BD3E5" w:rsidR="00C978DD" w:rsidRDefault="009F5939" w:rsidP="00AF3AD3">
      <w:pPr>
        <w:rPr>
          <w:sz w:val="52"/>
          <w:szCs w:val="52"/>
        </w:rPr>
      </w:pPr>
      <w:r>
        <w:rPr>
          <w:noProof/>
          <w:sz w:val="52"/>
          <w:szCs w:val="52"/>
        </w:rPr>
        <w:lastRenderedPageBreak/>
        <w:drawing>
          <wp:anchor distT="0" distB="0" distL="114300" distR="114300" simplePos="0" relativeHeight="251658263" behindDoc="1" locked="0" layoutInCell="1" allowOverlap="1" wp14:anchorId="5AC89D20" wp14:editId="1F9CF340">
            <wp:simplePos x="0" y="0"/>
            <wp:positionH relativeFrom="column">
              <wp:posOffset>-769620</wp:posOffset>
            </wp:positionH>
            <wp:positionV relativeFrom="paragraph">
              <wp:posOffset>-889635</wp:posOffset>
            </wp:positionV>
            <wp:extent cx="7836408" cy="100584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I_77832685.jpg"/>
                    <pic:cNvPicPr/>
                  </pic:nvPicPr>
                  <pic:blipFill rotWithShape="1">
                    <a:blip r:embed="rId19" cstate="print">
                      <a:extLst>
                        <a:ext uri="{28A0092B-C50C-407E-A947-70E740481C1C}">
                          <a14:useLocalDpi xmlns:a14="http://schemas.microsoft.com/office/drawing/2010/main" val="0"/>
                        </a:ext>
                      </a:extLst>
                    </a:blip>
                    <a:srcRect t="7415" r="6278" b="5972"/>
                    <a:stretch/>
                  </pic:blipFill>
                  <pic:spPr bwMode="auto">
                    <a:xfrm>
                      <a:off x="0" y="0"/>
                      <a:ext cx="7836408" cy="10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A307F7" w14:textId="678FD06D" w:rsidR="00C978DD" w:rsidRDefault="00C978DD" w:rsidP="00AF3AD3">
      <w:pPr>
        <w:rPr>
          <w:sz w:val="52"/>
          <w:szCs w:val="52"/>
        </w:rPr>
      </w:pPr>
      <w:r>
        <w:rPr>
          <w:sz w:val="52"/>
          <w:szCs w:val="52"/>
        </w:rPr>
        <w:br w:type="page"/>
      </w:r>
    </w:p>
    <w:p w14:paraId="1107D7AF" w14:textId="75418CF3" w:rsidR="00C978DD" w:rsidRPr="00E870BB" w:rsidRDefault="00C978DD" w:rsidP="00BA6ED7">
      <w:pPr>
        <w:rPr>
          <w:b/>
          <w:bCs/>
        </w:rPr>
      </w:pPr>
      <w:r w:rsidRPr="00E870BB">
        <w:rPr>
          <w:b/>
          <w:bCs/>
          <w:color w:val="002060"/>
        </w:rPr>
        <w:lastRenderedPageBreak/>
        <w:t>Need Area: Parenting Skills</w:t>
      </w:r>
      <w:r w:rsidR="00441D78" w:rsidRPr="00E870BB">
        <w:rPr>
          <w:b/>
          <w:bCs/>
          <w:color w:val="002060"/>
        </w:rPr>
        <w:t xml:space="preserve"> Services</w:t>
      </w:r>
    </w:p>
    <w:p w14:paraId="38BCC8C2" w14:textId="26E9EAA3" w:rsidR="00C978DD" w:rsidRPr="001D5C0E" w:rsidRDefault="00C978DD" w:rsidP="00BA6ED7">
      <w:pPr>
        <w:rPr>
          <w:szCs w:val="21"/>
        </w:rPr>
      </w:pPr>
      <w:r w:rsidRPr="00E870BB">
        <w:rPr>
          <w:b/>
          <w:bCs/>
          <w:color w:val="002060"/>
        </w:rPr>
        <w:t>Status:</w:t>
      </w:r>
      <w:r w:rsidRPr="001D5C0E">
        <w:t xml:space="preserve"> </w:t>
      </w:r>
      <w:sdt>
        <w:sdtPr>
          <w:rPr>
            <w:b/>
            <w:bCs/>
            <w:color w:val="002060"/>
          </w:rPr>
          <w:alias w:val="Choose Type of Need"/>
          <w:tag w:val="Choose Type of Need"/>
          <w:id w:val="-1188061069"/>
          <w:placeholder>
            <w:docPart w:val="D21E67AB6F514F7CA62BDD7D9FBCBC94"/>
          </w:placeholder>
          <w:showingPlcHdr/>
          <w:comboBox>
            <w:listItem w:value="Choose an item."/>
            <w:listItem w:displayText="Prioritized Need Area" w:value="Prioritized Need Area"/>
            <w:listItem w:displayText="General Need Area " w:value="General Need Area "/>
          </w:comboBox>
        </w:sdtPr>
        <w:sdtEndPr/>
        <w:sdtContent>
          <w:r w:rsidR="00E870BB" w:rsidRPr="005F166F">
            <w:rPr>
              <w:rStyle w:val="PlaceholderText"/>
              <w:color w:val="FF0000"/>
            </w:rPr>
            <w:t>Choose an item.</w:t>
          </w:r>
        </w:sdtContent>
      </w:sdt>
    </w:p>
    <w:p w14:paraId="6168AD9C" w14:textId="77777777" w:rsidR="00B77AFA" w:rsidRDefault="00B77AFA" w:rsidP="00BA6ED7">
      <w:pPr>
        <w:jc w:val="both"/>
        <w:rPr>
          <w:b/>
          <w:szCs w:val="24"/>
        </w:rPr>
      </w:pPr>
    </w:p>
    <w:p w14:paraId="52ADDC19" w14:textId="63B2E784" w:rsidR="00C978DD" w:rsidRPr="00441D78" w:rsidRDefault="00C978DD" w:rsidP="00BA6ED7">
      <w:pPr>
        <w:jc w:val="both"/>
        <w:rPr>
          <w:szCs w:val="24"/>
        </w:rPr>
      </w:pPr>
      <w:r w:rsidRPr="00441D78">
        <w:rPr>
          <w:szCs w:val="24"/>
        </w:rPr>
        <w:t>Parenting skills services are programs that aim to enhance parental capacity and skills, improve parenting practices and behaviors, and teach age appropriate child development skills and milestones. This need area seeks to assess the level to which residents require parenting skills services and the existence of community services and supports which address parenting skills (e.g., Home Visiting Program, Nurse-Family Partnership, Family Preservation, Family Success Centers, Family Service Organizations, Parents Anonymous, Parent Mentors, SPAN, etc.)</w:t>
      </w:r>
      <w:r w:rsidR="00AF3AD3">
        <w:rPr>
          <w:szCs w:val="24"/>
        </w:rPr>
        <w:t>.</w:t>
      </w:r>
    </w:p>
    <w:p w14:paraId="14F368EE" w14:textId="77777777" w:rsidR="00C978DD" w:rsidRDefault="00C978DD" w:rsidP="00BA6ED7">
      <w:pPr>
        <w:jc w:val="both"/>
        <w:rPr>
          <w:b/>
          <w:szCs w:val="24"/>
        </w:rPr>
      </w:pPr>
    </w:p>
    <w:p w14:paraId="590D2FC0" w14:textId="77777777" w:rsidR="00C978DD" w:rsidRPr="00E870BB" w:rsidRDefault="00C978DD" w:rsidP="00BA6ED7">
      <w:pPr>
        <w:rPr>
          <w:b/>
          <w:bCs/>
          <w:color w:val="002060"/>
          <w:szCs w:val="21"/>
        </w:rPr>
      </w:pPr>
      <w:r w:rsidRPr="00E870BB">
        <w:rPr>
          <w:b/>
          <w:bCs/>
          <w:color w:val="002060"/>
          <w:szCs w:val="21"/>
        </w:rPr>
        <w:t>Need Assessment Key Findings</w:t>
      </w:r>
    </w:p>
    <w:p w14:paraId="7C3A4D42" w14:textId="77777777" w:rsidR="00B77AFA" w:rsidRPr="00E870BB" w:rsidRDefault="00B77AFA" w:rsidP="00BA6ED7">
      <w:pPr>
        <w:rPr>
          <w:b/>
          <w:bCs/>
          <w:color w:val="002060"/>
          <w:szCs w:val="24"/>
        </w:rPr>
      </w:pPr>
    </w:p>
    <w:p w14:paraId="69EDC8EA" w14:textId="28675533" w:rsidR="00C978DD" w:rsidRDefault="00C978DD" w:rsidP="00BA6ED7">
      <w:pPr>
        <w:rPr>
          <w:b/>
          <w:bCs/>
          <w:color w:val="002060"/>
          <w:szCs w:val="24"/>
        </w:rPr>
      </w:pPr>
      <w:r w:rsidRPr="00E870BB">
        <w:rPr>
          <w:b/>
          <w:bCs/>
          <w:color w:val="002060"/>
          <w:szCs w:val="24"/>
        </w:rPr>
        <w:t xml:space="preserve">Summary: Scope of the Need </w:t>
      </w:r>
    </w:p>
    <w:p w14:paraId="1F3C55B4" w14:textId="77777777" w:rsidR="00D22182" w:rsidRPr="00E870BB" w:rsidRDefault="00D22182" w:rsidP="00BA6ED7">
      <w:pPr>
        <w:rPr>
          <w:b/>
          <w:bCs/>
          <w:color w:val="002060"/>
          <w:szCs w:val="24"/>
        </w:rPr>
      </w:pPr>
    </w:p>
    <w:sdt>
      <w:sdtPr>
        <w:rPr>
          <w:sz w:val="21"/>
          <w:szCs w:val="21"/>
        </w:rPr>
        <w:id w:val="1969239900"/>
        <w:placeholder>
          <w:docPart w:val="A3E157E345984A5FADB27146E23597F2"/>
        </w:placeholder>
        <w:showingPlcHdr/>
      </w:sdtPr>
      <w:sdtEndPr/>
      <w:sdtContent>
        <w:p w14:paraId="05CDC29E" w14:textId="77777777" w:rsidR="00D45C8A" w:rsidRPr="001C2E60" w:rsidRDefault="00D45C8A" w:rsidP="00BA6ED7">
          <w:pPr>
            <w:jc w:val="both"/>
            <w:rPr>
              <w:b/>
              <w:i/>
              <w:color w:val="002060"/>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14:paraId="41AFE66A" w14:textId="77777777" w:rsidR="00D45C8A" w:rsidRPr="001C2E60" w:rsidRDefault="00D45C8A" w:rsidP="00BA6ED7">
          <w:pPr>
            <w:jc w:val="both"/>
            <w:rPr>
              <w:b/>
              <w:i/>
              <w:color w:val="002060"/>
              <w:szCs w:val="24"/>
              <w:highlight w:val="lightGray"/>
            </w:rPr>
          </w:pPr>
        </w:p>
        <w:p w14:paraId="14274122" w14:textId="77777777" w:rsidR="00D45C8A" w:rsidRDefault="00D45C8A" w:rsidP="00BA6ED7">
          <w:pPr>
            <w:jc w:val="both"/>
            <w:rPr>
              <w:sz w:val="21"/>
              <w:szCs w:val="21"/>
            </w:rPr>
          </w:pPr>
          <w:r w:rsidRPr="001C2E60">
            <w:rPr>
              <w:i/>
              <w:color w:val="002060"/>
              <w:szCs w:val="24"/>
              <w:highlight w:val="lightGray"/>
            </w:rPr>
            <w:t>Information to address scope can be gleaned from the data profile, surveys, focus groups and key informant interviews.]</w:t>
          </w:r>
        </w:p>
      </w:sdtContent>
    </w:sdt>
    <w:p w14:paraId="72179FF7" w14:textId="77777777" w:rsidR="00C978DD" w:rsidRDefault="00C978DD" w:rsidP="00BA6ED7">
      <w:pPr>
        <w:rPr>
          <w:sz w:val="21"/>
          <w:szCs w:val="21"/>
        </w:rPr>
      </w:pPr>
    </w:p>
    <w:p w14:paraId="5834DF64" w14:textId="77777777" w:rsidR="00344157" w:rsidRDefault="00344157" w:rsidP="00BA6ED7">
      <w:pPr>
        <w:rPr>
          <w:szCs w:val="24"/>
        </w:rPr>
      </w:pPr>
    </w:p>
    <w:p w14:paraId="44DD0CF8" w14:textId="77777777" w:rsidR="00344157" w:rsidRDefault="00344157" w:rsidP="00BA6ED7">
      <w:pPr>
        <w:rPr>
          <w:szCs w:val="24"/>
        </w:rPr>
      </w:pPr>
    </w:p>
    <w:p w14:paraId="203DE53D" w14:textId="77777777" w:rsidR="00344157" w:rsidRDefault="00344157" w:rsidP="00BA6ED7">
      <w:pPr>
        <w:rPr>
          <w:szCs w:val="24"/>
        </w:rPr>
      </w:pPr>
    </w:p>
    <w:p w14:paraId="0F60CBCE" w14:textId="68B09B80" w:rsidR="00C978DD" w:rsidRDefault="00C978DD" w:rsidP="00BA6ED7">
      <w:pPr>
        <w:rPr>
          <w:b/>
          <w:bCs/>
          <w:color w:val="002060"/>
          <w:szCs w:val="24"/>
        </w:rPr>
      </w:pPr>
      <w:r w:rsidRPr="00E870BB">
        <w:rPr>
          <w:b/>
          <w:bCs/>
          <w:color w:val="002060"/>
          <w:szCs w:val="24"/>
        </w:rPr>
        <w:t>Summary: Nature of the Need</w:t>
      </w:r>
    </w:p>
    <w:p w14:paraId="5A4A77C8" w14:textId="77777777" w:rsidR="00D22182" w:rsidRPr="00E870BB" w:rsidRDefault="00D22182" w:rsidP="00BA6ED7">
      <w:pPr>
        <w:rPr>
          <w:b/>
          <w:bCs/>
          <w:color w:val="002060"/>
          <w:sz w:val="21"/>
          <w:szCs w:val="21"/>
        </w:rPr>
      </w:pPr>
    </w:p>
    <w:p w14:paraId="0F776818" w14:textId="55DCDC79" w:rsidR="00C978DD" w:rsidRDefault="00F22F23" w:rsidP="00BA6ED7">
      <w:pPr>
        <w:jc w:val="both"/>
        <w:rPr>
          <w:szCs w:val="24"/>
        </w:rPr>
      </w:pPr>
      <w:sdt>
        <w:sdtPr>
          <w:rPr>
            <w:b/>
          </w:rPr>
          <w:id w:val="949128455"/>
          <w:placeholder>
            <w:docPart w:val="8841F3D866E242EBBEB03775BA60F13E"/>
          </w:placeholder>
        </w:sdtPr>
        <w:sdtEndPr/>
        <w:sdtContent>
          <w:r w:rsidR="00344157" w:rsidRPr="00C0687B">
            <w:rPr>
              <w:color w:val="FF0000"/>
            </w:rPr>
            <w:t>Click in this text to add content</w:t>
          </w:r>
          <w:r w:rsidR="00344157">
            <w:rPr>
              <w:color w:val="FF0000"/>
            </w:rPr>
            <w:t xml:space="preserve">, </w:t>
          </w:r>
          <w:r w:rsidR="00344157" w:rsidRPr="00C0687B">
            <w:rPr>
              <w:color w:val="FF0000"/>
            </w:rPr>
            <w:t>delete the following instructions</w:t>
          </w:r>
          <w:r w:rsidR="00344157">
            <w:rPr>
              <w:color w:val="FF0000"/>
            </w:rPr>
            <w:t>, and updated font color and size</w:t>
          </w:r>
          <w:r w:rsidR="00344157" w:rsidRPr="00C0687B">
            <w:rPr>
              <w:color w:val="FF0000"/>
            </w:rPr>
            <w:t>:</w:t>
          </w:r>
          <w:r w:rsidR="00344157">
            <w:rPr>
              <w:color w:val="FF0000"/>
            </w:rPr>
            <w:t xml:space="preserve"> </w:t>
          </w:r>
          <w:r w:rsidR="00344157" w:rsidRPr="001C2E60">
            <w:rPr>
              <w:i/>
              <w:color w:val="002060"/>
              <w:szCs w:val="24"/>
              <w:highlight w:val="lightGray"/>
            </w:rPr>
            <w:t>[HSACS will provide a narrative</w:t>
          </w:r>
          <w:r w:rsidR="00344157">
            <w:rPr>
              <w:i/>
              <w:color w:val="002060"/>
              <w:szCs w:val="24"/>
              <w:highlight w:val="lightGray"/>
            </w:rPr>
            <w:t xml:space="preserve"> </w:t>
          </w:r>
          <w:r w:rsidR="00344157" w:rsidRPr="001C2E60">
            <w:rPr>
              <w:i/>
              <w:color w:val="002060"/>
              <w:szCs w:val="24"/>
              <w:highlight w:val="lightGray"/>
            </w:rPr>
            <w:t xml:space="preserve">describing the nature of this need area. Considerations for describing the nature of the need </w:t>
          </w:r>
          <w:proofErr w:type="gramStart"/>
          <w:r w:rsidR="00344157" w:rsidRPr="001C2E60">
            <w:rPr>
              <w:i/>
              <w:color w:val="002060"/>
              <w:szCs w:val="24"/>
              <w:highlight w:val="lightGray"/>
            </w:rPr>
            <w:t>include:</w:t>
          </w:r>
          <w:proofErr w:type="gramEnd"/>
          <w:r w:rsidR="00344157" w:rsidRPr="001C2E60">
            <w:rPr>
              <w:i/>
              <w:color w:val="002060"/>
              <w:szCs w:val="24"/>
              <w:highlight w:val="lightGray"/>
            </w:rPr>
            <w:t xml:space="preserve"> availability, physical accessibility, economic accessibility, discriminatory practices, informational accessibility, acceptability, quality and key barriers to service provision.</w:t>
          </w:r>
          <w:r w:rsidR="00344157" w:rsidRPr="001C2E60">
            <w:rPr>
              <w:i/>
              <w:color w:val="002060"/>
              <w:szCs w:val="24"/>
            </w:rPr>
            <w:t xml:space="preserve"> </w:t>
          </w:r>
          <w:r w:rsidR="00344157" w:rsidRPr="001C2E60">
            <w:rPr>
              <w:i/>
              <w:color w:val="002060"/>
              <w:szCs w:val="24"/>
              <w:highlight w:val="lightGray"/>
            </w:rPr>
            <w:t>Information to address nature of the need can be gleaned from surveys, focus groups and key informant interviews</w:t>
          </w:r>
          <w:r w:rsidR="00344157">
            <w:rPr>
              <w:i/>
              <w:color w:val="002060"/>
              <w:szCs w:val="24"/>
              <w:highlight w:val="lightGray"/>
            </w:rPr>
            <w:t>.]</w:t>
          </w:r>
          <w:r w:rsidR="00344157" w:rsidRPr="001C2E60">
            <w:rPr>
              <w:i/>
              <w:color w:val="002060"/>
              <w:szCs w:val="24"/>
              <w:highlight w:val="lightGray"/>
            </w:rPr>
            <w:t xml:space="preserve"> </w:t>
          </w:r>
        </w:sdtContent>
      </w:sdt>
    </w:p>
    <w:p w14:paraId="746383C4" w14:textId="77777777" w:rsidR="00C978DD" w:rsidRDefault="00C978DD" w:rsidP="00BA6ED7">
      <w:pPr>
        <w:rPr>
          <w:szCs w:val="24"/>
        </w:rPr>
      </w:pPr>
    </w:p>
    <w:p w14:paraId="42E5EE23" w14:textId="77777777" w:rsidR="00AF3AD3" w:rsidRDefault="00AF3AD3" w:rsidP="00BA6ED7">
      <w:pPr>
        <w:rPr>
          <w:szCs w:val="24"/>
        </w:rPr>
      </w:pPr>
    </w:p>
    <w:p w14:paraId="7B711903" w14:textId="77777777" w:rsidR="00AF3AD3" w:rsidRDefault="00AF3AD3" w:rsidP="00BA6ED7">
      <w:pPr>
        <w:rPr>
          <w:szCs w:val="24"/>
        </w:rPr>
      </w:pPr>
    </w:p>
    <w:p w14:paraId="4F1D61F0" w14:textId="52BFD017" w:rsidR="00AF3AD3" w:rsidRDefault="00AF3AD3" w:rsidP="00BA6ED7">
      <w:pPr>
        <w:spacing w:after="200"/>
        <w:rPr>
          <w:szCs w:val="24"/>
        </w:rPr>
      </w:pPr>
    </w:p>
    <w:p w14:paraId="0A978FE2" w14:textId="39A1F83D" w:rsidR="00C978DD" w:rsidRDefault="00C978DD" w:rsidP="00BA6ED7">
      <w:pPr>
        <w:rPr>
          <w:b/>
          <w:bCs/>
          <w:color w:val="002060"/>
          <w:szCs w:val="24"/>
        </w:rPr>
      </w:pPr>
      <w:r w:rsidRPr="00E870BB">
        <w:rPr>
          <w:b/>
          <w:bCs/>
          <w:color w:val="002060"/>
          <w:szCs w:val="24"/>
        </w:rPr>
        <w:lastRenderedPageBreak/>
        <w:t>Summary: Local Considerations for Addressing the Need for County Prioritized Need Area</w:t>
      </w:r>
    </w:p>
    <w:p w14:paraId="15BD201E" w14:textId="77777777" w:rsidR="00D22182" w:rsidRPr="00E870BB" w:rsidRDefault="00D22182" w:rsidP="00BA6ED7">
      <w:pPr>
        <w:rPr>
          <w:b/>
          <w:bCs/>
          <w:color w:val="002060"/>
          <w:sz w:val="21"/>
          <w:szCs w:val="21"/>
        </w:rPr>
      </w:pPr>
    </w:p>
    <w:sdt>
      <w:sdtPr>
        <w:rPr>
          <w:b/>
          <w:color w:val="002060"/>
        </w:rPr>
        <w:id w:val="-1384865841"/>
        <w:placeholder>
          <w:docPart w:val="647A1CA37AC74A5688221F1DA8BB7AB7"/>
        </w:placeholder>
      </w:sdtPr>
      <w:sdtEndPr/>
      <w:sdtContent>
        <w:p w14:paraId="4F6C4F55" w14:textId="48DD5F12" w:rsidR="00AF3AD3" w:rsidRDefault="00AF3AD3" w:rsidP="00BA6ED7">
          <w:pPr>
            <w:jc w:val="both"/>
            <w:rPr>
              <w:b/>
              <w:i/>
              <w:iCs/>
              <w:color w:val="00B050"/>
              <w:sz w:val="22"/>
            </w:rPr>
          </w:pPr>
          <w:r w:rsidRPr="00E870BB">
            <w:rPr>
              <w:b/>
              <w:i/>
              <w:iCs/>
              <w:color w:val="00B050"/>
              <w:sz w:val="22"/>
            </w:rPr>
            <w:t>*Required only if focus group need area topic.</w:t>
          </w:r>
        </w:p>
        <w:p w14:paraId="7A5C3193" w14:textId="77777777" w:rsidR="001E6CD4" w:rsidRPr="001E6CD4" w:rsidRDefault="001E6CD4" w:rsidP="00BA6ED7">
          <w:pPr>
            <w:jc w:val="both"/>
            <w:rPr>
              <w:b/>
              <w:i/>
              <w:iCs/>
              <w:color w:val="002060"/>
              <w:sz w:val="22"/>
            </w:rPr>
          </w:pPr>
        </w:p>
        <w:p w14:paraId="135A88AC" w14:textId="26E23732" w:rsidR="005409BA" w:rsidRPr="00AF3AD3" w:rsidRDefault="005409BA" w:rsidP="00BA6ED7">
          <w:pPr>
            <w:jc w:val="both"/>
            <w:rPr>
              <w:b/>
              <w:color w:val="002060"/>
              <w:sz w:val="22"/>
            </w:rPr>
          </w:pPr>
          <w:r w:rsidRPr="001E6CD4">
            <w:rPr>
              <w:color w:val="FF0000"/>
            </w:rPr>
            <w:t xml:space="preserve">Click in this text to add content, delete the following instructions, and updated font color and size: </w:t>
          </w:r>
          <w:r w:rsidRPr="00AF3AD3">
            <w:rPr>
              <w:i/>
              <w:color w:val="002060"/>
              <w:szCs w:val="24"/>
              <w:highlight w:val="lightGray"/>
            </w:rPr>
            <w:t>[HSACS will provide a narrative describing local considerations for addressing this need. A summary of local consideration for addressing the need may include information to address the following questions: Is this a need that can be addressed at the county level? Is this an urgent need (e.g., needs to be addressed in 1-3 years)? Does the community lack (access to) organizations/programs to focus on the needs/issue or on similar needs issues? If not, what resources would the existing constellation of service providers and community support organizations need to be able to address the need; and are these resources readily available? Information to address local considerations for addressing the need can be gleaned primarily from focus groups and key informant interviews</w:t>
          </w:r>
        </w:p>
        <w:p w14:paraId="121298D6" w14:textId="573C8C40" w:rsidR="00C978DD" w:rsidRPr="00AF3AD3" w:rsidRDefault="00BC2129" w:rsidP="00BA6ED7">
          <w:pPr>
            <w:rPr>
              <w:b/>
              <w:color w:val="002060"/>
              <w:sz w:val="22"/>
            </w:rPr>
          </w:pPr>
          <w:r w:rsidRPr="00AF3AD3">
            <w:rPr>
              <w:bCs/>
              <w:i/>
              <w:iCs/>
              <w:color w:val="002060"/>
              <w:sz w:val="22"/>
            </w:rPr>
            <w:t xml:space="preserve">. </w:t>
          </w:r>
        </w:p>
      </w:sdtContent>
    </w:sdt>
    <w:p w14:paraId="605F322A" w14:textId="77777777" w:rsidR="00AF3AD3" w:rsidRDefault="00AF3AD3" w:rsidP="00BA6ED7">
      <w:pPr>
        <w:rPr>
          <w:szCs w:val="24"/>
        </w:rPr>
      </w:pPr>
    </w:p>
    <w:p w14:paraId="6E7DF712" w14:textId="1385DE37" w:rsidR="00C978DD" w:rsidRDefault="00C978DD" w:rsidP="00BA6ED7">
      <w:pPr>
        <w:rPr>
          <w:b/>
          <w:bCs/>
          <w:color w:val="002060"/>
          <w:szCs w:val="24"/>
        </w:rPr>
      </w:pPr>
      <w:r w:rsidRPr="001E6CD4">
        <w:rPr>
          <w:b/>
          <w:bCs/>
          <w:color w:val="002060"/>
          <w:szCs w:val="24"/>
        </w:rPr>
        <w:t>If applicable: Additional Notable Focus Group Trends for County Prioritized Need Area</w:t>
      </w:r>
    </w:p>
    <w:p w14:paraId="11AAAA1E" w14:textId="77777777" w:rsidR="00D22182" w:rsidRPr="001E6CD4" w:rsidRDefault="00D22182" w:rsidP="00BA6ED7">
      <w:pPr>
        <w:rPr>
          <w:b/>
          <w:bCs/>
          <w:color w:val="002060"/>
          <w:szCs w:val="24"/>
        </w:rPr>
      </w:pPr>
    </w:p>
    <w:sdt>
      <w:sdtPr>
        <w:rPr>
          <w:b/>
        </w:rPr>
        <w:id w:val="-1078515149"/>
        <w:placeholder>
          <w:docPart w:val="2B7E17F40D8542C98C2326816E10EA56"/>
        </w:placeholder>
      </w:sdtPr>
      <w:sdtEndPr/>
      <w:sdtContent>
        <w:p w14:paraId="18F7E4BF" w14:textId="77777777" w:rsidR="00D2143E" w:rsidRDefault="00D2143E" w:rsidP="00BA6ED7">
          <w:pPr>
            <w:jc w:val="both"/>
            <w:rPr>
              <w:b/>
              <w:i/>
              <w:color w:val="002060"/>
              <w:szCs w:val="24"/>
              <w:highlight w:val="lightGray"/>
            </w:rPr>
          </w:pPr>
          <w:r w:rsidRPr="00C0687B">
            <w:rPr>
              <w:color w:val="FF0000"/>
            </w:rPr>
            <w:t>Click in this text</w:t>
          </w:r>
          <w:r>
            <w:rPr>
              <w:color w:val="FF0000"/>
            </w:rPr>
            <w:t xml:space="preserve"> (if applicable)</w:t>
          </w:r>
          <w:r w:rsidRPr="00C0687B">
            <w:rPr>
              <w:color w:val="FF0000"/>
            </w:rPr>
            <w:t xml:space="preserve"> to add content</w:t>
          </w:r>
          <w:r>
            <w:rPr>
              <w:color w:val="FF0000"/>
            </w:rPr>
            <w:t xml:space="preserve"> and updated font color and size. If not applicable delete this text and box. </w:t>
          </w:r>
        </w:p>
        <w:p w14:paraId="790F44FB" w14:textId="77777777" w:rsidR="00D2143E" w:rsidRDefault="00D2143E" w:rsidP="00BA6ED7">
          <w:pPr>
            <w:rPr>
              <w:b/>
              <w:i/>
              <w:color w:val="002060"/>
              <w:szCs w:val="24"/>
              <w:highlight w:val="lightGray"/>
            </w:rPr>
          </w:pPr>
        </w:p>
        <w:p w14:paraId="59D649F7" w14:textId="77777777" w:rsidR="00D2143E" w:rsidRDefault="00F22F23" w:rsidP="00BA6ED7">
          <w:pPr>
            <w:rPr>
              <w:b/>
            </w:rPr>
          </w:pPr>
        </w:p>
      </w:sdtContent>
    </w:sdt>
    <w:p w14:paraId="717C699E" w14:textId="77777777" w:rsidR="00C978DD" w:rsidRDefault="00C978DD" w:rsidP="00BA6ED7"/>
    <w:p w14:paraId="4CECCACF" w14:textId="77777777" w:rsidR="00C978DD" w:rsidRDefault="00C978DD" w:rsidP="00BA6ED7"/>
    <w:p w14:paraId="332D3D25" w14:textId="77777777" w:rsidR="00C978DD" w:rsidRDefault="00C978DD" w:rsidP="00BA6ED7"/>
    <w:p w14:paraId="223C9F25" w14:textId="77777777" w:rsidR="00C978DD" w:rsidRDefault="00C978DD" w:rsidP="00BA6ED7"/>
    <w:p w14:paraId="6BE6302F" w14:textId="78D374E8" w:rsidR="00344157" w:rsidRDefault="00344157" w:rsidP="00BA6ED7">
      <w:r>
        <w:br w:type="page"/>
      </w:r>
    </w:p>
    <w:p w14:paraId="5B05AEAC" w14:textId="5373B058" w:rsidR="00C978DD" w:rsidRDefault="00C978DD" w:rsidP="00AF3AD3"/>
    <w:p w14:paraId="34909DD5" w14:textId="77777777" w:rsidR="00BA6ED7" w:rsidRDefault="00B77AFA" w:rsidP="00BA6ED7">
      <w:pPr>
        <w:ind w:left="-450"/>
        <w:rPr>
          <w:sz w:val="21"/>
          <w:szCs w:val="21"/>
        </w:rPr>
      </w:pPr>
      <w:r>
        <w:rPr>
          <w:noProof/>
        </w:rPr>
        <mc:AlternateContent>
          <mc:Choice Requires="wps">
            <w:drawing>
              <wp:anchor distT="0" distB="0" distL="114300" distR="114300" simplePos="0" relativeHeight="251658255" behindDoc="1" locked="0" layoutInCell="1" allowOverlap="1" wp14:anchorId="34A3EFFB" wp14:editId="5CD90B5B">
                <wp:simplePos x="0" y="0"/>
                <wp:positionH relativeFrom="column">
                  <wp:posOffset>-394970</wp:posOffset>
                </wp:positionH>
                <wp:positionV relativeFrom="paragraph">
                  <wp:posOffset>87630</wp:posOffset>
                </wp:positionV>
                <wp:extent cx="7190105" cy="7562850"/>
                <wp:effectExtent l="0" t="0" r="10795" b="19050"/>
                <wp:wrapNone/>
                <wp:docPr id="240" name="Rectangle 240"/>
                <wp:cNvGraphicFramePr/>
                <a:graphic xmlns:a="http://schemas.openxmlformats.org/drawingml/2006/main">
                  <a:graphicData uri="http://schemas.microsoft.com/office/word/2010/wordprocessingShape">
                    <wps:wsp>
                      <wps:cNvSpPr/>
                      <wps:spPr>
                        <a:xfrm>
                          <a:off x="0" y="0"/>
                          <a:ext cx="7190105" cy="7562850"/>
                        </a:xfrm>
                        <a:prstGeom prst="rect">
                          <a:avLst/>
                        </a:prstGeom>
                        <a:solidFill>
                          <a:schemeClr val="accent2">
                            <a:lumMod val="20000"/>
                            <a:lumOff val="80000"/>
                            <a:alpha val="39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6527B" id="Rectangle 240" o:spid="_x0000_s1026" style="position:absolute;margin-left:-31.1pt;margin-top:6.9pt;width:566.15pt;height:595.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" fillcolor="#d6e9f5 [661]" strokecolor="#024f75 [3204]" strokeweight="2pt">
                <v:fill opacity="25443f"/>
              </v:rect>
            </w:pict>
          </mc:Fallback>
        </mc:AlternateContent>
      </w:r>
    </w:p>
    <w:p w14:paraId="040AEC22" w14:textId="7D3D5270" w:rsidR="00C978DD" w:rsidRPr="001E6CD4" w:rsidRDefault="00C978DD" w:rsidP="00BA6ED7">
      <w:pPr>
        <w:ind w:left="-450"/>
        <w:rPr>
          <w:b/>
          <w:bCs/>
          <w:color w:val="002060"/>
          <w:sz w:val="21"/>
          <w:szCs w:val="21"/>
        </w:rPr>
      </w:pPr>
      <w:r w:rsidRPr="001E6CD4">
        <w:rPr>
          <w:b/>
          <w:bCs/>
          <w:color w:val="002060"/>
        </w:rPr>
        <w:t>Need Area: Survey Results</w:t>
      </w:r>
      <w:r w:rsidRPr="001E6CD4">
        <w:rPr>
          <w:b/>
          <w:bCs/>
          <w:color w:val="002060"/>
          <w:sz w:val="21"/>
          <w:szCs w:val="21"/>
        </w:rPr>
        <w:t xml:space="preserve"> </w:t>
      </w:r>
    </w:p>
    <w:p w14:paraId="32117A31" w14:textId="77777777" w:rsidR="00C978DD" w:rsidRPr="00CB0EF7" w:rsidRDefault="00C978DD" w:rsidP="00AF3AD3">
      <w:pPr>
        <w:ind w:left="-450"/>
        <w:rPr>
          <w:sz w:val="21"/>
          <w:szCs w:val="21"/>
        </w:rPr>
      </w:pPr>
    </w:p>
    <w:tbl>
      <w:tblPr>
        <w:tblStyle w:val="TableGrid"/>
        <w:tblW w:w="10980" w:type="dxa"/>
        <w:tblInd w:w="-455" w:type="dxa"/>
        <w:tblLayout w:type="fixed"/>
        <w:tblLook w:val="04A0" w:firstRow="1" w:lastRow="0" w:firstColumn="1" w:lastColumn="0" w:noHBand="0" w:noVBand="1"/>
      </w:tblPr>
      <w:tblGrid>
        <w:gridCol w:w="3600"/>
        <w:gridCol w:w="1350"/>
        <w:gridCol w:w="990"/>
        <w:gridCol w:w="990"/>
        <w:gridCol w:w="990"/>
        <w:gridCol w:w="990"/>
        <w:gridCol w:w="990"/>
        <w:gridCol w:w="1080"/>
      </w:tblGrid>
      <w:tr w:rsidR="00C978DD" w:rsidRPr="005C4377" w14:paraId="742C28AA" w14:textId="77777777" w:rsidTr="009F5939">
        <w:tc>
          <w:tcPr>
            <w:tcW w:w="3600" w:type="dxa"/>
          </w:tcPr>
          <w:p w14:paraId="63897939" w14:textId="77777777" w:rsidR="00C978DD" w:rsidRPr="001E6CD4" w:rsidRDefault="00C978DD" w:rsidP="00AF3AD3">
            <w:pPr>
              <w:rPr>
                <w:b/>
                <w:bCs/>
                <w:color w:val="002060"/>
                <w:sz w:val="21"/>
                <w:szCs w:val="21"/>
              </w:rPr>
            </w:pPr>
            <w:r w:rsidRPr="001E6CD4">
              <w:rPr>
                <w:b/>
                <w:bCs/>
                <w:color w:val="002060"/>
                <w:sz w:val="21"/>
                <w:szCs w:val="21"/>
              </w:rPr>
              <w:t>Item</w:t>
            </w:r>
          </w:p>
        </w:tc>
        <w:tc>
          <w:tcPr>
            <w:tcW w:w="1350" w:type="dxa"/>
          </w:tcPr>
          <w:p w14:paraId="2BFC6E3A" w14:textId="77777777" w:rsidR="00C978DD" w:rsidRPr="001E6CD4" w:rsidRDefault="00C978DD" w:rsidP="00AF3AD3">
            <w:pPr>
              <w:jc w:val="center"/>
              <w:rPr>
                <w:b/>
                <w:bCs/>
                <w:color w:val="002060"/>
                <w:sz w:val="21"/>
                <w:szCs w:val="21"/>
              </w:rPr>
            </w:pPr>
            <w:r w:rsidRPr="001E6CD4">
              <w:rPr>
                <w:b/>
                <w:bCs/>
                <w:color w:val="002060"/>
                <w:sz w:val="21"/>
                <w:szCs w:val="21"/>
              </w:rPr>
              <w:t>Total Number of Respondents</w:t>
            </w:r>
          </w:p>
        </w:tc>
        <w:tc>
          <w:tcPr>
            <w:tcW w:w="990" w:type="dxa"/>
          </w:tcPr>
          <w:p w14:paraId="0E1D7DD7" w14:textId="77777777" w:rsidR="00C978DD" w:rsidRPr="001E6CD4" w:rsidRDefault="00C978DD" w:rsidP="00AF3AD3">
            <w:pPr>
              <w:jc w:val="center"/>
              <w:rPr>
                <w:b/>
                <w:bCs/>
                <w:color w:val="002060"/>
                <w:sz w:val="21"/>
                <w:szCs w:val="21"/>
              </w:rPr>
            </w:pPr>
            <w:r w:rsidRPr="001E6CD4">
              <w:rPr>
                <w:b/>
                <w:bCs/>
                <w:color w:val="002060"/>
                <w:sz w:val="21"/>
                <w:szCs w:val="21"/>
              </w:rPr>
              <w:t>Strongly Disagree</w:t>
            </w:r>
          </w:p>
        </w:tc>
        <w:tc>
          <w:tcPr>
            <w:tcW w:w="990" w:type="dxa"/>
          </w:tcPr>
          <w:p w14:paraId="1C71619F" w14:textId="77777777" w:rsidR="00C978DD" w:rsidRPr="001E6CD4" w:rsidRDefault="00C978DD" w:rsidP="00AF3AD3">
            <w:pPr>
              <w:jc w:val="center"/>
              <w:rPr>
                <w:b/>
                <w:bCs/>
                <w:color w:val="002060"/>
                <w:sz w:val="21"/>
                <w:szCs w:val="21"/>
              </w:rPr>
            </w:pPr>
            <w:r w:rsidRPr="001E6CD4">
              <w:rPr>
                <w:b/>
                <w:bCs/>
                <w:color w:val="002060"/>
                <w:sz w:val="21"/>
                <w:szCs w:val="21"/>
              </w:rPr>
              <w:t>Disagree</w:t>
            </w:r>
          </w:p>
        </w:tc>
        <w:tc>
          <w:tcPr>
            <w:tcW w:w="990" w:type="dxa"/>
          </w:tcPr>
          <w:p w14:paraId="44BAD34C" w14:textId="77777777" w:rsidR="00C978DD" w:rsidRPr="001E6CD4" w:rsidRDefault="00C978DD" w:rsidP="00AF3AD3">
            <w:pPr>
              <w:jc w:val="center"/>
              <w:rPr>
                <w:b/>
                <w:bCs/>
                <w:color w:val="002060"/>
                <w:sz w:val="21"/>
                <w:szCs w:val="21"/>
              </w:rPr>
            </w:pPr>
            <w:r w:rsidRPr="001E6CD4">
              <w:rPr>
                <w:b/>
                <w:bCs/>
                <w:color w:val="002060"/>
                <w:sz w:val="21"/>
                <w:szCs w:val="21"/>
              </w:rPr>
              <w:t>Agree</w:t>
            </w:r>
          </w:p>
        </w:tc>
        <w:tc>
          <w:tcPr>
            <w:tcW w:w="990" w:type="dxa"/>
          </w:tcPr>
          <w:p w14:paraId="4E48EFD6" w14:textId="77777777" w:rsidR="00C978DD" w:rsidRPr="001E6CD4" w:rsidRDefault="00C978DD" w:rsidP="00AF3AD3">
            <w:pPr>
              <w:jc w:val="center"/>
              <w:rPr>
                <w:b/>
                <w:bCs/>
                <w:color w:val="002060"/>
                <w:sz w:val="21"/>
                <w:szCs w:val="21"/>
              </w:rPr>
            </w:pPr>
            <w:r w:rsidRPr="001E6CD4">
              <w:rPr>
                <w:b/>
                <w:bCs/>
                <w:color w:val="002060"/>
                <w:sz w:val="21"/>
                <w:szCs w:val="21"/>
              </w:rPr>
              <w:t>Strongly Agree</w:t>
            </w:r>
          </w:p>
        </w:tc>
        <w:tc>
          <w:tcPr>
            <w:tcW w:w="990" w:type="dxa"/>
          </w:tcPr>
          <w:p w14:paraId="5F25CDCA" w14:textId="77777777" w:rsidR="00C978DD" w:rsidRPr="001E6CD4" w:rsidRDefault="00C978DD" w:rsidP="00AF3AD3">
            <w:pPr>
              <w:jc w:val="center"/>
              <w:rPr>
                <w:b/>
                <w:bCs/>
                <w:color w:val="002060"/>
                <w:sz w:val="21"/>
                <w:szCs w:val="21"/>
              </w:rPr>
            </w:pPr>
            <w:r w:rsidRPr="001E6CD4">
              <w:rPr>
                <w:b/>
                <w:bCs/>
                <w:color w:val="002060"/>
                <w:sz w:val="21"/>
                <w:szCs w:val="21"/>
              </w:rPr>
              <w:t>Don’t Know</w:t>
            </w:r>
          </w:p>
        </w:tc>
        <w:tc>
          <w:tcPr>
            <w:tcW w:w="1080" w:type="dxa"/>
          </w:tcPr>
          <w:p w14:paraId="4854B18C" w14:textId="77777777" w:rsidR="00C978DD" w:rsidRPr="001E6CD4" w:rsidRDefault="00C978DD" w:rsidP="00AF3AD3">
            <w:pPr>
              <w:jc w:val="center"/>
              <w:rPr>
                <w:b/>
                <w:bCs/>
                <w:color w:val="002060"/>
                <w:sz w:val="21"/>
                <w:szCs w:val="21"/>
              </w:rPr>
            </w:pPr>
            <w:r w:rsidRPr="001E6CD4">
              <w:rPr>
                <w:b/>
                <w:bCs/>
                <w:color w:val="002060"/>
                <w:sz w:val="21"/>
                <w:szCs w:val="21"/>
              </w:rPr>
              <w:t>Total</w:t>
            </w:r>
          </w:p>
        </w:tc>
      </w:tr>
      <w:tr w:rsidR="00C978DD" w:rsidRPr="00367040" w14:paraId="0827DDBD" w14:textId="77777777" w:rsidTr="009F5939">
        <w:tc>
          <w:tcPr>
            <w:tcW w:w="3600" w:type="dxa"/>
          </w:tcPr>
          <w:p w14:paraId="5D20F5AC" w14:textId="77777777" w:rsidR="00C978DD" w:rsidRPr="001E6CD4" w:rsidRDefault="00C978DD" w:rsidP="00AF3AD3">
            <w:pPr>
              <w:rPr>
                <w:b/>
                <w:bCs/>
                <w:color w:val="002060"/>
                <w:sz w:val="21"/>
                <w:szCs w:val="21"/>
              </w:rPr>
            </w:pPr>
            <w:r w:rsidRPr="001E6CD4">
              <w:rPr>
                <w:color w:val="002060"/>
                <w:sz w:val="21"/>
                <w:szCs w:val="21"/>
              </w:rPr>
              <w:t xml:space="preserve">1. There are enough services available in the county to help those who have this need. </w:t>
            </w:r>
          </w:p>
        </w:tc>
        <w:sdt>
          <w:sdtPr>
            <w:rPr>
              <w:bCs/>
              <w:sz w:val="21"/>
              <w:szCs w:val="21"/>
            </w:rPr>
            <w:id w:val="-1125384181"/>
            <w:placeholder>
              <w:docPart w:val="E1116FEBB09246C3AF3769371C148798"/>
            </w:placeholder>
            <w:showingPlcHdr/>
          </w:sdtPr>
          <w:sdtEndPr/>
          <w:sdtContent>
            <w:tc>
              <w:tcPr>
                <w:tcW w:w="1350" w:type="dxa"/>
              </w:tcPr>
              <w:p w14:paraId="547DA153" w14:textId="7EC0F215"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c>
          <w:tcPr>
            <w:tcW w:w="990" w:type="dxa"/>
          </w:tcPr>
          <w:p w14:paraId="72A2BED2" w14:textId="1DED4661" w:rsidR="00C978DD" w:rsidRPr="00BF7E5C" w:rsidRDefault="00F22F23" w:rsidP="00AF3AD3">
            <w:pPr>
              <w:jc w:val="center"/>
              <w:rPr>
                <w:bCs/>
                <w:sz w:val="21"/>
                <w:szCs w:val="21"/>
              </w:rPr>
            </w:pPr>
            <w:sdt>
              <w:sdtPr>
                <w:rPr>
                  <w:bCs/>
                  <w:sz w:val="21"/>
                  <w:szCs w:val="21"/>
                </w:rPr>
                <w:id w:val="-747565893"/>
                <w:placeholder>
                  <w:docPart w:val="0E620C431AC64F82A8AA3C900654C0AD"/>
                </w:placeholder>
                <w:showingPlcHdr/>
              </w:sdtPr>
              <w:sdtEndPr/>
              <w:sdtContent>
                <w:r w:rsidR="00F30BB5" w:rsidRPr="00BF7E5C">
                  <w:rPr>
                    <w:rStyle w:val="PlaceholderText"/>
                    <w:bCs/>
                    <w:color w:val="FF0000"/>
                    <w:sz w:val="21"/>
                    <w:szCs w:val="21"/>
                  </w:rPr>
                  <w:t xml:space="preserve"> enter number</w:t>
                </w:r>
                <w:r w:rsidR="00F30BB5" w:rsidRPr="00BF7E5C">
                  <w:rPr>
                    <w:bCs/>
                    <w:sz w:val="21"/>
                    <w:szCs w:val="21"/>
                  </w:rPr>
                  <w:t xml:space="preserve"> </w:t>
                </w:r>
              </w:sdtContent>
            </w:sdt>
            <w:r w:rsidR="00F30BB5" w:rsidRPr="00BF7E5C">
              <w:rPr>
                <w:bCs/>
                <w:sz w:val="21"/>
                <w:szCs w:val="21"/>
              </w:rPr>
              <w:t xml:space="preserve"> </w:t>
            </w:r>
            <w:r w:rsidR="00C978DD" w:rsidRPr="00BF7E5C">
              <w:rPr>
                <w:bCs/>
                <w:sz w:val="21"/>
                <w:szCs w:val="21"/>
              </w:rPr>
              <w:t>%</w:t>
            </w:r>
          </w:p>
        </w:tc>
        <w:tc>
          <w:tcPr>
            <w:tcW w:w="990" w:type="dxa"/>
          </w:tcPr>
          <w:p w14:paraId="687F7E0A" w14:textId="7EC1BE95" w:rsidR="00C978DD" w:rsidRPr="00BF7E5C" w:rsidRDefault="00F22F23" w:rsidP="00AF3AD3">
            <w:pPr>
              <w:jc w:val="center"/>
              <w:rPr>
                <w:bCs/>
                <w:sz w:val="21"/>
                <w:szCs w:val="21"/>
              </w:rPr>
            </w:pPr>
            <w:sdt>
              <w:sdtPr>
                <w:rPr>
                  <w:bCs/>
                  <w:sz w:val="21"/>
                  <w:szCs w:val="21"/>
                </w:rPr>
                <w:id w:val="21141776"/>
                <w:placeholder>
                  <w:docPart w:val="A3E450CD73AF42F085BFBB83523336C7"/>
                </w:placeholder>
                <w:showingPlcHdr/>
              </w:sdtPr>
              <w:sdtEndPr/>
              <w:sdtContent>
                <w:r w:rsidR="00F30BB5" w:rsidRPr="00BF7E5C">
                  <w:rPr>
                    <w:rStyle w:val="PlaceholderText"/>
                    <w:bCs/>
                    <w:color w:val="FF0000"/>
                    <w:sz w:val="21"/>
                    <w:szCs w:val="21"/>
                  </w:rPr>
                  <w:t xml:space="preserve"> enter number</w:t>
                </w:r>
                <w:r w:rsidR="00F30BB5" w:rsidRPr="00BF7E5C">
                  <w:rPr>
                    <w:bCs/>
                    <w:sz w:val="21"/>
                    <w:szCs w:val="21"/>
                  </w:rPr>
                  <w:t xml:space="preserve"> </w:t>
                </w:r>
              </w:sdtContent>
            </w:sdt>
            <w:r w:rsidR="00F30BB5" w:rsidRPr="00BF7E5C">
              <w:rPr>
                <w:bCs/>
                <w:sz w:val="21"/>
                <w:szCs w:val="21"/>
              </w:rPr>
              <w:t xml:space="preserve"> </w:t>
            </w:r>
            <w:r w:rsidR="00C978DD" w:rsidRPr="00BF7E5C">
              <w:rPr>
                <w:bCs/>
                <w:sz w:val="21"/>
                <w:szCs w:val="21"/>
              </w:rPr>
              <w:t>%</w:t>
            </w:r>
          </w:p>
        </w:tc>
        <w:tc>
          <w:tcPr>
            <w:tcW w:w="990" w:type="dxa"/>
          </w:tcPr>
          <w:p w14:paraId="7E133A4B" w14:textId="4652FC7A" w:rsidR="00C978DD" w:rsidRPr="00BF7E5C" w:rsidRDefault="00F22F23" w:rsidP="00AF3AD3">
            <w:pPr>
              <w:jc w:val="center"/>
              <w:rPr>
                <w:bCs/>
                <w:sz w:val="21"/>
                <w:szCs w:val="21"/>
              </w:rPr>
            </w:pPr>
            <w:sdt>
              <w:sdtPr>
                <w:rPr>
                  <w:bCs/>
                  <w:sz w:val="21"/>
                  <w:szCs w:val="21"/>
                </w:rPr>
                <w:id w:val="-1299445597"/>
                <w:placeholder>
                  <w:docPart w:val="A7F7AB0BF907492BA7D0A6A60AE35DF5"/>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990" w:type="dxa"/>
          </w:tcPr>
          <w:p w14:paraId="42B04855" w14:textId="19A7E69B" w:rsidR="00C978DD" w:rsidRPr="00BF7E5C" w:rsidRDefault="00F22F23" w:rsidP="00AF3AD3">
            <w:pPr>
              <w:jc w:val="center"/>
              <w:rPr>
                <w:bCs/>
                <w:sz w:val="21"/>
                <w:szCs w:val="21"/>
              </w:rPr>
            </w:pPr>
            <w:sdt>
              <w:sdtPr>
                <w:rPr>
                  <w:bCs/>
                  <w:sz w:val="21"/>
                  <w:szCs w:val="21"/>
                </w:rPr>
                <w:id w:val="1200442126"/>
                <w:placeholder>
                  <w:docPart w:val="DD1537C836C245D79B9FD7A114486B3F"/>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990" w:type="dxa"/>
          </w:tcPr>
          <w:p w14:paraId="7FD3ACBB" w14:textId="35065D81" w:rsidR="00C978DD" w:rsidRPr="00BF7E5C" w:rsidRDefault="00F22F23" w:rsidP="00AF3AD3">
            <w:pPr>
              <w:jc w:val="center"/>
              <w:rPr>
                <w:bCs/>
                <w:sz w:val="21"/>
                <w:szCs w:val="21"/>
              </w:rPr>
            </w:pPr>
            <w:sdt>
              <w:sdtPr>
                <w:rPr>
                  <w:bCs/>
                  <w:sz w:val="21"/>
                  <w:szCs w:val="21"/>
                </w:rPr>
                <w:id w:val="998001264"/>
                <w:placeholder>
                  <w:docPart w:val="28719B9534D64F54AA1B2500F2093B1A"/>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1080" w:type="dxa"/>
          </w:tcPr>
          <w:p w14:paraId="7696898D" w14:textId="369BAFE5" w:rsidR="00C978DD" w:rsidRPr="00BF7E5C" w:rsidRDefault="00F22F23" w:rsidP="00AF3AD3">
            <w:pPr>
              <w:jc w:val="center"/>
              <w:rPr>
                <w:bCs/>
                <w:sz w:val="21"/>
                <w:szCs w:val="21"/>
              </w:rPr>
            </w:pPr>
            <w:sdt>
              <w:sdtPr>
                <w:rPr>
                  <w:bCs/>
                  <w:sz w:val="21"/>
                  <w:szCs w:val="21"/>
                </w:rPr>
                <w:id w:val="-1095786166"/>
                <w:placeholder>
                  <w:docPart w:val="EA53C75413B64FCEADB3A446CC9A41C3"/>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r>
      <w:tr w:rsidR="00C978DD" w:rsidRPr="00367040" w14:paraId="26CA2EBB" w14:textId="77777777" w:rsidTr="009F5939">
        <w:tc>
          <w:tcPr>
            <w:tcW w:w="3600" w:type="dxa"/>
          </w:tcPr>
          <w:p w14:paraId="7C724458" w14:textId="77777777" w:rsidR="00C978DD" w:rsidRPr="001E6CD4" w:rsidRDefault="00C978DD" w:rsidP="00AF3AD3">
            <w:pPr>
              <w:rPr>
                <w:b/>
                <w:bCs/>
                <w:color w:val="002060"/>
                <w:sz w:val="21"/>
                <w:szCs w:val="21"/>
              </w:rPr>
            </w:pPr>
            <w:r w:rsidRPr="001E6CD4">
              <w:rPr>
                <w:color w:val="002060"/>
                <w:sz w:val="21"/>
                <w:szCs w:val="21"/>
              </w:rPr>
              <w:t xml:space="preserve">2. Anyone in the county </w:t>
            </w:r>
            <w:proofErr w:type="gramStart"/>
            <w:r w:rsidRPr="001E6CD4">
              <w:rPr>
                <w:color w:val="002060"/>
                <w:sz w:val="21"/>
                <w:szCs w:val="21"/>
              </w:rPr>
              <w:t>is able to</w:t>
            </w:r>
            <w:proofErr w:type="gramEnd"/>
            <w:r w:rsidRPr="001E6CD4">
              <w:rPr>
                <w:color w:val="002060"/>
                <w:sz w:val="21"/>
                <w:szCs w:val="21"/>
              </w:rPr>
              <w:t xml:space="preserve"> access services. </w:t>
            </w:r>
          </w:p>
        </w:tc>
        <w:sdt>
          <w:sdtPr>
            <w:rPr>
              <w:bCs/>
              <w:sz w:val="21"/>
              <w:szCs w:val="21"/>
            </w:rPr>
            <w:id w:val="2057968726"/>
            <w:placeholder>
              <w:docPart w:val="8674CD7C01F84C38848EC0CC6BF49F94"/>
            </w:placeholder>
            <w:showingPlcHdr/>
          </w:sdtPr>
          <w:sdtEndPr/>
          <w:sdtContent>
            <w:tc>
              <w:tcPr>
                <w:tcW w:w="1350" w:type="dxa"/>
              </w:tcPr>
              <w:p w14:paraId="46B4D602" w14:textId="3327F920"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c>
          <w:tcPr>
            <w:tcW w:w="990" w:type="dxa"/>
          </w:tcPr>
          <w:p w14:paraId="2282F640" w14:textId="6C0253C4" w:rsidR="00C978DD" w:rsidRPr="00BF7E5C" w:rsidRDefault="00F22F23" w:rsidP="00AF3AD3">
            <w:pPr>
              <w:jc w:val="center"/>
              <w:rPr>
                <w:bCs/>
                <w:sz w:val="21"/>
                <w:szCs w:val="21"/>
              </w:rPr>
            </w:pPr>
            <w:sdt>
              <w:sdtPr>
                <w:rPr>
                  <w:bCs/>
                  <w:sz w:val="21"/>
                  <w:szCs w:val="21"/>
                </w:rPr>
                <w:id w:val="-678426594"/>
                <w:placeholder>
                  <w:docPart w:val="257865BF442F44098A029A47CD734963"/>
                </w:placeholder>
                <w:showingPlcHdr/>
              </w:sdtPr>
              <w:sdtEndPr/>
              <w:sdtContent>
                <w:r w:rsidR="00F30BB5" w:rsidRPr="00BF7E5C">
                  <w:rPr>
                    <w:rStyle w:val="PlaceholderText"/>
                    <w:bCs/>
                    <w:color w:val="FF0000"/>
                    <w:sz w:val="21"/>
                    <w:szCs w:val="21"/>
                  </w:rPr>
                  <w:t xml:space="preserve"> enter number</w:t>
                </w:r>
                <w:r w:rsidR="00F30BB5" w:rsidRPr="00BF7E5C">
                  <w:rPr>
                    <w:bCs/>
                    <w:sz w:val="21"/>
                    <w:szCs w:val="21"/>
                  </w:rPr>
                  <w:t xml:space="preserve"> </w:t>
                </w:r>
              </w:sdtContent>
            </w:sdt>
            <w:r w:rsidR="00F30BB5" w:rsidRPr="00BF7E5C">
              <w:rPr>
                <w:bCs/>
                <w:sz w:val="21"/>
                <w:szCs w:val="21"/>
              </w:rPr>
              <w:t xml:space="preserve"> </w:t>
            </w:r>
            <w:r w:rsidR="00C978DD" w:rsidRPr="00BF7E5C">
              <w:rPr>
                <w:bCs/>
                <w:sz w:val="21"/>
                <w:szCs w:val="21"/>
              </w:rPr>
              <w:t>%</w:t>
            </w:r>
          </w:p>
        </w:tc>
        <w:tc>
          <w:tcPr>
            <w:tcW w:w="990" w:type="dxa"/>
          </w:tcPr>
          <w:p w14:paraId="152DC1D4" w14:textId="149A5AFE" w:rsidR="00C978DD" w:rsidRPr="00BF7E5C" w:rsidRDefault="00F22F23" w:rsidP="00AF3AD3">
            <w:pPr>
              <w:jc w:val="center"/>
              <w:rPr>
                <w:bCs/>
                <w:sz w:val="21"/>
                <w:szCs w:val="21"/>
              </w:rPr>
            </w:pPr>
            <w:sdt>
              <w:sdtPr>
                <w:rPr>
                  <w:bCs/>
                  <w:sz w:val="21"/>
                  <w:szCs w:val="21"/>
                </w:rPr>
                <w:id w:val="1161034292"/>
                <w:placeholder>
                  <w:docPart w:val="960E6986A1B14FCA903B13A35ED08B16"/>
                </w:placeholder>
                <w:showingPlcHdr/>
              </w:sdtPr>
              <w:sdtEndPr/>
              <w:sdtContent>
                <w:r w:rsidR="00F30BB5" w:rsidRPr="00BF7E5C">
                  <w:rPr>
                    <w:rStyle w:val="PlaceholderText"/>
                    <w:bCs/>
                    <w:color w:val="FF0000"/>
                    <w:sz w:val="21"/>
                    <w:szCs w:val="21"/>
                  </w:rPr>
                  <w:t xml:space="preserve"> enter number</w:t>
                </w:r>
                <w:r w:rsidR="00F30BB5" w:rsidRPr="00BF7E5C">
                  <w:rPr>
                    <w:bCs/>
                    <w:sz w:val="21"/>
                    <w:szCs w:val="21"/>
                  </w:rPr>
                  <w:t xml:space="preserve"> </w:t>
                </w:r>
              </w:sdtContent>
            </w:sdt>
            <w:r w:rsidR="00F30BB5" w:rsidRPr="00BF7E5C">
              <w:rPr>
                <w:bCs/>
                <w:sz w:val="21"/>
                <w:szCs w:val="21"/>
              </w:rPr>
              <w:t xml:space="preserve"> </w:t>
            </w:r>
            <w:r w:rsidR="00C978DD" w:rsidRPr="00BF7E5C">
              <w:rPr>
                <w:bCs/>
                <w:sz w:val="21"/>
                <w:szCs w:val="21"/>
              </w:rPr>
              <w:t>%</w:t>
            </w:r>
          </w:p>
        </w:tc>
        <w:tc>
          <w:tcPr>
            <w:tcW w:w="990" w:type="dxa"/>
          </w:tcPr>
          <w:p w14:paraId="1771ADEC" w14:textId="7CC8BD5D" w:rsidR="00C978DD" w:rsidRPr="00BF7E5C" w:rsidRDefault="00F22F23" w:rsidP="00AF3AD3">
            <w:pPr>
              <w:jc w:val="center"/>
              <w:rPr>
                <w:bCs/>
                <w:sz w:val="21"/>
                <w:szCs w:val="21"/>
              </w:rPr>
            </w:pPr>
            <w:sdt>
              <w:sdtPr>
                <w:rPr>
                  <w:bCs/>
                  <w:sz w:val="21"/>
                  <w:szCs w:val="21"/>
                </w:rPr>
                <w:id w:val="1717617674"/>
                <w:placeholder>
                  <w:docPart w:val="5512A91C805442838567E3A4568F22D9"/>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990" w:type="dxa"/>
          </w:tcPr>
          <w:p w14:paraId="7F29EA48" w14:textId="28C1898F" w:rsidR="00C978DD" w:rsidRPr="00BF7E5C" w:rsidRDefault="00F22F23" w:rsidP="00AF3AD3">
            <w:pPr>
              <w:jc w:val="center"/>
              <w:rPr>
                <w:bCs/>
                <w:sz w:val="21"/>
                <w:szCs w:val="21"/>
              </w:rPr>
            </w:pPr>
            <w:sdt>
              <w:sdtPr>
                <w:rPr>
                  <w:bCs/>
                  <w:sz w:val="21"/>
                  <w:szCs w:val="21"/>
                </w:rPr>
                <w:id w:val="596144669"/>
                <w:placeholder>
                  <w:docPart w:val="1BF76AA0C7A245AF893E774409D09DD6"/>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990" w:type="dxa"/>
          </w:tcPr>
          <w:p w14:paraId="060DCB2A" w14:textId="0B42D3A6" w:rsidR="00C978DD" w:rsidRPr="00BF7E5C" w:rsidRDefault="00F22F23" w:rsidP="00AF3AD3">
            <w:pPr>
              <w:jc w:val="center"/>
              <w:rPr>
                <w:bCs/>
                <w:sz w:val="21"/>
                <w:szCs w:val="21"/>
              </w:rPr>
            </w:pPr>
            <w:sdt>
              <w:sdtPr>
                <w:rPr>
                  <w:bCs/>
                  <w:sz w:val="21"/>
                  <w:szCs w:val="21"/>
                </w:rPr>
                <w:id w:val="1574782838"/>
                <w:placeholder>
                  <w:docPart w:val="D49E2EC701404AE8AA38197469D844B3"/>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1080" w:type="dxa"/>
          </w:tcPr>
          <w:p w14:paraId="5A37B93D" w14:textId="56F58B56" w:rsidR="00C978DD" w:rsidRPr="00BF7E5C" w:rsidRDefault="00F22F23" w:rsidP="00AF3AD3">
            <w:pPr>
              <w:jc w:val="center"/>
              <w:rPr>
                <w:bCs/>
                <w:sz w:val="21"/>
                <w:szCs w:val="21"/>
              </w:rPr>
            </w:pPr>
            <w:sdt>
              <w:sdtPr>
                <w:rPr>
                  <w:bCs/>
                  <w:sz w:val="21"/>
                  <w:szCs w:val="21"/>
                </w:rPr>
                <w:id w:val="460305055"/>
                <w:placeholder>
                  <w:docPart w:val="5D9E1FD8F5AF4B8B840B76FA20894EF6"/>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r>
      <w:tr w:rsidR="00C978DD" w:rsidRPr="00367040" w14:paraId="2230B494" w14:textId="77777777" w:rsidTr="009F5939">
        <w:tc>
          <w:tcPr>
            <w:tcW w:w="3600" w:type="dxa"/>
          </w:tcPr>
          <w:p w14:paraId="356F800B" w14:textId="77777777" w:rsidR="00C978DD" w:rsidRPr="001E6CD4" w:rsidRDefault="00C978DD" w:rsidP="00AF3AD3">
            <w:pPr>
              <w:rPr>
                <w:b/>
                <w:bCs/>
                <w:color w:val="002060"/>
                <w:sz w:val="21"/>
                <w:szCs w:val="21"/>
              </w:rPr>
            </w:pPr>
            <w:r w:rsidRPr="001E6CD4">
              <w:rPr>
                <w:color w:val="002060"/>
                <w:sz w:val="21"/>
                <w:szCs w:val="21"/>
              </w:rPr>
              <w:t>3. Services are widely advertised and known by the county.</w:t>
            </w:r>
          </w:p>
        </w:tc>
        <w:sdt>
          <w:sdtPr>
            <w:rPr>
              <w:bCs/>
              <w:sz w:val="21"/>
              <w:szCs w:val="21"/>
            </w:rPr>
            <w:id w:val="2127419031"/>
            <w:placeholder>
              <w:docPart w:val="73A712DA7DD4439B880A56385983FD2A"/>
            </w:placeholder>
            <w:showingPlcHdr/>
          </w:sdtPr>
          <w:sdtEndPr/>
          <w:sdtContent>
            <w:tc>
              <w:tcPr>
                <w:tcW w:w="1350" w:type="dxa"/>
              </w:tcPr>
              <w:p w14:paraId="1190041C" w14:textId="63F3FBB1"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c>
          <w:tcPr>
            <w:tcW w:w="990" w:type="dxa"/>
          </w:tcPr>
          <w:p w14:paraId="5CFA5F0A" w14:textId="5F1E25B6" w:rsidR="00C978DD" w:rsidRPr="00BF7E5C" w:rsidRDefault="00F22F23" w:rsidP="00AF3AD3">
            <w:pPr>
              <w:jc w:val="center"/>
              <w:rPr>
                <w:bCs/>
                <w:sz w:val="21"/>
                <w:szCs w:val="21"/>
              </w:rPr>
            </w:pPr>
            <w:sdt>
              <w:sdtPr>
                <w:rPr>
                  <w:bCs/>
                  <w:sz w:val="21"/>
                  <w:szCs w:val="21"/>
                </w:rPr>
                <w:id w:val="1621647867"/>
                <w:placeholder>
                  <w:docPart w:val="1C94A3E1A24B4645A38416AAC5170DA3"/>
                </w:placeholder>
                <w:showingPlcHdr/>
              </w:sdtPr>
              <w:sdtEndPr/>
              <w:sdtContent>
                <w:r w:rsidR="00F30BB5" w:rsidRPr="00BF7E5C">
                  <w:rPr>
                    <w:rStyle w:val="PlaceholderText"/>
                    <w:bCs/>
                    <w:color w:val="FF0000"/>
                    <w:sz w:val="21"/>
                    <w:szCs w:val="21"/>
                  </w:rPr>
                  <w:t xml:space="preserve"> enter number</w:t>
                </w:r>
                <w:r w:rsidR="00F30BB5" w:rsidRPr="00BF7E5C">
                  <w:rPr>
                    <w:bCs/>
                    <w:sz w:val="21"/>
                    <w:szCs w:val="21"/>
                  </w:rPr>
                  <w:t xml:space="preserve"> </w:t>
                </w:r>
              </w:sdtContent>
            </w:sdt>
            <w:r w:rsidR="00F30BB5" w:rsidRPr="00BF7E5C">
              <w:rPr>
                <w:bCs/>
                <w:sz w:val="21"/>
                <w:szCs w:val="21"/>
              </w:rPr>
              <w:t xml:space="preserve"> </w:t>
            </w:r>
            <w:r w:rsidR="00C978DD" w:rsidRPr="00BF7E5C">
              <w:rPr>
                <w:bCs/>
                <w:sz w:val="21"/>
                <w:szCs w:val="21"/>
              </w:rPr>
              <w:t>%</w:t>
            </w:r>
          </w:p>
        </w:tc>
        <w:tc>
          <w:tcPr>
            <w:tcW w:w="990" w:type="dxa"/>
          </w:tcPr>
          <w:p w14:paraId="0C1CFDAB" w14:textId="12396AF4" w:rsidR="00C978DD" w:rsidRPr="00BF7E5C" w:rsidRDefault="00F22F23" w:rsidP="00AF3AD3">
            <w:pPr>
              <w:jc w:val="center"/>
              <w:rPr>
                <w:bCs/>
                <w:sz w:val="21"/>
                <w:szCs w:val="21"/>
              </w:rPr>
            </w:pPr>
            <w:sdt>
              <w:sdtPr>
                <w:rPr>
                  <w:bCs/>
                  <w:sz w:val="21"/>
                  <w:szCs w:val="21"/>
                </w:rPr>
                <w:id w:val="1843737077"/>
                <w:placeholder>
                  <w:docPart w:val="20694D5912A6465791C2624B446EC6B6"/>
                </w:placeholder>
                <w:showingPlcHdr/>
              </w:sdtPr>
              <w:sdtEndPr/>
              <w:sdtContent>
                <w:r w:rsidR="00F30BB5" w:rsidRPr="00BF7E5C">
                  <w:rPr>
                    <w:rStyle w:val="PlaceholderText"/>
                    <w:bCs/>
                    <w:color w:val="FF0000"/>
                    <w:sz w:val="21"/>
                    <w:szCs w:val="21"/>
                  </w:rPr>
                  <w:t xml:space="preserve"> enter number</w:t>
                </w:r>
                <w:r w:rsidR="00F30BB5" w:rsidRPr="00BF7E5C">
                  <w:rPr>
                    <w:bCs/>
                    <w:sz w:val="21"/>
                    <w:szCs w:val="21"/>
                  </w:rPr>
                  <w:t xml:space="preserve"> </w:t>
                </w:r>
              </w:sdtContent>
            </w:sdt>
            <w:r w:rsidR="00F30BB5" w:rsidRPr="00BF7E5C">
              <w:rPr>
                <w:bCs/>
                <w:sz w:val="21"/>
                <w:szCs w:val="21"/>
              </w:rPr>
              <w:t xml:space="preserve"> </w:t>
            </w:r>
            <w:r w:rsidR="00C978DD" w:rsidRPr="00BF7E5C">
              <w:rPr>
                <w:bCs/>
                <w:sz w:val="21"/>
                <w:szCs w:val="21"/>
              </w:rPr>
              <w:t>%</w:t>
            </w:r>
          </w:p>
        </w:tc>
        <w:tc>
          <w:tcPr>
            <w:tcW w:w="990" w:type="dxa"/>
          </w:tcPr>
          <w:p w14:paraId="4F3C4656" w14:textId="0AD1405B" w:rsidR="00C978DD" w:rsidRPr="00BF7E5C" w:rsidRDefault="00F22F23" w:rsidP="00AF3AD3">
            <w:pPr>
              <w:jc w:val="center"/>
              <w:rPr>
                <w:bCs/>
                <w:sz w:val="21"/>
                <w:szCs w:val="21"/>
              </w:rPr>
            </w:pPr>
            <w:sdt>
              <w:sdtPr>
                <w:rPr>
                  <w:bCs/>
                  <w:sz w:val="21"/>
                  <w:szCs w:val="21"/>
                </w:rPr>
                <w:id w:val="-1595940910"/>
                <w:placeholder>
                  <w:docPart w:val="B0D3D310D44E42C99038D29CD99E2135"/>
                </w:placeholder>
                <w:showingPlcHdr/>
              </w:sdtPr>
              <w:sdtEndPr/>
              <w:sdtContent>
                <w:r w:rsidR="00F30BB5" w:rsidRPr="00BF7E5C">
                  <w:rPr>
                    <w:rStyle w:val="PlaceholderText"/>
                    <w:bCs/>
                    <w:color w:val="FF0000"/>
                    <w:sz w:val="21"/>
                    <w:szCs w:val="21"/>
                  </w:rPr>
                  <w:t xml:space="preserve"> enter number</w:t>
                </w:r>
                <w:r w:rsidR="00F30BB5" w:rsidRPr="00BF7E5C">
                  <w:rPr>
                    <w:bCs/>
                    <w:sz w:val="21"/>
                    <w:szCs w:val="21"/>
                  </w:rPr>
                  <w:t xml:space="preserve"> </w:t>
                </w:r>
              </w:sdtContent>
            </w:sdt>
            <w:r w:rsidR="00F30BB5" w:rsidRPr="00BF7E5C">
              <w:rPr>
                <w:bCs/>
                <w:sz w:val="21"/>
                <w:szCs w:val="21"/>
              </w:rPr>
              <w:t xml:space="preserve"> </w:t>
            </w:r>
            <w:r w:rsidR="00C978DD" w:rsidRPr="00BF7E5C">
              <w:rPr>
                <w:bCs/>
                <w:sz w:val="21"/>
                <w:szCs w:val="21"/>
              </w:rPr>
              <w:t>%</w:t>
            </w:r>
          </w:p>
        </w:tc>
        <w:tc>
          <w:tcPr>
            <w:tcW w:w="990" w:type="dxa"/>
          </w:tcPr>
          <w:p w14:paraId="56633A71" w14:textId="0CCEB5B8" w:rsidR="00C978DD" w:rsidRPr="00BF7E5C" w:rsidRDefault="00F22F23" w:rsidP="00AF3AD3">
            <w:pPr>
              <w:jc w:val="center"/>
              <w:rPr>
                <w:bCs/>
                <w:sz w:val="21"/>
                <w:szCs w:val="21"/>
              </w:rPr>
            </w:pPr>
            <w:sdt>
              <w:sdtPr>
                <w:rPr>
                  <w:bCs/>
                  <w:sz w:val="21"/>
                  <w:szCs w:val="21"/>
                </w:rPr>
                <w:id w:val="1997691403"/>
                <w:placeholder>
                  <w:docPart w:val="884F630B5E4E431B8D441B367AC42642"/>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990" w:type="dxa"/>
          </w:tcPr>
          <w:p w14:paraId="37C5DBCA" w14:textId="6F3A6985" w:rsidR="00C978DD" w:rsidRPr="00BF7E5C" w:rsidRDefault="00F22F23" w:rsidP="00AF3AD3">
            <w:pPr>
              <w:jc w:val="center"/>
              <w:rPr>
                <w:bCs/>
                <w:sz w:val="21"/>
                <w:szCs w:val="21"/>
              </w:rPr>
            </w:pPr>
            <w:sdt>
              <w:sdtPr>
                <w:rPr>
                  <w:bCs/>
                  <w:sz w:val="21"/>
                  <w:szCs w:val="21"/>
                </w:rPr>
                <w:id w:val="-639580724"/>
                <w:placeholder>
                  <w:docPart w:val="62EEE8541C674CD4A4E7DCBCB98114FD"/>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1080" w:type="dxa"/>
          </w:tcPr>
          <w:p w14:paraId="3C8DACF3" w14:textId="4C8649CC" w:rsidR="00C978DD" w:rsidRPr="00BF7E5C" w:rsidRDefault="00F22F23" w:rsidP="00AF3AD3">
            <w:pPr>
              <w:jc w:val="center"/>
              <w:rPr>
                <w:bCs/>
                <w:sz w:val="21"/>
                <w:szCs w:val="21"/>
              </w:rPr>
            </w:pPr>
            <w:sdt>
              <w:sdtPr>
                <w:rPr>
                  <w:bCs/>
                  <w:sz w:val="21"/>
                  <w:szCs w:val="21"/>
                </w:rPr>
                <w:id w:val="1239292530"/>
                <w:placeholder>
                  <w:docPart w:val="9F5776551A1A4BF0AF5DADBABC95F546"/>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r>
      <w:tr w:rsidR="00C978DD" w:rsidRPr="00367040" w14:paraId="33D55C01" w14:textId="77777777" w:rsidTr="009F5939">
        <w:tc>
          <w:tcPr>
            <w:tcW w:w="3600" w:type="dxa"/>
          </w:tcPr>
          <w:p w14:paraId="418C647D" w14:textId="77777777" w:rsidR="00C978DD" w:rsidRPr="001E6CD4" w:rsidRDefault="00C978DD" w:rsidP="00AF3AD3">
            <w:pPr>
              <w:widowControl w:val="0"/>
              <w:rPr>
                <w:rFonts w:eastAsia="Times New Roman"/>
                <w:b/>
                <w:bCs/>
                <w:color w:val="002060"/>
                <w:sz w:val="21"/>
                <w:szCs w:val="21"/>
              </w:rPr>
            </w:pPr>
            <w:r w:rsidRPr="001E6CD4">
              <w:rPr>
                <w:color w:val="002060"/>
                <w:sz w:val="21"/>
                <w:szCs w:val="21"/>
              </w:rPr>
              <w:t>4. Services take race, age, gender, ethnicity and more into account.</w:t>
            </w:r>
          </w:p>
        </w:tc>
        <w:sdt>
          <w:sdtPr>
            <w:rPr>
              <w:bCs/>
              <w:sz w:val="21"/>
              <w:szCs w:val="21"/>
            </w:rPr>
            <w:id w:val="-1107045911"/>
            <w:placeholder>
              <w:docPart w:val="4DF30150B6E94D05BD66B6BB5B13BE5D"/>
            </w:placeholder>
            <w:showingPlcHdr/>
          </w:sdtPr>
          <w:sdtEndPr/>
          <w:sdtContent>
            <w:tc>
              <w:tcPr>
                <w:tcW w:w="1350" w:type="dxa"/>
              </w:tcPr>
              <w:p w14:paraId="41F7D744" w14:textId="29855B1C"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c>
          <w:tcPr>
            <w:tcW w:w="990" w:type="dxa"/>
          </w:tcPr>
          <w:p w14:paraId="5C0A2CF5" w14:textId="6D29AB1E" w:rsidR="00C978DD" w:rsidRPr="00BF7E5C" w:rsidRDefault="00F22F23" w:rsidP="00AF3AD3">
            <w:pPr>
              <w:jc w:val="center"/>
              <w:rPr>
                <w:bCs/>
                <w:sz w:val="21"/>
                <w:szCs w:val="21"/>
              </w:rPr>
            </w:pPr>
            <w:sdt>
              <w:sdtPr>
                <w:rPr>
                  <w:bCs/>
                  <w:sz w:val="21"/>
                  <w:szCs w:val="21"/>
                </w:rPr>
                <w:id w:val="-234167572"/>
                <w:placeholder>
                  <w:docPart w:val="563CA8654C06425F856C18AF0D517CD0"/>
                </w:placeholder>
                <w:showingPlcHdr/>
              </w:sdtPr>
              <w:sdtEndPr/>
              <w:sdtContent>
                <w:r w:rsidR="00F30BB5" w:rsidRPr="00BF7E5C">
                  <w:rPr>
                    <w:rStyle w:val="PlaceholderText"/>
                    <w:bCs/>
                    <w:color w:val="FF0000"/>
                    <w:sz w:val="21"/>
                    <w:szCs w:val="21"/>
                  </w:rPr>
                  <w:t xml:space="preserve"> enter number</w:t>
                </w:r>
                <w:r w:rsidR="00F30BB5" w:rsidRPr="00BF7E5C">
                  <w:rPr>
                    <w:bCs/>
                    <w:sz w:val="21"/>
                    <w:szCs w:val="21"/>
                  </w:rPr>
                  <w:t xml:space="preserve"> </w:t>
                </w:r>
              </w:sdtContent>
            </w:sdt>
            <w:r w:rsidR="00F30BB5" w:rsidRPr="00BF7E5C">
              <w:rPr>
                <w:bCs/>
                <w:sz w:val="21"/>
                <w:szCs w:val="21"/>
              </w:rPr>
              <w:t xml:space="preserve"> </w:t>
            </w:r>
            <w:r w:rsidR="00C978DD" w:rsidRPr="00BF7E5C">
              <w:rPr>
                <w:bCs/>
                <w:sz w:val="21"/>
                <w:szCs w:val="21"/>
              </w:rPr>
              <w:t>%</w:t>
            </w:r>
          </w:p>
        </w:tc>
        <w:tc>
          <w:tcPr>
            <w:tcW w:w="990" w:type="dxa"/>
          </w:tcPr>
          <w:p w14:paraId="0D6BAA5E" w14:textId="3D3F0D6C" w:rsidR="00C978DD" w:rsidRPr="00BF7E5C" w:rsidRDefault="00F22F23" w:rsidP="00AF3AD3">
            <w:pPr>
              <w:jc w:val="center"/>
              <w:rPr>
                <w:bCs/>
                <w:sz w:val="21"/>
                <w:szCs w:val="21"/>
              </w:rPr>
            </w:pPr>
            <w:sdt>
              <w:sdtPr>
                <w:rPr>
                  <w:bCs/>
                  <w:sz w:val="21"/>
                  <w:szCs w:val="21"/>
                </w:rPr>
                <w:id w:val="-450091589"/>
                <w:placeholder>
                  <w:docPart w:val="D074820BBD344B1D99F2AAB1EFE25988"/>
                </w:placeholder>
                <w:showingPlcHdr/>
              </w:sdtPr>
              <w:sdtEndPr/>
              <w:sdtContent>
                <w:r w:rsidR="00F30BB5" w:rsidRPr="00BF7E5C">
                  <w:rPr>
                    <w:rStyle w:val="PlaceholderText"/>
                    <w:bCs/>
                    <w:color w:val="FF0000"/>
                    <w:sz w:val="21"/>
                    <w:szCs w:val="21"/>
                  </w:rPr>
                  <w:t xml:space="preserve"> enter number</w:t>
                </w:r>
                <w:r w:rsidR="00F30BB5" w:rsidRPr="00BF7E5C">
                  <w:rPr>
                    <w:bCs/>
                    <w:sz w:val="21"/>
                    <w:szCs w:val="21"/>
                  </w:rPr>
                  <w:t xml:space="preserve"> </w:t>
                </w:r>
              </w:sdtContent>
            </w:sdt>
            <w:r w:rsidR="00F30BB5" w:rsidRPr="00BF7E5C">
              <w:rPr>
                <w:bCs/>
                <w:sz w:val="21"/>
                <w:szCs w:val="21"/>
              </w:rPr>
              <w:t xml:space="preserve"> </w:t>
            </w:r>
            <w:r w:rsidR="00C978DD" w:rsidRPr="00BF7E5C">
              <w:rPr>
                <w:bCs/>
                <w:sz w:val="21"/>
                <w:szCs w:val="21"/>
              </w:rPr>
              <w:t>%</w:t>
            </w:r>
          </w:p>
        </w:tc>
        <w:tc>
          <w:tcPr>
            <w:tcW w:w="990" w:type="dxa"/>
          </w:tcPr>
          <w:p w14:paraId="7673992F" w14:textId="385BB7DD" w:rsidR="00C978DD" w:rsidRPr="00BF7E5C" w:rsidRDefault="00F22F23" w:rsidP="00AF3AD3">
            <w:pPr>
              <w:jc w:val="center"/>
              <w:rPr>
                <w:bCs/>
                <w:sz w:val="21"/>
                <w:szCs w:val="21"/>
              </w:rPr>
            </w:pPr>
            <w:sdt>
              <w:sdtPr>
                <w:rPr>
                  <w:bCs/>
                  <w:sz w:val="21"/>
                  <w:szCs w:val="21"/>
                </w:rPr>
                <w:id w:val="826027316"/>
                <w:placeholder>
                  <w:docPart w:val="1C7EB87B48344C6A936B4002F8930F88"/>
                </w:placeholder>
                <w:showingPlcHdr/>
              </w:sdtPr>
              <w:sdtEndPr/>
              <w:sdtContent>
                <w:r w:rsidR="00F30BB5" w:rsidRPr="00BF7E5C">
                  <w:rPr>
                    <w:rStyle w:val="PlaceholderText"/>
                    <w:bCs/>
                    <w:color w:val="FF0000"/>
                    <w:sz w:val="21"/>
                    <w:szCs w:val="21"/>
                  </w:rPr>
                  <w:t xml:space="preserve"> enter number</w:t>
                </w:r>
                <w:r w:rsidR="00F30BB5" w:rsidRPr="00BF7E5C">
                  <w:rPr>
                    <w:bCs/>
                    <w:sz w:val="21"/>
                    <w:szCs w:val="21"/>
                  </w:rPr>
                  <w:t xml:space="preserve"> </w:t>
                </w:r>
              </w:sdtContent>
            </w:sdt>
            <w:r w:rsidR="00F30BB5" w:rsidRPr="00BF7E5C">
              <w:rPr>
                <w:bCs/>
                <w:sz w:val="21"/>
                <w:szCs w:val="21"/>
              </w:rPr>
              <w:t xml:space="preserve"> </w:t>
            </w:r>
            <w:r w:rsidR="00C978DD" w:rsidRPr="00BF7E5C">
              <w:rPr>
                <w:bCs/>
                <w:sz w:val="21"/>
                <w:szCs w:val="21"/>
              </w:rPr>
              <w:t>%</w:t>
            </w:r>
          </w:p>
        </w:tc>
        <w:tc>
          <w:tcPr>
            <w:tcW w:w="990" w:type="dxa"/>
          </w:tcPr>
          <w:p w14:paraId="4BC89363" w14:textId="200D5BDB" w:rsidR="00C978DD" w:rsidRPr="00BF7E5C" w:rsidRDefault="00F22F23" w:rsidP="00AF3AD3">
            <w:pPr>
              <w:jc w:val="center"/>
              <w:rPr>
                <w:bCs/>
                <w:sz w:val="21"/>
                <w:szCs w:val="21"/>
              </w:rPr>
            </w:pPr>
            <w:sdt>
              <w:sdtPr>
                <w:rPr>
                  <w:bCs/>
                  <w:sz w:val="21"/>
                  <w:szCs w:val="21"/>
                </w:rPr>
                <w:id w:val="530617056"/>
                <w:placeholder>
                  <w:docPart w:val="BF4C4A96A2464EFCBEEBA2EB59B996DE"/>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990" w:type="dxa"/>
          </w:tcPr>
          <w:p w14:paraId="68CB2BC8" w14:textId="760D5A86" w:rsidR="00C978DD" w:rsidRPr="00BF7E5C" w:rsidRDefault="00F22F23" w:rsidP="00AF3AD3">
            <w:pPr>
              <w:jc w:val="center"/>
              <w:rPr>
                <w:bCs/>
                <w:sz w:val="21"/>
                <w:szCs w:val="21"/>
              </w:rPr>
            </w:pPr>
            <w:sdt>
              <w:sdtPr>
                <w:rPr>
                  <w:bCs/>
                  <w:sz w:val="21"/>
                  <w:szCs w:val="21"/>
                </w:rPr>
                <w:id w:val="515732826"/>
                <w:placeholder>
                  <w:docPart w:val="C278BD27895740B58B7048989D81B64C"/>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1080" w:type="dxa"/>
          </w:tcPr>
          <w:p w14:paraId="555B8A4C" w14:textId="4468A9ED" w:rsidR="00C978DD" w:rsidRPr="00BF7E5C" w:rsidRDefault="00F22F23" w:rsidP="00AF3AD3">
            <w:pPr>
              <w:jc w:val="center"/>
              <w:rPr>
                <w:bCs/>
                <w:sz w:val="21"/>
                <w:szCs w:val="21"/>
              </w:rPr>
            </w:pPr>
            <w:sdt>
              <w:sdtPr>
                <w:rPr>
                  <w:bCs/>
                  <w:sz w:val="21"/>
                  <w:szCs w:val="21"/>
                </w:rPr>
                <w:id w:val="-1382860963"/>
                <w:placeholder>
                  <w:docPart w:val="BD8073FE667A46B48E4F1EF5E3FBB843"/>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r>
      <w:tr w:rsidR="00C978DD" w:rsidRPr="00367040" w14:paraId="07AC79F7" w14:textId="77777777" w:rsidTr="009F5939">
        <w:tc>
          <w:tcPr>
            <w:tcW w:w="3600" w:type="dxa"/>
          </w:tcPr>
          <w:p w14:paraId="1B375667" w14:textId="77777777" w:rsidR="00C978DD" w:rsidRPr="001E6CD4" w:rsidRDefault="00C978DD" w:rsidP="00AF3AD3">
            <w:pPr>
              <w:widowControl w:val="0"/>
              <w:rPr>
                <w:rFonts w:eastAsia="Times New Roman"/>
                <w:b/>
                <w:bCs/>
                <w:color w:val="002060"/>
                <w:sz w:val="21"/>
                <w:szCs w:val="21"/>
              </w:rPr>
            </w:pPr>
            <w:r w:rsidRPr="001E6CD4">
              <w:rPr>
                <w:color w:val="002060"/>
                <w:sz w:val="21"/>
                <w:szCs w:val="21"/>
              </w:rPr>
              <w:t xml:space="preserve">5. Facilities that provide service to meet this need are of good quality                        </w:t>
            </w:r>
            <w:proofErr w:type="gramStart"/>
            <w:r w:rsidRPr="001E6CD4">
              <w:rPr>
                <w:color w:val="002060"/>
                <w:sz w:val="21"/>
                <w:szCs w:val="21"/>
              </w:rPr>
              <w:t xml:space="preserve">   (</w:t>
            </w:r>
            <w:proofErr w:type="gramEnd"/>
            <w:r w:rsidRPr="001E6CD4">
              <w:rPr>
                <w:color w:val="002060"/>
                <w:sz w:val="21"/>
                <w:szCs w:val="21"/>
              </w:rPr>
              <w:t>e.g., clean, well supplied).</w:t>
            </w:r>
          </w:p>
        </w:tc>
        <w:sdt>
          <w:sdtPr>
            <w:rPr>
              <w:bCs/>
              <w:sz w:val="21"/>
              <w:szCs w:val="21"/>
            </w:rPr>
            <w:id w:val="1798258916"/>
            <w:placeholder>
              <w:docPart w:val="B0EC6DE4DB5348B2AE8B3DF710E71B59"/>
            </w:placeholder>
            <w:showingPlcHdr/>
          </w:sdtPr>
          <w:sdtEndPr/>
          <w:sdtContent>
            <w:tc>
              <w:tcPr>
                <w:tcW w:w="1350" w:type="dxa"/>
              </w:tcPr>
              <w:p w14:paraId="34FA5E33" w14:textId="60BE2671"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c>
          <w:tcPr>
            <w:tcW w:w="990" w:type="dxa"/>
          </w:tcPr>
          <w:p w14:paraId="03FC8786" w14:textId="4C6906DE" w:rsidR="00C978DD" w:rsidRPr="00BF7E5C" w:rsidRDefault="00F22F23" w:rsidP="00AF3AD3">
            <w:pPr>
              <w:jc w:val="center"/>
              <w:rPr>
                <w:bCs/>
                <w:sz w:val="21"/>
                <w:szCs w:val="21"/>
              </w:rPr>
            </w:pPr>
            <w:sdt>
              <w:sdtPr>
                <w:rPr>
                  <w:bCs/>
                  <w:sz w:val="21"/>
                  <w:szCs w:val="21"/>
                </w:rPr>
                <w:id w:val="-736629804"/>
                <w:placeholder>
                  <w:docPart w:val="D72427760F2747B6B3B75F6F197B7D9A"/>
                </w:placeholder>
                <w:showingPlcHdr/>
              </w:sdtPr>
              <w:sdtEndPr/>
              <w:sdtContent>
                <w:r w:rsidR="00F30BB5" w:rsidRPr="00BF7E5C">
                  <w:rPr>
                    <w:rStyle w:val="PlaceholderText"/>
                    <w:bCs/>
                    <w:color w:val="FF0000"/>
                    <w:sz w:val="21"/>
                    <w:szCs w:val="21"/>
                  </w:rPr>
                  <w:t xml:space="preserve"> enter number</w:t>
                </w:r>
                <w:r w:rsidR="00F30BB5" w:rsidRPr="00BF7E5C">
                  <w:rPr>
                    <w:bCs/>
                    <w:sz w:val="21"/>
                    <w:szCs w:val="21"/>
                  </w:rPr>
                  <w:t xml:space="preserve"> </w:t>
                </w:r>
              </w:sdtContent>
            </w:sdt>
            <w:r w:rsidR="00F30BB5" w:rsidRPr="00BF7E5C">
              <w:rPr>
                <w:bCs/>
                <w:sz w:val="21"/>
                <w:szCs w:val="21"/>
              </w:rPr>
              <w:t xml:space="preserve"> </w:t>
            </w:r>
            <w:r w:rsidR="00C978DD" w:rsidRPr="00BF7E5C">
              <w:rPr>
                <w:bCs/>
                <w:sz w:val="21"/>
                <w:szCs w:val="21"/>
              </w:rPr>
              <w:t>%</w:t>
            </w:r>
          </w:p>
        </w:tc>
        <w:tc>
          <w:tcPr>
            <w:tcW w:w="990" w:type="dxa"/>
          </w:tcPr>
          <w:p w14:paraId="09E7CD9D" w14:textId="7DEF8D4A" w:rsidR="00C978DD" w:rsidRPr="00BF7E5C" w:rsidRDefault="00F22F23" w:rsidP="00AF3AD3">
            <w:pPr>
              <w:jc w:val="center"/>
              <w:rPr>
                <w:bCs/>
                <w:sz w:val="21"/>
                <w:szCs w:val="21"/>
              </w:rPr>
            </w:pPr>
            <w:sdt>
              <w:sdtPr>
                <w:rPr>
                  <w:bCs/>
                  <w:sz w:val="21"/>
                  <w:szCs w:val="21"/>
                </w:rPr>
                <w:id w:val="-2029481671"/>
                <w:placeholder>
                  <w:docPart w:val="E5C82D3E672A44FDB1785D19BBE832ED"/>
                </w:placeholder>
                <w:showingPlcHdr/>
              </w:sdtPr>
              <w:sdtEndPr/>
              <w:sdtContent>
                <w:r w:rsidR="00F30BB5" w:rsidRPr="00BF7E5C">
                  <w:rPr>
                    <w:rStyle w:val="PlaceholderText"/>
                    <w:bCs/>
                    <w:color w:val="FF0000"/>
                    <w:sz w:val="21"/>
                    <w:szCs w:val="21"/>
                  </w:rPr>
                  <w:t xml:space="preserve"> enter number</w:t>
                </w:r>
                <w:r w:rsidR="00F30BB5" w:rsidRPr="00BF7E5C">
                  <w:rPr>
                    <w:bCs/>
                    <w:sz w:val="21"/>
                    <w:szCs w:val="21"/>
                  </w:rPr>
                  <w:t xml:space="preserve"> </w:t>
                </w:r>
              </w:sdtContent>
            </w:sdt>
            <w:r w:rsidR="00F30BB5" w:rsidRPr="00BF7E5C">
              <w:rPr>
                <w:bCs/>
                <w:sz w:val="21"/>
                <w:szCs w:val="21"/>
              </w:rPr>
              <w:t xml:space="preserve"> </w:t>
            </w:r>
            <w:r w:rsidR="00C978DD" w:rsidRPr="00BF7E5C">
              <w:rPr>
                <w:bCs/>
                <w:sz w:val="21"/>
                <w:szCs w:val="21"/>
              </w:rPr>
              <w:t>%</w:t>
            </w:r>
          </w:p>
        </w:tc>
        <w:tc>
          <w:tcPr>
            <w:tcW w:w="990" w:type="dxa"/>
          </w:tcPr>
          <w:p w14:paraId="1CC7C0C7" w14:textId="2C3C7D8B" w:rsidR="00C978DD" w:rsidRPr="00BF7E5C" w:rsidRDefault="00F22F23" w:rsidP="00AF3AD3">
            <w:pPr>
              <w:jc w:val="center"/>
              <w:rPr>
                <w:bCs/>
                <w:sz w:val="21"/>
                <w:szCs w:val="21"/>
              </w:rPr>
            </w:pPr>
            <w:sdt>
              <w:sdtPr>
                <w:rPr>
                  <w:bCs/>
                  <w:sz w:val="21"/>
                  <w:szCs w:val="21"/>
                </w:rPr>
                <w:id w:val="1666357098"/>
                <w:placeholder>
                  <w:docPart w:val="B38623F5692C44A980C8C2EA6F0857CE"/>
                </w:placeholder>
                <w:showingPlcHdr/>
              </w:sdtPr>
              <w:sdtEndPr/>
              <w:sdtContent>
                <w:r w:rsidR="00F30BB5" w:rsidRPr="00BF7E5C">
                  <w:rPr>
                    <w:rStyle w:val="PlaceholderText"/>
                    <w:bCs/>
                    <w:color w:val="FF0000"/>
                    <w:sz w:val="21"/>
                    <w:szCs w:val="21"/>
                  </w:rPr>
                  <w:t xml:space="preserve"> enter number</w:t>
                </w:r>
                <w:r w:rsidR="00F30BB5" w:rsidRPr="00BF7E5C">
                  <w:rPr>
                    <w:bCs/>
                    <w:sz w:val="21"/>
                    <w:szCs w:val="21"/>
                  </w:rPr>
                  <w:t xml:space="preserve"> </w:t>
                </w:r>
              </w:sdtContent>
            </w:sdt>
            <w:r w:rsidR="00F30BB5" w:rsidRPr="00BF7E5C">
              <w:rPr>
                <w:bCs/>
                <w:sz w:val="21"/>
                <w:szCs w:val="21"/>
              </w:rPr>
              <w:t xml:space="preserve"> </w:t>
            </w:r>
            <w:r w:rsidR="00C978DD" w:rsidRPr="00BF7E5C">
              <w:rPr>
                <w:bCs/>
                <w:sz w:val="21"/>
                <w:szCs w:val="21"/>
              </w:rPr>
              <w:t>%</w:t>
            </w:r>
          </w:p>
        </w:tc>
        <w:tc>
          <w:tcPr>
            <w:tcW w:w="990" w:type="dxa"/>
          </w:tcPr>
          <w:p w14:paraId="363B435F" w14:textId="2DF44A3A" w:rsidR="00C978DD" w:rsidRPr="00BF7E5C" w:rsidRDefault="00F22F23" w:rsidP="00AF3AD3">
            <w:pPr>
              <w:jc w:val="center"/>
              <w:rPr>
                <w:bCs/>
                <w:sz w:val="21"/>
                <w:szCs w:val="21"/>
              </w:rPr>
            </w:pPr>
            <w:sdt>
              <w:sdtPr>
                <w:rPr>
                  <w:bCs/>
                  <w:sz w:val="21"/>
                  <w:szCs w:val="21"/>
                </w:rPr>
                <w:id w:val="-536732375"/>
                <w:placeholder>
                  <w:docPart w:val="552687DE14084E2BBDC4CE7F1C3551E1"/>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990" w:type="dxa"/>
          </w:tcPr>
          <w:p w14:paraId="1A946C61" w14:textId="48B62963" w:rsidR="00C978DD" w:rsidRPr="00BF7E5C" w:rsidRDefault="00F22F23" w:rsidP="00AF3AD3">
            <w:pPr>
              <w:jc w:val="center"/>
              <w:rPr>
                <w:bCs/>
                <w:sz w:val="21"/>
                <w:szCs w:val="21"/>
              </w:rPr>
            </w:pPr>
            <w:sdt>
              <w:sdtPr>
                <w:rPr>
                  <w:bCs/>
                  <w:sz w:val="21"/>
                  <w:szCs w:val="21"/>
                </w:rPr>
                <w:id w:val="1876968171"/>
                <w:placeholder>
                  <w:docPart w:val="579073A87FC84416A1BBCC5E403A849D"/>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1080" w:type="dxa"/>
          </w:tcPr>
          <w:p w14:paraId="4B0E890C" w14:textId="5CBA3EA2" w:rsidR="00C978DD" w:rsidRPr="00BF7E5C" w:rsidRDefault="00F22F23" w:rsidP="00AF3AD3">
            <w:pPr>
              <w:jc w:val="center"/>
              <w:rPr>
                <w:bCs/>
                <w:sz w:val="21"/>
                <w:szCs w:val="21"/>
              </w:rPr>
            </w:pPr>
            <w:sdt>
              <w:sdtPr>
                <w:rPr>
                  <w:bCs/>
                  <w:sz w:val="21"/>
                  <w:szCs w:val="21"/>
                </w:rPr>
                <w:id w:val="-57248313"/>
                <w:placeholder>
                  <w:docPart w:val="8657CCDBEECA4D0AABC37AD98E72C19A"/>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r>
      <w:tr w:rsidR="00C978DD" w:rsidRPr="00367040" w14:paraId="6347BC99" w14:textId="77777777" w:rsidTr="009F5939">
        <w:tc>
          <w:tcPr>
            <w:tcW w:w="3600" w:type="dxa"/>
          </w:tcPr>
          <w:p w14:paraId="7ECF9BB8" w14:textId="77777777" w:rsidR="00C978DD" w:rsidRPr="001E6CD4" w:rsidRDefault="00C978DD" w:rsidP="00AF3AD3">
            <w:pPr>
              <w:widowControl w:val="0"/>
              <w:rPr>
                <w:rFonts w:eastAsia="Times New Roman"/>
                <w:b/>
                <w:bCs/>
                <w:color w:val="002060"/>
                <w:sz w:val="21"/>
                <w:szCs w:val="21"/>
              </w:rPr>
            </w:pPr>
            <w:r w:rsidRPr="001E6CD4">
              <w:rPr>
                <w:color w:val="002060"/>
                <w:sz w:val="21"/>
                <w:szCs w:val="21"/>
              </w:rPr>
              <w:t>6. Staff are well-trained, knowledgeable and provide good customer service.</w:t>
            </w:r>
          </w:p>
        </w:tc>
        <w:sdt>
          <w:sdtPr>
            <w:rPr>
              <w:bCs/>
              <w:sz w:val="21"/>
              <w:szCs w:val="21"/>
            </w:rPr>
            <w:id w:val="-728305683"/>
            <w:placeholder>
              <w:docPart w:val="65A960D120BC4751B809AA4FEACAD04D"/>
            </w:placeholder>
            <w:showingPlcHdr/>
          </w:sdtPr>
          <w:sdtEndPr/>
          <w:sdtContent>
            <w:tc>
              <w:tcPr>
                <w:tcW w:w="1350" w:type="dxa"/>
              </w:tcPr>
              <w:p w14:paraId="7D95DB60" w14:textId="5C742EE9" w:rsidR="00C978DD" w:rsidRPr="00BF7E5C" w:rsidRDefault="009F5939" w:rsidP="00AF3AD3">
                <w:pPr>
                  <w:jc w:val="center"/>
                  <w:rPr>
                    <w:bCs/>
                    <w:sz w:val="21"/>
                    <w:szCs w:val="21"/>
                  </w:rPr>
                </w:pPr>
                <w:r w:rsidRPr="00BF7E5C">
                  <w:rPr>
                    <w:rStyle w:val="PlaceholderText"/>
                    <w:bCs/>
                    <w:color w:val="FF0000"/>
                    <w:sz w:val="21"/>
                    <w:szCs w:val="21"/>
                  </w:rPr>
                  <w:t xml:space="preserve"> enter number</w:t>
                </w:r>
                <w:r w:rsidRPr="00BF7E5C">
                  <w:rPr>
                    <w:bCs/>
                    <w:sz w:val="21"/>
                    <w:szCs w:val="21"/>
                  </w:rPr>
                  <w:t xml:space="preserve"> </w:t>
                </w:r>
              </w:p>
            </w:tc>
          </w:sdtContent>
        </w:sdt>
        <w:tc>
          <w:tcPr>
            <w:tcW w:w="990" w:type="dxa"/>
          </w:tcPr>
          <w:p w14:paraId="790DE3B0" w14:textId="4E2F2029" w:rsidR="00C978DD" w:rsidRPr="00BF7E5C" w:rsidRDefault="00F22F23" w:rsidP="00AF3AD3">
            <w:pPr>
              <w:jc w:val="center"/>
              <w:rPr>
                <w:bCs/>
                <w:sz w:val="21"/>
                <w:szCs w:val="21"/>
              </w:rPr>
            </w:pPr>
            <w:sdt>
              <w:sdtPr>
                <w:rPr>
                  <w:bCs/>
                  <w:sz w:val="21"/>
                  <w:szCs w:val="21"/>
                </w:rPr>
                <w:id w:val="775064511"/>
                <w:placeholder>
                  <w:docPart w:val="767C324442994B1CBE6B9A1C2C2C6807"/>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990" w:type="dxa"/>
          </w:tcPr>
          <w:p w14:paraId="24E4D3D8" w14:textId="0859316A" w:rsidR="00C978DD" w:rsidRPr="00BF7E5C" w:rsidRDefault="00F22F23" w:rsidP="00AF3AD3">
            <w:pPr>
              <w:jc w:val="center"/>
              <w:rPr>
                <w:bCs/>
                <w:sz w:val="21"/>
                <w:szCs w:val="21"/>
              </w:rPr>
            </w:pPr>
            <w:sdt>
              <w:sdtPr>
                <w:rPr>
                  <w:bCs/>
                  <w:sz w:val="21"/>
                  <w:szCs w:val="21"/>
                </w:rPr>
                <w:id w:val="31695218"/>
                <w:placeholder>
                  <w:docPart w:val="083E6C0641DE4651A3BC5A886CE1CA04"/>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990" w:type="dxa"/>
          </w:tcPr>
          <w:p w14:paraId="799FD783" w14:textId="6482B5F0" w:rsidR="00C978DD" w:rsidRPr="00BF7E5C" w:rsidRDefault="00F22F23" w:rsidP="00AF3AD3">
            <w:pPr>
              <w:jc w:val="center"/>
              <w:rPr>
                <w:bCs/>
                <w:sz w:val="21"/>
                <w:szCs w:val="21"/>
              </w:rPr>
            </w:pPr>
            <w:sdt>
              <w:sdtPr>
                <w:rPr>
                  <w:bCs/>
                  <w:sz w:val="21"/>
                  <w:szCs w:val="21"/>
                </w:rPr>
                <w:id w:val="-1047441320"/>
                <w:placeholder>
                  <w:docPart w:val="A7E6BF08C121405C821E8703C5A1AE39"/>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990" w:type="dxa"/>
          </w:tcPr>
          <w:p w14:paraId="041BB8D3" w14:textId="4744E696" w:rsidR="00C978DD" w:rsidRPr="00BF7E5C" w:rsidRDefault="00F22F23" w:rsidP="00AF3AD3">
            <w:pPr>
              <w:jc w:val="center"/>
              <w:rPr>
                <w:bCs/>
                <w:sz w:val="21"/>
                <w:szCs w:val="21"/>
              </w:rPr>
            </w:pPr>
            <w:sdt>
              <w:sdtPr>
                <w:rPr>
                  <w:bCs/>
                  <w:sz w:val="21"/>
                  <w:szCs w:val="21"/>
                </w:rPr>
                <w:id w:val="185952466"/>
                <w:placeholder>
                  <w:docPart w:val="FB033684FE79423F8E175B189E60378B"/>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c>
          <w:tcPr>
            <w:tcW w:w="990" w:type="dxa"/>
          </w:tcPr>
          <w:p w14:paraId="368E306C" w14:textId="4AC663D4" w:rsidR="00C978DD" w:rsidRPr="00BF7E5C" w:rsidRDefault="00F22F23" w:rsidP="00AF3AD3">
            <w:pPr>
              <w:jc w:val="center"/>
              <w:rPr>
                <w:bCs/>
                <w:sz w:val="21"/>
                <w:szCs w:val="21"/>
              </w:rPr>
            </w:pPr>
            <w:sdt>
              <w:sdtPr>
                <w:rPr>
                  <w:bCs/>
                  <w:sz w:val="21"/>
                  <w:szCs w:val="21"/>
                </w:rPr>
                <w:id w:val="-371469867"/>
                <w:placeholder>
                  <w:docPart w:val="3A530790601D4A768E631D11DF49CA18"/>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p>
        </w:tc>
        <w:tc>
          <w:tcPr>
            <w:tcW w:w="1080" w:type="dxa"/>
          </w:tcPr>
          <w:p w14:paraId="07E47ACD" w14:textId="65FECEB7" w:rsidR="00C978DD" w:rsidRPr="00BF7E5C" w:rsidRDefault="00F22F23" w:rsidP="00AF3AD3">
            <w:pPr>
              <w:jc w:val="center"/>
              <w:rPr>
                <w:bCs/>
                <w:sz w:val="21"/>
                <w:szCs w:val="21"/>
              </w:rPr>
            </w:pPr>
            <w:sdt>
              <w:sdtPr>
                <w:rPr>
                  <w:bCs/>
                  <w:sz w:val="21"/>
                  <w:szCs w:val="21"/>
                </w:rPr>
                <w:id w:val="-827123544"/>
                <w:placeholder>
                  <w:docPart w:val="E99CBB5429104AC59FC8E06C28EF2EB8"/>
                </w:placeholder>
                <w:showingPlcHdr/>
              </w:sdtPr>
              <w:sdtEndPr/>
              <w:sdtContent>
                <w:r w:rsidR="009F5939" w:rsidRPr="00BF7E5C">
                  <w:rPr>
                    <w:rStyle w:val="PlaceholderText"/>
                    <w:bCs/>
                    <w:color w:val="FF0000"/>
                    <w:sz w:val="21"/>
                    <w:szCs w:val="21"/>
                  </w:rPr>
                  <w:t xml:space="preserve"> enter number</w:t>
                </w:r>
                <w:r w:rsidR="009F5939" w:rsidRPr="00BF7E5C">
                  <w:rPr>
                    <w:bCs/>
                    <w:sz w:val="21"/>
                    <w:szCs w:val="21"/>
                  </w:rPr>
                  <w:t xml:space="preserve"> </w:t>
                </w:r>
              </w:sdtContent>
            </w:sdt>
            <w:r w:rsidR="009F5939" w:rsidRPr="00BF7E5C">
              <w:rPr>
                <w:bCs/>
                <w:sz w:val="21"/>
                <w:szCs w:val="21"/>
              </w:rPr>
              <w:t xml:space="preserve"> </w:t>
            </w:r>
            <w:r w:rsidR="00C978DD" w:rsidRPr="00BF7E5C">
              <w:rPr>
                <w:bCs/>
                <w:sz w:val="21"/>
                <w:szCs w:val="21"/>
              </w:rPr>
              <w:t>%</w:t>
            </w:r>
          </w:p>
        </w:tc>
      </w:tr>
    </w:tbl>
    <w:p w14:paraId="521B2747" w14:textId="77777777" w:rsidR="00C978DD" w:rsidRDefault="00C978DD" w:rsidP="00AF3AD3">
      <w:pPr>
        <w:rPr>
          <w:sz w:val="16"/>
          <w:szCs w:val="16"/>
        </w:rPr>
      </w:pPr>
    </w:p>
    <w:p w14:paraId="76BEA5A2" w14:textId="77777777" w:rsidR="00C978DD" w:rsidRPr="00953CAF" w:rsidRDefault="00C978DD" w:rsidP="00AF3AD3">
      <w:pPr>
        <w:rPr>
          <w:b/>
          <w:bCs/>
          <w:color w:val="002060"/>
          <w:szCs w:val="24"/>
        </w:rPr>
      </w:pPr>
      <w:r w:rsidRPr="00953CAF">
        <w:rPr>
          <w:b/>
          <w:bCs/>
          <w:color w:val="002060"/>
          <w:szCs w:val="24"/>
        </w:rPr>
        <w:t>Key Barriers</w:t>
      </w:r>
    </w:p>
    <w:tbl>
      <w:tblPr>
        <w:tblStyle w:val="TableGrid"/>
        <w:tblW w:w="11070" w:type="dxa"/>
        <w:tblInd w:w="-455" w:type="dxa"/>
        <w:tblLook w:val="04A0" w:firstRow="1" w:lastRow="0" w:firstColumn="1" w:lastColumn="0" w:noHBand="0" w:noVBand="1"/>
      </w:tblPr>
      <w:tblGrid>
        <w:gridCol w:w="5490"/>
        <w:gridCol w:w="1800"/>
        <w:gridCol w:w="1980"/>
        <w:gridCol w:w="1800"/>
      </w:tblGrid>
      <w:tr w:rsidR="00953CAF" w:rsidRPr="00953CAF" w14:paraId="33A2C8A0" w14:textId="77777777" w:rsidTr="00147F9C">
        <w:tc>
          <w:tcPr>
            <w:tcW w:w="5490" w:type="dxa"/>
          </w:tcPr>
          <w:p w14:paraId="0AE525B3" w14:textId="77777777" w:rsidR="00C978DD" w:rsidRPr="00953CAF" w:rsidRDefault="00C978DD" w:rsidP="00AF3AD3">
            <w:pPr>
              <w:rPr>
                <w:b/>
                <w:bCs/>
                <w:color w:val="002060"/>
                <w:sz w:val="21"/>
                <w:szCs w:val="21"/>
              </w:rPr>
            </w:pPr>
            <w:r w:rsidRPr="00953CAF">
              <w:rPr>
                <w:b/>
                <w:bCs/>
                <w:color w:val="002060"/>
                <w:sz w:val="21"/>
                <w:szCs w:val="21"/>
              </w:rPr>
              <w:t>Barrier</w:t>
            </w:r>
          </w:p>
        </w:tc>
        <w:tc>
          <w:tcPr>
            <w:tcW w:w="1800" w:type="dxa"/>
          </w:tcPr>
          <w:p w14:paraId="13E40298" w14:textId="77777777" w:rsidR="00C978DD" w:rsidRPr="00953CAF" w:rsidRDefault="00C978DD" w:rsidP="00AF3AD3">
            <w:pPr>
              <w:jc w:val="center"/>
              <w:rPr>
                <w:b/>
                <w:bCs/>
                <w:color w:val="002060"/>
                <w:sz w:val="21"/>
                <w:szCs w:val="21"/>
              </w:rPr>
            </w:pPr>
            <w:r w:rsidRPr="00953CAF">
              <w:rPr>
                <w:b/>
                <w:bCs/>
                <w:color w:val="002060"/>
                <w:sz w:val="21"/>
                <w:szCs w:val="21"/>
              </w:rPr>
              <w:t>Total Number of Respondents</w:t>
            </w:r>
          </w:p>
        </w:tc>
        <w:tc>
          <w:tcPr>
            <w:tcW w:w="1980" w:type="dxa"/>
          </w:tcPr>
          <w:p w14:paraId="2D444E65" w14:textId="77777777" w:rsidR="00C978DD" w:rsidRPr="00953CAF" w:rsidRDefault="00C978DD" w:rsidP="00AF3AD3">
            <w:pPr>
              <w:jc w:val="center"/>
              <w:rPr>
                <w:b/>
                <w:bCs/>
                <w:color w:val="002060"/>
                <w:sz w:val="21"/>
                <w:szCs w:val="21"/>
              </w:rPr>
            </w:pPr>
            <w:r w:rsidRPr="00953CAF">
              <w:rPr>
                <w:b/>
                <w:bCs/>
                <w:color w:val="002060"/>
                <w:sz w:val="21"/>
                <w:szCs w:val="21"/>
              </w:rPr>
              <w:t xml:space="preserve">Number of Times Identified </w:t>
            </w:r>
          </w:p>
        </w:tc>
        <w:tc>
          <w:tcPr>
            <w:tcW w:w="1800" w:type="dxa"/>
          </w:tcPr>
          <w:p w14:paraId="308055FA" w14:textId="77777777" w:rsidR="00C978DD" w:rsidRPr="00953CAF" w:rsidRDefault="00C978DD" w:rsidP="00AF3AD3">
            <w:pPr>
              <w:jc w:val="center"/>
              <w:rPr>
                <w:b/>
                <w:bCs/>
                <w:color w:val="002060"/>
                <w:sz w:val="21"/>
                <w:szCs w:val="21"/>
              </w:rPr>
            </w:pPr>
            <w:r w:rsidRPr="00953CAF">
              <w:rPr>
                <w:b/>
                <w:bCs/>
                <w:color w:val="002060"/>
                <w:sz w:val="21"/>
                <w:szCs w:val="21"/>
              </w:rPr>
              <w:t>Percentage</w:t>
            </w:r>
          </w:p>
          <w:p w14:paraId="466F3721" w14:textId="77777777" w:rsidR="00C978DD" w:rsidRPr="00953CAF" w:rsidRDefault="00C978DD" w:rsidP="00AF3AD3">
            <w:pPr>
              <w:jc w:val="center"/>
              <w:rPr>
                <w:b/>
                <w:bCs/>
                <w:color w:val="002060"/>
                <w:sz w:val="21"/>
                <w:szCs w:val="21"/>
              </w:rPr>
            </w:pPr>
            <w:r w:rsidRPr="00953CAF">
              <w:rPr>
                <w:b/>
                <w:bCs/>
                <w:color w:val="002060"/>
                <w:sz w:val="21"/>
                <w:szCs w:val="21"/>
              </w:rPr>
              <w:t xml:space="preserve">of Responses </w:t>
            </w:r>
          </w:p>
        </w:tc>
      </w:tr>
      <w:tr w:rsidR="00C978DD" w:rsidRPr="005F7C92" w14:paraId="76BFFD06" w14:textId="77777777" w:rsidTr="00147F9C">
        <w:tc>
          <w:tcPr>
            <w:tcW w:w="5490" w:type="dxa"/>
          </w:tcPr>
          <w:p w14:paraId="06F78196" w14:textId="77777777" w:rsidR="00C978DD" w:rsidRPr="00953CAF" w:rsidRDefault="00C978DD" w:rsidP="00AF3AD3">
            <w:pPr>
              <w:rPr>
                <w:b/>
                <w:color w:val="002060"/>
                <w:sz w:val="21"/>
                <w:szCs w:val="21"/>
              </w:rPr>
            </w:pPr>
            <w:r w:rsidRPr="00953CAF">
              <w:rPr>
                <w:color w:val="002060"/>
                <w:sz w:val="21"/>
                <w:szCs w:val="21"/>
              </w:rPr>
              <w:t>Wait Lists</w:t>
            </w:r>
          </w:p>
        </w:tc>
        <w:tc>
          <w:tcPr>
            <w:tcW w:w="1800" w:type="dxa"/>
          </w:tcPr>
          <w:p w14:paraId="60331AB4" w14:textId="4723EA7E" w:rsidR="00C978DD" w:rsidRPr="00582EBC" w:rsidRDefault="00F22F23" w:rsidP="00AF3AD3">
            <w:pPr>
              <w:jc w:val="center"/>
              <w:rPr>
                <w:bCs/>
                <w:sz w:val="21"/>
                <w:szCs w:val="21"/>
              </w:rPr>
            </w:pPr>
            <w:sdt>
              <w:sdtPr>
                <w:rPr>
                  <w:bCs/>
                  <w:sz w:val="21"/>
                  <w:szCs w:val="21"/>
                </w:rPr>
                <w:id w:val="1701040506"/>
                <w:placeholder>
                  <w:docPart w:val="181F6AF38FC14AE99E664A0C9A779328"/>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980" w:type="dxa"/>
          </w:tcPr>
          <w:p w14:paraId="2394429C" w14:textId="4A18FD22" w:rsidR="00C978DD" w:rsidRPr="00582EBC" w:rsidRDefault="00F22F23" w:rsidP="00AF3AD3">
            <w:pPr>
              <w:jc w:val="center"/>
              <w:rPr>
                <w:bCs/>
                <w:sz w:val="21"/>
                <w:szCs w:val="21"/>
              </w:rPr>
            </w:pPr>
            <w:sdt>
              <w:sdtPr>
                <w:rPr>
                  <w:bCs/>
                  <w:sz w:val="21"/>
                  <w:szCs w:val="21"/>
                </w:rPr>
                <w:id w:val="1030148601"/>
                <w:placeholder>
                  <w:docPart w:val="6F5A161BF85147B594B00C37FFC7162C"/>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800" w:type="dxa"/>
          </w:tcPr>
          <w:p w14:paraId="09CC1EA3" w14:textId="2DFF0D9C" w:rsidR="00C978DD" w:rsidRPr="00582EBC" w:rsidRDefault="00F22F23" w:rsidP="00AF3AD3">
            <w:pPr>
              <w:jc w:val="center"/>
              <w:rPr>
                <w:bCs/>
                <w:sz w:val="21"/>
                <w:szCs w:val="21"/>
              </w:rPr>
            </w:pPr>
            <w:sdt>
              <w:sdtPr>
                <w:rPr>
                  <w:bCs/>
                  <w:sz w:val="21"/>
                  <w:szCs w:val="21"/>
                </w:rPr>
                <w:id w:val="-1003971375"/>
                <w:placeholder>
                  <w:docPart w:val="FD4314F5AF6141019618426864DB47DF"/>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r>
      <w:tr w:rsidR="00C978DD" w:rsidRPr="005F7C92" w14:paraId="571EBC24" w14:textId="77777777" w:rsidTr="00147F9C">
        <w:tc>
          <w:tcPr>
            <w:tcW w:w="5490" w:type="dxa"/>
          </w:tcPr>
          <w:p w14:paraId="3E5AB6A8" w14:textId="77777777" w:rsidR="00C978DD" w:rsidRPr="00953CAF" w:rsidRDefault="00C978DD" w:rsidP="00AF3AD3">
            <w:pPr>
              <w:rPr>
                <w:b/>
                <w:color w:val="002060"/>
                <w:sz w:val="21"/>
                <w:szCs w:val="21"/>
              </w:rPr>
            </w:pPr>
            <w:r w:rsidRPr="00953CAF">
              <w:rPr>
                <w:color w:val="002060"/>
                <w:sz w:val="21"/>
                <w:szCs w:val="21"/>
              </w:rPr>
              <w:t>Services do not exist</w:t>
            </w:r>
          </w:p>
        </w:tc>
        <w:tc>
          <w:tcPr>
            <w:tcW w:w="1800" w:type="dxa"/>
          </w:tcPr>
          <w:p w14:paraId="391E1F07" w14:textId="517B4C04" w:rsidR="00C978DD" w:rsidRPr="00582EBC" w:rsidRDefault="00F22F23" w:rsidP="00AF3AD3">
            <w:pPr>
              <w:jc w:val="center"/>
              <w:rPr>
                <w:bCs/>
                <w:sz w:val="21"/>
                <w:szCs w:val="21"/>
              </w:rPr>
            </w:pPr>
            <w:sdt>
              <w:sdtPr>
                <w:rPr>
                  <w:bCs/>
                  <w:sz w:val="21"/>
                  <w:szCs w:val="21"/>
                </w:rPr>
                <w:id w:val="-85455659"/>
                <w:placeholder>
                  <w:docPart w:val="BF7B41F5729447FD8E717F92FF86C3C9"/>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980" w:type="dxa"/>
          </w:tcPr>
          <w:p w14:paraId="53991AC5" w14:textId="63B2252E" w:rsidR="00C978DD" w:rsidRPr="00582EBC" w:rsidRDefault="00F22F23" w:rsidP="00AF3AD3">
            <w:pPr>
              <w:jc w:val="center"/>
              <w:rPr>
                <w:bCs/>
                <w:sz w:val="21"/>
                <w:szCs w:val="21"/>
              </w:rPr>
            </w:pPr>
            <w:sdt>
              <w:sdtPr>
                <w:rPr>
                  <w:bCs/>
                  <w:sz w:val="21"/>
                  <w:szCs w:val="21"/>
                </w:rPr>
                <w:id w:val="2043241646"/>
                <w:placeholder>
                  <w:docPart w:val="B00DF982888A4D7CB096B0451AF81E53"/>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800" w:type="dxa"/>
          </w:tcPr>
          <w:p w14:paraId="33A4DF7E" w14:textId="76BF260D" w:rsidR="00C978DD" w:rsidRPr="00582EBC" w:rsidRDefault="00F22F23" w:rsidP="00AF3AD3">
            <w:pPr>
              <w:jc w:val="center"/>
              <w:rPr>
                <w:bCs/>
                <w:sz w:val="21"/>
                <w:szCs w:val="21"/>
              </w:rPr>
            </w:pPr>
            <w:sdt>
              <w:sdtPr>
                <w:rPr>
                  <w:bCs/>
                  <w:sz w:val="21"/>
                  <w:szCs w:val="21"/>
                </w:rPr>
                <w:id w:val="1695960064"/>
                <w:placeholder>
                  <w:docPart w:val="FD05A999A6744505A563F07A35B4D5F3"/>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r>
      <w:tr w:rsidR="00C978DD" w:rsidRPr="005F7C92" w14:paraId="2F5523F1" w14:textId="77777777" w:rsidTr="00147F9C">
        <w:tc>
          <w:tcPr>
            <w:tcW w:w="5490" w:type="dxa"/>
          </w:tcPr>
          <w:p w14:paraId="512482F9" w14:textId="77777777" w:rsidR="00C978DD" w:rsidRPr="00953CAF" w:rsidRDefault="00C978DD" w:rsidP="00AF3AD3">
            <w:pPr>
              <w:rPr>
                <w:b/>
                <w:color w:val="002060"/>
                <w:sz w:val="21"/>
                <w:szCs w:val="21"/>
              </w:rPr>
            </w:pPr>
            <w:r w:rsidRPr="00953CAF">
              <w:rPr>
                <w:color w:val="002060"/>
                <w:sz w:val="21"/>
                <w:szCs w:val="21"/>
              </w:rPr>
              <w:t>Transportation</w:t>
            </w:r>
          </w:p>
        </w:tc>
        <w:tc>
          <w:tcPr>
            <w:tcW w:w="1800" w:type="dxa"/>
          </w:tcPr>
          <w:p w14:paraId="00C178C1" w14:textId="3E4B9E33" w:rsidR="00C978DD" w:rsidRPr="00582EBC" w:rsidRDefault="00F22F23" w:rsidP="00AF3AD3">
            <w:pPr>
              <w:jc w:val="center"/>
              <w:rPr>
                <w:bCs/>
                <w:sz w:val="21"/>
                <w:szCs w:val="21"/>
              </w:rPr>
            </w:pPr>
            <w:sdt>
              <w:sdtPr>
                <w:rPr>
                  <w:bCs/>
                  <w:sz w:val="21"/>
                  <w:szCs w:val="21"/>
                </w:rPr>
                <w:id w:val="581954822"/>
                <w:placeholder>
                  <w:docPart w:val="B575433070CC45BE9BE8BE14B6F16215"/>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980" w:type="dxa"/>
          </w:tcPr>
          <w:p w14:paraId="194245FA" w14:textId="07790E20" w:rsidR="00C978DD" w:rsidRPr="00582EBC" w:rsidRDefault="00F22F23" w:rsidP="00AF3AD3">
            <w:pPr>
              <w:jc w:val="center"/>
              <w:rPr>
                <w:bCs/>
                <w:sz w:val="21"/>
                <w:szCs w:val="21"/>
              </w:rPr>
            </w:pPr>
            <w:sdt>
              <w:sdtPr>
                <w:rPr>
                  <w:bCs/>
                  <w:sz w:val="21"/>
                  <w:szCs w:val="21"/>
                </w:rPr>
                <w:id w:val="1318611771"/>
                <w:placeholder>
                  <w:docPart w:val="317E3C9BDFB949CB84E1E834C58E6895"/>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800" w:type="dxa"/>
          </w:tcPr>
          <w:p w14:paraId="1E8354B3" w14:textId="78A98962" w:rsidR="00C978DD" w:rsidRPr="00582EBC" w:rsidRDefault="00F22F23" w:rsidP="00AF3AD3">
            <w:pPr>
              <w:jc w:val="center"/>
              <w:rPr>
                <w:bCs/>
                <w:sz w:val="21"/>
                <w:szCs w:val="21"/>
              </w:rPr>
            </w:pPr>
            <w:sdt>
              <w:sdtPr>
                <w:rPr>
                  <w:bCs/>
                  <w:sz w:val="21"/>
                  <w:szCs w:val="21"/>
                </w:rPr>
                <w:id w:val="476497839"/>
                <w:placeholder>
                  <w:docPart w:val="09D637AC03BB4FFCBBD5C3486739D6EC"/>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r>
      <w:tr w:rsidR="00C978DD" w:rsidRPr="005F7C92" w14:paraId="3082C401" w14:textId="77777777" w:rsidTr="00147F9C">
        <w:tc>
          <w:tcPr>
            <w:tcW w:w="5490" w:type="dxa"/>
          </w:tcPr>
          <w:p w14:paraId="7050ACA0" w14:textId="77777777" w:rsidR="00C978DD" w:rsidRPr="00953CAF" w:rsidRDefault="00C978DD" w:rsidP="00AF3AD3">
            <w:pPr>
              <w:rPr>
                <w:b/>
                <w:color w:val="002060"/>
                <w:sz w:val="21"/>
                <w:szCs w:val="21"/>
              </w:rPr>
            </w:pPr>
            <w:r w:rsidRPr="00953CAF">
              <w:rPr>
                <w:color w:val="002060"/>
                <w:sz w:val="21"/>
                <w:szCs w:val="21"/>
              </w:rPr>
              <w:t xml:space="preserve">Cannot contact the service provider </w:t>
            </w:r>
          </w:p>
        </w:tc>
        <w:tc>
          <w:tcPr>
            <w:tcW w:w="1800" w:type="dxa"/>
          </w:tcPr>
          <w:p w14:paraId="61FB770A" w14:textId="71E64290" w:rsidR="00C978DD" w:rsidRPr="00582EBC" w:rsidRDefault="00F22F23" w:rsidP="00AF3AD3">
            <w:pPr>
              <w:jc w:val="center"/>
              <w:rPr>
                <w:bCs/>
                <w:sz w:val="21"/>
                <w:szCs w:val="21"/>
              </w:rPr>
            </w:pPr>
            <w:sdt>
              <w:sdtPr>
                <w:rPr>
                  <w:bCs/>
                  <w:sz w:val="21"/>
                  <w:szCs w:val="21"/>
                </w:rPr>
                <w:id w:val="-1274781284"/>
                <w:placeholder>
                  <w:docPart w:val="0A1D667BE8934C2AA3A733FF2798E3C4"/>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980" w:type="dxa"/>
          </w:tcPr>
          <w:p w14:paraId="07129513" w14:textId="7174E6D8" w:rsidR="00C978DD" w:rsidRPr="00582EBC" w:rsidRDefault="00F22F23" w:rsidP="00AF3AD3">
            <w:pPr>
              <w:jc w:val="center"/>
              <w:rPr>
                <w:bCs/>
                <w:sz w:val="21"/>
                <w:szCs w:val="21"/>
              </w:rPr>
            </w:pPr>
            <w:sdt>
              <w:sdtPr>
                <w:rPr>
                  <w:bCs/>
                  <w:sz w:val="21"/>
                  <w:szCs w:val="21"/>
                </w:rPr>
                <w:id w:val="621650977"/>
                <w:placeholder>
                  <w:docPart w:val="C45C5134345D42218D57300A0682EE70"/>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800" w:type="dxa"/>
          </w:tcPr>
          <w:p w14:paraId="6EEDB697" w14:textId="3AF96390" w:rsidR="00C978DD" w:rsidRPr="00582EBC" w:rsidRDefault="00F22F23" w:rsidP="00AF3AD3">
            <w:pPr>
              <w:jc w:val="center"/>
              <w:rPr>
                <w:bCs/>
                <w:sz w:val="21"/>
                <w:szCs w:val="21"/>
              </w:rPr>
            </w:pPr>
            <w:sdt>
              <w:sdtPr>
                <w:rPr>
                  <w:bCs/>
                  <w:sz w:val="21"/>
                  <w:szCs w:val="21"/>
                </w:rPr>
                <w:id w:val="2025667726"/>
                <w:placeholder>
                  <w:docPart w:val="F362B268D4E04CCFBFC16F88960B40A5"/>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r>
      <w:tr w:rsidR="00C978DD" w:rsidRPr="005F7C92" w14:paraId="26E5F116" w14:textId="77777777" w:rsidTr="00147F9C">
        <w:tc>
          <w:tcPr>
            <w:tcW w:w="5490" w:type="dxa"/>
          </w:tcPr>
          <w:p w14:paraId="23A62BAA" w14:textId="77777777" w:rsidR="00C978DD" w:rsidRPr="00953CAF" w:rsidRDefault="00C978DD" w:rsidP="00AF3AD3">
            <w:pPr>
              <w:rPr>
                <w:b/>
                <w:color w:val="002060"/>
                <w:sz w:val="21"/>
                <w:szCs w:val="21"/>
              </w:rPr>
            </w:pPr>
            <w:r w:rsidRPr="00953CAF">
              <w:rPr>
                <w:color w:val="002060"/>
                <w:sz w:val="21"/>
                <w:szCs w:val="21"/>
              </w:rPr>
              <w:t>Too expensive</w:t>
            </w:r>
          </w:p>
        </w:tc>
        <w:tc>
          <w:tcPr>
            <w:tcW w:w="1800" w:type="dxa"/>
          </w:tcPr>
          <w:p w14:paraId="38E5CF4E" w14:textId="7914FF4E" w:rsidR="00C978DD" w:rsidRPr="00582EBC" w:rsidRDefault="00F22F23" w:rsidP="00AF3AD3">
            <w:pPr>
              <w:jc w:val="center"/>
              <w:rPr>
                <w:bCs/>
                <w:sz w:val="21"/>
                <w:szCs w:val="21"/>
              </w:rPr>
            </w:pPr>
            <w:sdt>
              <w:sdtPr>
                <w:rPr>
                  <w:bCs/>
                  <w:sz w:val="21"/>
                  <w:szCs w:val="21"/>
                </w:rPr>
                <w:id w:val="488528230"/>
                <w:placeholder>
                  <w:docPart w:val="0C8892CD031B46708C2F9DC69D5EEF13"/>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980" w:type="dxa"/>
          </w:tcPr>
          <w:p w14:paraId="634EC62A" w14:textId="7BDEBDAD" w:rsidR="00C978DD" w:rsidRPr="00582EBC" w:rsidRDefault="00F22F23" w:rsidP="00AF3AD3">
            <w:pPr>
              <w:jc w:val="center"/>
              <w:rPr>
                <w:bCs/>
                <w:sz w:val="21"/>
                <w:szCs w:val="21"/>
              </w:rPr>
            </w:pPr>
            <w:sdt>
              <w:sdtPr>
                <w:rPr>
                  <w:bCs/>
                  <w:sz w:val="21"/>
                  <w:szCs w:val="21"/>
                </w:rPr>
                <w:id w:val="490599337"/>
                <w:placeholder>
                  <w:docPart w:val="3E1D0A31DE864613A126F1F21009CB77"/>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800" w:type="dxa"/>
          </w:tcPr>
          <w:p w14:paraId="60152980" w14:textId="626668C0" w:rsidR="00C978DD" w:rsidRPr="00582EBC" w:rsidRDefault="00F22F23" w:rsidP="00AF3AD3">
            <w:pPr>
              <w:jc w:val="center"/>
              <w:rPr>
                <w:bCs/>
                <w:sz w:val="21"/>
                <w:szCs w:val="21"/>
              </w:rPr>
            </w:pPr>
            <w:sdt>
              <w:sdtPr>
                <w:rPr>
                  <w:bCs/>
                  <w:sz w:val="21"/>
                  <w:szCs w:val="21"/>
                </w:rPr>
                <w:id w:val="503241984"/>
                <w:placeholder>
                  <w:docPart w:val="E3FDEC7754EB40BA929E93613DB51A9C"/>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r>
      <w:tr w:rsidR="00C978DD" w:rsidRPr="005F7C92" w14:paraId="46A5639C" w14:textId="77777777" w:rsidTr="00147F9C">
        <w:tc>
          <w:tcPr>
            <w:tcW w:w="5490" w:type="dxa"/>
          </w:tcPr>
          <w:p w14:paraId="5E5EADCF" w14:textId="77777777" w:rsidR="00C978DD" w:rsidRPr="00953CAF" w:rsidRDefault="00C978DD" w:rsidP="00AF3AD3">
            <w:pPr>
              <w:rPr>
                <w:b/>
                <w:color w:val="002060"/>
                <w:sz w:val="21"/>
                <w:szCs w:val="21"/>
              </w:rPr>
            </w:pPr>
            <w:r w:rsidRPr="00953CAF">
              <w:rPr>
                <w:color w:val="002060"/>
                <w:sz w:val="21"/>
                <w:szCs w:val="21"/>
              </w:rPr>
              <w:t>Lack of awareness of service</w:t>
            </w:r>
          </w:p>
        </w:tc>
        <w:tc>
          <w:tcPr>
            <w:tcW w:w="1800" w:type="dxa"/>
          </w:tcPr>
          <w:p w14:paraId="713ECFB7" w14:textId="67193B87" w:rsidR="00C978DD" w:rsidRPr="00582EBC" w:rsidRDefault="00F22F23" w:rsidP="00AF3AD3">
            <w:pPr>
              <w:jc w:val="center"/>
              <w:rPr>
                <w:bCs/>
                <w:sz w:val="21"/>
                <w:szCs w:val="21"/>
              </w:rPr>
            </w:pPr>
            <w:sdt>
              <w:sdtPr>
                <w:rPr>
                  <w:bCs/>
                  <w:sz w:val="21"/>
                  <w:szCs w:val="21"/>
                </w:rPr>
                <w:id w:val="-1434131706"/>
                <w:placeholder>
                  <w:docPart w:val="922CE1CA72664240898D22B62FB53981"/>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980" w:type="dxa"/>
          </w:tcPr>
          <w:p w14:paraId="11B38071" w14:textId="3190402F" w:rsidR="00C978DD" w:rsidRPr="00582EBC" w:rsidRDefault="00F22F23" w:rsidP="00AF3AD3">
            <w:pPr>
              <w:jc w:val="center"/>
              <w:rPr>
                <w:bCs/>
                <w:sz w:val="21"/>
                <w:szCs w:val="21"/>
              </w:rPr>
            </w:pPr>
            <w:sdt>
              <w:sdtPr>
                <w:rPr>
                  <w:bCs/>
                  <w:sz w:val="21"/>
                  <w:szCs w:val="21"/>
                </w:rPr>
                <w:id w:val="1608161352"/>
                <w:placeholder>
                  <w:docPart w:val="1C9F70D09A394998BE15B2107B2A2B6E"/>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800" w:type="dxa"/>
          </w:tcPr>
          <w:p w14:paraId="2E532454" w14:textId="4E2766A5" w:rsidR="00C978DD" w:rsidRPr="00582EBC" w:rsidRDefault="00F22F23" w:rsidP="00AF3AD3">
            <w:pPr>
              <w:jc w:val="center"/>
              <w:rPr>
                <w:bCs/>
                <w:sz w:val="21"/>
                <w:szCs w:val="21"/>
              </w:rPr>
            </w:pPr>
            <w:sdt>
              <w:sdtPr>
                <w:rPr>
                  <w:bCs/>
                  <w:sz w:val="21"/>
                  <w:szCs w:val="21"/>
                </w:rPr>
                <w:id w:val="-1201927689"/>
                <w:placeholder>
                  <w:docPart w:val="9A14EC2DA47F400A9BD538493B469DE3"/>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r>
      <w:tr w:rsidR="00C978DD" w:rsidRPr="005F7C92" w14:paraId="4C141B23" w14:textId="77777777" w:rsidTr="00147F9C">
        <w:tc>
          <w:tcPr>
            <w:tcW w:w="5490" w:type="dxa"/>
          </w:tcPr>
          <w:p w14:paraId="51EB413F" w14:textId="77777777" w:rsidR="00C978DD" w:rsidRPr="00953CAF" w:rsidRDefault="00C978DD" w:rsidP="00AF3AD3">
            <w:pPr>
              <w:rPr>
                <w:b/>
                <w:color w:val="002060"/>
                <w:sz w:val="21"/>
                <w:szCs w:val="21"/>
              </w:rPr>
            </w:pPr>
            <w:r w:rsidRPr="00953CAF">
              <w:rPr>
                <w:color w:val="002060"/>
                <w:sz w:val="21"/>
                <w:szCs w:val="21"/>
              </w:rPr>
              <w:t>Cultural Barriers</w:t>
            </w:r>
          </w:p>
        </w:tc>
        <w:tc>
          <w:tcPr>
            <w:tcW w:w="1800" w:type="dxa"/>
          </w:tcPr>
          <w:p w14:paraId="4932E51A" w14:textId="117D3432" w:rsidR="00C978DD" w:rsidRPr="00582EBC" w:rsidRDefault="00F22F23" w:rsidP="00AF3AD3">
            <w:pPr>
              <w:jc w:val="center"/>
              <w:rPr>
                <w:bCs/>
                <w:sz w:val="21"/>
                <w:szCs w:val="21"/>
              </w:rPr>
            </w:pPr>
            <w:sdt>
              <w:sdtPr>
                <w:rPr>
                  <w:bCs/>
                  <w:sz w:val="21"/>
                  <w:szCs w:val="21"/>
                </w:rPr>
                <w:id w:val="2054803097"/>
                <w:placeholder>
                  <w:docPart w:val="708A9C175C1C4DF1A2C7AEB59D65F6A1"/>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980" w:type="dxa"/>
          </w:tcPr>
          <w:p w14:paraId="408C00C5" w14:textId="7CBFC14B" w:rsidR="00C978DD" w:rsidRPr="00582EBC" w:rsidRDefault="00F22F23" w:rsidP="00AF3AD3">
            <w:pPr>
              <w:jc w:val="center"/>
              <w:rPr>
                <w:bCs/>
                <w:sz w:val="21"/>
                <w:szCs w:val="21"/>
              </w:rPr>
            </w:pPr>
            <w:sdt>
              <w:sdtPr>
                <w:rPr>
                  <w:bCs/>
                  <w:sz w:val="21"/>
                  <w:szCs w:val="21"/>
                </w:rPr>
                <w:id w:val="-120392484"/>
                <w:placeholder>
                  <w:docPart w:val="D989C8B7E6BA4332B862A20E375319DF"/>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800" w:type="dxa"/>
          </w:tcPr>
          <w:p w14:paraId="560655BD" w14:textId="0286A546" w:rsidR="00C978DD" w:rsidRPr="00582EBC" w:rsidRDefault="00F22F23" w:rsidP="00AF3AD3">
            <w:pPr>
              <w:jc w:val="center"/>
              <w:rPr>
                <w:bCs/>
                <w:sz w:val="21"/>
                <w:szCs w:val="21"/>
              </w:rPr>
            </w:pPr>
            <w:sdt>
              <w:sdtPr>
                <w:rPr>
                  <w:bCs/>
                  <w:sz w:val="21"/>
                  <w:szCs w:val="21"/>
                </w:rPr>
                <w:id w:val="187490466"/>
                <w:placeholder>
                  <w:docPart w:val="FF29B040C1E741098683F94E3AB2DE94"/>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r>
      <w:tr w:rsidR="00C978DD" w:rsidRPr="005F7C92" w14:paraId="2B8A058E" w14:textId="77777777" w:rsidTr="00147F9C">
        <w:tc>
          <w:tcPr>
            <w:tcW w:w="5490" w:type="dxa"/>
          </w:tcPr>
          <w:p w14:paraId="3A61E1A3" w14:textId="77777777" w:rsidR="00C978DD" w:rsidRPr="00953CAF" w:rsidRDefault="00C978DD" w:rsidP="00AF3AD3">
            <w:pPr>
              <w:rPr>
                <w:b/>
                <w:color w:val="002060"/>
                <w:sz w:val="21"/>
                <w:szCs w:val="21"/>
              </w:rPr>
            </w:pPr>
            <w:r w:rsidRPr="00953CAF">
              <w:rPr>
                <w:color w:val="002060"/>
                <w:sz w:val="21"/>
                <w:szCs w:val="21"/>
              </w:rPr>
              <w:t>Services provided are one-size fits all, and don’t meet individual needs</w:t>
            </w:r>
          </w:p>
        </w:tc>
        <w:tc>
          <w:tcPr>
            <w:tcW w:w="1800" w:type="dxa"/>
          </w:tcPr>
          <w:p w14:paraId="5819EE79" w14:textId="78AC7FDC" w:rsidR="00C978DD" w:rsidRPr="00582EBC" w:rsidRDefault="00F22F23" w:rsidP="00AF3AD3">
            <w:pPr>
              <w:jc w:val="center"/>
              <w:rPr>
                <w:bCs/>
                <w:sz w:val="21"/>
                <w:szCs w:val="21"/>
              </w:rPr>
            </w:pPr>
            <w:sdt>
              <w:sdtPr>
                <w:rPr>
                  <w:bCs/>
                  <w:sz w:val="21"/>
                  <w:szCs w:val="21"/>
                </w:rPr>
                <w:id w:val="575638733"/>
                <w:placeholder>
                  <w:docPart w:val="7C0B249EAB6144A0857B7DC593D1B15A"/>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980" w:type="dxa"/>
          </w:tcPr>
          <w:p w14:paraId="75DE8400" w14:textId="655FCAE6" w:rsidR="00C978DD" w:rsidRPr="00582EBC" w:rsidRDefault="00F22F23" w:rsidP="00AF3AD3">
            <w:pPr>
              <w:jc w:val="center"/>
              <w:rPr>
                <w:bCs/>
                <w:sz w:val="21"/>
                <w:szCs w:val="21"/>
              </w:rPr>
            </w:pPr>
            <w:sdt>
              <w:sdtPr>
                <w:rPr>
                  <w:bCs/>
                  <w:sz w:val="21"/>
                  <w:szCs w:val="21"/>
                </w:rPr>
                <w:id w:val="542023201"/>
                <w:placeholder>
                  <w:docPart w:val="D2794C125D5C48D7A767914B2497C4EB"/>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800" w:type="dxa"/>
          </w:tcPr>
          <w:p w14:paraId="747AF15A" w14:textId="76F155C5" w:rsidR="00C978DD" w:rsidRPr="00582EBC" w:rsidRDefault="00F22F23" w:rsidP="00AF3AD3">
            <w:pPr>
              <w:jc w:val="center"/>
              <w:rPr>
                <w:bCs/>
                <w:sz w:val="21"/>
                <w:szCs w:val="21"/>
              </w:rPr>
            </w:pPr>
            <w:sdt>
              <w:sdtPr>
                <w:rPr>
                  <w:bCs/>
                  <w:sz w:val="21"/>
                  <w:szCs w:val="21"/>
                </w:rPr>
                <w:id w:val="173460162"/>
                <w:placeholder>
                  <w:docPart w:val="76B89BBEC94F48AD8211C6B3DD5FC930"/>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r>
      <w:tr w:rsidR="00C978DD" w:rsidRPr="005F7C92" w14:paraId="4B35B5BB" w14:textId="77777777" w:rsidTr="00147F9C">
        <w:tc>
          <w:tcPr>
            <w:tcW w:w="5490" w:type="dxa"/>
          </w:tcPr>
          <w:p w14:paraId="6903D5CD" w14:textId="77777777" w:rsidR="00C978DD" w:rsidRPr="00953CAF" w:rsidRDefault="00C978DD" w:rsidP="00AF3AD3">
            <w:pPr>
              <w:rPr>
                <w:b/>
                <w:color w:val="002060"/>
                <w:sz w:val="21"/>
                <w:szCs w:val="21"/>
              </w:rPr>
            </w:pPr>
            <w:r w:rsidRPr="00953CAF">
              <w:rPr>
                <w:color w:val="002060"/>
                <w:sz w:val="21"/>
                <w:szCs w:val="21"/>
              </w:rPr>
              <w:t xml:space="preserve">Stigma Leads to Avoidance </w:t>
            </w:r>
          </w:p>
        </w:tc>
        <w:tc>
          <w:tcPr>
            <w:tcW w:w="1800" w:type="dxa"/>
          </w:tcPr>
          <w:p w14:paraId="532E02AC" w14:textId="33CBE86B" w:rsidR="00C978DD" w:rsidRPr="00582EBC" w:rsidRDefault="00F22F23" w:rsidP="00AF3AD3">
            <w:pPr>
              <w:jc w:val="center"/>
              <w:rPr>
                <w:bCs/>
                <w:sz w:val="21"/>
                <w:szCs w:val="21"/>
              </w:rPr>
            </w:pPr>
            <w:sdt>
              <w:sdtPr>
                <w:rPr>
                  <w:bCs/>
                  <w:sz w:val="21"/>
                  <w:szCs w:val="21"/>
                </w:rPr>
                <w:id w:val="312450204"/>
                <w:placeholder>
                  <w:docPart w:val="123963208F32420A91AC2833F1F9DC37"/>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980" w:type="dxa"/>
          </w:tcPr>
          <w:p w14:paraId="27295B39" w14:textId="34B03678" w:rsidR="00C978DD" w:rsidRPr="00582EBC" w:rsidRDefault="00F22F23" w:rsidP="00AF3AD3">
            <w:pPr>
              <w:jc w:val="center"/>
              <w:rPr>
                <w:bCs/>
                <w:sz w:val="21"/>
                <w:szCs w:val="21"/>
              </w:rPr>
            </w:pPr>
            <w:sdt>
              <w:sdtPr>
                <w:rPr>
                  <w:bCs/>
                  <w:sz w:val="21"/>
                  <w:szCs w:val="21"/>
                </w:rPr>
                <w:id w:val="100694433"/>
                <w:placeholder>
                  <w:docPart w:val="486386F476954C47914E2600EA73D71A"/>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800" w:type="dxa"/>
          </w:tcPr>
          <w:p w14:paraId="789D7245" w14:textId="0ECD1106" w:rsidR="00C978DD" w:rsidRPr="00582EBC" w:rsidRDefault="00F22F23" w:rsidP="00AF3AD3">
            <w:pPr>
              <w:jc w:val="center"/>
              <w:rPr>
                <w:bCs/>
                <w:sz w:val="21"/>
                <w:szCs w:val="21"/>
              </w:rPr>
            </w:pPr>
            <w:sdt>
              <w:sdtPr>
                <w:rPr>
                  <w:bCs/>
                  <w:sz w:val="21"/>
                  <w:szCs w:val="21"/>
                </w:rPr>
                <w:id w:val="-1348410042"/>
                <w:placeholder>
                  <w:docPart w:val="A4FAF67654BA49B3B717760AE8907E22"/>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r>
      <w:tr w:rsidR="00C978DD" w:rsidRPr="005F7C92" w14:paraId="531125A9" w14:textId="77777777" w:rsidTr="00147F9C">
        <w:tc>
          <w:tcPr>
            <w:tcW w:w="5490" w:type="dxa"/>
          </w:tcPr>
          <w:p w14:paraId="668999BA" w14:textId="77777777" w:rsidR="00C978DD" w:rsidRPr="00953CAF" w:rsidRDefault="00C978DD" w:rsidP="00AF3AD3">
            <w:pPr>
              <w:rPr>
                <w:b/>
                <w:color w:val="002060"/>
                <w:sz w:val="21"/>
                <w:szCs w:val="21"/>
              </w:rPr>
            </w:pPr>
            <w:r w:rsidRPr="00953CAF">
              <w:rPr>
                <w:color w:val="002060"/>
                <w:sz w:val="21"/>
                <w:szCs w:val="21"/>
              </w:rPr>
              <w:t xml:space="preserve">Eligibility Requirement (explain below) </w:t>
            </w:r>
          </w:p>
        </w:tc>
        <w:tc>
          <w:tcPr>
            <w:tcW w:w="1800" w:type="dxa"/>
          </w:tcPr>
          <w:p w14:paraId="47DB69C2" w14:textId="6BFDDA2E" w:rsidR="00C978DD" w:rsidRPr="00582EBC" w:rsidRDefault="00F22F23" w:rsidP="00AF3AD3">
            <w:pPr>
              <w:jc w:val="center"/>
              <w:rPr>
                <w:bCs/>
                <w:sz w:val="21"/>
                <w:szCs w:val="21"/>
              </w:rPr>
            </w:pPr>
            <w:sdt>
              <w:sdtPr>
                <w:rPr>
                  <w:bCs/>
                  <w:sz w:val="21"/>
                  <w:szCs w:val="21"/>
                </w:rPr>
                <w:id w:val="-1881474703"/>
                <w:placeholder>
                  <w:docPart w:val="FBEE0093F6684DB49020EAC53C9DFE4A"/>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980" w:type="dxa"/>
          </w:tcPr>
          <w:p w14:paraId="4775149D" w14:textId="5C0316DC" w:rsidR="00C978DD" w:rsidRPr="00582EBC" w:rsidRDefault="00F22F23" w:rsidP="00AF3AD3">
            <w:pPr>
              <w:jc w:val="center"/>
              <w:rPr>
                <w:bCs/>
                <w:sz w:val="21"/>
                <w:szCs w:val="21"/>
              </w:rPr>
            </w:pPr>
            <w:sdt>
              <w:sdtPr>
                <w:rPr>
                  <w:bCs/>
                  <w:sz w:val="21"/>
                  <w:szCs w:val="21"/>
                </w:rPr>
                <w:id w:val="-14533168"/>
                <w:placeholder>
                  <w:docPart w:val="C2759CF4AA56476AA5AA0C605DAFA2BE"/>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800" w:type="dxa"/>
          </w:tcPr>
          <w:p w14:paraId="71A49C68" w14:textId="1494D2D7" w:rsidR="00C978DD" w:rsidRPr="00582EBC" w:rsidRDefault="00F22F23" w:rsidP="00AF3AD3">
            <w:pPr>
              <w:jc w:val="center"/>
              <w:rPr>
                <w:bCs/>
                <w:sz w:val="21"/>
                <w:szCs w:val="21"/>
              </w:rPr>
            </w:pPr>
            <w:sdt>
              <w:sdtPr>
                <w:rPr>
                  <w:bCs/>
                  <w:sz w:val="21"/>
                  <w:szCs w:val="21"/>
                </w:rPr>
                <w:id w:val="1730719656"/>
                <w:placeholder>
                  <w:docPart w:val="7D4B68BB7E004168AB96BD37DD1A4D72"/>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r>
      <w:tr w:rsidR="00C978DD" w:rsidRPr="005F7C92" w14:paraId="65B52809" w14:textId="77777777" w:rsidTr="00147F9C">
        <w:tc>
          <w:tcPr>
            <w:tcW w:w="5490" w:type="dxa"/>
          </w:tcPr>
          <w:p w14:paraId="53DEA32E" w14:textId="77777777" w:rsidR="00C978DD" w:rsidRPr="00953CAF" w:rsidRDefault="00C978DD" w:rsidP="00AF3AD3">
            <w:pPr>
              <w:rPr>
                <w:b/>
                <w:color w:val="002060"/>
                <w:sz w:val="21"/>
                <w:szCs w:val="21"/>
              </w:rPr>
            </w:pPr>
            <w:r w:rsidRPr="00953CAF">
              <w:rPr>
                <w:color w:val="002060"/>
                <w:sz w:val="21"/>
                <w:szCs w:val="21"/>
              </w:rPr>
              <w:t>Other (explain below)</w:t>
            </w:r>
          </w:p>
        </w:tc>
        <w:tc>
          <w:tcPr>
            <w:tcW w:w="1800" w:type="dxa"/>
          </w:tcPr>
          <w:p w14:paraId="1F26ECEF" w14:textId="68C02647" w:rsidR="00C978DD" w:rsidRPr="00582EBC" w:rsidRDefault="00F22F23" w:rsidP="00AF3AD3">
            <w:pPr>
              <w:jc w:val="center"/>
              <w:rPr>
                <w:bCs/>
                <w:sz w:val="21"/>
                <w:szCs w:val="21"/>
              </w:rPr>
            </w:pPr>
            <w:sdt>
              <w:sdtPr>
                <w:rPr>
                  <w:bCs/>
                  <w:sz w:val="21"/>
                  <w:szCs w:val="21"/>
                </w:rPr>
                <w:id w:val="859707331"/>
                <w:placeholder>
                  <w:docPart w:val="2D7D27597F6A4366B597AC95DC683748"/>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980" w:type="dxa"/>
          </w:tcPr>
          <w:p w14:paraId="335C62C5" w14:textId="4849B4A1" w:rsidR="00C978DD" w:rsidRPr="00582EBC" w:rsidRDefault="00F22F23" w:rsidP="00AF3AD3">
            <w:pPr>
              <w:jc w:val="center"/>
              <w:rPr>
                <w:bCs/>
                <w:sz w:val="21"/>
                <w:szCs w:val="21"/>
              </w:rPr>
            </w:pPr>
            <w:sdt>
              <w:sdtPr>
                <w:rPr>
                  <w:bCs/>
                  <w:sz w:val="21"/>
                  <w:szCs w:val="21"/>
                </w:rPr>
                <w:id w:val="1101994969"/>
                <w:placeholder>
                  <w:docPart w:val="45EC75090F6D4A868FE7A6D7A9E83F8C"/>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1800" w:type="dxa"/>
          </w:tcPr>
          <w:p w14:paraId="7A45E027" w14:textId="6998C6D6" w:rsidR="00C978DD" w:rsidRPr="00582EBC" w:rsidRDefault="00F22F23" w:rsidP="00AF3AD3">
            <w:pPr>
              <w:jc w:val="center"/>
              <w:rPr>
                <w:bCs/>
                <w:sz w:val="21"/>
                <w:szCs w:val="21"/>
              </w:rPr>
            </w:pPr>
            <w:sdt>
              <w:sdtPr>
                <w:rPr>
                  <w:bCs/>
                  <w:sz w:val="21"/>
                  <w:szCs w:val="21"/>
                </w:rPr>
                <w:id w:val="631824611"/>
                <w:placeholder>
                  <w:docPart w:val="40D4C88010FF488BBD9CE5F041DED512"/>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r>
    </w:tbl>
    <w:p w14:paraId="71CDC273" w14:textId="77777777" w:rsidR="00C978DD" w:rsidRPr="00F30BB5" w:rsidRDefault="00C978DD" w:rsidP="00AF3AD3">
      <w:pPr>
        <w:rPr>
          <w:szCs w:val="24"/>
        </w:rPr>
      </w:pPr>
    </w:p>
    <w:p w14:paraId="7DA9A62B" w14:textId="77777777" w:rsidR="00C978DD" w:rsidRDefault="00C978DD" w:rsidP="00AF3AD3">
      <w:r>
        <w:br w:type="page"/>
      </w:r>
    </w:p>
    <w:p w14:paraId="0A446999" w14:textId="74FCB9FD" w:rsidR="00441D78" w:rsidRDefault="0050252B" w:rsidP="00AF3AD3">
      <w:pPr>
        <w:rPr>
          <w:sz w:val="52"/>
          <w:szCs w:val="52"/>
        </w:rPr>
      </w:pPr>
      <w:r>
        <w:rPr>
          <w:noProof/>
          <w:sz w:val="52"/>
          <w:szCs w:val="52"/>
        </w:rPr>
        <w:lastRenderedPageBreak/>
        <w:drawing>
          <wp:anchor distT="0" distB="0" distL="114300" distR="114300" simplePos="0" relativeHeight="251658264" behindDoc="1" locked="0" layoutInCell="1" allowOverlap="1" wp14:anchorId="4BAC9CB5" wp14:editId="4E3859FE">
            <wp:simplePos x="0" y="0"/>
            <wp:positionH relativeFrom="column">
              <wp:posOffset>-718820</wp:posOffset>
            </wp:positionH>
            <wp:positionV relativeFrom="paragraph">
              <wp:posOffset>-941705</wp:posOffset>
            </wp:positionV>
            <wp:extent cx="7767224" cy="10097781"/>
            <wp:effectExtent l="0" t="0" r="5715"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I_77832685.jpg"/>
                    <pic:cNvPicPr/>
                  </pic:nvPicPr>
                  <pic:blipFill rotWithShape="1">
                    <a:blip r:embed="rId20">
                      <a:extLst>
                        <a:ext uri="{28A0092B-C50C-407E-A947-70E740481C1C}">
                          <a14:useLocalDpi xmlns:a14="http://schemas.microsoft.com/office/drawing/2010/main" val="0"/>
                        </a:ext>
                      </a:extLst>
                    </a:blip>
                    <a:srcRect l="32944" r="14323"/>
                    <a:stretch/>
                  </pic:blipFill>
                  <pic:spPr bwMode="auto">
                    <a:xfrm>
                      <a:off x="0" y="0"/>
                      <a:ext cx="7767224" cy="100977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1D78">
        <w:rPr>
          <w:sz w:val="52"/>
          <w:szCs w:val="52"/>
        </w:rPr>
        <w:br w:type="page"/>
      </w:r>
    </w:p>
    <w:p w14:paraId="30A45970" w14:textId="4A0A091B" w:rsidR="00441D78" w:rsidRPr="001D5C0E" w:rsidRDefault="00441D78" w:rsidP="00BA6ED7">
      <w:r w:rsidRPr="00C25335">
        <w:rPr>
          <w:b/>
          <w:bCs/>
          <w:color w:val="002060"/>
        </w:rPr>
        <w:lastRenderedPageBreak/>
        <w:t>Need Area: Legal and Advocacy Services</w:t>
      </w:r>
      <w:r w:rsidR="00C25335">
        <w:tab/>
      </w:r>
      <w:r w:rsidR="00C25335">
        <w:tab/>
      </w:r>
      <w:r w:rsidR="00C25335">
        <w:tab/>
      </w:r>
      <w:r w:rsidR="00C25335">
        <w:tab/>
      </w:r>
      <w:r w:rsidRPr="00C25335">
        <w:rPr>
          <w:b/>
          <w:bCs/>
          <w:color w:val="002060"/>
        </w:rPr>
        <w:t>Status:</w:t>
      </w:r>
      <w:r w:rsidRPr="001D5C0E">
        <w:t xml:space="preserve"> </w:t>
      </w:r>
      <w:sdt>
        <w:sdtPr>
          <w:rPr>
            <w:b/>
            <w:bCs/>
            <w:color w:val="002060"/>
          </w:rPr>
          <w:alias w:val="Choose Type of Need"/>
          <w:tag w:val="Choose Type of Need"/>
          <w:id w:val="1602216894"/>
          <w:placeholder>
            <w:docPart w:val="5546140891054BAA9A4C1C47207C8018"/>
          </w:placeholder>
          <w:showingPlcHdr/>
          <w:comboBox>
            <w:listItem w:value="Choose an item."/>
            <w:listItem w:displayText="Prioritized Need Area" w:value="Prioritized Need Area"/>
            <w:listItem w:displayText="General Need Area " w:value="General Need Area "/>
          </w:comboBox>
        </w:sdtPr>
        <w:sdtEndPr/>
        <w:sdtContent>
          <w:r w:rsidR="00432614" w:rsidRPr="005F166F">
            <w:rPr>
              <w:rStyle w:val="PlaceholderText"/>
              <w:color w:val="FF0000"/>
            </w:rPr>
            <w:t>Choose an item.</w:t>
          </w:r>
        </w:sdtContent>
      </w:sdt>
    </w:p>
    <w:p w14:paraId="200615C4" w14:textId="77777777" w:rsidR="00B77AFA" w:rsidRDefault="00B77AFA" w:rsidP="00BA6ED7">
      <w:pPr>
        <w:jc w:val="both"/>
        <w:rPr>
          <w:b/>
          <w:szCs w:val="24"/>
        </w:rPr>
      </w:pPr>
    </w:p>
    <w:p w14:paraId="01EBF4B0" w14:textId="06ECBA2B" w:rsidR="00441D78" w:rsidRDefault="00441D78" w:rsidP="00BA6ED7">
      <w:pPr>
        <w:jc w:val="both"/>
        <w:rPr>
          <w:szCs w:val="24"/>
        </w:rPr>
      </w:pPr>
      <w:r w:rsidRPr="00441D78">
        <w:rPr>
          <w:szCs w:val="24"/>
        </w:rPr>
        <w:t>Legal and advisory services include legal assistance, advocacy and support in various types of legal matters, including child support, child custody, paternity, immigration, domestic violence, housing and eviction, criminal, etc. This need area seeks to assess if the level to which residents throughout the county have unresolved legal issues for which they need assistance and the existence of legal and advisory services to meet those needs (e.g., Legal Aid, pro-bono attorneys and clinics, court system, ombudsman, etc.)</w:t>
      </w:r>
    </w:p>
    <w:p w14:paraId="42AEC183" w14:textId="77777777" w:rsidR="00B77AFA" w:rsidRPr="00B77AFA" w:rsidRDefault="00B77AFA" w:rsidP="00BA6ED7">
      <w:pPr>
        <w:jc w:val="both"/>
        <w:rPr>
          <w:szCs w:val="24"/>
        </w:rPr>
      </w:pPr>
    </w:p>
    <w:p w14:paraId="5416B1F1" w14:textId="77777777" w:rsidR="00441D78" w:rsidRPr="00C25335" w:rsidRDefault="00441D78" w:rsidP="00BA6ED7">
      <w:pPr>
        <w:rPr>
          <w:b/>
          <w:bCs/>
          <w:color w:val="002060"/>
          <w:szCs w:val="21"/>
        </w:rPr>
      </w:pPr>
      <w:r w:rsidRPr="00C25335">
        <w:rPr>
          <w:b/>
          <w:bCs/>
          <w:color w:val="002060"/>
          <w:szCs w:val="21"/>
        </w:rPr>
        <w:t>Need Assessment Key Findings</w:t>
      </w:r>
    </w:p>
    <w:p w14:paraId="2712434F" w14:textId="77777777" w:rsidR="00B77AFA" w:rsidRPr="00C25335" w:rsidRDefault="00B77AFA" w:rsidP="00BA6ED7">
      <w:pPr>
        <w:rPr>
          <w:b/>
          <w:bCs/>
          <w:color w:val="002060"/>
          <w:szCs w:val="24"/>
        </w:rPr>
      </w:pPr>
    </w:p>
    <w:p w14:paraId="05B558A0" w14:textId="5B4CF4F9" w:rsidR="00441D78" w:rsidRDefault="00441D78" w:rsidP="00BA6ED7">
      <w:pPr>
        <w:rPr>
          <w:b/>
          <w:bCs/>
          <w:color w:val="002060"/>
          <w:szCs w:val="24"/>
        </w:rPr>
      </w:pPr>
      <w:r w:rsidRPr="00C25335">
        <w:rPr>
          <w:b/>
          <w:bCs/>
          <w:color w:val="002060"/>
          <w:szCs w:val="24"/>
        </w:rPr>
        <w:t xml:space="preserve">Summary: Scope of the Need </w:t>
      </w:r>
    </w:p>
    <w:p w14:paraId="325ED783" w14:textId="77777777" w:rsidR="00D22182" w:rsidRPr="00C25335" w:rsidRDefault="00D22182" w:rsidP="00BA6ED7">
      <w:pPr>
        <w:rPr>
          <w:b/>
          <w:bCs/>
          <w:color w:val="002060"/>
          <w:szCs w:val="24"/>
        </w:rPr>
      </w:pPr>
    </w:p>
    <w:sdt>
      <w:sdtPr>
        <w:rPr>
          <w:sz w:val="21"/>
          <w:szCs w:val="21"/>
        </w:rPr>
        <w:id w:val="711310242"/>
        <w:placeholder>
          <w:docPart w:val="03DBCC484B874269BE6C9735440DA188"/>
        </w:placeholder>
        <w:showingPlcHdr/>
      </w:sdtPr>
      <w:sdtEndPr/>
      <w:sdtContent>
        <w:p w14:paraId="500FB7D0" w14:textId="0B1C8D62" w:rsidR="00D45C8A" w:rsidRPr="001C2E60" w:rsidRDefault="00D45C8A" w:rsidP="00BA6ED7">
          <w:pPr>
            <w:jc w:val="both"/>
            <w:rPr>
              <w:b/>
              <w:i/>
              <w:color w:val="002060"/>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14:paraId="060B8726" w14:textId="77777777" w:rsidR="00D45C8A" w:rsidRPr="001C2E60" w:rsidRDefault="00D45C8A" w:rsidP="00BA6ED7">
          <w:pPr>
            <w:jc w:val="both"/>
            <w:rPr>
              <w:b/>
              <w:i/>
              <w:color w:val="002060"/>
              <w:szCs w:val="24"/>
              <w:highlight w:val="lightGray"/>
            </w:rPr>
          </w:pPr>
        </w:p>
        <w:p w14:paraId="034C7574" w14:textId="47174350" w:rsidR="00D45C8A" w:rsidRDefault="00D45C8A" w:rsidP="00BA6ED7">
          <w:pPr>
            <w:jc w:val="both"/>
            <w:rPr>
              <w:sz w:val="21"/>
              <w:szCs w:val="21"/>
            </w:rPr>
          </w:pPr>
          <w:r w:rsidRPr="001C2E60">
            <w:rPr>
              <w:i/>
              <w:color w:val="002060"/>
              <w:szCs w:val="24"/>
              <w:highlight w:val="lightGray"/>
            </w:rPr>
            <w:t>Information to address scope can be gleaned from the data profile, surveys, focus groups and key informant interviews.]</w:t>
          </w:r>
        </w:p>
      </w:sdtContent>
    </w:sdt>
    <w:p w14:paraId="223346B2" w14:textId="77777777" w:rsidR="00441D78" w:rsidRDefault="00441D78" w:rsidP="00BA6ED7">
      <w:pPr>
        <w:rPr>
          <w:szCs w:val="24"/>
        </w:rPr>
      </w:pPr>
    </w:p>
    <w:p w14:paraId="64682201" w14:textId="77777777" w:rsidR="00AF3AD3" w:rsidRDefault="00AF3AD3" w:rsidP="00BA6ED7">
      <w:pPr>
        <w:rPr>
          <w:szCs w:val="24"/>
        </w:rPr>
      </w:pPr>
    </w:p>
    <w:p w14:paraId="744AF04C" w14:textId="77777777" w:rsidR="00AF3AD3" w:rsidRDefault="00AF3AD3" w:rsidP="00BA6ED7">
      <w:pPr>
        <w:rPr>
          <w:szCs w:val="24"/>
        </w:rPr>
      </w:pPr>
    </w:p>
    <w:p w14:paraId="326669D2" w14:textId="7B7E9B5F" w:rsidR="00441D78" w:rsidRDefault="00441D78" w:rsidP="00BA6ED7">
      <w:pPr>
        <w:rPr>
          <w:b/>
          <w:bCs/>
          <w:color w:val="002060"/>
          <w:szCs w:val="24"/>
        </w:rPr>
      </w:pPr>
      <w:r w:rsidRPr="00C25335">
        <w:rPr>
          <w:b/>
          <w:bCs/>
          <w:color w:val="002060"/>
          <w:szCs w:val="24"/>
        </w:rPr>
        <w:t>Summary: Nature of the Need</w:t>
      </w:r>
    </w:p>
    <w:p w14:paraId="431B8319" w14:textId="77777777" w:rsidR="00D22182" w:rsidRPr="00C25335" w:rsidRDefault="00D22182" w:rsidP="00BA6ED7">
      <w:pPr>
        <w:rPr>
          <w:b/>
          <w:bCs/>
          <w:color w:val="002060"/>
          <w:sz w:val="21"/>
          <w:szCs w:val="21"/>
        </w:rPr>
      </w:pPr>
    </w:p>
    <w:p w14:paraId="1DF666A5" w14:textId="6BC528C4" w:rsidR="00441D78" w:rsidRDefault="00F22F23" w:rsidP="00BA6ED7">
      <w:pPr>
        <w:jc w:val="both"/>
        <w:rPr>
          <w:szCs w:val="24"/>
        </w:rPr>
      </w:pPr>
      <w:sdt>
        <w:sdtPr>
          <w:rPr>
            <w:b/>
          </w:rPr>
          <w:id w:val="1680549928"/>
          <w:placeholder>
            <w:docPart w:val="D9736A7374C64090A77DDC0498DC29E4"/>
          </w:placeholder>
        </w:sdtPr>
        <w:sdtEndPr/>
        <w:sdtContent>
          <w:r w:rsidR="00344157" w:rsidRPr="00C0687B">
            <w:rPr>
              <w:color w:val="FF0000"/>
            </w:rPr>
            <w:t>Click in this text to add content</w:t>
          </w:r>
          <w:r w:rsidR="00344157">
            <w:rPr>
              <w:color w:val="FF0000"/>
            </w:rPr>
            <w:t xml:space="preserve">, </w:t>
          </w:r>
          <w:r w:rsidR="00344157" w:rsidRPr="00C0687B">
            <w:rPr>
              <w:color w:val="FF0000"/>
            </w:rPr>
            <w:t>delete the following instructions</w:t>
          </w:r>
          <w:r w:rsidR="00344157">
            <w:rPr>
              <w:color w:val="FF0000"/>
            </w:rPr>
            <w:t>, and updated font color and size</w:t>
          </w:r>
          <w:r w:rsidR="00344157" w:rsidRPr="00C0687B">
            <w:rPr>
              <w:color w:val="FF0000"/>
            </w:rPr>
            <w:t>:</w:t>
          </w:r>
          <w:r w:rsidR="00344157">
            <w:rPr>
              <w:color w:val="FF0000"/>
            </w:rPr>
            <w:t xml:space="preserve"> </w:t>
          </w:r>
          <w:r w:rsidR="00344157" w:rsidRPr="001C2E60">
            <w:rPr>
              <w:i/>
              <w:color w:val="002060"/>
              <w:szCs w:val="24"/>
              <w:highlight w:val="lightGray"/>
            </w:rPr>
            <w:t>[HSACS will provide a narrative</w:t>
          </w:r>
          <w:r w:rsidR="00344157">
            <w:rPr>
              <w:i/>
              <w:color w:val="002060"/>
              <w:szCs w:val="24"/>
              <w:highlight w:val="lightGray"/>
            </w:rPr>
            <w:t xml:space="preserve"> </w:t>
          </w:r>
          <w:r w:rsidR="00344157" w:rsidRPr="001C2E60">
            <w:rPr>
              <w:i/>
              <w:color w:val="002060"/>
              <w:szCs w:val="24"/>
              <w:highlight w:val="lightGray"/>
            </w:rPr>
            <w:t xml:space="preserve">describing the nature of this need area. Considerations for describing the nature of the need </w:t>
          </w:r>
          <w:proofErr w:type="gramStart"/>
          <w:r w:rsidR="00344157" w:rsidRPr="001C2E60">
            <w:rPr>
              <w:i/>
              <w:color w:val="002060"/>
              <w:szCs w:val="24"/>
              <w:highlight w:val="lightGray"/>
            </w:rPr>
            <w:t>include:</w:t>
          </w:r>
          <w:proofErr w:type="gramEnd"/>
          <w:r w:rsidR="00344157" w:rsidRPr="001C2E60">
            <w:rPr>
              <w:i/>
              <w:color w:val="002060"/>
              <w:szCs w:val="24"/>
              <w:highlight w:val="lightGray"/>
            </w:rPr>
            <w:t xml:space="preserve"> availability, physical accessibility, economic accessibility, discriminatory practices, informational accessibility, acceptability, quality and key barriers to service provision.</w:t>
          </w:r>
          <w:r w:rsidR="00344157" w:rsidRPr="001C2E60">
            <w:rPr>
              <w:i/>
              <w:color w:val="002060"/>
              <w:szCs w:val="24"/>
            </w:rPr>
            <w:t xml:space="preserve"> </w:t>
          </w:r>
          <w:r w:rsidR="00344157" w:rsidRPr="001C2E60">
            <w:rPr>
              <w:i/>
              <w:color w:val="002060"/>
              <w:szCs w:val="24"/>
              <w:highlight w:val="lightGray"/>
            </w:rPr>
            <w:t>Information to address nature of the need can be gleaned from surveys, focus groups and key informant interviews</w:t>
          </w:r>
          <w:r w:rsidR="00344157">
            <w:rPr>
              <w:i/>
              <w:color w:val="002060"/>
              <w:szCs w:val="24"/>
              <w:highlight w:val="lightGray"/>
            </w:rPr>
            <w:t>.]</w:t>
          </w:r>
          <w:r w:rsidR="00344157" w:rsidRPr="001C2E60">
            <w:rPr>
              <w:i/>
              <w:color w:val="002060"/>
              <w:szCs w:val="24"/>
              <w:highlight w:val="lightGray"/>
            </w:rPr>
            <w:t xml:space="preserve"> </w:t>
          </w:r>
        </w:sdtContent>
      </w:sdt>
    </w:p>
    <w:p w14:paraId="10CC9B1D" w14:textId="77777777" w:rsidR="00441D78" w:rsidRDefault="00441D78" w:rsidP="00BA6ED7">
      <w:pPr>
        <w:rPr>
          <w:szCs w:val="24"/>
        </w:rPr>
      </w:pPr>
    </w:p>
    <w:p w14:paraId="0F949E2A" w14:textId="77777777" w:rsidR="00344157" w:rsidRDefault="00344157" w:rsidP="00BA6ED7">
      <w:pPr>
        <w:rPr>
          <w:szCs w:val="24"/>
        </w:rPr>
      </w:pPr>
    </w:p>
    <w:p w14:paraId="1B74E275" w14:textId="77777777" w:rsidR="00AF3AD3" w:rsidRDefault="00AF3AD3" w:rsidP="00BA6ED7">
      <w:pPr>
        <w:rPr>
          <w:szCs w:val="24"/>
        </w:rPr>
      </w:pPr>
    </w:p>
    <w:p w14:paraId="6C46F08E" w14:textId="77777777" w:rsidR="00AF3AD3" w:rsidRDefault="00AF3AD3" w:rsidP="00BA6ED7">
      <w:pPr>
        <w:rPr>
          <w:szCs w:val="24"/>
        </w:rPr>
      </w:pPr>
    </w:p>
    <w:p w14:paraId="2F531E04" w14:textId="77777777" w:rsidR="00AF3AD3" w:rsidRDefault="00AF3AD3" w:rsidP="00BA6ED7">
      <w:pPr>
        <w:rPr>
          <w:szCs w:val="24"/>
        </w:rPr>
      </w:pPr>
    </w:p>
    <w:p w14:paraId="4CDBDD43" w14:textId="76DC694B" w:rsidR="00AF3AD3" w:rsidRDefault="00AF3AD3" w:rsidP="00BA6ED7">
      <w:pPr>
        <w:spacing w:after="200"/>
        <w:rPr>
          <w:szCs w:val="24"/>
        </w:rPr>
      </w:pPr>
    </w:p>
    <w:p w14:paraId="5FAD6AA2" w14:textId="1FE8A32F" w:rsidR="00441D78" w:rsidRDefault="00441D78" w:rsidP="00BA6ED7">
      <w:pPr>
        <w:rPr>
          <w:b/>
          <w:bCs/>
          <w:color w:val="002060"/>
          <w:szCs w:val="24"/>
        </w:rPr>
      </w:pPr>
      <w:r w:rsidRPr="00C25335">
        <w:rPr>
          <w:b/>
          <w:bCs/>
          <w:color w:val="002060"/>
          <w:szCs w:val="24"/>
        </w:rPr>
        <w:lastRenderedPageBreak/>
        <w:t>Summary: Local Considerations for Addressing the Need for County Prioritized Need Area</w:t>
      </w:r>
    </w:p>
    <w:p w14:paraId="3AC90B6E" w14:textId="77777777" w:rsidR="00D22182" w:rsidRPr="00C25335" w:rsidRDefault="00D22182" w:rsidP="00BA6ED7">
      <w:pPr>
        <w:rPr>
          <w:b/>
          <w:bCs/>
          <w:color w:val="002060"/>
          <w:sz w:val="21"/>
          <w:szCs w:val="21"/>
        </w:rPr>
      </w:pPr>
    </w:p>
    <w:sdt>
      <w:sdtPr>
        <w:rPr>
          <w:b/>
        </w:rPr>
        <w:id w:val="-890724623"/>
        <w:placeholder>
          <w:docPart w:val="7CC6F45FD75840BEAA116691321E63D1"/>
        </w:placeholder>
      </w:sdtPr>
      <w:sdtEndPr/>
      <w:sdtContent>
        <w:p w14:paraId="7FFFD2A5" w14:textId="50A0A341" w:rsidR="00AF3AD3" w:rsidRPr="00C25335" w:rsidRDefault="00AF3AD3" w:rsidP="00BA6ED7">
          <w:pPr>
            <w:jc w:val="both"/>
            <w:rPr>
              <w:b/>
              <w:i/>
              <w:color w:val="002060"/>
              <w:szCs w:val="24"/>
              <w:highlight w:val="lightGray"/>
            </w:rPr>
          </w:pPr>
          <w:r w:rsidRPr="00C25335">
            <w:rPr>
              <w:b/>
              <w:i/>
              <w:iCs/>
              <w:color w:val="00B050"/>
              <w:sz w:val="22"/>
            </w:rPr>
            <w:t xml:space="preserve">*Required only if focus group need area topic. </w:t>
          </w:r>
        </w:p>
        <w:p w14:paraId="402D1814" w14:textId="77777777" w:rsidR="00C25335" w:rsidRDefault="00C25335" w:rsidP="00BA6ED7">
          <w:pPr>
            <w:jc w:val="both"/>
            <w:rPr>
              <w:color w:val="FF0000"/>
            </w:rPr>
          </w:pPr>
        </w:p>
        <w:p w14:paraId="719C2F8B" w14:textId="6D71C204" w:rsidR="005409BA" w:rsidRDefault="005409BA" w:rsidP="00BA6ED7">
          <w:pPr>
            <w:jc w:val="both"/>
            <w:rPr>
              <w:b/>
              <w:i/>
              <w:color w:val="002060"/>
              <w:szCs w:val="24"/>
              <w:highlight w:val="lightGray"/>
            </w:rPr>
          </w:pPr>
          <w:r w:rsidRPr="00C0687B">
            <w:rPr>
              <w:color w:val="FF0000"/>
            </w:rPr>
            <w:t>Click in this text to add content</w:t>
          </w:r>
          <w:r>
            <w:rPr>
              <w:color w:val="FF0000"/>
            </w:rPr>
            <w:t xml:space="preserve">, </w:t>
          </w:r>
          <w:r w:rsidRPr="00C0687B">
            <w:rPr>
              <w:color w:val="FF0000"/>
            </w:rPr>
            <w:t>delete the following instructions</w:t>
          </w:r>
          <w:r>
            <w:rPr>
              <w:color w:val="FF0000"/>
            </w:rPr>
            <w:t>, and updated font color and size</w:t>
          </w:r>
          <w:r w:rsidRPr="00C0687B">
            <w:rPr>
              <w:color w:val="FF0000"/>
            </w:rPr>
            <w:t>:</w:t>
          </w:r>
          <w:r>
            <w:rPr>
              <w:color w:val="FF0000"/>
            </w:rPr>
            <w:t xml:space="preserve"> </w:t>
          </w:r>
          <w:r w:rsidRPr="001C2E60">
            <w:rPr>
              <w:i/>
              <w:color w:val="002060"/>
              <w:szCs w:val="24"/>
              <w:highlight w:val="lightGray"/>
            </w:rPr>
            <w:t>[HSACS will provide a narrative</w:t>
          </w:r>
          <w:r>
            <w:rPr>
              <w:i/>
              <w:color w:val="002060"/>
              <w:szCs w:val="24"/>
              <w:highlight w:val="lightGray"/>
            </w:rPr>
            <w:t xml:space="preserve"> </w:t>
          </w:r>
          <w:r w:rsidRPr="001C2E60">
            <w:rPr>
              <w:i/>
              <w:color w:val="002060"/>
              <w:szCs w:val="24"/>
              <w:highlight w:val="lightGray"/>
            </w:rPr>
            <w:t>describing local considerations for addressing this need. A summary of local consideration for addressing the need may include information to address the following questions: Is this a need that can be addressed at the county level? Is this an urgent need (e.g., needs to be addressed in 1-3 years)? Does the community lack (access to) organizations/programs to focus on the needs/issue or on similar needs issues? If not, what resources would the existing constellation of service providers and community support organizations need to be able to address the need; and are these resources readily available? Information to address local considerations for addressing the need can be gleaned primarily from focus groups and key informant interviews</w:t>
          </w:r>
        </w:p>
        <w:p w14:paraId="0E7178E2" w14:textId="77777777" w:rsidR="005409BA" w:rsidRDefault="00F22F23" w:rsidP="00BA6ED7">
          <w:pPr>
            <w:rPr>
              <w:b/>
            </w:rPr>
          </w:pPr>
        </w:p>
      </w:sdtContent>
    </w:sdt>
    <w:p w14:paraId="35F28708" w14:textId="77777777" w:rsidR="00441D78" w:rsidRDefault="00441D78" w:rsidP="00BA6ED7">
      <w:pPr>
        <w:rPr>
          <w:szCs w:val="24"/>
        </w:rPr>
      </w:pPr>
    </w:p>
    <w:p w14:paraId="34330CA8" w14:textId="4DC84E21" w:rsidR="00441D78" w:rsidRDefault="00441D78" w:rsidP="00BA6ED7">
      <w:pPr>
        <w:rPr>
          <w:b/>
          <w:bCs/>
          <w:color w:val="002060"/>
          <w:szCs w:val="24"/>
        </w:rPr>
      </w:pPr>
      <w:r w:rsidRPr="00C25335">
        <w:rPr>
          <w:b/>
          <w:bCs/>
          <w:color w:val="002060"/>
          <w:szCs w:val="24"/>
        </w:rPr>
        <w:t>If applicable: Additional Notable Focus Group Trends for County Prioritized Need Area</w:t>
      </w:r>
    </w:p>
    <w:p w14:paraId="186A39A8" w14:textId="77777777" w:rsidR="00D22182" w:rsidRPr="00C25335" w:rsidRDefault="00D22182" w:rsidP="00BA6ED7">
      <w:pPr>
        <w:rPr>
          <w:b/>
          <w:bCs/>
          <w:color w:val="002060"/>
          <w:szCs w:val="24"/>
        </w:rPr>
      </w:pPr>
    </w:p>
    <w:sdt>
      <w:sdtPr>
        <w:rPr>
          <w:b/>
        </w:rPr>
        <w:id w:val="347067748"/>
        <w:placeholder>
          <w:docPart w:val="BB93F8C8CF4E4087AAAD79DB82C1E782"/>
        </w:placeholder>
      </w:sdtPr>
      <w:sdtEndPr/>
      <w:sdtContent>
        <w:p w14:paraId="5F28DD84" w14:textId="77777777" w:rsidR="009E6EE1" w:rsidRDefault="009E6EE1" w:rsidP="00BA6ED7">
          <w:pPr>
            <w:jc w:val="both"/>
            <w:rPr>
              <w:b/>
              <w:i/>
              <w:color w:val="002060"/>
              <w:szCs w:val="24"/>
              <w:highlight w:val="lightGray"/>
            </w:rPr>
          </w:pPr>
          <w:r w:rsidRPr="00C0687B">
            <w:rPr>
              <w:color w:val="FF0000"/>
            </w:rPr>
            <w:t>Click in this text</w:t>
          </w:r>
          <w:r>
            <w:rPr>
              <w:color w:val="FF0000"/>
            </w:rPr>
            <w:t xml:space="preserve"> (if applicable)</w:t>
          </w:r>
          <w:r w:rsidRPr="00C0687B">
            <w:rPr>
              <w:color w:val="FF0000"/>
            </w:rPr>
            <w:t xml:space="preserve"> to add content</w:t>
          </w:r>
          <w:r>
            <w:rPr>
              <w:color w:val="FF0000"/>
            </w:rPr>
            <w:t xml:space="preserve"> and updated font color and size. If not applicable delete this text and box. </w:t>
          </w:r>
        </w:p>
        <w:p w14:paraId="359C9F9C" w14:textId="77777777" w:rsidR="00AF3AD3" w:rsidRDefault="00F22F23" w:rsidP="00BA6ED7">
          <w:pPr>
            <w:rPr>
              <w:b/>
            </w:rPr>
          </w:pPr>
        </w:p>
      </w:sdtContent>
    </w:sdt>
    <w:p w14:paraId="56222BA5" w14:textId="599148A4" w:rsidR="00344157" w:rsidRPr="00AF3AD3" w:rsidRDefault="00344157" w:rsidP="00BA6ED7">
      <w:pPr>
        <w:rPr>
          <w:b/>
        </w:rPr>
      </w:pPr>
      <w:r>
        <w:br w:type="page"/>
      </w:r>
    </w:p>
    <w:p w14:paraId="77E51887" w14:textId="4A95210F" w:rsidR="00441D78" w:rsidRDefault="00441D78" w:rsidP="00AF3AD3">
      <w:r>
        <w:rPr>
          <w:noProof/>
        </w:rPr>
        <w:lastRenderedPageBreak/>
        <mc:AlternateContent>
          <mc:Choice Requires="wps">
            <w:drawing>
              <wp:anchor distT="0" distB="0" distL="114300" distR="114300" simplePos="0" relativeHeight="251658256" behindDoc="1" locked="0" layoutInCell="1" allowOverlap="1" wp14:anchorId="1B1BEE8D" wp14:editId="685F3D0A">
                <wp:simplePos x="0" y="0"/>
                <wp:positionH relativeFrom="column">
                  <wp:posOffset>-394970</wp:posOffset>
                </wp:positionH>
                <wp:positionV relativeFrom="paragraph">
                  <wp:posOffset>288925</wp:posOffset>
                </wp:positionV>
                <wp:extent cx="7190308" cy="7562850"/>
                <wp:effectExtent l="0" t="0" r="10795" b="19050"/>
                <wp:wrapNone/>
                <wp:docPr id="248" name="Rectangle 248"/>
                <wp:cNvGraphicFramePr/>
                <a:graphic xmlns:a="http://schemas.openxmlformats.org/drawingml/2006/main">
                  <a:graphicData uri="http://schemas.microsoft.com/office/word/2010/wordprocessingShape">
                    <wps:wsp>
                      <wps:cNvSpPr/>
                      <wps:spPr>
                        <a:xfrm>
                          <a:off x="0" y="0"/>
                          <a:ext cx="7190308" cy="7562850"/>
                        </a:xfrm>
                        <a:prstGeom prst="rect">
                          <a:avLst/>
                        </a:prstGeom>
                        <a:solidFill>
                          <a:schemeClr val="accent2">
                            <a:lumMod val="20000"/>
                            <a:lumOff val="80000"/>
                            <a:alpha val="39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DE018" w14:textId="4BCF8CBC" w:rsidR="00E04AB9" w:rsidRDefault="00E04AB9" w:rsidP="00F30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BEE8D" id="Rectangle 248" o:spid="_x0000_s1031" style="position:absolute;margin-left:-31.1pt;margin-top:22.75pt;width:566.15pt;height:595.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" fillcolor="#d6e9f5 [661]" strokecolor="#024f75 [3204]" strokeweight="2pt">
                <v:fill opacity="25443f"/>
                <v:textbox>
                  <w:txbxContent>
                    <w:p w14:paraId="088DE018" w14:textId="4BCF8CBC" w:rsidR="00E04AB9" w:rsidRDefault="00E04AB9" w:rsidP="00F30BB5">
                      <w:pPr>
                        <w:jc w:val="center"/>
                      </w:pPr>
                    </w:p>
                  </w:txbxContent>
                </v:textbox>
              </v:rect>
            </w:pict>
          </mc:Fallback>
        </mc:AlternateContent>
      </w:r>
    </w:p>
    <w:p w14:paraId="0F3B4612" w14:textId="77777777" w:rsidR="00B77AFA" w:rsidRPr="00B77AFA" w:rsidRDefault="00B77AFA" w:rsidP="00AF3AD3">
      <w:pPr>
        <w:ind w:left="-450"/>
        <w:rPr>
          <w:sz w:val="20"/>
          <w:szCs w:val="20"/>
        </w:rPr>
      </w:pPr>
    </w:p>
    <w:p w14:paraId="2AEAE157" w14:textId="03E8A62A" w:rsidR="00441D78" w:rsidRPr="00C25335" w:rsidRDefault="00441D78" w:rsidP="00AF3AD3">
      <w:pPr>
        <w:ind w:left="-450"/>
        <w:rPr>
          <w:b/>
          <w:bCs/>
          <w:color w:val="002060"/>
          <w:sz w:val="21"/>
          <w:szCs w:val="21"/>
        </w:rPr>
      </w:pPr>
      <w:r w:rsidRPr="00C25335">
        <w:rPr>
          <w:b/>
          <w:bCs/>
          <w:color w:val="002060"/>
        </w:rPr>
        <w:t>Need Area: Survey Results</w:t>
      </w:r>
      <w:r w:rsidRPr="00C25335">
        <w:rPr>
          <w:b/>
          <w:bCs/>
          <w:color w:val="002060"/>
          <w:sz w:val="21"/>
          <w:szCs w:val="21"/>
        </w:rPr>
        <w:t xml:space="preserve"> </w:t>
      </w:r>
    </w:p>
    <w:p w14:paraId="0FD38879" w14:textId="77777777" w:rsidR="00441D78" w:rsidRPr="00CB0EF7" w:rsidRDefault="00441D78" w:rsidP="00AF3AD3">
      <w:pPr>
        <w:ind w:left="-450"/>
        <w:rPr>
          <w:sz w:val="21"/>
          <w:szCs w:val="21"/>
        </w:rPr>
      </w:pPr>
    </w:p>
    <w:tbl>
      <w:tblPr>
        <w:tblStyle w:val="TableGrid"/>
        <w:tblW w:w="10980" w:type="dxa"/>
        <w:tblInd w:w="-455" w:type="dxa"/>
        <w:tblLayout w:type="fixed"/>
        <w:tblLook w:val="04A0" w:firstRow="1" w:lastRow="0" w:firstColumn="1" w:lastColumn="0" w:noHBand="0" w:noVBand="1"/>
      </w:tblPr>
      <w:tblGrid>
        <w:gridCol w:w="3600"/>
        <w:gridCol w:w="1350"/>
        <w:gridCol w:w="990"/>
        <w:gridCol w:w="990"/>
        <w:gridCol w:w="900"/>
        <w:gridCol w:w="990"/>
        <w:gridCol w:w="1080"/>
        <w:gridCol w:w="1080"/>
      </w:tblGrid>
      <w:tr w:rsidR="00441D78" w:rsidRPr="005C4377" w14:paraId="3C8B865A" w14:textId="77777777" w:rsidTr="00F30BB5">
        <w:tc>
          <w:tcPr>
            <w:tcW w:w="3600" w:type="dxa"/>
          </w:tcPr>
          <w:p w14:paraId="41273078" w14:textId="77777777" w:rsidR="00441D78" w:rsidRPr="00C25335" w:rsidRDefault="00441D78" w:rsidP="00AF3AD3">
            <w:pPr>
              <w:rPr>
                <w:b/>
                <w:bCs/>
                <w:color w:val="002060"/>
                <w:sz w:val="21"/>
                <w:szCs w:val="21"/>
              </w:rPr>
            </w:pPr>
            <w:r w:rsidRPr="00C25335">
              <w:rPr>
                <w:b/>
                <w:bCs/>
                <w:color w:val="002060"/>
                <w:sz w:val="21"/>
                <w:szCs w:val="21"/>
              </w:rPr>
              <w:t>Item</w:t>
            </w:r>
          </w:p>
        </w:tc>
        <w:tc>
          <w:tcPr>
            <w:tcW w:w="1350" w:type="dxa"/>
          </w:tcPr>
          <w:p w14:paraId="177B535F" w14:textId="77777777" w:rsidR="00441D78" w:rsidRPr="00C25335" w:rsidRDefault="00441D78" w:rsidP="00AF3AD3">
            <w:pPr>
              <w:jc w:val="center"/>
              <w:rPr>
                <w:b/>
                <w:bCs/>
                <w:color w:val="002060"/>
                <w:sz w:val="21"/>
                <w:szCs w:val="21"/>
              </w:rPr>
            </w:pPr>
            <w:r w:rsidRPr="00C25335">
              <w:rPr>
                <w:b/>
                <w:bCs/>
                <w:color w:val="002060"/>
                <w:sz w:val="21"/>
                <w:szCs w:val="21"/>
              </w:rPr>
              <w:t>Total Number of Respondents</w:t>
            </w:r>
          </w:p>
        </w:tc>
        <w:tc>
          <w:tcPr>
            <w:tcW w:w="990" w:type="dxa"/>
          </w:tcPr>
          <w:p w14:paraId="713A2CF0" w14:textId="77777777" w:rsidR="00441D78" w:rsidRPr="00C25335" w:rsidRDefault="00441D78" w:rsidP="00AF3AD3">
            <w:pPr>
              <w:jc w:val="center"/>
              <w:rPr>
                <w:b/>
                <w:bCs/>
                <w:color w:val="002060"/>
                <w:sz w:val="21"/>
                <w:szCs w:val="21"/>
              </w:rPr>
            </w:pPr>
            <w:r w:rsidRPr="00C25335">
              <w:rPr>
                <w:b/>
                <w:bCs/>
                <w:color w:val="002060"/>
                <w:sz w:val="21"/>
                <w:szCs w:val="21"/>
              </w:rPr>
              <w:t>Strongly Disagree</w:t>
            </w:r>
          </w:p>
        </w:tc>
        <w:tc>
          <w:tcPr>
            <w:tcW w:w="990" w:type="dxa"/>
          </w:tcPr>
          <w:p w14:paraId="5FDAF3B0" w14:textId="77777777" w:rsidR="00441D78" w:rsidRPr="00C25335" w:rsidRDefault="00441D78" w:rsidP="00AF3AD3">
            <w:pPr>
              <w:jc w:val="center"/>
              <w:rPr>
                <w:b/>
                <w:bCs/>
                <w:color w:val="002060"/>
                <w:sz w:val="21"/>
                <w:szCs w:val="21"/>
              </w:rPr>
            </w:pPr>
            <w:r w:rsidRPr="00C25335">
              <w:rPr>
                <w:b/>
                <w:bCs/>
                <w:color w:val="002060"/>
                <w:sz w:val="21"/>
                <w:szCs w:val="21"/>
              </w:rPr>
              <w:t>Disagree</w:t>
            </w:r>
          </w:p>
        </w:tc>
        <w:tc>
          <w:tcPr>
            <w:tcW w:w="900" w:type="dxa"/>
          </w:tcPr>
          <w:p w14:paraId="6DC3948E" w14:textId="77777777" w:rsidR="00441D78" w:rsidRPr="00C25335" w:rsidRDefault="00441D78" w:rsidP="00AF3AD3">
            <w:pPr>
              <w:jc w:val="center"/>
              <w:rPr>
                <w:b/>
                <w:bCs/>
                <w:color w:val="002060"/>
                <w:sz w:val="21"/>
                <w:szCs w:val="21"/>
              </w:rPr>
            </w:pPr>
            <w:r w:rsidRPr="00C25335">
              <w:rPr>
                <w:b/>
                <w:bCs/>
                <w:color w:val="002060"/>
                <w:sz w:val="21"/>
                <w:szCs w:val="21"/>
              </w:rPr>
              <w:t>Agree</w:t>
            </w:r>
          </w:p>
        </w:tc>
        <w:tc>
          <w:tcPr>
            <w:tcW w:w="990" w:type="dxa"/>
          </w:tcPr>
          <w:p w14:paraId="032701D4" w14:textId="77777777" w:rsidR="00441D78" w:rsidRPr="00C25335" w:rsidRDefault="00441D78" w:rsidP="00AF3AD3">
            <w:pPr>
              <w:jc w:val="center"/>
              <w:rPr>
                <w:b/>
                <w:bCs/>
                <w:color w:val="002060"/>
                <w:sz w:val="21"/>
                <w:szCs w:val="21"/>
              </w:rPr>
            </w:pPr>
            <w:r w:rsidRPr="00C25335">
              <w:rPr>
                <w:b/>
                <w:bCs/>
                <w:color w:val="002060"/>
                <w:sz w:val="21"/>
                <w:szCs w:val="21"/>
              </w:rPr>
              <w:t>Strongly Agree</w:t>
            </w:r>
          </w:p>
        </w:tc>
        <w:tc>
          <w:tcPr>
            <w:tcW w:w="1080" w:type="dxa"/>
          </w:tcPr>
          <w:p w14:paraId="0A7DC769" w14:textId="77777777" w:rsidR="00441D78" w:rsidRPr="00C25335" w:rsidRDefault="00441D78" w:rsidP="00AF3AD3">
            <w:pPr>
              <w:jc w:val="center"/>
              <w:rPr>
                <w:b/>
                <w:bCs/>
                <w:color w:val="002060"/>
                <w:sz w:val="21"/>
                <w:szCs w:val="21"/>
              </w:rPr>
            </w:pPr>
            <w:r w:rsidRPr="00C25335">
              <w:rPr>
                <w:b/>
                <w:bCs/>
                <w:color w:val="002060"/>
                <w:sz w:val="21"/>
                <w:szCs w:val="21"/>
              </w:rPr>
              <w:t>Don’t Know</w:t>
            </w:r>
          </w:p>
        </w:tc>
        <w:tc>
          <w:tcPr>
            <w:tcW w:w="1080" w:type="dxa"/>
          </w:tcPr>
          <w:p w14:paraId="1657ACC4" w14:textId="77777777" w:rsidR="00441D78" w:rsidRPr="00C25335" w:rsidRDefault="00441D78" w:rsidP="00AF3AD3">
            <w:pPr>
              <w:jc w:val="center"/>
              <w:rPr>
                <w:b/>
                <w:bCs/>
                <w:color w:val="002060"/>
                <w:sz w:val="21"/>
                <w:szCs w:val="21"/>
              </w:rPr>
            </w:pPr>
            <w:r w:rsidRPr="00C25335">
              <w:rPr>
                <w:b/>
                <w:bCs/>
                <w:color w:val="002060"/>
                <w:sz w:val="21"/>
                <w:szCs w:val="21"/>
              </w:rPr>
              <w:t>Total</w:t>
            </w:r>
          </w:p>
        </w:tc>
      </w:tr>
      <w:tr w:rsidR="00441D78" w:rsidRPr="00367040" w14:paraId="39AEF392" w14:textId="77777777" w:rsidTr="00F30BB5">
        <w:tc>
          <w:tcPr>
            <w:tcW w:w="3600" w:type="dxa"/>
          </w:tcPr>
          <w:p w14:paraId="4FAE0D43" w14:textId="77777777" w:rsidR="00441D78" w:rsidRPr="00C25335" w:rsidRDefault="00441D78" w:rsidP="00AF3AD3">
            <w:pPr>
              <w:rPr>
                <w:b/>
                <w:bCs/>
                <w:color w:val="002060"/>
                <w:sz w:val="21"/>
                <w:szCs w:val="21"/>
              </w:rPr>
            </w:pPr>
            <w:r w:rsidRPr="00C25335">
              <w:rPr>
                <w:color w:val="002060"/>
                <w:sz w:val="21"/>
                <w:szCs w:val="21"/>
              </w:rPr>
              <w:t xml:space="preserve">1. There are enough services available in the county to help those who have this need. </w:t>
            </w:r>
          </w:p>
        </w:tc>
        <w:tc>
          <w:tcPr>
            <w:tcW w:w="1350" w:type="dxa"/>
          </w:tcPr>
          <w:p w14:paraId="633FAE56" w14:textId="79FC7EFF" w:rsidR="00441D78" w:rsidRPr="00582EBC" w:rsidRDefault="00F22F23" w:rsidP="00AF3AD3">
            <w:pPr>
              <w:jc w:val="center"/>
              <w:rPr>
                <w:bCs/>
                <w:sz w:val="21"/>
                <w:szCs w:val="21"/>
              </w:rPr>
            </w:pPr>
            <w:sdt>
              <w:sdtPr>
                <w:rPr>
                  <w:bCs/>
                  <w:sz w:val="21"/>
                  <w:szCs w:val="21"/>
                </w:rPr>
                <w:id w:val="-814487303"/>
                <w:placeholder>
                  <w:docPart w:val="806DEF0B61C048D39401290B47DDEE21"/>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990" w:type="dxa"/>
          </w:tcPr>
          <w:p w14:paraId="1D1001C5" w14:textId="47BD8F4A" w:rsidR="00441D78" w:rsidRPr="00582EBC" w:rsidRDefault="00F22F23" w:rsidP="00AF3AD3">
            <w:pPr>
              <w:jc w:val="center"/>
              <w:rPr>
                <w:bCs/>
                <w:sz w:val="21"/>
                <w:szCs w:val="21"/>
              </w:rPr>
            </w:pPr>
            <w:sdt>
              <w:sdtPr>
                <w:rPr>
                  <w:bCs/>
                  <w:sz w:val="21"/>
                  <w:szCs w:val="21"/>
                </w:rPr>
                <w:id w:val="-663388874"/>
                <w:placeholder>
                  <w:docPart w:val="25746DAC08634E569082099E6B992033"/>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990" w:type="dxa"/>
          </w:tcPr>
          <w:p w14:paraId="0A20A4F5" w14:textId="24F13083" w:rsidR="00441D78" w:rsidRPr="00582EBC" w:rsidRDefault="00F22F23" w:rsidP="00AF3AD3">
            <w:pPr>
              <w:jc w:val="center"/>
              <w:rPr>
                <w:bCs/>
                <w:sz w:val="21"/>
                <w:szCs w:val="21"/>
              </w:rPr>
            </w:pPr>
            <w:sdt>
              <w:sdtPr>
                <w:rPr>
                  <w:bCs/>
                  <w:sz w:val="21"/>
                  <w:szCs w:val="21"/>
                </w:rPr>
                <w:id w:val="2081858820"/>
                <w:placeholder>
                  <w:docPart w:val="733FED4DD6794EE693CD0F2DCB1D31AB"/>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900" w:type="dxa"/>
          </w:tcPr>
          <w:p w14:paraId="2164FBEF" w14:textId="788DBF72" w:rsidR="00441D78" w:rsidRPr="00582EBC" w:rsidRDefault="00F22F23" w:rsidP="00AF3AD3">
            <w:pPr>
              <w:jc w:val="center"/>
              <w:rPr>
                <w:bCs/>
                <w:sz w:val="21"/>
                <w:szCs w:val="21"/>
              </w:rPr>
            </w:pPr>
            <w:sdt>
              <w:sdtPr>
                <w:rPr>
                  <w:bCs/>
                  <w:sz w:val="21"/>
                  <w:szCs w:val="21"/>
                </w:rPr>
                <w:id w:val="-1480764600"/>
                <w:placeholder>
                  <w:docPart w:val="6700F7E503C64A14811C137735B242F3"/>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441D78" w:rsidRPr="00582EBC">
              <w:rPr>
                <w:bCs/>
                <w:sz w:val="21"/>
                <w:szCs w:val="21"/>
              </w:rPr>
              <w:t>%</w:t>
            </w:r>
          </w:p>
        </w:tc>
        <w:tc>
          <w:tcPr>
            <w:tcW w:w="990" w:type="dxa"/>
          </w:tcPr>
          <w:p w14:paraId="3A21CAC1" w14:textId="70CCD5EA" w:rsidR="00441D78" w:rsidRPr="00582EBC" w:rsidRDefault="00F22F23" w:rsidP="00AF3AD3">
            <w:pPr>
              <w:jc w:val="center"/>
              <w:rPr>
                <w:bCs/>
                <w:sz w:val="21"/>
                <w:szCs w:val="21"/>
              </w:rPr>
            </w:pPr>
            <w:sdt>
              <w:sdtPr>
                <w:rPr>
                  <w:bCs/>
                  <w:sz w:val="21"/>
                  <w:szCs w:val="21"/>
                </w:rPr>
                <w:id w:val="-1508665663"/>
                <w:placeholder>
                  <w:docPart w:val="DD1E699CB73842489B8F1D737F15C125"/>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1080" w:type="dxa"/>
          </w:tcPr>
          <w:p w14:paraId="3D6C1A2A" w14:textId="41AB7E5F" w:rsidR="00441D78" w:rsidRPr="00582EBC" w:rsidRDefault="00F22F23" w:rsidP="00AF3AD3">
            <w:pPr>
              <w:jc w:val="center"/>
              <w:rPr>
                <w:bCs/>
                <w:sz w:val="21"/>
                <w:szCs w:val="21"/>
              </w:rPr>
            </w:pPr>
            <w:sdt>
              <w:sdtPr>
                <w:rPr>
                  <w:bCs/>
                  <w:sz w:val="21"/>
                  <w:szCs w:val="21"/>
                </w:rPr>
                <w:id w:val="1104153711"/>
                <w:placeholder>
                  <w:docPart w:val="DB436926B18E4764833F12207255D389"/>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1080" w:type="dxa"/>
          </w:tcPr>
          <w:p w14:paraId="7734A51B" w14:textId="47FF1C29" w:rsidR="00441D78" w:rsidRPr="00582EBC" w:rsidRDefault="00F22F23" w:rsidP="00AF3AD3">
            <w:pPr>
              <w:jc w:val="center"/>
              <w:rPr>
                <w:bCs/>
                <w:sz w:val="21"/>
                <w:szCs w:val="21"/>
              </w:rPr>
            </w:pPr>
            <w:sdt>
              <w:sdtPr>
                <w:rPr>
                  <w:bCs/>
                  <w:sz w:val="21"/>
                  <w:szCs w:val="21"/>
                </w:rPr>
                <w:id w:val="-421029696"/>
                <w:placeholder>
                  <w:docPart w:val="539D2CF1FEB6493BB107792EF4450502"/>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r>
      <w:tr w:rsidR="00441D78" w:rsidRPr="00367040" w14:paraId="7D58E909" w14:textId="77777777" w:rsidTr="00F30BB5">
        <w:tc>
          <w:tcPr>
            <w:tcW w:w="3600" w:type="dxa"/>
          </w:tcPr>
          <w:p w14:paraId="07C2FE23" w14:textId="77777777" w:rsidR="00441D78" w:rsidRPr="00C25335" w:rsidRDefault="00441D78" w:rsidP="00AF3AD3">
            <w:pPr>
              <w:rPr>
                <w:b/>
                <w:bCs/>
                <w:color w:val="002060"/>
                <w:sz w:val="21"/>
                <w:szCs w:val="21"/>
              </w:rPr>
            </w:pPr>
            <w:r w:rsidRPr="00C25335">
              <w:rPr>
                <w:color w:val="002060"/>
                <w:sz w:val="21"/>
                <w:szCs w:val="21"/>
              </w:rPr>
              <w:t xml:space="preserve">2. Anyone in the county </w:t>
            </w:r>
            <w:proofErr w:type="gramStart"/>
            <w:r w:rsidRPr="00C25335">
              <w:rPr>
                <w:color w:val="002060"/>
                <w:sz w:val="21"/>
                <w:szCs w:val="21"/>
              </w:rPr>
              <w:t>is able to</w:t>
            </w:r>
            <w:proofErr w:type="gramEnd"/>
            <w:r w:rsidRPr="00C25335">
              <w:rPr>
                <w:color w:val="002060"/>
                <w:sz w:val="21"/>
                <w:szCs w:val="21"/>
              </w:rPr>
              <w:t xml:space="preserve"> access services. </w:t>
            </w:r>
          </w:p>
        </w:tc>
        <w:tc>
          <w:tcPr>
            <w:tcW w:w="1350" w:type="dxa"/>
          </w:tcPr>
          <w:p w14:paraId="5E9C2CE0" w14:textId="45A5A91E" w:rsidR="00441D78" w:rsidRPr="00582EBC" w:rsidRDefault="00F22F23" w:rsidP="00AF3AD3">
            <w:pPr>
              <w:jc w:val="center"/>
              <w:rPr>
                <w:bCs/>
                <w:sz w:val="21"/>
                <w:szCs w:val="21"/>
              </w:rPr>
            </w:pPr>
            <w:sdt>
              <w:sdtPr>
                <w:rPr>
                  <w:bCs/>
                  <w:sz w:val="21"/>
                  <w:szCs w:val="21"/>
                </w:rPr>
                <w:id w:val="-2030017704"/>
                <w:placeholder>
                  <w:docPart w:val="952679FD663A438ABFFEF6E8FB6FC7E2"/>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990" w:type="dxa"/>
          </w:tcPr>
          <w:p w14:paraId="28727501" w14:textId="34BCC475" w:rsidR="00441D78" w:rsidRPr="00582EBC" w:rsidRDefault="00F22F23" w:rsidP="00AF3AD3">
            <w:pPr>
              <w:jc w:val="center"/>
              <w:rPr>
                <w:bCs/>
                <w:sz w:val="21"/>
                <w:szCs w:val="21"/>
              </w:rPr>
            </w:pPr>
            <w:sdt>
              <w:sdtPr>
                <w:rPr>
                  <w:bCs/>
                  <w:sz w:val="21"/>
                  <w:szCs w:val="21"/>
                </w:rPr>
                <w:id w:val="-1671564825"/>
                <w:placeholder>
                  <w:docPart w:val="487838A186FB434285233F11EC53BA0A"/>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990" w:type="dxa"/>
          </w:tcPr>
          <w:p w14:paraId="49FF62DB" w14:textId="4CCB8076" w:rsidR="00441D78" w:rsidRPr="00582EBC" w:rsidRDefault="00F22F23" w:rsidP="00AF3AD3">
            <w:pPr>
              <w:jc w:val="center"/>
              <w:rPr>
                <w:bCs/>
                <w:sz w:val="21"/>
                <w:szCs w:val="21"/>
              </w:rPr>
            </w:pPr>
            <w:sdt>
              <w:sdtPr>
                <w:rPr>
                  <w:bCs/>
                  <w:sz w:val="21"/>
                  <w:szCs w:val="21"/>
                </w:rPr>
                <w:id w:val="-1852641509"/>
                <w:placeholder>
                  <w:docPart w:val="9FA7D39513BD4A13BF936D4257BB432E"/>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900" w:type="dxa"/>
          </w:tcPr>
          <w:p w14:paraId="65804DF0" w14:textId="6F4050DA" w:rsidR="00441D78" w:rsidRPr="00582EBC" w:rsidRDefault="00F22F23" w:rsidP="00AF3AD3">
            <w:pPr>
              <w:jc w:val="center"/>
              <w:rPr>
                <w:bCs/>
                <w:sz w:val="21"/>
                <w:szCs w:val="21"/>
              </w:rPr>
            </w:pPr>
            <w:sdt>
              <w:sdtPr>
                <w:rPr>
                  <w:bCs/>
                  <w:sz w:val="21"/>
                  <w:szCs w:val="21"/>
                </w:rPr>
                <w:id w:val="72089024"/>
                <w:placeholder>
                  <w:docPart w:val="DAFA0383DAFB4582A2BF4EC1EF3B79CD"/>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441D78" w:rsidRPr="00582EBC">
              <w:rPr>
                <w:bCs/>
                <w:sz w:val="21"/>
                <w:szCs w:val="21"/>
              </w:rPr>
              <w:t>%</w:t>
            </w:r>
          </w:p>
        </w:tc>
        <w:tc>
          <w:tcPr>
            <w:tcW w:w="990" w:type="dxa"/>
          </w:tcPr>
          <w:p w14:paraId="063ADCFD" w14:textId="536DC81C" w:rsidR="00441D78" w:rsidRPr="00582EBC" w:rsidRDefault="00F22F23" w:rsidP="00AF3AD3">
            <w:pPr>
              <w:jc w:val="center"/>
              <w:rPr>
                <w:bCs/>
                <w:sz w:val="21"/>
                <w:szCs w:val="21"/>
              </w:rPr>
            </w:pPr>
            <w:sdt>
              <w:sdtPr>
                <w:rPr>
                  <w:bCs/>
                  <w:sz w:val="21"/>
                  <w:szCs w:val="21"/>
                </w:rPr>
                <w:id w:val="-1172174566"/>
                <w:placeholder>
                  <w:docPart w:val="36519247C4A04060ADE7A8B89E56713C"/>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1080" w:type="dxa"/>
          </w:tcPr>
          <w:p w14:paraId="1B3C7F7F" w14:textId="35DE06EB" w:rsidR="00441D78" w:rsidRPr="00582EBC" w:rsidRDefault="00F22F23" w:rsidP="00AF3AD3">
            <w:pPr>
              <w:jc w:val="center"/>
              <w:rPr>
                <w:bCs/>
                <w:sz w:val="21"/>
                <w:szCs w:val="21"/>
              </w:rPr>
            </w:pPr>
            <w:sdt>
              <w:sdtPr>
                <w:rPr>
                  <w:bCs/>
                  <w:sz w:val="21"/>
                  <w:szCs w:val="21"/>
                </w:rPr>
                <w:id w:val="1799650229"/>
                <w:placeholder>
                  <w:docPart w:val="23AB131E5E2D4BEC82AC6C5035C2F10B"/>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1080" w:type="dxa"/>
          </w:tcPr>
          <w:p w14:paraId="7AF3FDB4" w14:textId="26A4F7D7" w:rsidR="00441D78" w:rsidRPr="00582EBC" w:rsidRDefault="00F22F23" w:rsidP="00AF3AD3">
            <w:pPr>
              <w:jc w:val="center"/>
              <w:rPr>
                <w:bCs/>
                <w:sz w:val="21"/>
                <w:szCs w:val="21"/>
              </w:rPr>
            </w:pPr>
            <w:sdt>
              <w:sdtPr>
                <w:rPr>
                  <w:bCs/>
                  <w:sz w:val="21"/>
                  <w:szCs w:val="21"/>
                </w:rPr>
                <w:id w:val="1131977738"/>
                <w:placeholder>
                  <w:docPart w:val="62BD3CD2371C4DE2A3890CCA6A7D9551"/>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r>
      <w:tr w:rsidR="00441D78" w:rsidRPr="00367040" w14:paraId="1EDA7C81" w14:textId="77777777" w:rsidTr="00F30BB5">
        <w:tc>
          <w:tcPr>
            <w:tcW w:w="3600" w:type="dxa"/>
          </w:tcPr>
          <w:p w14:paraId="56F0E7D8" w14:textId="77777777" w:rsidR="00441D78" w:rsidRPr="00C25335" w:rsidRDefault="00441D78" w:rsidP="00AF3AD3">
            <w:pPr>
              <w:rPr>
                <w:b/>
                <w:bCs/>
                <w:color w:val="002060"/>
                <w:sz w:val="21"/>
                <w:szCs w:val="21"/>
              </w:rPr>
            </w:pPr>
            <w:r w:rsidRPr="00C25335">
              <w:rPr>
                <w:color w:val="002060"/>
                <w:sz w:val="21"/>
                <w:szCs w:val="21"/>
              </w:rPr>
              <w:t>3. Services are widely advertised and known by the county.</w:t>
            </w:r>
          </w:p>
        </w:tc>
        <w:tc>
          <w:tcPr>
            <w:tcW w:w="1350" w:type="dxa"/>
          </w:tcPr>
          <w:p w14:paraId="72FB20C2" w14:textId="759C6AFD" w:rsidR="00441D78" w:rsidRPr="00582EBC" w:rsidRDefault="00F22F23" w:rsidP="00AF3AD3">
            <w:pPr>
              <w:jc w:val="center"/>
              <w:rPr>
                <w:bCs/>
                <w:sz w:val="21"/>
                <w:szCs w:val="21"/>
              </w:rPr>
            </w:pPr>
            <w:sdt>
              <w:sdtPr>
                <w:rPr>
                  <w:bCs/>
                  <w:sz w:val="21"/>
                  <w:szCs w:val="21"/>
                </w:rPr>
                <w:id w:val="1498845626"/>
                <w:placeholder>
                  <w:docPart w:val="ABE7DB6D0D554ECA815F4112A2E317E8"/>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990" w:type="dxa"/>
          </w:tcPr>
          <w:p w14:paraId="2724A3C5" w14:textId="4E53499A" w:rsidR="00441D78" w:rsidRPr="00582EBC" w:rsidRDefault="00F22F23" w:rsidP="00AF3AD3">
            <w:pPr>
              <w:jc w:val="center"/>
              <w:rPr>
                <w:bCs/>
                <w:sz w:val="21"/>
                <w:szCs w:val="21"/>
              </w:rPr>
            </w:pPr>
            <w:sdt>
              <w:sdtPr>
                <w:rPr>
                  <w:bCs/>
                  <w:sz w:val="21"/>
                  <w:szCs w:val="21"/>
                </w:rPr>
                <w:id w:val="1967615989"/>
                <w:placeholder>
                  <w:docPart w:val="841F0286CC9042D897A35B0752EFDF1F"/>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990" w:type="dxa"/>
          </w:tcPr>
          <w:p w14:paraId="43AB889E" w14:textId="12E032D8" w:rsidR="00441D78" w:rsidRPr="00582EBC" w:rsidRDefault="00F22F23" w:rsidP="00AF3AD3">
            <w:pPr>
              <w:jc w:val="center"/>
              <w:rPr>
                <w:bCs/>
                <w:sz w:val="21"/>
                <w:szCs w:val="21"/>
              </w:rPr>
            </w:pPr>
            <w:sdt>
              <w:sdtPr>
                <w:rPr>
                  <w:bCs/>
                  <w:sz w:val="21"/>
                  <w:szCs w:val="21"/>
                </w:rPr>
                <w:id w:val="1813449857"/>
                <w:placeholder>
                  <w:docPart w:val="19DE374DE5264E7A8A0A218609C3C4BC"/>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900" w:type="dxa"/>
          </w:tcPr>
          <w:p w14:paraId="26A4FD40" w14:textId="116AA60C" w:rsidR="00441D78" w:rsidRPr="00582EBC" w:rsidRDefault="00F22F23" w:rsidP="00AF3AD3">
            <w:pPr>
              <w:jc w:val="center"/>
              <w:rPr>
                <w:bCs/>
                <w:sz w:val="21"/>
                <w:szCs w:val="21"/>
              </w:rPr>
            </w:pPr>
            <w:sdt>
              <w:sdtPr>
                <w:rPr>
                  <w:bCs/>
                  <w:sz w:val="21"/>
                  <w:szCs w:val="21"/>
                </w:rPr>
                <w:id w:val="-42518174"/>
                <w:placeholder>
                  <w:docPart w:val="4783DCA26EA344959851C1DA07D6A8C1"/>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441D78" w:rsidRPr="00582EBC">
              <w:rPr>
                <w:bCs/>
                <w:sz w:val="21"/>
                <w:szCs w:val="21"/>
              </w:rPr>
              <w:t>%</w:t>
            </w:r>
          </w:p>
        </w:tc>
        <w:tc>
          <w:tcPr>
            <w:tcW w:w="990" w:type="dxa"/>
          </w:tcPr>
          <w:p w14:paraId="229450A6" w14:textId="7BB80129" w:rsidR="00441D78" w:rsidRPr="00582EBC" w:rsidRDefault="00F22F23" w:rsidP="00AF3AD3">
            <w:pPr>
              <w:jc w:val="center"/>
              <w:rPr>
                <w:bCs/>
                <w:sz w:val="21"/>
                <w:szCs w:val="21"/>
              </w:rPr>
            </w:pPr>
            <w:sdt>
              <w:sdtPr>
                <w:rPr>
                  <w:bCs/>
                  <w:sz w:val="21"/>
                  <w:szCs w:val="21"/>
                </w:rPr>
                <w:id w:val="-306703004"/>
                <w:placeholder>
                  <w:docPart w:val="C4E0D792F6B748CF978486EEDF209B45"/>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1080" w:type="dxa"/>
          </w:tcPr>
          <w:p w14:paraId="2EE6C653" w14:textId="7CEBA317" w:rsidR="00441D78" w:rsidRPr="00582EBC" w:rsidRDefault="00F22F23" w:rsidP="00AF3AD3">
            <w:pPr>
              <w:jc w:val="center"/>
              <w:rPr>
                <w:bCs/>
                <w:sz w:val="21"/>
                <w:szCs w:val="21"/>
              </w:rPr>
            </w:pPr>
            <w:sdt>
              <w:sdtPr>
                <w:rPr>
                  <w:bCs/>
                  <w:sz w:val="21"/>
                  <w:szCs w:val="21"/>
                </w:rPr>
                <w:id w:val="-306088265"/>
                <w:placeholder>
                  <w:docPart w:val="7F1F4B7F796E442EBAB0694BD1A8EEBB"/>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1080" w:type="dxa"/>
          </w:tcPr>
          <w:p w14:paraId="665325B5" w14:textId="534AC7D6" w:rsidR="00441D78" w:rsidRPr="00582EBC" w:rsidRDefault="00F22F23" w:rsidP="00AF3AD3">
            <w:pPr>
              <w:jc w:val="center"/>
              <w:rPr>
                <w:bCs/>
                <w:sz w:val="21"/>
                <w:szCs w:val="21"/>
              </w:rPr>
            </w:pPr>
            <w:sdt>
              <w:sdtPr>
                <w:rPr>
                  <w:bCs/>
                  <w:sz w:val="21"/>
                  <w:szCs w:val="21"/>
                </w:rPr>
                <w:id w:val="1138610998"/>
                <w:placeholder>
                  <w:docPart w:val="7EE53113714A42AD8533CD23518E6574"/>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r>
      <w:tr w:rsidR="00441D78" w:rsidRPr="00367040" w14:paraId="46CA8685" w14:textId="77777777" w:rsidTr="00F30BB5">
        <w:tc>
          <w:tcPr>
            <w:tcW w:w="3600" w:type="dxa"/>
          </w:tcPr>
          <w:p w14:paraId="3EE71BFB" w14:textId="77777777" w:rsidR="00441D78" w:rsidRPr="00C25335" w:rsidRDefault="00441D78" w:rsidP="00AF3AD3">
            <w:pPr>
              <w:widowControl w:val="0"/>
              <w:rPr>
                <w:rFonts w:eastAsia="Times New Roman"/>
                <w:b/>
                <w:bCs/>
                <w:color w:val="002060"/>
                <w:sz w:val="21"/>
                <w:szCs w:val="21"/>
              </w:rPr>
            </w:pPr>
            <w:r w:rsidRPr="00C25335">
              <w:rPr>
                <w:color w:val="002060"/>
                <w:sz w:val="21"/>
                <w:szCs w:val="21"/>
              </w:rPr>
              <w:t>4. Services take race, age, gender, ethnicity and more into account.</w:t>
            </w:r>
          </w:p>
        </w:tc>
        <w:tc>
          <w:tcPr>
            <w:tcW w:w="1350" w:type="dxa"/>
          </w:tcPr>
          <w:p w14:paraId="43295216" w14:textId="239D7060" w:rsidR="00441D78" w:rsidRPr="00582EBC" w:rsidRDefault="00F22F23" w:rsidP="00AF3AD3">
            <w:pPr>
              <w:jc w:val="center"/>
              <w:rPr>
                <w:bCs/>
                <w:sz w:val="21"/>
                <w:szCs w:val="21"/>
              </w:rPr>
            </w:pPr>
            <w:sdt>
              <w:sdtPr>
                <w:rPr>
                  <w:bCs/>
                  <w:sz w:val="21"/>
                  <w:szCs w:val="21"/>
                </w:rPr>
                <w:id w:val="-461655624"/>
                <w:placeholder>
                  <w:docPart w:val="B8CF2426536C49C3AC870C5CE5E622EB"/>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990" w:type="dxa"/>
          </w:tcPr>
          <w:p w14:paraId="233EF108" w14:textId="43D97907" w:rsidR="00441D78" w:rsidRPr="00582EBC" w:rsidRDefault="00F22F23" w:rsidP="00AF3AD3">
            <w:pPr>
              <w:jc w:val="center"/>
              <w:rPr>
                <w:bCs/>
                <w:sz w:val="21"/>
                <w:szCs w:val="21"/>
              </w:rPr>
            </w:pPr>
            <w:sdt>
              <w:sdtPr>
                <w:rPr>
                  <w:bCs/>
                  <w:sz w:val="21"/>
                  <w:szCs w:val="21"/>
                </w:rPr>
                <w:id w:val="1291403057"/>
                <w:placeholder>
                  <w:docPart w:val="9EFEE6F158534D219DEF3A2E42274FD1"/>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990" w:type="dxa"/>
          </w:tcPr>
          <w:p w14:paraId="40B18DFB" w14:textId="512C2B10" w:rsidR="00441D78" w:rsidRPr="00582EBC" w:rsidRDefault="00F22F23" w:rsidP="00AF3AD3">
            <w:pPr>
              <w:jc w:val="center"/>
              <w:rPr>
                <w:bCs/>
                <w:sz w:val="21"/>
                <w:szCs w:val="21"/>
              </w:rPr>
            </w:pPr>
            <w:sdt>
              <w:sdtPr>
                <w:rPr>
                  <w:bCs/>
                  <w:sz w:val="21"/>
                  <w:szCs w:val="21"/>
                </w:rPr>
                <w:id w:val="1992516566"/>
                <w:placeholder>
                  <w:docPart w:val="939E0625EA5B4C669F06DB47C72852F2"/>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900" w:type="dxa"/>
          </w:tcPr>
          <w:p w14:paraId="76A0BA5C" w14:textId="4370CEBC" w:rsidR="00441D78" w:rsidRPr="00582EBC" w:rsidRDefault="00F22F23" w:rsidP="00AF3AD3">
            <w:pPr>
              <w:jc w:val="center"/>
              <w:rPr>
                <w:bCs/>
                <w:sz w:val="21"/>
                <w:szCs w:val="21"/>
              </w:rPr>
            </w:pPr>
            <w:sdt>
              <w:sdtPr>
                <w:rPr>
                  <w:bCs/>
                  <w:sz w:val="21"/>
                  <w:szCs w:val="21"/>
                </w:rPr>
                <w:id w:val="1275589132"/>
                <w:placeholder>
                  <w:docPart w:val="19454344D16245C086AB561BAFED00B0"/>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441D78" w:rsidRPr="00582EBC">
              <w:rPr>
                <w:bCs/>
                <w:sz w:val="21"/>
                <w:szCs w:val="21"/>
              </w:rPr>
              <w:t>%</w:t>
            </w:r>
          </w:p>
        </w:tc>
        <w:tc>
          <w:tcPr>
            <w:tcW w:w="990" w:type="dxa"/>
          </w:tcPr>
          <w:p w14:paraId="0F1A5602" w14:textId="042A5431" w:rsidR="00441D78" w:rsidRPr="00582EBC" w:rsidRDefault="00F22F23" w:rsidP="00AF3AD3">
            <w:pPr>
              <w:jc w:val="center"/>
              <w:rPr>
                <w:bCs/>
                <w:sz w:val="21"/>
                <w:szCs w:val="21"/>
              </w:rPr>
            </w:pPr>
            <w:sdt>
              <w:sdtPr>
                <w:rPr>
                  <w:bCs/>
                  <w:sz w:val="21"/>
                  <w:szCs w:val="21"/>
                </w:rPr>
                <w:id w:val="-548374983"/>
                <w:placeholder>
                  <w:docPart w:val="A2C52D478E8B4936AECC96CB277BDABD"/>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1080" w:type="dxa"/>
          </w:tcPr>
          <w:p w14:paraId="00624480" w14:textId="1A9A69D9" w:rsidR="00441D78" w:rsidRPr="00582EBC" w:rsidRDefault="00F22F23" w:rsidP="00AF3AD3">
            <w:pPr>
              <w:jc w:val="center"/>
              <w:rPr>
                <w:bCs/>
                <w:sz w:val="21"/>
                <w:szCs w:val="21"/>
              </w:rPr>
            </w:pPr>
            <w:sdt>
              <w:sdtPr>
                <w:rPr>
                  <w:bCs/>
                  <w:sz w:val="21"/>
                  <w:szCs w:val="21"/>
                </w:rPr>
                <w:id w:val="-841466630"/>
                <w:placeholder>
                  <w:docPart w:val="A323FFE1502941F98C414BC3A6A3B6F3"/>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1080" w:type="dxa"/>
          </w:tcPr>
          <w:p w14:paraId="54EA97B3" w14:textId="3D9BED65" w:rsidR="00441D78" w:rsidRPr="00582EBC" w:rsidRDefault="00F22F23" w:rsidP="00AF3AD3">
            <w:pPr>
              <w:jc w:val="center"/>
              <w:rPr>
                <w:bCs/>
                <w:sz w:val="21"/>
                <w:szCs w:val="21"/>
              </w:rPr>
            </w:pPr>
            <w:sdt>
              <w:sdtPr>
                <w:rPr>
                  <w:bCs/>
                  <w:sz w:val="21"/>
                  <w:szCs w:val="21"/>
                </w:rPr>
                <w:id w:val="1639372664"/>
                <w:placeholder>
                  <w:docPart w:val="F2B1B9A9D93A4D63ADA89F9AA638B703"/>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r>
      <w:tr w:rsidR="00441D78" w:rsidRPr="00367040" w14:paraId="6AF074B3" w14:textId="77777777" w:rsidTr="00F30BB5">
        <w:tc>
          <w:tcPr>
            <w:tcW w:w="3600" w:type="dxa"/>
          </w:tcPr>
          <w:p w14:paraId="62977208" w14:textId="77777777" w:rsidR="00441D78" w:rsidRPr="00C25335" w:rsidRDefault="00441D78" w:rsidP="00AF3AD3">
            <w:pPr>
              <w:widowControl w:val="0"/>
              <w:rPr>
                <w:rFonts w:eastAsia="Times New Roman"/>
                <w:b/>
                <w:bCs/>
                <w:color w:val="002060"/>
                <w:sz w:val="21"/>
                <w:szCs w:val="21"/>
              </w:rPr>
            </w:pPr>
            <w:r w:rsidRPr="00C25335">
              <w:rPr>
                <w:color w:val="002060"/>
                <w:sz w:val="21"/>
                <w:szCs w:val="21"/>
              </w:rPr>
              <w:t xml:space="preserve">5. Facilities that provide service to meet this need are of good quality                        </w:t>
            </w:r>
            <w:proofErr w:type="gramStart"/>
            <w:r w:rsidRPr="00C25335">
              <w:rPr>
                <w:color w:val="002060"/>
                <w:sz w:val="21"/>
                <w:szCs w:val="21"/>
              </w:rPr>
              <w:t xml:space="preserve">   (</w:t>
            </w:r>
            <w:proofErr w:type="gramEnd"/>
            <w:r w:rsidRPr="00C25335">
              <w:rPr>
                <w:color w:val="002060"/>
                <w:sz w:val="21"/>
                <w:szCs w:val="21"/>
              </w:rPr>
              <w:t>e.g., clean, well supplied).</w:t>
            </w:r>
          </w:p>
        </w:tc>
        <w:tc>
          <w:tcPr>
            <w:tcW w:w="1350" w:type="dxa"/>
          </w:tcPr>
          <w:p w14:paraId="66FE9550" w14:textId="4002D332" w:rsidR="00441D78" w:rsidRPr="00582EBC" w:rsidRDefault="00F22F23" w:rsidP="00AF3AD3">
            <w:pPr>
              <w:jc w:val="center"/>
              <w:rPr>
                <w:bCs/>
                <w:sz w:val="21"/>
                <w:szCs w:val="21"/>
              </w:rPr>
            </w:pPr>
            <w:sdt>
              <w:sdtPr>
                <w:rPr>
                  <w:bCs/>
                  <w:sz w:val="21"/>
                  <w:szCs w:val="21"/>
                </w:rPr>
                <w:id w:val="-362672419"/>
                <w:placeholder>
                  <w:docPart w:val="5288162AD61F4605875E39D5FBB5F7DB"/>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990" w:type="dxa"/>
          </w:tcPr>
          <w:p w14:paraId="4FB31A4B" w14:textId="330587DA" w:rsidR="00441D78" w:rsidRPr="00582EBC" w:rsidRDefault="00F22F23" w:rsidP="00AF3AD3">
            <w:pPr>
              <w:jc w:val="center"/>
              <w:rPr>
                <w:bCs/>
                <w:sz w:val="21"/>
                <w:szCs w:val="21"/>
              </w:rPr>
            </w:pPr>
            <w:sdt>
              <w:sdtPr>
                <w:rPr>
                  <w:bCs/>
                  <w:sz w:val="21"/>
                  <w:szCs w:val="21"/>
                </w:rPr>
                <w:id w:val="-391346177"/>
                <w:placeholder>
                  <w:docPart w:val="2F994B7C6A464D11AED61EBB7A82A08B"/>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990" w:type="dxa"/>
          </w:tcPr>
          <w:p w14:paraId="25048F3B" w14:textId="6FD78DA4" w:rsidR="00441D78" w:rsidRPr="00582EBC" w:rsidRDefault="00F22F23" w:rsidP="00AF3AD3">
            <w:pPr>
              <w:jc w:val="center"/>
              <w:rPr>
                <w:bCs/>
                <w:sz w:val="21"/>
                <w:szCs w:val="21"/>
              </w:rPr>
            </w:pPr>
            <w:sdt>
              <w:sdtPr>
                <w:rPr>
                  <w:bCs/>
                  <w:sz w:val="21"/>
                  <w:szCs w:val="21"/>
                </w:rPr>
                <w:id w:val="1520883270"/>
                <w:placeholder>
                  <w:docPart w:val="46FA4FD1C21743A59BE187015C7FCA63"/>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900" w:type="dxa"/>
          </w:tcPr>
          <w:p w14:paraId="3AF7980F" w14:textId="59B7DADC" w:rsidR="00441D78" w:rsidRPr="00582EBC" w:rsidRDefault="00F22F23" w:rsidP="00AF3AD3">
            <w:pPr>
              <w:jc w:val="center"/>
              <w:rPr>
                <w:bCs/>
                <w:sz w:val="21"/>
                <w:szCs w:val="21"/>
              </w:rPr>
            </w:pPr>
            <w:sdt>
              <w:sdtPr>
                <w:rPr>
                  <w:bCs/>
                  <w:sz w:val="21"/>
                  <w:szCs w:val="21"/>
                </w:rPr>
                <w:id w:val="1851909373"/>
                <w:placeholder>
                  <w:docPart w:val="FA54C769F53C42AC82B4BD37D8BCCE7F"/>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441D78" w:rsidRPr="00582EBC">
              <w:rPr>
                <w:bCs/>
                <w:sz w:val="21"/>
                <w:szCs w:val="21"/>
              </w:rPr>
              <w:t>%</w:t>
            </w:r>
          </w:p>
        </w:tc>
        <w:tc>
          <w:tcPr>
            <w:tcW w:w="990" w:type="dxa"/>
          </w:tcPr>
          <w:p w14:paraId="4791582E" w14:textId="5753715F" w:rsidR="00441D78" w:rsidRPr="00582EBC" w:rsidRDefault="00F22F23" w:rsidP="00AF3AD3">
            <w:pPr>
              <w:jc w:val="center"/>
              <w:rPr>
                <w:bCs/>
                <w:sz w:val="21"/>
                <w:szCs w:val="21"/>
              </w:rPr>
            </w:pPr>
            <w:sdt>
              <w:sdtPr>
                <w:rPr>
                  <w:bCs/>
                  <w:sz w:val="21"/>
                  <w:szCs w:val="21"/>
                </w:rPr>
                <w:id w:val="-1679034351"/>
                <w:placeholder>
                  <w:docPart w:val="3BF542A782AA44DC848190E3632AAB8B"/>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1080" w:type="dxa"/>
          </w:tcPr>
          <w:p w14:paraId="2DF0C9A8" w14:textId="730CD28C" w:rsidR="00441D78" w:rsidRPr="00582EBC" w:rsidRDefault="00F22F23" w:rsidP="00AF3AD3">
            <w:pPr>
              <w:jc w:val="center"/>
              <w:rPr>
                <w:bCs/>
                <w:sz w:val="21"/>
                <w:szCs w:val="21"/>
              </w:rPr>
            </w:pPr>
            <w:sdt>
              <w:sdtPr>
                <w:rPr>
                  <w:bCs/>
                  <w:sz w:val="21"/>
                  <w:szCs w:val="21"/>
                </w:rPr>
                <w:id w:val="312844854"/>
                <w:placeholder>
                  <w:docPart w:val="C8A38464BBB24C9692038B7CB1F0C8CD"/>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1080" w:type="dxa"/>
          </w:tcPr>
          <w:p w14:paraId="09750FEC" w14:textId="7E0E6559" w:rsidR="00441D78" w:rsidRPr="00582EBC" w:rsidRDefault="00F22F23" w:rsidP="00AF3AD3">
            <w:pPr>
              <w:jc w:val="center"/>
              <w:rPr>
                <w:bCs/>
                <w:sz w:val="21"/>
                <w:szCs w:val="21"/>
              </w:rPr>
            </w:pPr>
            <w:sdt>
              <w:sdtPr>
                <w:rPr>
                  <w:bCs/>
                  <w:sz w:val="21"/>
                  <w:szCs w:val="21"/>
                </w:rPr>
                <w:id w:val="1674612052"/>
                <w:placeholder>
                  <w:docPart w:val="AF98EA0BCD8A4D5096FB2C6EF8642431"/>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r>
      <w:tr w:rsidR="00441D78" w:rsidRPr="00367040" w14:paraId="5D36498E" w14:textId="77777777" w:rsidTr="00F30BB5">
        <w:tc>
          <w:tcPr>
            <w:tcW w:w="3600" w:type="dxa"/>
          </w:tcPr>
          <w:p w14:paraId="25B9D810" w14:textId="77777777" w:rsidR="00441D78" w:rsidRPr="00C25335" w:rsidRDefault="00441D78" w:rsidP="00AF3AD3">
            <w:pPr>
              <w:widowControl w:val="0"/>
              <w:rPr>
                <w:rFonts w:eastAsia="Times New Roman"/>
                <w:b/>
                <w:bCs/>
                <w:color w:val="002060"/>
                <w:sz w:val="21"/>
                <w:szCs w:val="21"/>
              </w:rPr>
            </w:pPr>
            <w:r w:rsidRPr="00C25335">
              <w:rPr>
                <w:color w:val="002060"/>
                <w:sz w:val="21"/>
                <w:szCs w:val="21"/>
              </w:rPr>
              <w:t>6. Staff are well-trained, knowledgeable and provide good customer service.</w:t>
            </w:r>
          </w:p>
        </w:tc>
        <w:tc>
          <w:tcPr>
            <w:tcW w:w="1350" w:type="dxa"/>
          </w:tcPr>
          <w:p w14:paraId="65A299FA" w14:textId="6E49B1D2" w:rsidR="00441D78" w:rsidRPr="00582EBC" w:rsidRDefault="00F22F23" w:rsidP="00AF3AD3">
            <w:pPr>
              <w:jc w:val="center"/>
              <w:rPr>
                <w:bCs/>
                <w:sz w:val="21"/>
                <w:szCs w:val="21"/>
              </w:rPr>
            </w:pPr>
            <w:sdt>
              <w:sdtPr>
                <w:rPr>
                  <w:bCs/>
                  <w:sz w:val="21"/>
                  <w:szCs w:val="21"/>
                </w:rPr>
                <w:id w:val="1280685090"/>
                <w:placeholder>
                  <w:docPart w:val="CBE2C5369E3745178BEC68DC6593B056"/>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p>
        </w:tc>
        <w:tc>
          <w:tcPr>
            <w:tcW w:w="990" w:type="dxa"/>
          </w:tcPr>
          <w:p w14:paraId="29FA068E" w14:textId="192066B6" w:rsidR="00441D78" w:rsidRPr="00582EBC" w:rsidRDefault="00F22F23" w:rsidP="00AF3AD3">
            <w:pPr>
              <w:jc w:val="center"/>
              <w:rPr>
                <w:bCs/>
                <w:sz w:val="21"/>
                <w:szCs w:val="21"/>
              </w:rPr>
            </w:pPr>
            <w:sdt>
              <w:sdtPr>
                <w:rPr>
                  <w:bCs/>
                  <w:sz w:val="21"/>
                  <w:szCs w:val="21"/>
                </w:rPr>
                <w:id w:val="-328061173"/>
                <w:placeholder>
                  <w:docPart w:val="8DF6C110569F45B39C147733CC05D118"/>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990" w:type="dxa"/>
          </w:tcPr>
          <w:p w14:paraId="77DA3D4A" w14:textId="045E2E3E" w:rsidR="00441D78" w:rsidRPr="00582EBC" w:rsidRDefault="00F22F23" w:rsidP="00AF3AD3">
            <w:pPr>
              <w:jc w:val="center"/>
              <w:rPr>
                <w:bCs/>
                <w:sz w:val="21"/>
                <w:szCs w:val="21"/>
              </w:rPr>
            </w:pPr>
            <w:sdt>
              <w:sdtPr>
                <w:rPr>
                  <w:bCs/>
                  <w:sz w:val="21"/>
                  <w:szCs w:val="21"/>
                </w:rPr>
                <w:id w:val="2085795681"/>
                <w:placeholder>
                  <w:docPart w:val="7DA4D6CF4B2E4AF0AB2F717A4583B4EE"/>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900" w:type="dxa"/>
          </w:tcPr>
          <w:p w14:paraId="0A6E3992" w14:textId="7D541E95" w:rsidR="00441D78" w:rsidRPr="00582EBC" w:rsidRDefault="00F22F23" w:rsidP="00AF3AD3">
            <w:pPr>
              <w:jc w:val="center"/>
              <w:rPr>
                <w:bCs/>
                <w:sz w:val="21"/>
                <w:szCs w:val="21"/>
              </w:rPr>
            </w:pPr>
            <w:sdt>
              <w:sdtPr>
                <w:rPr>
                  <w:bCs/>
                  <w:sz w:val="21"/>
                  <w:szCs w:val="21"/>
                </w:rPr>
                <w:id w:val="1480655001"/>
                <w:placeholder>
                  <w:docPart w:val="BE796D3BA2A64AF6ABA9A2AEDD6C9855"/>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441D78" w:rsidRPr="00582EBC">
              <w:rPr>
                <w:bCs/>
                <w:sz w:val="21"/>
                <w:szCs w:val="21"/>
              </w:rPr>
              <w:t>%</w:t>
            </w:r>
          </w:p>
        </w:tc>
        <w:tc>
          <w:tcPr>
            <w:tcW w:w="990" w:type="dxa"/>
          </w:tcPr>
          <w:p w14:paraId="41A348EA" w14:textId="34963808" w:rsidR="00441D78" w:rsidRPr="00582EBC" w:rsidRDefault="00F22F23" w:rsidP="00AF3AD3">
            <w:pPr>
              <w:jc w:val="center"/>
              <w:rPr>
                <w:bCs/>
                <w:sz w:val="21"/>
                <w:szCs w:val="21"/>
              </w:rPr>
            </w:pPr>
            <w:sdt>
              <w:sdtPr>
                <w:rPr>
                  <w:bCs/>
                  <w:sz w:val="21"/>
                  <w:szCs w:val="21"/>
                </w:rPr>
                <w:id w:val="1581718408"/>
                <w:placeholder>
                  <w:docPart w:val="23CB1AD8B8A8483B882C1C123F0B5130"/>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1080" w:type="dxa"/>
          </w:tcPr>
          <w:p w14:paraId="30311FA9" w14:textId="6D8527C0" w:rsidR="00441D78" w:rsidRPr="00582EBC" w:rsidRDefault="00F22F23" w:rsidP="00AF3AD3">
            <w:pPr>
              <w:jc w:val="center"/>
              <w:rPr>
                <w:bCs/>
                <w:sz w:val="21"/>
                <w:szCs w:val="21"/>
              </w:rPr>
            </w:pPr>
            <w:sdt>
              <w:sdtPr>
                <w:rPr>
                  <w:bCs/>
                  <w:sz w:val="21"/>
                  <w:szCs w:val="21"/>
                </w:rPr>
                <w:id w:val="65074744"/>
                <w:placeholder>
                  <w:docPart w:val="38319D43D84949D7ACD13898CB16B5C7"/>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c>
          <w:tcPr>
            <w:tcW w:w="1080" w:type="dxa"/>
          </w:tcPr>
          <w:p w14:paraId="67986A63" w14:textId="3B186508" w:rsidR="00441D78" w:rsidRPr="00582EBC" w:rsidRDefault="00F22F23" w:rsidP="00AF3AD3">
            <w:pPr>
              <w:jc w:val="center"/>
              <w:rPr>
                <w:bCs/>
                <w:sz w:val="21"/>
                <w:szCs w:val="21"/>
              </w:rPr>
            </w:pPr>
            <w:sdt>
              <w:sdtPr>
                <w:rPr>
                  <w:bCs/>
                  <w:sz w:val="21"/>
                  <w:szCs w:val="21"/>
                </w:rPr>
                <w:id w:val="1352998178"/>
                <w:placeholder>
                  <w:docPart w:val="28CEE44AFB3641218AB00ECC06B2BEA2"/>
                </w:placeholder>
                <w:showingPlcHdr/>
              </w:sdtPr>
              <w:sdtEndPr/>
              <w:sdtContent>
                <w:r w:rsidR="00F30BB5" w:rsidRPr="00582EBC">
                  <w:rPr>
                    <w:rStyle w:val="PlaceholderText"/>
                    <w:bCs/>
                    <w:color w:val="FF0000"/>
                    <w:sz w:val="21"/>
                    <w:szCs w:val="21"/>
                  </w:rPr>
                  <w:t xml:space="preserve"> enter number</w:t>
                </w:r>
                <w:r w:rsidR="00F30BB5" w:rsidRPr="00582EBC">
                  <w:rPr>
                    <w:bCs/>
                    <w:sz w:val="21"/>
                    <w:szCs w:val="21"/>
                  </w:rPr>
                  <w:t xml:space="preserve"> </w:t>
                </w:r>
              </w:sdtContent>
            </w:sdt>
            <w:r w:rsidR="00F30BB5" w:rsidRPr="00582EBC">
              <w:rPr>
                <w:bCs/>
                <w:sz w:val="21"/>
                <w:szCs w:val="21"/>
              </w:rPr>
              <w:t xml:space="preserve"> </w:t>
            </w:r>
            <w:r w:rsidR="00441D78" w:rsidRPr="00582EBC">
              <w:rPr>
                <w:bCs/>
                <w:sz w:val="21"/>
                <w:szCs w:val="21"/>
              </w:rPr>
              <w:t>%</w:t>
            </w:r>
          </w:p>
        </w:tc>
      </w:tr>
    </w:tbl>
    <w:p w14:paraId="06B0B484" w14:textId="77777777" w:rsidR="00441D78" w:rsidRDefault="00441D78" w:rsidP="00AF3AD3">
      <w:pPr>
        <w:rPr>
          <w:sz w:val="16"/>
          <w:szCs w:val="16"/>
        </w:rPr>
      </w:pPr>
    </w:p>
    <w:p w14:paraId="4409DCF5" w14:textId="77777777" w:rsidR="00441D78" w:rsidRPr="00EB6611" w:rsidRDefault="00441D78" w:rsidP="00AF3AD3">
      <w:pPr>
        <w:rPr>
          <w:b/>
          <w:bCs/>
          <w:color w:val="002060"/>
          <w:szCs w:val="24"/>
        </w:rPr>
      </w:pPr>
      <w:r w:rsidRPr="00EB6611">
        <w:rPr>
          <w:b/>
          <w:bCs/>
          <w:color w:val="002060"/>
          <w:szCs w:val="24"/>
        </w:rPr>
        <w:t>Key Barriers</w:t>
      </w:r>
    </w:p>
    <w:tbl>
      <w:tblPr>
        <w:tblStyle w:val="TableGrid"/>
        <w:tblW w:w="10980" w:type="dxa"/>
        <w:tblInd w:w="-455" w:type="dxa"/>
        <w:tblLook w:val="04A0" w:firstRow="1" w:lastRow="0" w:firstColumn="1" w:lastColumn="0" w:noHBand="0" w:noVBand="1"/>
      </w:tblPr>
      <w:tblGrid>
        <w:gridCol w:w="5490"/>
        <w:gridCol w:w="1800"/>
        <w:gridCol w:w="1890"/>
        <w:gridCol w:w="1800"/>
      </w:tblGrid>
      <w:tr w:rsidR="00EB6611" w:rsidRPr="00EB6611" w14:paraId="34CC74E4" w14:textId="77777777" w:rsidTr="00F30BB5">
        <w:tc>
          <w:tcPr>
            <w:tcW w:w="5490" w:type="dxa"/>
          </w:tcPr>
          <w:p w14:paraId="496E74E6" w14:textId="77777777" w:rsidR="00441D78" w:rsidRPr="00EB6611" w:rsidRDefault="00441D78" w:rsidP="00AF3AD3">
            <w:pPr>
              <w:rPr>
                <w:b/>
                <w:bCs/>
                <w:color w:val="002060"/>
                <w:sz w:val="21"/>
                <w:szCs w:val="21"/>
              </w:rPr>
            </w:pPr>
            <w:r w:rsidRPr="00EB6611">
              <w:rPr>
                <w:b/>
                <w:bCs/>
                <w:color w:val="002060"/>
                <w:sz w:val="21"/>
                <w:szCs w:val="21"/>
              </w:rPr>
              <w:t>Barrier</w:t>
            </w:r>
          </w:p>
        </w:tc>
        <w:tc>
          <w:tcPr>
            <w:tcW w:w="1800" w:type="dxa"/>
          </w:tcPr>
          <w:p w14:paraId="2D8789DA" w14:textId="77777777" w:rsidR="00441D78" w:rsidRPr="00EB6611" w:rsidRDefault="00441D78" w:rsidP="00AF3AD3">
            <w:pPr>
              <w:jc w:val="center"/>
              <w:rPr>
                <w:b/>
                <w:bCs/>
                <w:color w:val="002060"/>
                <w:sz w:val="21"/>
                <w:szCs w:val="21"/>
              </w:rPr>
            </w:pPr>
            <w:r w:rsidRPr="00EB6611">
              <w:rPr>
                <w:b/>
                <w:bCs/>
                <w:color w:val="002060"/>
                <w:sz w:val="21"/>
                <w:szCs w:val="21"/>
              </w:rPr>
              <w:t>Total Number of Respondents</w:t>
            </w:r>
          </w:p>
        </w:tc>
        <w:tc>
          <w:tcPr>
            <w:tcW w:w="1890" w:type="dxa"/>
          </w:tcPr>
          <w:p w14:paraId="43C0320F" w14:textId="77777777" w:rsidR="00441D78" w:rsidRPr="00EB6611" w:rsidRDefault="00441D78" w:rsidP="00AF3AD3">
            <w:pPr>
              <w:jc w:val="center"/>
              <w:rPr>
                <w:b/>
                <w:bCs/>
                <w:color w:val="002060"/>
                <w:sz w:val="21"/>
                <w:szCs w:val="21"/>
              </w:rPr>
            </w:pPr>
            <w:r w:rsidRPr="00EB6611">
              <w:rPr>
                <w:b/>
                <w:bCs/>
                <w:color w:val="002060"/>
                <w:sz w:val="21"/>
                <w:szCs w:val="21"/>
              </w:rPr>
              <w:t xml:space="preserve">Number of Times Identified </w:t>
            </w:r>
          </w:p>
        </w:tc>
        <w:tc>
          <w:tcPr>
            <w:tcW w:w="1800" w:type="dxa"/>
          </w:tcPr>
          <w:p w14:paraId="3F4D3653" w14:textId="77777777" w:rsidR="00441D78" w:rsidRPr="00EB6611" w:rsidRDefault="00441D78" w:rsidP="00AF3AD3">
            <w:pPr>
              <w:jc w:val="center"/>
              <w:rPr>
                <w:b/>
                <w:bCs/>
                <w:color w:val="002060"/>
                <w:sz w:val="21"/>
                <w:szCs w:val="21"/>
              </w:rPr>
            </w:pPr>
            <w:r w:rsidRPr="00EB6611">
              <w:rPr>
                <w:b/>
                <w:bCs/>
                <w:color w:val="002060"/>
                <w:sz w:val="21"/>
                <w:szCs w:val="21"/>
              </w:rPr>
              <w:t>Percentage</w:t>
            </w:r>
          </w:p>
          <w:p w14:paraId="1029F5EE" w14:textId="77777777" w:rsidR="00441D78" w:rsidRPr="00EB6611" w:rsidRDefault="00441D78" w:rsidP="00AF3AD3">
            <w:pPr>
              <w:jc w:val="center"/>
              <w:rPr>
                <w:b/>
                <w:bCs/>
                <w:color w:val="002060"/>
                <w:sz w:val="21"/>
                <w:szCs w:val="21"/>
              </w:rPr>
            </w:pPr>
            <w:r w:rsidRPr="00EB6611">
              <w:rPr>
                <w:b/>
                <w:bCs/>
                <w:color w:val="002060"/>
                <w:sz w:val="21"/>
                <w:szCs w:val="21"/>
              </w:rPr>
              <w:t xml:space="preserve">of Responses </w:t>
            </w:r>
          </w:p>
        </w:tc>
      </w:tr>
      <w:tr w:rsidR="00441D78" w:rsidRPr="005F7C92" w14:paraId="2872ACC8" w14:textId="77777777" w:rsidTr="00F30BB5">
        <w:tc>
          <w:tcPr>
            <w:tcW w:w="5490" w:type="dxa"/>
          </w:tcPr>
          <w:p w14:paraId="22AD28F8" w14:textId="77777777" w:rsidR="00441D78" w:rsidRPr="00EB6611" w:rsidRDefault="00441D78" w:rsidP="00AF3AD3">
            <w:pPr>
              <w:rPr>
                <w:b/>
                <w:color w:val="002060"/>
                <w:sz w:val="21"/>
                <w:szCs w:val="21"/>
              </w:rPr>
            </w:pPr>
            <w:r w:rsidRPr="00EB6611">
              <w:rPr>
                <w:color w:val="002060"/>
                <w:sz w:val="21"/>
                <w:szCs w:val="21"/>
              </w:rPr>
              <w:t>Wait Lists</w:t>
            </w:r>
          </w:p>
        </w:tc>
        <w:tc>
          <w:tcPr>
            <w:tcW w:w="1800" w:type="dxa"/>
          </w:tcPr>
          <w:p w14:paraId="68097946" w14:textId="7B3B241E" w:rsidR="00441D78" w:rsidRPr="008315DC" w:rsidRDefault="00F22F23" w:rsidP="00AF3AD3">
            <w:pPr>
              <w:jc w:val="center"/>
              <w:rPr>
                <w:bCs/>
                <w:sz w:val="21"/>
                <w:szCs w:val="21"/>
              </w:rPr>
            </w:pPr>
            <w:sdt>
              <w:sdtPr>
                <w:rPr>
                  <w:bCs/>
                  <w:sz w:val="21"/>
                  <w:szCs w:val="21"/>
                </w:rPr>
                <w:id w:val="-52777817"/>
                <w:placeholder>
                  <w:docPart w:val="FF80E9BF0F5A46C981B7D90B1B1C9F0B"/>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90" w:type="dxa"/>
          </w:tcPr>
          <w:p w14:paraId="4E7E61B3" w14:textId="14CDB8C6" w:rsidR="00441D78" w:rsidRPr="008315DC" w:rsidRDefault="00F22F23" w:rsidP="00AF3AD3">
            <w:pPr>
              <w:jc w:val="center"/>
              <w:rPr>
                <w:bCs/>
                <w:sz w:val="21"/>
                <w:szCs w:val="21"/>
              </w:rPr>
            </w:pPr>
            <w:sdt>
              <w:sdtPr>
                <w:rPr>
                  <w:bCs/>
                  <w:sz w:val="21"/>
                  <w:szCs w:val="21"/>
                </w:rPr>
                <w:id w:val="-1683584514"/>
                <w:placeholder>
                  <w:docPart w:val="91FA3498A36749B1A1C424B15C2EF2AA"/>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00" w:type="dxa"/>
          </w:tcPr>
          <w:p w14:paraId="6176DFC0" w14:textId="30E7119D" w:rsidR="00441D78" w:rsidRPr="008315DC" w:rsidRDefault="00F22F23" w:rsidP="00AF3AD3">
            <w:pPr>
              <w:jc w:val="center"/>
              <w:rPr>
                <w:bCs/>
                <w:sz w:val="21"/>
                <w:szCs w:val="21"/>
              </w:rPr>
            </w:pPr>
            <w:sdt>
              <w:sdtPr>
                <w:rPr>
                  <w:bCs/>
                  <w:sz w:val="21"/>
                  <w:szCs w:val="21"/>
                </w:rPr>
                <w:id w:val="-943767120"/>
                <w:placeholder>
                  <w:docPart w:val="24337B7F7CA54D489061E9EEF48EBB2C"/>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r>
      <w:tr w:rsidR="00441D78" w:rsidRPr="005F7C92" w14:paraId="4ED8EA13" w14:textId="77777777" w:rsidTr="00F30BB5">
        <w:tc>
          <w:tcPr>
            <w:tcW w:w="5490" w:type="dxa"/>
          </w:tcPr>
          <w:p w14:paraId="525B3AF0" w14:textId="77777777" w:rsidR="00441D78" w:rsidRPr="00EB6611" w:rsidRDefault="00441D78" w:rsidP="00AF3AD3">
            <w:pPr>
              <w:rPr>
                <w:b/>
                <w:color w:val="002060"/>
                <w:sz w:val="21"/>
                <w:szCs w:val="21"/>
              </w:rPr>
            </w:pPr>
            <w:r w:rsidRPr="00EB6611">
              <w:rPr>
                <w:color w:val="002060"/>
                <w:sz w:val="21"/>
                <w:szCs w:val="21"/>
              </w:rPr>
              <w:t>Services do not exist</w:t>
            </w:r>
          </w:p>
        </w:tc>
        <w:tc>
          <w:tcPr>
            <w:tcW w:w="1800" w:type="dxa"/>
          </w:tcPr>
          <w:p w14:paraId="10F0F191" w14:textId="4BA1F300" w:rsidR="00441D78" w:rsidRPr="008315DC" w:rsidRDefault="00F22F23" w:rsidP="00AF3AD3">
            <w:pPr>
              <w:jc w:val="center"/>
              <w:rPr>
                <w:bCs/>
                <w:sz w:val="21"/>
                <w:szCs w:val="21"/>
              </w:rPr>
            </w:pPr>
            <w:sdt>
              <w:sdtPr>
                <w:rPr>
                  <w:bCs/>
                  <w:sz w:val="21"/>
                  <w:szCs w:val="21"/>
                </w:rPr>
                <w:id w:val="-1687749361"/>
                <w:placeholder>
                  <w:docPart w:val="436649851CAC49878D206F45DDF2C4B4"/>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90" w:type="dxa"/>
          </w:tcPr>
          <w:p w14:paraId="066FFC21" w14:textId="51E84B6E" w:rsidR="00441D78" w:rsidRPr="008315DC" w:rsidRDefault="00F22F23" w:rsidP="00AF3AD3">
            <w:pPr>
              <w:jc w:val="center"/>
              <w:rPr>
                <w:bCs/>
                <w:sz w:val="21"/>
                <w:szCs w:val="21"/>
              </w:rPr>
            </w:pPr>
            <w:sdt>
              <w:sdtPr>
                <w:rPr>
                  <w:bCs/>
                  <w:sz w:val="21"/>
                  <w:szCs w:val="21"/>
                </w:rPr>
                <w:id w:val="-394195181"/>
                <w:placeholder>
                  <w:docPart w:val="1BB17D8150C64AA0B341A204514CD273"/>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00" w:type="dxa"/>
          </w:tcPr>
          <w:p w14:paraId="11283729" w14:textId="051FC09D" w:rsidR="00441D78" w:rsidRPr="008315DC" w:rsidRDefault="00F22F23" w:rsidP="00AF3AD3">
            <w:pPr>
              <w:jc w:val="center"/>
              <w:rPr>
                <w:bCs/>
                <w:sz w:val="21"/>
                <w:szCs w:val="21"/>
              </w:rPr>
            </w:pPr>
            <w:sdt>
              <w:sdtPr>
                <w:rPr>
                  <w:bCs/>
                  <w:sz w:val="21"/>
                  <w:szCs w:val="21"/>
                </w:rPr>
                <w:id w:val="-113756591"/>
                <w:placeholder>
                  <w:docPart w:val="FF35CF31219447129F07A6D88E5D962C"/>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r>
      <w:tr w:rsidR="00441D78" w:rsidRPr="005F7C92" w14:paraId="11EC989C" w14:textId="77777777" w:rsidTr="00F30BB5">
        <w:tc>
          <w:tcPr>
            <w:tcW w:w="5490" w:type="dxa"/>
          </w:tcPr>
          <w:p w14:paraId="7298ADFF" w14:textId="77777777" w:rsidR="00441D78" w:rsidRPr="00EB6611" w:rsidRDefault="00441D78" w:rsidP="00AF3AD3">
            <w:pPr>
              <w:rPr>
                <w:b/>
                <w:color w:val="002060"/>
                <w:sz w:val="21"/>
                <w:szCs w:val="21"/>
              </w:rPr>
            </w:pPr>
            <w:r w:rsidRPr="00EB6611">
              <w:rPr>
                <w:color w:val="002060"/>
                <w:sz w:val="21"/>
                <w:szCs w:val="21"/>
              </w:rPr>
              <w:t>Transportation</w:t>
            </w:r>
          </w:p>
        </w:tc>
        <w:tc>
          <w:tcPr>
            <w:tcW w:w="1800" w:type="dxa"/>
          </w:tcPr>
          <w:p w14:paraId="6657FA55" w14:textId="1E2600A8" w:rsidR="00441D78" w:rsidRPr="008315DC" w:rsidRDefault="00F22F23" w:rsidP="00AF3AD3">
            <w:pPr>
              <w:jc w:val="center"/>
              <w:rPr>
                <w:bCs/>
                <w:sz w:val="21"/>
                <w:szCs w:val="21"/>
              </w:rPr>
            </w:pPr>
            <w:sdt>
              <w:sdtPr>
                <w:rPr>
                  <w:bCs/>
                  <w:sz w:val="21"/>
                  <w:szCs w:val="21"/>
                </w:rPr>
                <w:id w:val="1593519544"/>
                <w:placeholder>
                  <w:docPart w:val="4C72BBE63CBC4C9191A09CF03C1959B8"/>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90" w:type="dxa"/>
          </w:tcPr>
          <w:p w14:paraId="582B81E5" w14:textId="65EE7AF7" w:rsidR="00441D78" w:rsidRPr="008315DC" w:rsidRDefault="00F22F23" w:rsidP="00AF3AD3">
            <w:pPr>
              <w:jc w:val="center"/>
              <w:rPr>
                <w:bCs/>
                <w:sz w:val="21"/>
                <w:szCs w:val="21"/>
              </w:rPr>
            </w:pPr>
            <w:sdt>
              <w:sdtPr>
                <w:rPr>
                  <w:bCs/>
                  <w:sz w:val="21"/>
                  <w:szCs w:val="21"/>
                </w:rPr>
                <w:id w:val="108797564"/>
                <w:placeholder>
                  <w:docPart w:val="78FF95FD009A49AB8F7A26FB18A3D0DF"/>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00" w:type="dxa"/>
          </w:tcPr>
          <w:p w14:paraId="18230111" w14:textId="5844AF87" w:rsidR="00441D78" w:rsidRPr="008315DC" w:rsidRDefault="00F22F23" w:rsidP="00AF3AD3">
            <w:pPr>
              <w:jc w:val="center"/>
              <w:rPr>
                <w:bCs/>
                <w:sz w:val="21"/>
                <w:szCs w:val="21"/>
              </w:rPr>
            </w:pPr>
            <w:sdt>
              <w:sdtPr>
                <w:rPr>
                  <w:bCs/>
                  <w:sz w:val="21"/>
                  <w:szCs w:val="21"/>
                </w:rPr>
                <w:id w:val="-258527666"/>
                <w:placeholder>
                  <w:docPart w:val="6E70A03D9B11431EA0AB2658615AA29C"/>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r>
      <w:tr w:rsidR="00441D78" w:rsidRPr="005F7C92" w14:paraId="53694267" w14:textId="77777777" w:rsidTr="00F30BB5">
        <w:tc>
          <w:tcPr>
            <w:tcW w:w="5490" w:type="dxa"/>
          </w:tcPr>
          <w:p w14:paraId="3CA74B53" w14:textId="77777777" w:rsidR="00441D78" w:rsidRPr="00EB6611" w:rsidRDefault="00441D78" w:rsidP="00AF3AD3">
            <w:pPr>
              <w:rPr>
                <w:b/>
                <w:color w:val="002060"/>
                <w:sz w:val="21"/>
                <w:szCs w:val="21"/>
              </w:rPr>
            </w:pPr>
            <w:r w:rsidRPr="00EB6611">
              <w:rPr>
                <w:color w:val="002060"/>
                <w:sz w:val="21"/>
                <w:szCs w:val="21"/>
              </w:rPr>
              <w:t xml:space="preserve">Cannot contact the service provider </w:t>
            </w:r>
          </w:p>
        </w:tc>
        <w:tc>
          <w:tcPr>
            <w:tcW w:w="1800" w:type="dxa"/>
          </w:tcPr>
          <w:p w14:paraId="790180E5" w14:textId="56C74889" w:rsidR="00441D78" w:rsidRPr="008315DC" w:rsidRDefault="00F22F23" w:rsidP="00AF3AD3">
            <w:pPr>
              <w:jc w:val="center"/>
              <w:rPr>
                <w:bCs/>
                <w:sz w:val="21"/>
                <w:szCs w:val="21"/>
              </w:rPr>
            </w:pPr>
            <w:sdt>
              <w:sdtPr>
                <w:rPr>
                  <w:bCs/>
                  <w:sz w:val="21"/>
                  <w:szCs w:val="21"/>
                </w:rPr>
                <w:id w:val="598297692"/>
                <w:placeholder>
                  <w:docPart w:val="42EC645489BF4BADA5EB15307524A106"/>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90" w:type="dxa"/>
          </w:tcPr>
          <w:p w14:paraId="49BAD7EA" w14:textId="0A8C87F0" w:rsidR="00441D78" w:rsidRPr="008315DC" w:rsidRDefault="00F22F23" w:rsidP="00AF3AD3">
            <w:pPr>
              <w:jc w:val="center"/>
              <w:rPr>
                <w:bCs/>
                <w:sz w:val="21"/>
                <w:szCs w:val="21"/>
              </w:rPr>
            </w:pPr>
            <w:sdt>
              <w:sdtPr>
                <w:rPr>
                  <w:bCs/>
                  <w:sz w:val="21"/>
                  <w:szCs w:val="21"/>
                </w:rPr>
                <w:id w:val="-1676490165"/>
                <w:placeholder>
                  <w:docPart w:val="30C6B8D7746D4A638280D5C394CFADE4"/>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00" w:type="dxa"/>
          </w:tcPr>
          <w:p w14:paraId="1FF9F644" w14:textId="7A934946" w:rsidR="00441D78" w:rsidRPr="008315DC" w:rsidRDefault="00F22F23" w:rsidP="00AF3AD3">
            <w:pPr>
              <w:jc w:val="center"/>
              <w:rPr>
                <w:bCs/>
                <w:sz w:val="21"/>
                <w:szCs w:val="21"/>
              </w:rPr>
            </w:pPr>
            <w:sdt>
              <w:sdtPr>
                <w:rPr>
                  <w:bCs/>
                  <w:sz w:val="21"/>
                  <w:szCs w:val="21"/>
                </w:rPr>
                <w:id w:val="-118690697"/>
                <w:placeholder>
                  <w:docPart w:val="F57B1C353BE944959E5AC497CDD9E524"/>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r>
      <w:tr w:rsidR="00441D78" w:rsidRPr="005F7C92" w14:paraId="64DECA75" w14:textId="77777777" w:rsidTr="00F30BB5">
        <w:tc>
          <w:tcPr>
            <w:tcW w:w="5490" w:type="dxa"/>
          </w:tcPr>
          <w:p w14:paraId="08255000" w14:textId="77777777" w:rsidR="00441D78" w:rsidRPr="00EB6611" w:rsidRDefault="00441D78" w:rsidP="00AF3AD3">
            <w:pPr>
              <w:rPr>
                <w:b/>
                <w:color w:val="002060"/>
                <w:sz w:val="21"/>
                <w:szCs w:val="21"/>
              </w:rPr>
            </w:pPr>
            <w:r w:rsidRPr="00EB6611">
              <w:rPr>
                <w:color w:val="002060"/>
                <w:sz w:val="21"/>
                <w:szCs w:val="21"/>
              </w:rPr>
              <w:t>Too expensive</w:t>
            </w:r>
          </w:p>
        </w:tc>
        <w:tc>
          <w:tcPr>
            <w:tcW w:w="1800" w:type="dxa"/>
          </w:tcPr>
          <w:p w14:paraId="1A7AB6AA" w14:textId="44C20B37" w:rsidR="00441D78" w:rsidRPr="008315DC" w:rsidRDefault="00F22F23" w:rsidP="00AF3AD3">
            <w:pPr>
              <w:jc w:val="center"/>
              <w:rPr>
                <w:bCs/>
                <w:sz w:val="21"/>
                <w:szCs w:val="21"/>
              </w:rPr>
            </w:pPr>
            <w:sdt>
              <w:sdtPr>
                <w:rPr>
                  <w:bCs/>
                  <w:sz w:val="21"/>
                  <w:szCs w:val="21"/>
                </w:rPr>
                <w:id w:val="359869755"/>
                <w:placeholder>
                  <w:docPart w:val="9C4196D2B71C409D8F4D53DAAD0156E1"/>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90" w:type="dxa"/>
          </w:tcPr>
          <w:p w14:paraId="70BE671B" w14:textId="5B8B8FDB" w:rsidR="00441D78" w:rsidRPr="008315DC" w:rsidRDefault="00F22F23" w:rsidP="00AF3AD3">
            <w:pPr>
              <w:jc w:val="center"/>
              <w:rPr>
                <w:bCs/>
                <w:sz w:val="21"/>
                <w:szCs w:val="21"/>
              </w:rPr>
            </w:pPr>
            <w:sdt>
              <w:sdtPr>
                <w:rPr>
                  <w:bCs/>
                  <w:sz w:val="21"/>
                  <w:szCs w:val="21"/>
                </w:rPr>
                <w:id w:val="-560634232"/>
                <w:placeholder>
                  <w:docPart w:val="CE1D033DCE034B07ACFAFA8AA3B9BE5D"/>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00" w:type="dxa"/>
          </w:tcPr>
          <w:p w14:paraId="53865E5C" w14:textId="0CCC8468" w:rsidR="00441D78" w:rsidRPr="008315DC" w:rsidRDefault="00F22F23" w:rsidP="00AF3AD3">
            <w:pPr>
              <w:jc w:val="center"/>
              <w:rPr>
                <w:bCs/>
                <w:sz w:val="21"/>
                <w:szCs w:val="21"/>
              </w:rPr>
            </w:pPr>
            <w:sdt>
              <w:sdtPr>
                <w:rPr>
                  <w:bCs/>
                  <w:sz w:val="21"/>
                  <w:szCs w:val="21"/>
                </w:rPr>
                <w:id w:val="-2108650177"/>
                <w:placeholder>
                  <w:docPart w:val="7B1BAED04F0C4289B82DF9E2CFF96528"/>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r>
      <w:tr w:rsidR="00441D78" w:rsidRPr="005F7C92" w14:paraId="3057AA89" w14:textId="77777777" w:rsidTr="00F30BB5">
        <w:tc>
          <w:tcPr>
            <w:tcW w:w="5490" w:type="dxa"/>
          </w:tcPr>
          <w:p w14:paraId="5209DEF1" w14:textId="77777777" w:rsidR="00441D78" w:rsidRPr="00EB6611" w:rsidRDefault="00441D78" w:rsidP="00AF3AD3">
            <w:pPr>
              <w:rPr>
                <w:b/>
                <w:color w:val="002060"/>
                <w:sz w:val="21"/>
                <w:szCs w:val="21"/>
              </w:rPr>
            </w:pPr>
            <w:r w:rsidRPr="00EB6611">
              <w:rPr>
                <w:color w:val="002060"/>
                <w:sz w:val="21"/>
                <w:szCs w:val="21"/>
              </w:rPr>
              <w:t>Lack of awareness of service</w:t>
            </w:r>
          </w:p>
        </w:tc>
        <w:tc>
          <w:tcPr>
            <w:tcW w:w="1800" w:type="dxa"/>
          </w:tcPr>
          <w:p w14:paraId="5FBAA7BA" w14:textId="7584633D" w:rsidR="00441D78" w:rsidRPr="008315DC" w:rsidRDefault="00F22F23" w:rsidP="00AF3AD3">
            <w:pPr>
              <w:jc w:val="center"/>
              <w:rPr>
                <w:bCs/>
                <w:sz w:val="21"/>
                <w:szCs w:val="21"/>
              </w:rPr>
            </w:pPr>
            <w:sdt>
              <w:sdtPr>
                <w:rPr>
                  <w:bCs/>
                  <w:sz w:val="21"/>
                  <w:szCs w:val="21"/>
                </w:rPr>
                <w:id w:val="749318161"/>
                <w:placeholder>
                  <w:docPart w:val="549B47707B06467D8B220B2631873A8F"/>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90" w:type="dxa"/>
          </w:tcPr>
          <w:p w14:paraId="16C18528" w14:textId="244A07A0" w:rsidR="00441D78" w:rsidRPr="008315DC" w:rsidRDefault="00F22F23" w:rsidP="00AF3AD3">
            <w:pPr>
              <w:jc w:val="center"/>
              <w:rPr>
                <w:bCs/>
                <w:sz w:val="21"/>
                <w:szCs w:val="21"/>
              </w:rPr>
            </w:pPr>
            <w:sdt>
              <w:sdtPr>
                <w:rPr>
                  <w:bCs/>
                  <w:sz w:val="21"/>
                  <w:szCs w:val="21"/>
                </w:rPr>
                <w:id w:val="2053118341"/>
                <w:placeholder>
                  <w:docPart w:val="F4EE246D09D54792B2D4D0D6426EF6DD"/>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00" w:type="dxa"/>
          </w:tcPr>
          <w:p w14:paraId="191E094E" w14:textId="09E9FE17" w:rsidR="00441D78" w:rsidRPr="008315DC" w:rsidRDefault="00F22F23" w:rsidP="00AF3AD3">
            <w:pPr>
              <w:jc w:val="center"/>
              <w:rPr>
                <w:bCs/>
                <w:sz w:val="21"/>
                <w:szCs w:val="21"/>
              </w:rPr>
            </w:pPr>
            <w:sdt>
              <w:sdtPr>
                <w:rPr>
                  <w:bCs/>
                  <w:sz w:val="21"/>
                  <w:szCs w:val="21"/>
                </w:rPr>
                <w:id w:val="484060926"/>
                <w:placeholder>
                  <w:docPart w:val="F1B63B0D8C71457F9C4C0D40414462D5"/>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r>
      <w:tr w:rsidR="00441D78" w:rsidRPr="005F7C92" w14:paraId="0D0EE05D" w14:textId="77777777" w:rsidTr="00F30BB5">
        <w:tc>
          <w:tcPr>
            <w:tcW w:w="5490" w:type="dxa"/>
          </w:tcPr>
          <w:p w14:paraId="2E362243" w14:textId="77777777" w:rsidR="00441D78" w:rsidRPr="00EB6611" w:rsidRDefault="00441D78" w:rsidP="00AF3AD3">
            <w:pPr>
              <w:rPr>
                <w:b/>
                <w:color w:val="002060"/>
                <w:sz w:val="21"/>
                <w:szCs w:val="21"/>
              </w:rPr>
            </w:pPr>
            <w:r w:rsidRPr="00EB6611">
              <w:rPr>
                <w:color w:val="002060"/>
                <w:sz w:val="21"/>
                <w:szCs w:val="21"/>
              </w:rPr>
              <w:t>Cultural Barriers</w:t>
            </w:r>
          </w:p>
        </w:tc>
        <w:tc>
          <w:tcPr>
            <w:tcW w:w="1800" w:type="dxa"/>
          </w:tcPr>
          <w:p w14:paraId="6DCD2BAB" w14:textId="3141883F" w:rsidR="00441D78" w:rsidRPr="008315DC" w:rsidRDefault="00F22F23" w:rsidP="00AF3AD3">
            <w:pPr>
              <w:jc w:val="center"/>
              <w:rPr>
                <w:bCs/>
                <w:sz w:val="21"/>
                <w:szCs w:val="21"/>
              </w:rPr>
            </w:pPr>
            <w:sdt>
              <w:sdtPr>
                <w:rPr>
                  <w:bCs/>
                  <w:sz w:val="21"/>
                  <w:szCs w:val="21"/>
                </w:rPr>
                <w:id w:val="561072995"/>
                <w:placeholder>
                  <w:docPart w:val="B90EB4B6F3A4474B8232C8A4F581D8A8"/>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90" w:type="dxa"/>
          </w:tcPr>
          <w:p w14:paraId="73113C53" w14:textId="32B7BED0" w:rsidR="00441D78" w:rsidRPr="008315DC" w:rsidRDefault="00F22F23" w:rsidP="00AF3AD3">
            <w:pPr>
              <w:jc w:val="center"/>
              <w:rPr>
                <w:bCs/>
                <w:sz w:val="21"/>
                <w:szCs w:val="21"/>
              </w:rPr>
            </w:pPr>
            <w:sdt>
              <w:sdtPr>
                <w:rPr>
                  <w:bCs/>
                  <w:sz w:val="21"/>
                  <w:szCs w:val="21"/>
                </w:rPr>
                <w:id w:val="-1546675925"/>
                <w:placeholder>
                  <w:docPart w:val="68840A46C957470E90558258E886A169"/>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00" w:type="dxa"/>
          </w:tcPr>
          <w:p w14:paraId="77442A12" w14:textId="60B3AFCB" w:rsidR="00441D78" w:rsidRPr="008315DC" w:rsidRDefault="00F22F23" w:rsidP="00AF3AD3">
            <w:pPr>
              <w:jc w:val="center"/>
              <w:rPr>
                <w:bCs/>
                <w:sz w:val="21"/>
                <w:szCs w:val="21"/>
              </w:rPr>
            </w:pPr>
            <w:sdt>
              <w:sdtPr>
                <w:rPr>
                  <w:bCs/>
                  <w:sz w:val="21"/>
                  <w:szCs w:val="21"/>
                </w:rPr>
                <w:id w:val="-1360204429"/>
                <w:placeholder>
                  <w:docPart w:val="95D475AAA2664DA0924112629A477726"/>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r>
      <w:tr w:rsidR="00441D78" w:rsidRPr="005F7C92" w14:paraId="210DD1B9" w14:textId="77777777" w:rsidTr="00F30BB5">
        <w:tc>
          <w:tcPr>
            <w:tcW w:w="5490" w:type="dxa"/>
          </w:tcPr>
          <w:p w14:paraId="0EC211F3" w14:textId="77777777" w:rsidR="00441D78" w:rsidRPr="00EB6611" w:rsidRDefault="00441D78" w:rsidP="00AF3AD3">
            <w:pPr>
              <w:rPr>
                <w:b/>
                <w:color w:val="002060"/>
                <w:sz w:val="21"/>
                <w:szCs w:val="21"/>
              </w:rPr>
            </w:pPr>
            <w:r w:rsidRPr="00EB6611">
              <w:rPr>
                <w:color w:val="002060"/>
                <w:sz w:val="21"/>
                <w:szCs w:val="21"/>
              </w:rPr>
              <w:t>Services provided are one-size fits all, and don’t meet individual needs</w:t>
            </w:r>
          </w:p>
        </w:tc>
        <w:tc>
          <w:tcPr>
            <w:tcW w:w="1800" w:type="dxa"/>
          </w:tcPr>
          <w:p w14:paraId="463759AA" w14:textId="7BCC67F8" w:rsidR="00441D78" w:rsidRPr="008315DC" w:rsidRDefault="00F22F23" w:rsidP="00AF3AD3">
            <w:pPr>
              <w:jc w:val="center"/>
              <w:rPr>
                <w:bCs/>
                <w:sz w:val="21"/>
                <w:szCs w:val="21"/>
              </w:rPr>
            </w:pPr>
            <w:sdt>
              <w:sdtPr>
                <w:rPr>
                  <w:bCs/>
                  <w:sz w:val="21"/>
                  <w:szCs w:val="21"/>
                </w:rPr>
                <w:id w:val="7644867"/>
                <w:placeholder>
                  <w:docPart w:val="6CDEC11E07E0493EBCF04FE56BBF2142"/>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90" w:type="dxa"/>
          </w:tcPr>
          <w:p w14:paraId="5477A60C" w14:textId="2218653E" w:rsidR="00441D78" w:rsidRPr="008315DC" w:rsidRDefault="00F22F23" w:rsidP="00AF3AD3">
            <w:pPr>
              <w:jc w:val="center"/>
              <w:rPr>
                <w:bCs/>
                <w:sz w:val="21"/>
                <w:szCs w:val="21"/>
              </w:rPr>
            </w:pPr>
            <w:sdt>
              <w:sdtPr>
                <w:rPr>
                  <w:bCs/>
                  <w:sz w:val="21"/>
                  <w:szCs w:val="21"/>
                </w:rPr>
                <w:id w:val="54976055"/>
                <w:placeholder>
                  <w:docPart w:val="B7FBE9F937DE43B6B441BD128DD00083"/>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00" w:type="dxa"/>
          </w:tcPr>
          <w:p w14:paraId="0D2A0BA8" w14:textId="4AA32600" w:rsidR="00441D78" w:rsidRPr="008315DC" w:rsidRDefault="00F22F23" w:rsidP="00AF3AD3">
            <w:pPr>
              <w:jc w:val="center"/>
              <w:rPr>
                <w:bCs/>
                <w:sz w:val="21"/>
                <w:szCs w:val="21"/>
              </w:rPr>
            </w:pPr>
            <w:sdt>
              <w:sdtPr>
                <w:rPr>
                  <w:bCs/>
                  <w:sz w:val="21"/>
                  <w:szCs w:val="21"/>
                </w:rPr>
                <w:id w:val="-1806230561"/>
                <w:placeholder>
                  <w:docPart w:val="B502CA2D4CA6425EA5C931472091B064"/>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r>
      <w:tr w:rsidR="00441D78" w:rsidRPr="005F7C92" w14:paraId="0A334193" w14:textId="77777777" w:rsidTr="00F30BB5">
        <w:tc>
          <w:tcPr>
            <w:tcW w:w="5490" w:type="dxa"/>
          </w:tcPr>
          <w:p w14:paraId="2A3367B2" w14:textId="77777777" w:rsidR="00441D78" w:rsidRPr="00EB6611" w:rsidRDefault="00441D78" w:rsidP="00AF3AD3">
            <w:pPr>
              <w:rPr>
                <w:b/>
                <w:color w:val="002060"/>
                <w:sz w:val="21"/>
                <w:szCs w:val="21"/>
              </w:rPr>
            </w:pPr>
            <w:r w:rsidRPr="00EB6611">
              <w:rPr>
                <w:color w:val="002060"/>
                <w:sz w:val="21"/>
                <w:szCs w:val="21"/>
              </w:rPr>
              <w:t xml:space="preserve">Stigma Leads to Avoidance </w:t>
            </w:r>
          </w:p>
        </w:tc>
        <w:tc>
          <w:tcPr>
            <w:tcW w:w="1800" w:type="dxa"/>
          </w:tcPr>
          <w:p w14:paraId="111DE811" w14:textId="4431A348" w:rsidR="00441D78" w:rsidRPr="008315DC" w:rsidRDefault="00F22F23" w:rsidP="00AF3AD3">
            <w:pPr>
              <w:jc w:val="center"/>
              <w:rPr>
                <w:bCs/>
                <w:sz w:val="21"/>
                <w:szCs w:val="21"/>
              </w:rPr>
            </w:pPr>
            <w:sdt>
              <w:sdtPr>
                <w:rPr>
                  <w:bCs/>
                  <w:sz w:val="21"/>
                  <w:szCs w:val="21"/>
                </w:rPr>
                <w:id w:val="1133062489"/>
                <w:placeholder>
                  <w:docPart w:val="43E8A11C5AD04344A1F4DD0781E68779"/>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90" w:type="dxa"/>
          </w:tcPr>
          <w:p w14:paraId="435C83D5" w14:textId="646929AF" w:rsidR="00441D78" w:rsidRPr="008315DC" w:rsidRDefault="00F22F23" w:rsidP="00AF3AD3">
            <w:pPr>
              <w:jc w:val="center"/>
              <w:rPr>
                <w:bCs/>
                <w:sz w:val="21"/>
                <w:szCs w:val="21"/>
              </w:rPr>
            </w:pPr>
            <w:sdt>
              <w:sdtPr>
                <w:rPr>
                  <w:bCs/>
                  <w:sz w:val="21"/>
                  <w:szCs w:val="21"/>
                </w:rPr>
                <w:id w:val="-1012685972"/>
                <w:placeholder>
                  <w:docPart w:val="B0BBA7A243C240BD91F318424C5B9BD3"/>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00" w:type="dxa"/>
          </w:tcPr>
          <w:p w14:paraId="4F3A49EF" w14:textId="50F38A69" w:rsidR="00441D78" w:rsidRPr="008315DC" w:rsidRDefault="00F22F23" w:rsidP="00AF3AD3">
            <w:pPr>
              <w:jc w:val="center"/>
              <w:rPr>
                <w:bCs/>
                <w:sz w:val="21"/>
                <w:szCs w:val="21"/>
              </w:rPr>
            </w:pPr>
            <w:sdt>
              <w:sdtPr>
                <w:rPr>
                  <w:bCs/>
                  <w:sz w:val="21"/>
                  <w:szCs w:val="21"/>
                </w:rPr>
                <w:id w:val="-911239021"/>
                <w:placeholder>
                  <w:docPart w:val="45CB5005CB2547DA9328AAD1BFC81C61"/>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r>
      <w:tr w:rsidR="00441D78" w:rsidRPr="005F7C92" w14:paraId="0CC743E7" w14:textId="77777777" w:rsidTr="00F30BB5">
        <w:tc>
          <w:tcPr>
            <w:tcW w:w="5490" w:type="dxa"/>
          </w:tcPr>
          <w:p w14:paraId="6B675F85" w14:textId="77777777" w:rsidR="00441D78" w:rsidRPr="00EB6611" w:rsidRDefault="00441D78" w:rsidP="00AF3AD3">
            <w:pPr>
              <w:rPr>
                <w:b/>
                <w:color w:val="002060"/>
                <w:sz w:val="21"/>
                <w:szCs w:val="21"/>
              </w:rPr>
            </w:pPr>
            <w:r w:rsidRPr="00EB6611">
              <w:rPr>
                <w:color w:val="002060"/>
                <w:sz w:val="21"/>
                <w:szCs w:val="21"/>
              </w:rPr>
              <w:t xml:space="preserve">Eligibility Requirement (explain below) </w:t>
            </w:r>
          </w:p>
        </w:tc>
        <w:tc>
          <w:tcPr>
            <w:tcW w:w="1800" w:type="dxa"/>
          </w:tcPr>
          <w:p w14:paraId="77C85737" w14:textId="73C65C2F" w:rsidR="00441D78" w:rsidRPr="008315DC" w:rsidRDefault="00F22F23" w:rsidP="00AF3AD3">
            <w:pPr>
              <w:jc w:val="center"/>
              <w:rPr>
                <w:bCs/>
                <w:sz w:val="21"/>
                <w:szCs w:val="21"/>
              </w:rPr>
            </w:pPr>
            <w:sdt>
              <w:sdtPr>
                <w:rPr>
                  <w:bCs/>
                  <w:sz w:val="21"/>
                  <w:szCs w:val="21"/>
                </w:rPr>
                <w:id w:val="241613218"/>
                <w:placeholder>
                  <w:docPart w:val="CE6253D1667847369F33347E32DB3698"/>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90" w:type="dxa"/>
          </w:tcPr>
          <w:p w14:paraId="5BC6DA61" w14:textId="71F9F624" w:rsidR="00441D78" w:rsidRPr="008315DC" w:rsidRDefault="00F22F23" w:rsidP="00AF3AD3">
            <w:pPr>
              <w:jc w:val="center"/>
              <w:rPr>
                <w:bCs/>
                <w:sz w:val="21"/>
                <w:szCs w:val="21"/>
              </w:rPr>
            </w:pPr>
            <w:sdt>
              <w:sdtPr>
                <w:rPr>
                  <w:bCs/>
                  <w:sz w:val="21"/>
                  <w:szCs w:val="21"/>
                </w:rPr>
                <w:id w:val="-64725001"/>
                <w:placeholder>
                  <w:docPart w:val="96623EFC444542B982F1677B8F719109"/>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00" w:type="dxa"/>
          </w:tcPr>
          <w:p w14:paraId="76B4AFC0" w14:textId="1E56204F" w:rsidR="00441D78" w:rsidRPr="008315DC" w:rsidRDefault="00F22F23" w:rsidP="00AF3AD3">
            <w:pPr>
              <w:jc w:val="center"/>
              <w:rPr>
                <w:bCs/>
                <w:sz w:val="21"/>
                <w:szCs w:val="21"/>
              </w:rPr>
            </w:pPr>
            <w:sdt>
              <w:sdtPr>
                <w:rPr>
                  <w:bCs/>
                  <w:sz w:val="21"/>
                  <w:szCs w:val="21"/>
                </w:rPr>
                <w:id w:val="1438793572"/>
                <w:placeholder>
                  <w:docPart w:val="11BC82658C694DC0BB94731E3E16332E"/>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r>
      <w:tr w:rsidR="00441D78" w:rsidRPr="005F7C92" w14:paraId="1616BCED" w14:textId="77777777" w:rsidTr="00F30BB5">
        <w:tc>
          <w:tcPr>
            <w:tcW w:w="5490" w:type="dxa"/>
          </w:tcPr>
          <w:p w14:paraId="53849ECD" w14:textId="77777777" w:rsidR="00441D78" w:rsidRPr="00EB6611" w:rsidRDefault="00441D78" w:rsidP="00AF3AD3">
            <w:pPr>
              <w:rPr>
                <w:b/>
                <w:color w:val="002060"/>
                <w:sz w:val="21"/>
                <w:szCs w:val="21"/>
              </w:rPr>
            </w:pPr>
            <w:r w:rsidRPr="00EB6611">
              <w:rPr>
                <w:color w:val="002060"/>
                <w:sz w:val="21"/>
                <w:szCs w:val="21"/>
              </w:rPr>
              <w:t>Other (explain below)</w:t>
            </w:r>
          </w:p>
        </w:tc>
        <w:tc>
          <w:tcPr>
            <w:tcW w:w="1800" w:type="dxa"/>
          </w:tcPr>
          <w:p w14:paraId="21CD0CEB" w14:textId="2966CC45" w:rsidR="00441D78" w:rsidRPr="008315DC" w:rsidRDefault="00F22F23" w:rsidP="00AF3AD3">
            <w:pPr>
              <w:jc w:val="center"/>
              <w:rPr>
                <w:bCs/>
                <w:sz w:val="21"/>
                <w:szCs w:val="21"/>
              </w:rPr>
            </w:pPr>
            <w:sdt>
              <w:sdtPr>
                <w:rPr>
                  <w:bCs/>
                  <w:sz w:val="21"/>
                  <w:szCs w:val="21"/>
                </w:rPr>
                <w:id w:val="1152723348"/>
                <w:placeholder>
                  <w:docPart w:val="BD395AF31D2C49BF9292E6CF5750127B"/>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90" w:type="dxa"/>
          </w:tcPr>
          <w:p w14:paraId="5275632B" w14:textId="01966EEF" w:rsidR="00441D78" w:rsidRPr="008315DC" w:rsidRDefault="00F22F23" w:rsidP="00AF3AD3">
            <w:pPr>
              <w:jc w:val="center"/>
              <w:rPr>
                <w:bCs/>
                <w:sz w:val="21"/>
                <w:szCs w:val="21"/>
              </w:rPr>
            </w:pPr>
            <w:sdt>
              <w:sdtPr>
                <w:rPr>
                  <w:bCs/>
                  <w:sz w:val="21"/>
                  <w:szCs w:val="21"/>
                </w:rPr>
                <w:id w:val="-1461107632"/>
                <w:placeholder>
                  <w:docPart w:val="436E1225F4FB458B8FE975F23C5AD608"/>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c>
          <w:tcPr>
            <w:tcW w:w="1800" w:type="dxa"/>
          </w:tcPr>
          <w:p w14:paraId="7C6A539E" w14:textId="280EA560" w:rsidR="00441D78" w:rsidRPr="008315DC" w:rsidRDefault="00F22F23" w:rsidP="00AF3AD3">
            <w:pPr>
              <w:jc w:val="center"/>
              <w:rPr>
                <w:bCs/>
                <w:sz w:val="21"/>
                <w:szCs w:val="21"/>
              </w:rPr>
            </w:pPr>
            <w:sdt>
              <w:sdtPr>
                <w:rPr>
                  <w:bCs/>
                  <w:sz w:val="21"/>
                  <w:szCs w:val="21"/>
                </w:rPr>
                <w:id w:val="1295178111"/>
                <w:placeholder>
                  <w:docPart w:val="DB3420B22D134FC5B29C01A75E0001DA"/>
                </w:placeholder>
                <w:showingPlcHdr/>
              </w:sdtPr>
              <w:sdtEndPr/>
              <w:sdtContent>
                <w:r w:rsidR="00F30BB5" w:rsidRPr="008315DC">
                  <w:rPr>
                    <w:rStyle w:val="PlaceholderText"/>
                    <w:bCs/>
                    <w:color w:val="FF0000"/>
                    <w:sz w:val="21"/>
                    <w:szCs w:val="21"/>
                  </w:rPr>
                  <w:t xml:space="preserve"> enter number</w:t>
                </w:r>
                <w:r w:rsidR="00F30BB5" w:rsidRPr="008315DC">
                  <w:rPr>
                    <w:bCs/>
                    <w:sz w:val="21"/>
                    <w:szCs w:val="21"/>
                  </w:rPr>
                  <w:t xml:space="preserve"> </w:t>
                </w:r>
              </w:sdtContent>
            </w:sdt>
          </w:p>
        </w:tc>
      </w:tr>
    </w:tbl>
    <w:p w14:paraId="015A9290" w14:textId="77777777" w:rsidR="00441D78" w:rsidRPr="00F30BB5" w:rsidRDefault="00441D78" w:rsidP="00AF3AD3">
      <w:pPr>
        <w:rPr>
          <w:szCs w:val="24"/>
        </w:rPr>
      </w:pPr>
    </w:p>
    <w:p w14:paraId="5DA2586D" w14:textId="189B66F8" w:rsidR="006D3677" w:rsidRPr="00344157" w:rsidRDefault="006D3677" w:rsidP="00AF3AD3"/>
    <w:sectPr w:rsidR="006D3677" w:rsidRPr="00344157" w:rsidSect="00295EEF">
      <w:headerReference w:type="even" r:id="rId21"/>
      <w:headerReference w:type="default" r:id="rId22"/>
      <w:footerReference w:type="default" r:id="rId23"/>
      <w:pgSz w:w="12240" w:h="15840"/>
      <w:pgMar w:top="720" w:right="1152" w:bottom="54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A1DF6" w14:textId="77777777" w:rsidR="00F22F23" w:rsidRDefault="00F22F23">
      <w:r>
        <w:separator/>
      </w:r>
    </w:p>
    <w:p w14:paraId="771C3A0F" w14:textId="77777777" w:rsidR="00F22F23" w:rsidRDefault="00F22F23"/>
  </w:endnote>
  <w:endnote w:type="continuationSeparator" w:id="0">
    <w:p w14:paraId="54672C74" w14:textId="77777777" w:rsidR="00F22F23" w:rsidRDefault="00F22F23">
      <w:r>
        <w:continuationSeparator/>
      </w:r>
    </w:p>
    <w:p w14:paraId="15213403" w14:textId="77777777" w:rsidR="00F22F23" w:rsidRDefault="00F22F23"/>
  </w:endnote>
  <w:endnote w:type="continuationNotice" w:id="1">
    <w:p w14:paraId="49EEE3BE" w14:textId="77777777" w:rsidR="00F22F23" w:rsidRDefault="00F22F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2B6BE57A" w14:textId="77777777" w:rsidR="00E04AB9" w:rsidRDefault="00E04AB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54F467F" w14:textId="77777777" w:rsidR="00E04AB9" w:rsidRDefault="00E04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2E752" w14:textId="77777777" w:rsidR="00F22F23" w:rsidRDefault="00F22F23">
      <w:r>
        <w:separator/>
      </w:r>
    </w:p>
    <w:p w14:paraId="4201366A" w14:textId="77777777" w:rsidR="00F22F23" w:rsidRDefault="00F22F23"/>
  </w:footnote>
  <w:footnote w:type="continuationSeparator" w:id="0">
    <w:p w14:paraId="3BA849F8" w14:textId="77777777" w:rsidR="00F22F23" w:rsidRDefault="00F22F23">
      <w:r>
        <w:continuationSeparator/>
      </w:r>
    </w:p>
    <w:p w14:paraId="422A7C32" w14:textId="77777777" w:rsidR="00F22F23" w:rsidRDefault="00F22F23"/>
  </w:footnote>
  <w:footnote w:type="continuationNotice" w:id="1">
    <w:p w14:paraId="4AE1321D" w14:textId="77777777" w:rsidR="00F22F23" w:rsidRDefault="00F22F2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C9D7A" w14:textId="058B5DF9" w:rsidR="00E04AB9" w:rsidRDefault="00E04AB9">
    <w:pPr>
      <w:pStyle w:val="Header"/>
    </w:pPr>
    <w:r>
      <w:rPr>
        <w:noProof/>
      </w:rPr>
      <mc:AlternateContent>
        <mc:Choice Requires="wps">
          <w:drawing>
            <wp:anchor distT="0" distB="0" distL="114300" distR="114300" simplePos="0" relativeHeight="251658240" behindDoc="1" locked="0" layoutInCell="0" allowOverlap="1" wp14:anchorId="0867D9D8" wp14:editId="580CFE79">
              <wp:simplePos x="0" y="0"/>
              <wp:positionH relativeFrom="margin">
                <wp:align>center</wp:align>
              </wp:positionH>
              <wp:positionV relativeFrom="margin">
                <wp:align>center</wp:align>
              </wp:positionV>
              <wp:extent cx="7941945" cy="952500"/>
              <wp:effectExtent l="0" t="2562225" r="0" b="244792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41945" cy="952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E56D5C" w14:textId="77777777" w:rsidR="00E04AB9" w:rsidRDefault="00E04AB9" w:rsidP="006066AA">
                          <w:pPr>
                            <w:jc w:val="center"/>
                            <w:rPr>
                              <w:szCs w:val="24"/>
                            </w:rPr>
                          </w:pPr>
                          <w:r>
                            <w:rPr>
                              <w:rFonts w:ascii="Calibri" w:hAnsi="Calibri"/>
                              <w:color w:val="C0C0C0"/>
                              <w:sz w:val="2"/>
                              <w:szCs w:val="2"/>
                              <w14:textFill>
                                <w14:solidFill>
                                  <w14:srgbClr w14:val="C0C0C0">
                                    <w14:alpha w14:val="50000"/>
                                  </w14:srgbClr>
                                </w14:solidFill>
                              </w14:textFill>
                            </w:rPr>
                            <w:t>SAMPLE NOT FOR DISTRIBUTION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67D9D8" id="_x0000_t202" coordsize="21600,21600" o:spt="202" path="m,l,21600r21600,l21600,xe">
              <v:stroke joinstyle="miter"/>
              <v:path gradientshapeok="t" o:connecttype="rect"/>
            </v:shapetype>
            <v:shape id="Text Box 250" o:spid="_x0000_s1032" type="#_x0000_t202" style="position:absolute;margin-left:0;margin-top:0;width:625.35pt;height: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" o:allowincell="f" filled="f" stroked="f">
              <v:stroke joinstyle="round"/>
              <o:lock v:ext="edit" shapetype="t"/>
              <v:textbox style="mso-fit-shape-to-text:t">
                <w:txbxContent>
                  <w:p w14:paraId="34E56D5C" w14:textId="77777777" w:rsidR="00E04AB9" w:rsidRDefault="00E04AB9" w:rsidP="006066AA">
                    <w:pPr>
                      <w:jc w:val="center"/>
                      <w:rPr>
                        <w:szCs w:val="24"/>
                      </w:rPr>
                    </w:pPr>
                    <w:r>
                      <w:rPr>
                        <w:rFonts w:ascii="Calibri" w:hAnsi="Calibri"/>
                        <w:color w:val="C0C0C0"/>
                        <w:sz w:val="2"/>
                        <w:szCs w:val="2"/>
                        <w14:textFill>
                          <w14:solidFill>
                            <w14:srgbClr w14:val="C0C0C0">
                              <w14:alpha w14:val="50000"/>
                            </w14:srgbClr>
                          </w14:solidFill>
                        </w14:textFill>
                      </w:rPr>
                      <w:t>SAMPLE NOT FOR DISTRIBUTION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250" w:type="dxa"/>
      <w:tblInd w:w="-63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1250"/>
    </w:tblGrid>
    <w:tr w:rsidR="00E04AB9" w14:paraId="37C9F92E" w14:textId="77777777" w:rsidTr="007A70C2">
      <w:trPr>
        <w:trHeight w:val="978"/>
      </w:trPr>
      <w:tc>
        <w:tcPr>
          <w:tcW w:w="11250" w:type="dxa"/>
          <w:tcBorders>
            <w:top w:val="nil"/>
            <w:left w:val="nil"/>
            <w:bottom w:val="single" w:sz="36" w:space="0" w:color="34ABA2" w:themeColor="accent3"/>
            <w:right w:val="nil"/>
          </w:tcBorders>
        </w:tcPr>
        <w:p w14:paraId="6995EDA0" w14:textId="77777777" w:rsidR="00E04AB9" w:rsidRDefault="00E04AB9" w:rsidP="007A70C2">
          <w:pPr>
            <w:pStyle w:val="Header"/>
            <w:ind w:left="-830"/>
          </w:pPr>
        </w:p>
      </w:tc>
    </w:tr>
  </w:tbl>
  <w:p w14:paraId="5A691C52" w14:textId="69DA8979" w:rsidR="00E04AB9" w:rsidRDefault="00E04AB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23D6C"/>
    <w:multiLevelType w:val="hybridMultilevel"/>
    <w:tmpl w:val="544085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9B27AF"/>
    <w:multiLevelType w:val="hybridMultilevel"/>
    <w:tmpl w:val="4EB4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65763"/>
    <w:multiLevelType w:val="hybridMultilevel"/>
    <w:tmpl w:val="73BC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601AD"/>
    <w:multiLevelType w:val="hybridMultilevel"/>
    <w:tmpl w:val="D8FE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36A0F"/>
    <w:multiLevelType w:val="hybridMultilevel"/>
    <w:tmpl w:val="3406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F63194"/>
    <w:multiLevelType w:val="hybridMultilevel"/>
    <w:tmpl w:val="85F6AD58"/>
    <w:lvl w:ilvl="0" w:tplc="8CFAF464">
      <w:start w:val="1"/>
      <w:numFmt w:val="bullet"/>
      <w:lvlText w:val="–"/>
      <w:lvlJc w:val="left"/>
      <w:pPr>
        <w:tabs>
          <w:tab w:val="num" w:pos="720"/>
        </w:tabs>
        <w:ind w:left="720" w:hanging="360"/>
      </w:pPr>
      <w:rPr>
        <w:rFonts w:ascii="Franklin Gothic Book" w:hAnsi="Franklin Gothic Book" w:hint="default"/>
      </w:rPr>
    </w:lvl>
    <w:lvl w:ilvl="1" w:tplc="3BB04B7E">
      <w:start w:val="1"/>
      <w:numFmt w:val="bullet"/>
      <w:lvlText w:val="–"/>
      <w:lvlJc w:val="left"/>
      <w:pPr>
        <w:tabs>
          <w:tab w:val="num" w:pos="1440"/>
        </w:tabs>
        <w:ind w:left="1440" w:hanging="360"/>
      </w:pPr>
      <w:rPr>
        <w:rFonts w:ascii="Franklin Gothic Book" w:hAnsi="Franklin Gothic Book" w:hint="default"/>
      </w:rPr>
    </w:lvl>
    <w:lvl w:ilvl="2" w:tplc="9C24961C" w:tentative="1">
      <w:start w:val="1"/>
      <w:numFmt w:val="bullet"/>
      <w:lvlText w:val="–"/>
      <w:lvlJc w:val="left"/>
      <w:pPr>
        <w:tabs>
          <w:tab w:val="num" w:pos="2160"/>
        </w:tabs>
        <w:ind w:left="2160" w:hanging="360"/>
      </w:pPr>
      <w:rPr>
        <w:rFonts w:ascii="Franklin Gothic Book" w:hAnsi="Franklin Gothic Book" w:hint="default"/>
      </w:rPr>
    </w:lvl>
    <w:lvl w:ilvl="3" w:tplc="22B6EB20" w:tentative="1">
      <w:start w:val="1"/>
      <w:numFmt w:val="bullet"/>
      <w:lvlText w:val="–"/>
      <w:lvlJc w:val="left"/>
      <w:pPr>
        <w:tabs>
          <w:tab w:val="num" w:pos="2880"/>
        </w:tabs>
        <w:ind w:left="2880" w:hanging="360"/>
      </w:pPr>
      <w:rPr>
        <w:rFonts w:ascii="Franklin Gothic Book" w:hAnsi="Franklin Gothic Book" w:hint="default"/>
      </w:rPr>
    </w:lvl>
    <w:lvl w:ilvl="4" w:tplc="BE2400EA" w:tentative="1">
      <w:start w:val="1"/>
      <w:numFmt w:val="bullet"/>
      <w:lvlText w:val="–"/>
      <w:lvlJc w:val="left"/>
      <w:pPr>
        <w:tabs>
          <w:tab w:val="num" w:pos="3600"/>
        </w:tabs>
        <w:ind w:left="3600" w:hanging="360"/>
      </w:pPr>
      <w:rPr>
        <w:rFonts w:ascii="Franklin Gothic Book" w:hAnsi="Franklin Gothic Book" w:hint="default"/>
      </w:rPr>
    </w:lvl>
    <w:lvl w:ilvl="5" w:tplc="88FEEA86" w:tentative="1">
      <w:start w:val="1"/>
      <w:numFmt w:val="bullet"/>
      <w:lvlText w:val="–"/>
      <w:lvlJc w:val="left"/>
      <w:pPr>
        <w:tabs>
          <w:tab w:val="num" w:pos="4320"/>
        </w:tabs>
        <w:ind w:left="4320" w:hanging="360"/>
      </w:pPr>
      <w:rPr>
        <w:rFonts w:ascii="Franklin Gothic Book" w:hAnsi="Franklin Gothic Book" w:hint="default"/>
      </w:rPr>
    </w:lvl>
    <w:lvl w:ilvl="6" w:tplc="C4EE75C0" w:tentative="1">
      <w:start w:val="1"/>
      <w:numFmt w:val="bullet"/>
      <w:lvlText w:val="–"/>
      <w:lvlJc w:val="left"/>
      <w:pPr>
        <w:tabs>
          <w:tab w:val="num" w:pos="5040"/>
        </w:tabs>
        <w:ind w:left="5040" w:hanging="360"/>
      </w:pPr>
      <w:rPr>
        <w:rFonts w:ascii="Franklin Gothic Book" w:hAnsi="Franklin Gothic Book" w:hint="default"/>
      </w:rPr>
    </w:lvl>
    <w:lvl w:ilvl="7" w:tplc="AA7CD65E" w:tentative="1">
      <w:start w:val="1"/>
      <w:numFmt w:val="bullet"/>
      <w:lvlText w:val="–"/>
      <w:lvlJc w:val="left"/>
      <w:pPr>
        <w:tabs>
          <w:tab w:val="num" w:pos="5760"/>
        </w:tabs>
        <w:ind w:left="5760" w:hanging="360"/>
      </w:pPr>
      <w:rPr>
        <w:rFonts w:ascii="Franklin Gothic Book" w:hAnsi="Franklin Gothic Book" w:hint="default"/>
      </w:rPr>
    </w:lvl>
    <w:lvl w:ilvl="8" w:tplc="947E26AA" w:tentative="1">
      <w:start w:val="1"/>
      <w:numFmt w:val="bullet"/>
      <w:lvlText w:val="–"/>
      <w:lvlJc w:val="left"/>
      <w:pPr>
        <w:tabs>
          <w:tab w:val="num" w:pos="6480"/>
        </w:tabs>
        <w:ind w:left="6480" w:hanging="360"/>
      </w:pPr>
      <w:rPr>
        <w:rFonts w:ascii="Franklin Gothic Book" w:hAnsi="Franklin Gothic Book" w:hint="default"/>
      </w:rPr>
    </w:lvl>
  </w:abstractNum>
  <w:abstractNum w:abstractNumId="6" w15:restartNumberingAfterBreak="0">
    <w:nsid w:val="418D73ED"/>
    <w:multiLevelType w:val="hybridMultilevel"/>
    <w:tmpl w:val="447E0108"/>
    <w:lvl w:ilvl="0" w:tplc="8CFAF464">
      <w:start w:val="1"/>
      <w:numFmt w:val="bullet"/>
      <w:lvlText w:val="–"/>
      <w:lvlJc w:val="left"/>
      <w:pPr>
        <w:tabs>
          <w:tab w:val="num" w:pos="720"/>
        </w:tabs>
        <w:ind w:left="720" w:hanging="360"/>
      </w:pPr>
      <w:rPr>
        <w:rFonts w:ascii="Franklin Gothic Book" w:hAnsi="Franklin Gothic Book" w:hint="default"/>
      </w:rPr>
    </w:lvl>
    <w:lvl w:ilvl="1" w:tplc="04090001">
      <w:start w:val="1"/>
      <w:numFmt w:val="bullet"/>
      <w:lvlText w:val=""/>
      <w:lvlJc w:val="left"/>
      <w:pPr>
        <w:tabs>
          <w:tab w:val="num" w:pos="1440"/>
        </w:tabs>
        <w:ind w:left="1440" w:hanging="360"/>
      </w:pPr>
      <w:rPr>
        <w:rFonts w:ascii="Symbol" w:hAnsi="Symbol" w:hint="default"/>
      </w:rPr>
    </w:lvl>
    <w:lvl w:ilvl="2" w:tplc="9C24961C" w:tentative="1">
      <w:start w:val="1"/>
      <w:numFmt w:val="bullet"/>
      <w:lvlText w:val="–"/>
      <w:lvlJc w:val="left"/>
      <w:pPr>
        <w:tabs>
          <w:tab w:val="num" w:pos="2160"/>
        </w:tabs>
        <w:ind w:left="2160" w:hanging="360"/>
      </w:pPr>
      <w:rPr>
        <w:rFonts w:ascii="Franklin Gothic Book" w:hAnsi="Franklin Gothic Book" w:hint="default"/>
      </w:rPr>
    </w:lvl>
    <w:lvl w:ilvl="3" w:tplc="22B6EB20" w:tentative="1">
      <w:start w:val="1"/>
      <w:numFmt w:val="bullet"/>
      <w:lvlText w:val="–"/>
      <w:lvlJc w:val="left"/>
      <w:pPr>
        <w:tabs>
          <w:tab w:val="num" w:pos="2880"/>
        </w:tabs>
        <w:ind w:left="2880" w:hanging="360"/>
      </w:pPr>
      <w:rPr>
        <w:rFonts w:ascii="Franklin Gothic Book" w:hAnsi="Franklin Gothic Book" w:hint="default"/>
      </w:rPr>
    </w:lvl>
    <w:lvl w:ilvl="4" w:tplc="BE2400EA" w:tentative="1">
      <w:start w:val="1"/>
      <w:numFmt w:val="bullet"/>
      <w:lvlText w:val="–"/>
      <w:lvlJc w:val="left"/>
      <w:pPr>
        <w:tabs>
          <w:tab w:val="num" w:pos="3600"/>
        </w:tabs>
        <w:ind w:left="3600" w:hanging="360"/>
      </w:pPr>
      <w:rPr>
        <w:rFonts w:ascii="Franklin Gothic Book" w:hAnsi="Franklin Gothic Book" w:hint="default"/>
      </w:rPr>
    </w:lvl>
    <w:lvl w:ilvl="5" w:tplc="88FEEA86" w:tentative="1">
      <w:start w:val="1"/>
      <w:numFmt w:val="bullet"/>
      <w:lvlText w:val="–"/>
      <w:lvlJc w:val="left"/>
      <w:pPr>
        <w:tabs>
          <w:tab w:val="num" w:pos="4320"/>
        </w:tabs>
        <w:ind w:left="4320" w:hanging="360"/>
      </w:pPr>
      <w:rPr>
        <w:rFonts w:ascii="Franklin Gothic Book" w:hAnsi="Franklin Gothic Book" w:hint="default"/>
      </w:rPr>
    </w:lvl>
    <w:lvl w:ilvl="6" w:tplc="C4EE75C0" w:tentative="1">
      <w:start w:val="1"/>
      <w:numFmt w:val="bullet"/>
      <w:lvlText w:val="–"/>
      <w:lvlJc w:val="left"/>
      <w:pPr>
        <w:tabs>
          <w:tab w:val="num" w:pos="5040"/>
        </w:tabs>
        <w:ind w:left="5040" w:hanging="360"/>
      </w:pPr>
      <w:rPr>
        <w:rFonts w:ascii="Franklin Gothic Book" w:hAnsi="Franklin Gothic Book" w:hint="default"/>
      </w:rPr>
    </w:lvl>
    <w:lvl w:ilvl="7" w:tplc="AA7CD65E" w:tentative="1">
      <w:start w:val="1"/>
      <w:numFmt w:val="bullet"/>
      <w:lvlText w:val="–"/>
      <w:lvlJc w:val="left"/>
      <w:pPr>
        <w:tabs>
          <w:tab w:val="num" w:pos="5760"/>
        </w:tabs>
        <w:ind w:left="5760" w:hanging="360"/>
      </w:pPr>
      <w:rPr>
        <w:rFonts w:ascii="Franklin Gothic Book" w:hAnsi="Franklin Gothic Book" w:hint="default"/>
      </w:rPr>
    </w:lvl>
    <w:lvl w:ilvl="8" w:tplc="947E26AA" w:tentative="1">
      <w:start w:val="1"/>
      <w:numFmt w:val="bullet"/>
      <w:lvlText w:val="–"/>
      <w:lvlJc w:val="left"/>
      <w:pPr>
        <w:tabs>
          <w:tab w:val="num" w:pos="6480"/>
        </w:tabs>
        <w:ind w:left="6480" w:hanging="360"/>
      </w:pPr>
      <w:rPr>
        <w:rFonts w:ascii="Franklin Gothic Book" w:hAnsi="Franklin Gothic Book" w:hint="default"/>
      </w:rPr>
    </w:lvl>
  </w:abstractNum>
  <w:abstractNum w:abstractNumId="7" w15:restartNumberingAfterBreak="0">
    <w:nsid w:val="4DE93380"/>
    <w:multiLevelType w:val="hybridMultilevel"/>
    <w:tmpl w:val="1B5A9BF6"/>
    <w:lvl w:ilvl="0" w:tplc="D02CD230">
      <w:start w:val="1"/>
      <w:numFmt w:val="decimal"/>
      <w:lvlText w:val="%1."/>
      <w:lvlJc w:val="left"/>
      <w:pPr>
        <w:ind w:left="135" w:hanging="360"/>
      </w:pPr>
      <w:rPr>
        <w:rFonts w:hint="default"/>
      </w:rPr>
    </w:lvl>
    <w:lvl w:ilvl="1" w:tplc="04090019" w:tentative="1">
      <w:start w:val="1"/>
      <w:numFmt w:val="lowerLetter"/>
      <w:lvlText w:val="%2."/>
      <w:lvlJc w:val="left"/>
      <w:pPr>
        <w:ind w:left="855" w:hanging="360"/>
      </w:pPr>
    </w:lvl>
    <w:lvl w:ilvl="2" w:tplc="0409001B" w:tentative="1">
      <w:start w:val="1"/>
      <w:numFmt w:val="lowerRoman"/>
      <w:lvlText w:val="%3."/>
      <w:lvlJc w:val="right"/>
      <w:pPr>
        <w:ind w:left="1575" w:hanging="180"/>
      </w:pPr>
    </w:lvl>
    <w:lvl w:ilvl="3" w:tplc="0409000F" w:tentative="1">
      <w:start w:val="1"/>
      <w:numFmt w:val="decimal"/>
      <w:lvlText w:val="%4."/>
      <w:lvlJc w:val="left"/>
      <w:pPr>
        <w:ind w:left="2295" w:hanging="360"/>
      </w:pPr>
    </w:lvl>
    <w:lvl w:ilvl="4" w:tplc="04090019" w:tentative="1">
      <w:start w:val="1"/>
      <w:numFmt w:val="lowerLetter"/>
      <w:lvlText w:val="%5."/>
      <w:lvlJc w:val="left"/>
      <w:pPr>
        <w:ind w:left="3015" w:hanging="360"/>
      </w:pPr>
    </w:lvl>
    <w:lvl w:ilvl="5" w:tplc="0409001B" w:tentative="1">
      <w:start w:val="1"/>
      <w:numFmt w:val="lowerRoman"/>
      <w:lvlText w:val="%6."/>
      <w:lvlJc w:val="right"/>
      <w:pPr>
        <w:ind w:left="3735" w:hanging="180"/>
      </w:pPr>
    </w:lvl>
    <w:lvl w:ilvl="6" w:tplc="0409000F" w:tentative="1">
      <w:start w:val="1"/>
      <w:numFmt w:val="decimal"/>
      <w:lvlText w:val="%7."/>
      <w:lvlJc w:val="left"/>
      <w:pPr>
        <w:ind w:left="4455" w:hanging="360"/>
      </w:pPr>
    </w:lvl>
    <w:lvl w:ilvl="7" w:tplc="04090019" w:tentative="1">
      <w:start w:val="1"/>
      <w:numFmt w:val="lowerLetter"/>
      <w:lvlText w:val="%8."/>
      <w:lvlJc w:val="left"/>
      <w:pPr>
        <w:ind w:left="5175" w:hanging="360"/>
      </w:pPr>
    </w:lvl>
    <w:lvl w:ilvl="8" w:tplc="0409001B" w:tentative="1">
      <w:start w:val="1"/>
      <w:numFmt w:val="lowerRoman"/>
      <w:lvlText w:val="%9."/>
      <w:lvlJc w:val="right"/>
      <w:pPr>
        <w:ind w:left="5895" w:hanging="180"/>
      </w:pPr>
    </w:lvl>
  </w:abstractNum>
  <w:abstractNum w:abstractNumId="8" w15:restartNumberingAfterBreak="0">
    <w:nsid w:val="51766EF9"/>
    <w:multiLevelType w:val="hybridMultilevel"/>
    <w:tmpl w:val="3E34B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605459"/>
    <w:multiLevelType w:val="hybridMultilevel"/>
    <w:tmpl w:val="281AC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411732"/>
    <w:multiLevelType w:val="hybridMultilevel"/>
    <w:tmpl w:val="F4AAB52A"/>
    <w:lvl w:ilvl="0" w:tplc="DEE6AA4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7441D7C"/>
    <w:multiLevelType w:val="hybridMultilevel"/>
    <w:tmpl w:val="6A441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90A0D66"/>
    <w:multiLevelType w:val="hybridMultilevel"/>
    <w:tmpl w:val="721E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267303"/>
    <w:multiLevelType w:val="hybridMultilevel"/>
    <w:tmpl w:val="1F1481FA"/>
    <w:lvl w:ilvl="0" w:tplc="04090001">
      <w:start w:val="1"/>
      <w:numFmt w:val="bullet"/>
      <w:lvlText w:val=""/>
      <w:lvlJc w:val="left"/>
      <w:pPr>
        <w:ind w:left="720" w:hanging="360"/>
      </w:pPr>
      <w:rPr>
        <w:rFonts w:ascii="Symbol" w:hAnsi="Symbol" w:hint="default"/>
      </w:rPr>
    </w:lvl>
    <w:lvl w:ilvl="1" w:tplc="17BE3742">
      <w:numFmt w:val="bullet"/>
      <w:lvlText w:val="•"/>
      <w:lvlJc w:val="left"/>
      <w:pPr>
        <w:ind w:left="1800" w:hanging="720"/>
      </w:pPr>
      <w:rPr>
        <w:rFonts w:ascii="Calibri" w:eastAsiaTheme="minorHAnsi"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C9E5A2D"/>
    <w:multiLevelType w:val="hybridMultilevel"/>
    <w:tmpl w:val="80D27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280F4F"/>
    <w:multiLevelType w:val="hybridMultilevel"/>
    <w:tmpl w:val="EF24E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E53E5"/>
    <w:multiLevelType w:val="hybridMultilevel"/>
    <w:tmpl w:val="62FA8F7A"/>
    <w:lvl w:ilvl="0" w:tplc="04090001">
      <w:start w:val="1"/>
      <w:numFmt w:val="bullet"/>
      <w:lvlText w:val=""/>
      <w:lvlJc w:val="left"/>
      <w:pPr>
        <w:ind w:left="495" w:hanging="360"/>
      </w:pPr>
      <w:rPr>
        <w:rFonts w:ascii="Symbol" w:hAnsi="Symbo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7" w15:restartNumberingAfterBreak="0">
    <w:nsid w:val="697C1100"/>
    <w:multiLevelType w:val="hybridMultilevel"/>
    <w:tmpl w:val="9FF4F2B0"/>
    <w:lvl w:ilvl="0" w:tplc="D3144B94">
      <w:start w:val="1"/>
      <w:numFmt w:val="bullet"/>
      <w:lvlText w:val="•"/>
      <w:lvlJc w:val="left"/>
      <w:pPr>
        <w:tabs>
          <w:tab w:val="num" w:pos="720"/>
        </w:tabs>
        <w:ind w:left="720" w:hanging="360"/>
      </w:pPr>
      <w:rPr>
        <w:rFonts w:ascii="Times New Roman" w:hAnsi="Times New Roman" w:hint="default"/>
      </w:rPr>
    </w:lvl>
    <w:lvl w:ilvl="1" w:tplc="F9BC5352" w:tentative="1">
      <w:start w:val="1"/>
      <w:numFmt w:val="bullet"/>
      <w:lvlText w:val="•"/>
      <w:lvlJc w:val="left"/>
      <w:pPr>
        <w:tabs>
          <w:tab w:val="num" w:pos="1440"/>
        </w:tabs>
        <w:ind w:left="1440" w:hanging="360"/>
      </w:pPr>
      <w:rPr>
        <w:rFonts w:ascii="Times New Roman" w:hAnsi="Times New Roman" w:hint="default"/>
      </w:rPr>
    </w:lvl>
    <w:lvl w:ilvl="2" w:tplc="D58CE47C" w:tentative="1">
      <w:start w:val="1"/>
      <w:numFmt w:val="bullet"/>
      <w:lvlText w:val="•"/>
      <w:lvlJc w:val="left"/>
      <w:pPr>
        <w:tabs>
          <w:tab w:val="num" w:pos="2160"/>
        </w:tabs>
        <w:ind w:left="2160" w:hanging="360"/>
      </w:pPr>
      <w:rPr>
        <w:rFonts w:ascii="Times New Roman" w:hAnsi="Times New Roman" w:hint="default"/>
      </w:rPr>
    </w:lvl>
    <w:lvl w:ilvl="3" w:tplc="2E04D8D2" w:tentative="1">
      <w:start w:val="1"/>
      <w:numFmt w:val="bullet"/>
      <w:lvlText w:val="•"/>
      <w:lvlJc w:val="left"/>
      <w:pPr>
        <w:tabs>
          <w:tab w:val="num" w:pos="2880"/>
        </w:tabs>
        <w:ind w:left="2880" w:hanging="360"/>
      </w:pPr>
      <w:rPr>
        <w:rFonts w:ascii="Times New Roman" w:hAnsi="Times New Roman" w:hint="default"/>
      </w:rPr>
    </w:lvl>
    <w:lvl w:ilvl="4" w:tplc="70504644" w:tentative="1">
      <w:start w:val="1"/>
      <w:numFmt w:val="bullet"/>
      <w:lvlText w:val="•"/>
      <w:lvlJc w:val="left"/>
      <w:pPr>
        <w:tabs>
          <w:tab w:val="num" w:pos="3600"/>
        </w:tabs>
        <w:ind w:left="3600" w:hanging="360"/>
      </w:pPr>
      <w:rPr>
        <w:rFonts w:ascii="Times New Roman" w:hAnsi="Times New Roman" w:hint="default"/>
      </w:rPr>
    </w:lvl>
    <w:lvl w:ilvl="5" w:tplc="0602EAC6" w:tentative="1">
      <w:start w:val="1"/>
      <w:numFmt w:val="bullet"/>
      <w:lvlText w:val="•"/>
      <w:lvlJc w:val="left"/>
      <w:pPr>
        <w:tabs>
          <w:tab w:val="num" w:pos="4320"/>
        </w:tabs>
        <w:ind w:left="4320" w:hanging="360"/>
      </w:pPr>
      <w:rPr>
        <w:rFonts w:ascii="Times New Roman" w:hAnsi="Times New Roman" w:hint="default"/>
      </w:rPr>
    </w:lvl>
    <w:lvl w:ilvl="6" w:tplc="39A24398" w:tentative="1">
      <w:start w:val="1"/>
      <w:numFmt w:val="bullet"/>
      <w:lvlText w:val="•"/>
      <w:lvlJc w:val="left"/>
      <w:pPr>
        <w:tabs>
          <w:tab w:val="num" w:pos="5040"/>
        </w:tabs>
        <w:ind w:left="5040" w:hanging="360"/>
      </w:pPr>
      <w:rPr>
        <w:rFonts w:ascii="Times New Roman" w:hAnsi="Times New Roman" w:hint="default"/>
      </w:rPr>
    </w:lvl>
    <w:lvl w:ilvl="7" w:tplc="76E0F51A" w:tentative="1">
      <w:start w:val="1"/>
      <w:numFmt w:val="bullet"/>
      <w:lvlText w:val="•"/>
      <w:lvlJc w:val="left"/>
      <w:pPr>
        <w:tabs>
          <w:tab w:val="num" w:pos="5760"/>
        </w:tabs>
        <w:ind w:left="5760" w:hanging="360"/>
      </w:pPr>
      <w:rPr>
        <w:rFonts w:ascii="Times New Roman" w:hAnsi="Times New Roman" w:hint="default"/>
      </w:rPr>
    </w:lvl>
    <w:lvl w:ilvl="8" w:tplc="ABF2FC2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F9C73F5"/>
    <w:multiLevelType w:val="hybridMultilevel"/>
    <w:tmpl w:val="CFDA9724"/>
    <w:lvl w:ilvl="0" w:tplc="F9D6360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2050AF"/>
    <w:multiLevelType w:val="hybridMultilevel"/>
    <w:tmpl w:val="1974C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425F9A"/>
    <w:multiLevelType w:val="hybridMultilevel"/>
    <w:tmpl w:val="DE70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6"/>
  </w:num>
  <w:num w:numId="4">
    <w:abstractNumId w:val="7"/>
  </w:num>
  <w:num w:numId="5">
    <w:abstractNumId w:val="1"/>
  </w:num>
  <w:num w:numId="6">
    <w:abstractNumId w:val="20"/>
  </w:num>
  <w:num w:numId="7">
    <w:abstractNumId w:val="4"/>
  </w:num>
  <w:num w:numId="8">
    <w:abstractNumId w:val="15"/>
  </w:num>
  <w:num w:numId="9">
    <w:abstractNumId w:val="5"/>
  </w:num>
  <w:num w:numId="10">
    <w:abstractNumId w:val="6"/>
  </w:num>
  <w:num w:numId="11">
    <w:abstractNumId w:val="19"/>
  </w:num>
  <w:num w:numId="12">
    <w:abstractNumId w:val="3"/>
  </w:num>
  <w:num w:numId="13">
    <w:abstractNumId w:val="13"/>
  </w:num>
  <w:num w:numId="14">
    <w:abstractNumId w:val="0"/>
  </w:num>
  <w:num w:numId="15">
    <w:abstractNumId w:val="14"/>
  </w:num>
  <w:num w:numId="16">
    <w:abstractNumId w:val="9"/>
  </w:num>
  <w:num w:numId="17">
    <w:abstractNumId w:val="12"/>
  </w:num>
  <w:num w:numId="18">
    <w:abstractNumId w:val="17"/>
  </w:num>
  <w:num w:numId="19">
    <w:abstractNumId w:val="2"/>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edit="forms" w:formatting="1" w:enforcement="1" w:cryptProviderType="rsaAES" w:cryptAlgorithmClass="hash" w:cryptAlgorithmType="typeAny" w:cryptAlgorithmSid="14" w:cryptSpinCount="100000" w:hash="W/20D3dkhkJjZZnmm6udYZ6H/LqHOaoCAzfy5nv6HbiCopvSLTYHO+96sSXfbe1Cf7SXAw01UdPAAyCQOAziXw==" w:salt="BYSydys9L1ardCxe9nvJ7g=="/>
  <w:defaultTabStop w:val="720"/>
  <w:drawingGridHorizontalSpacing w:val="120"/>
  <w:displayHorizontalDrawingGridEvery w:val="2"/>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100"/>
    <w:rsid w:val="00003349"/>
    <w:rsid w:val="0001130B"/>
    <w:rsid w:val="00013F6B"/>
    <w:rsid w:val="00014934"/>
    <w:rsid w:val="00014DB2"/>
    <w:rsid w:val="000176E9"/>
    <w:rsid w:val="00022F69"/>
    <w:rsid w:val="0002316D"/>
    <w:rsid w:val="0002482E"/>
    <w:rsid w:val="00027849"/>
    <w:rsid w:val="00033312"/>
    <w:rsid w:val="00034BED"/>
    <w:rsid w:val="00040A26"/>
    <w:rsid w:val="00050324"/>
    <w:rsid w:val="000517BE"/>
    <w:rsid w:val="00052E45"/>
    <w:rsid w:val="00053607"/>
    <w:rsid w:val="000576E8"/>
    <w:rsid w:val="00062A14"/>
    <w:rsid w:val="00063136"/>
    <w:rsid w:val="00063AAC"/>
    <w:rsid w:val="00065597"/>
    <w:rsid w:val="000660E0"/>
    <w:rsid w:val="00073C74"/>
    <w:rsid w:val="00082B87"/>
    <w:rsid w:val="00083AE9"/>
    <w:rsid w:val="00086FA0"/>
    <w:rsid w:val="000877B1"/>
    <w:rsid w:val="00087E36"/>
    <w:rsid w:val="000900EB"/>
    <w:rsid w:val="000902D4"/>
    <w:rsid w:val="00092782"/>
    <w:rsid w:val="00094267"/>
    <w:rsid w:val="0009660B"/>
    <w:rsid w:val="000A0150"/>
    <w:rsid w:val="000A0309"/>
    <w:rsid w:val="000A05A9"/>
    <w:rsid w:val="000A1F5A"/>
    <w:rsid w:val="000B0AD4"/>
    <w:rsid w:val="000B2A47"/>
    <w:rsid w:val="000B3049"/>
    <w:rsid w:val="000C02CA"/>
    <w:rsid w:val="000C1C62"/>
    <w:rsid w:val="000C2039"/>
    <w:rsid w:val="000D07F5"/>
    <w:rsid w:val="000D27A7"/>
    <w:rsid w:val="000D479D"/>
    <w:rsid w:val="000D5CDA"/>
    <w:rsid w:val="000E27F2"/>
    <w:rsid w:val="000E488E"/>
    <w:rsid w:val="000E4E8D"/>
    <w:rsid w:val="000E63C9"/>
    <w:rsid w:val="000F7675"/>
    <w:rsid w:val="00102D52"/>
    <w:rsid w:val="00107236"/>
    <w:rsid w:val="001108FC"/>
    <w:rsid w:val="00110F2F"/>
    <w:rsid w:val="00112FAD"/>
    <w:rsid w:val="00113CA6"/>
    <w:rsid w:val="00115FFF"/>
    <w:rsid w:val="00122961"/>
    <w:rsid w:val="0012311C"/>
    <w:rsid w:val="00127C9D"/>
    <w:rsid w:val="001302F4"/>
    <w:rsid w:val="00130E9D"/>
    <w:rsid w:val="00131D4C"/>
    <w:rsid w:val="0013217F"/>
    <w:rsid w:val="001335C8"/>
    <w:rsid w:val="0013383D"/>
    <w:rsid w:val="00134D7A"/>
    <w:rsid w:val="00135E99"/>
    <w:rsid w:val="0013686D"/>
    <w:rsid w:val="00147368"/>
    <w:rsid w:val="00147F9C"/>
    <w:rsid w:val="00150923"/>
    <w:rsid w:val="00150A6D"/>
    <w:rsid w:val="00151DEF"/>
    <w:rsid w:val="00153396"/>
    <w:rsid w:val="00156111"/>
    <w:rsid w:val="001572C4"/>
    <w:rsid w:val="00161240"/>
    <w:rsid w:val="001642F3"/>
    <w:rsid w:val="00164FF6"/>
    <w:rsid w:val="001671D3"/>
    <w:rsid w:val="0017054D"/>
    <w:rsid w:val="00170691"/>
    <w:rsid w:val="00172501"/>
    <w:rsid w:val="0017453D"/>
    <w:rsid w:val="00175573"/>
    <w:rsid w:val="0017752E"/>
    <w:rsid w:val="00180331"/>
    <w:rsid w:val="001814D0"/>
    <w:rsid w:val="00182DF1"/>
    <w:rsid w:val="001839C7"/>
    <w:rsid w:val="00185B35"/>
    <w:rsid w:val="001866E3"/>
    <w:rsid w:val="00191A91"/>
    <w:rsid w:val="00192412"/>
    <w:rsid w:val="00193179"/>
    <w:rsid w:val="001A30EE"/>
    <w:rsid w:val="001A4091"/>
    <w:rsid w:val="001A44A3"/>
    <w:rsid w:val="001A6645"/>
    <w:rsid w:val="001A7422"/>
    <w:rsid w:val="001B6349"/>
    <w:rsid w:val="001B6BDC"/>
    <w:rsid w:val="001B70A2"/>
    <w:rsid w:val="001B76FD"/>
    <w:rsid w:val="001C2E60"/>
    <w:rsid w:val="001C646F"/>
    <w:rsid w:val="001D2881"/>
    <w:rsid w:val="001D402C"/>
    <w:rsid w:val="001D5C0E"/>
    <w:rsid w:val="001D5FA4"/>
    <w:rsid w:val="001D7F83"/>
    <w:rsid w:val="001E0809"/>
    <w:rsid w:val="001E0988"/>
    <w:rsid w:val="001E1C10"/>
    <w:rsid w:val="001E3E24"/>
    <w:rsid w:val="001E508B"/>
    <w:rsid w:val="001E6CD4"/>
    <w:rsid w:val="001F05AE"/>
    <w:rsid w:val="001F1770"/>
    <w:rsid w:val="001F2BC8"/>
    <w:rsid w:val="001F416F"/>
    <w:rsid w:val="001F4788"/>
    <w:rsid w:val="001F5F6B"/>
    <w:rsid w:val="001F66A3"/>
    <w:rsid w:val="001F6E56"/>
    <w:rsid w:val="00203982"/>
    <w:rsid w:val="00211615"/>
    <w:rsid w:val="00211F92"/>
    <w:rsid w:val="00212787"/>
    <w:rsid w:val="002152A9"/>
    <w:rsid w:val="002173A0"/>
    <w:rsid w:val="002223B2"/>
    <w:rsid w:val="0023001E"/>
    <w:rsid w:val="00231502"/>
    <w:rsid w:val="002319BA"/>
    <w:rsid w:val="00232217"/>
    <w:rsid w:val="0023384A"/>
    <w:rsid w:val="00234AAC"/>
    <w:rsid w:val="00234C7A"/>
    <w:rsid w:val="00237140"/>
    <w:rsid w:val="00240477"/>
    <w:rsid w:val="00241D60"/>
    <w:rsid w:val="00242835"/>
    <w:rsid w:val="00243EBC"/>
    <w:rsid w:val="002452C3"/>
    <w:rsid w:val="002461D8"/>
    <w:rsid w:val="00246A35"/>
    <w:rsid w:val="0025190A"/>
    <w:rsid w:val="00252607"/>
    <w:rsid w:val="00252853"/>
    <w:rsid w:val="00255635"/>
    <w:rsid w:val="00257AAE"/>
    <w:rsid w:val="002610AF"/>
    <w:rsid w:val="00261DA8"/>
    <w:rsid w:val="002624E4"/>
    <w:rsid w:val="002629C9"/>
    <w:rsid w:val="00266984"/>
    <w:rsid w:val="00270CC9"/>
    <w:rsid w:val="0027205C"/>
    <w:rsid w:val="0028180E"/>
    <w:rsid w:val="0028385A"/>
    <w:rsid w:val="00284348"/>
    <w:rsid w:val="00284DDC"/>
    <w:rsid w:val="0028782B"/>
    <w:rsid w:val="002943C4"/>
    <w:rsid w:val="002959B5"/>
    <w:rsid w:val="00295EEF"/>
    <w:rsid w:val="002A036E"/>
    <w:rsid w:val="002A1A2E"/>
    <w:rsid w:val="002A1DEC"/>
    <w:rsid w:val="002A2A00"/>
    <w:rsid w:val="002A53CE"/>
    <w:rsid w:val="002A569A"/>
    <w:rsid w:val="002A5A42"/>
    <w:rsid w:val="002A6ED7"/>
    <w:rsid w:val="002A7C31"/>
    <w:rsid w:val="002B0CD3"/>
    <w:rsid w:val="002B53E3"/>
    <w:rsid w:val="002B63BD"/>
    <w:rsid w:val="002B673D"/>
    <w:rsid w:val="002C0CBF"/>
    <w:rsid w:val="002C1291"/>
    <w:rsid w:val="002C2229"/>
    <w:rsid w:val="002D0308"/>
    <w:rsid w:val="002D0BB6"/>
    <w:rsid w:val="002D1A67"/>
    <w:rsid w:val="002D3786"/>
    <w:rsid w:val="002D4E65"/>
    <w:rsid w:val="002D50E1"/>
    <w:rsid w:val="002D6186"/>
    <w:rsid w:val="002D719B"/>
    <w:rsid w:val="002E0237"/>
    <w:rsid w:val="002E3492"/>
    <w:rsid w:val="002E483B"/>
    <w:rsid w:val="002E5FDB"/>
    <w:rsid w:val="002F05DE"/>
    <w:rsid w:val="002F0CE6"/>
    <w:rsid w:val="002F2532"/>
    <w:rsid w:val="002F51F5"/>
    <w:rsid w:val="003041E1"/>
    <w:rsid w:val="00305915"/>
    <w:rsid w:val="00305B57"/>
    <w:rsid w:val="00306816"/>
    <w:rsid w:val="00306F7B"/>
    <w:rsid w:val="00312137"/>
    <w:rsid w:val="00312A0C"/>
    <w:rsid w:val="00312ACC"/>
    <w:rsid w:val="00315851"/>
    <w:rsid w:val="0031728D"/>
    <w:rsid w:val="00317788"/>
    <w:rsid w:val="003178DD"/>
    <w:rsid w:val="00320937"/>
    <w:rsid w:val="0032273A"/>
    <w:rsid w:val="00323EDC"/>
    <w:rsid w:val="00330359"/>
    <w:rsid w:val="00330CA0"/>
    <w:rsid w:val="003326EC"/>
    <w:rsid w:val="00334069"/>
    <w:rsid w:val="00336E71"/>
    <w:rsid w:val="0033762F"/>
    <w:rsid w:val="003409B0"/>
    <w:rsid w:val="00340EDE"/>
    <w:rsid w:val="0034178E"/>
    <w:rsid w:val="00344157"/>
    <w:rsid w:val="00345EB5"/>
    <w:rsid w:val="00351C8D"/>
    <w:rsid w:val="00354871"/>
    <w:rsid w:val="00356CAE"/>
    <w:rsid w:val="0036202A"/>
    <w:rsid w:val="003621BF"/>
    <w:rsid w:val="003650CD"/>
    <w:rsid w:val="003656F8"/>
    <w:rsid w:val="00366273"/>
    <w:rsid w:val="0036633E"/>
    <w:rsid w:val="00366C7E"/>
    <w:rsid w:val="00367040"/>
    <w:rsid w:val="003820F4"/>
    <w:rsid w:val="0038376A"/>
    <w:rsid w:val="003837F2"/>
    <w:rsid w:val="00384EA3"/>
    <w:rsid w:val="003854D8"/>
    <w:rsid w:val="003856E0"/>
    <w:rsid w:val="003857BD"/>
    <w:rsid w:val="00391BF8"/>
    <w:rsid w:val="00392C04"/>
    <w:rsid w:val="00397A36"/>
    <w:rsid w:val="003A0863"/>
    <w:rsid w:val="003A1682"/>
    <w:rsid w:val="003A24AE"/>
    <w:rsid w:val="003A297C"/>
    <w:rsid w:val="003A39A1"/>
    <w:rsid w:val="003B4E6B"/>
    <w:rsid w:val="003B5732"/>
    <w:rsid w:val="003B67B9"/>
    <w:rsid w:val="003B6ECA"/>
    <w:rsid w:val="003B7EE5"/>
    <w:rsid w:val="003C1AC3"/>
    <w:rsid w:val="003C2191"/>
    <w:rsid w:val="003C5A35"/>
    <w:rsid w:val="003D0174"/>
    <w:rsid w:val="003D0A44"/>
    <w:rsid w:val="003D1245"/>
    <w:rsid w:val="003D12F7"/>
    <w:rsid w:val="003D1F5D"/>
    <w:rsid w:val="003D206C"/>
    <w:rsid w:val="003D2330"/>
    <w:rsid w:val="003D3863"/>
    <w:rsid w:val="003D3E0C"/>
    <w:rsid w:val="003D6BD0"/>
    <w:rsid w:val="003D725A"/>
    <w:rsid w:val="003D7A40"/>
    <w:rsid w:val="003E4959"/>
    <w:rsid w:val="003E4A43"/>
    <w:rsid w:val="003E67A3"/>
    <w:rsid w:val="003F0F31"/>
    <w:rsid w:val="003F2308"/>
    <w:rsid w:val="003F2EF7"/>
    <w:rsid w:val="003F71BA"/>
    <w:rsid w:val="0041063B"/>
    <w:rsid w:val="004110DE"/>
    <w:rsid w:val="0041205E"/>
    <w:rsid w:val="00412D2C"/>
    <w:rsid w:val="00417115"/>
    <w:rsid w:val="00421BD8"/>
    <w:rsid w:val="0042381B"/>
    <w:rsid w:val="004266B4"/>
    <w:rsid w:val="00427A8D"/>
    <w:rsid w:val="00431AA4"/>
    <w:rsid w:val="00432614"/>
    <w:rsid w:val="00433EBF"/>
    <w:rsid w:val="00434D5A"/>
    <w:rsid w:val="00435AFE"/>
    <w:rsid w:val="00435F9C"/>
    <w:rsid w:val="0043693F"/>
    <w:rsid w:val="004403E9"/>
    <w:rsid w:val="004405F4"/>
    <w:rsid w:val="0044085A"/>
    <w:rsid w:val="00441D78"/>
    <w:rsid w:val="00442807"/>
    <w:rsid w:val="00444216"/>
    <w:rsid w:val="00444514"/>
    <w:rsid w:val="004453C7"/>
    <w:rsid w:val="004462F4"/>
    <w:rsid w:val="0045044F"/>
    <w:rsid w:val="0045060F"/>
    <w:rsid w:val="0045098B"/>
    <w:rsid w:val="0045445C"/>
    <w:rsid w:val="00460E58"/>
    <w:rsid w:val="00462E08"/>
    <w:rsid w:val="0046347B"/>
    <w:rsid w:val="004635BC"/>
    <w:rsid w:val="00464925"/>
    <w:rsid w:val="00465598"/>
    <w:rsid w:val="004656F6"/>
    <w:rsid w:val="00465754"/>
    <w:rsid w:val="004670D9"/>
    <w:rsid w:val="00467A94"/>
    <w:rsid w:val="00476005"/>
    <w:rsid w:val="00477644"/>
    <w:rsid w:val="00480E4A"/>
    <w:rsid w:val="00483DED"/>
    <w:rsid w:val="004840DC"/>
    <w:rsid w:val="00486443"/>
    <w:rsid w:val="00491D03"/>
    <w:rsid w:val="00496CBF"/>
    <w:rsid w:val="004A1B2A"/>
    <w:rsid w:val="004A2732"/>
    <w:rsid w:val="004A7721"/>
    <w:rsid w:val="004B042E"/>
    <w:rsid w:val="004B15A2"/>
    <w:rsid w:val="004B1B94"/>
    <w:rsid w:val="004B20A9"/>
    <w:rsid w:val="004B21A5"/>
    <w:rsid w:val="004B619C"/>
    <w:rsid w:val="004B7690"/>
    <w:rsid w:val="004C10B6"/>
    <w:rsid w:val="004C28E4"/>
    <w:rsid w:val="004C46F6"/>
    <w:rsid w:val="004D02E0"/>
    <w:rsid w:val="004D05D2"/>
    <w:rsid w:val="004D070F"/>
    <w:rsid w:val="004D0804"/>
    <w:rsid w:val="004D2237"/>
    <w:rsid w:val="004E0100"/>
    <w:rsid w:val="004E3EDA"/>
    <w:rsid w:val="004E520F"/>
    <w:rsid w:val="004E61FB"/>
    <w:rsid w:val="004E6C8A"/>
    <w:rsid w:val="004F1125"/>
    <w:rsid w:val="004F1278"/>
    <w:rsid w:val="004F46AA"/>
    <w:rsid w:val="004F4760"/>
    <w:rsid w:val="004F5698"/>
    <w:rsid w:val="004F591F"/>
    <w:rsid w:val="004F6259"/>
    <w:rsid w:val="004F7504"/>
    <w:rsid w:val="005014E9"/>
    <w:rsid w:val="0050191B"/>
    <w:rsid w:val="0050252B"/>
    <w:rsid w:val="005037F0"/>
    <w:rsid w:val="00504496"/>
    <w:rsid w:val="00506CBC"/>
    <w:rsid w:val="00511BC4"/>
    <w:rsid w:val="00514C1E"/>
    <w:rsid w:val="00514CDD"/>
    <w:rsid w:val="00516A86"/>
    <w:rsid w:val="00521EC9"/>
    <w:rsid w:val="005270AD"/>
    <w:rsid w:val="005275F6"/>
    <w:rsid w:val="00530E6F"/>
    <w:rsid w:val="00531698"/>
    <w:rsid w:val="0053501A"/>
    <w:rsid w:val="005376F4"/>
    <w:rsid w:val="00540000"/>
    <w:rsid w:val="00540188"/>
    <w:rsid w:val="005409BA"/>
    <w:rsid w:val="00540C6A"/>
    <w:rsid w:val="0054123B"/>
    <w:rsid w:val="00543292"/>
    <w:rsid w:val="0054562D"/>
    <w:rsid w:val="0055084A"/>
    <w:rsid w:val="005515A1"/>
    <w:rsid w:val="00553BF4"/>
    <w:rsid w:val="00554F35"/>
    <w:rsid w:val="0055643B"/>
    <w:rsid w:val="00557946"/>
    <w:rsid w:val="00560FE7"/>
    <w:rsid w:val="00562AED"/>
    <w:rsid w:val="00564DC2"/>
    <w:rsid w:val="005717D4"/>
    <w:rsid w:val="00572102"/>
    <w:rsid w:val="00572BAE"/>
    <w:rsid w:val="00580833"/>
    <w:rsid w:val="0058156A"/>
    <w:rsid w:val="00581E03"/>
    <w:rsid w:val="005826A2"/>
    <w:rsid w:val="00582EBC"/>
    <w:rsid w:val="005845EA"/>
    <w:rsid w:val="0058462D"/>
    <w:rsid w:val="00585B67"/>
    <w:rsid w:val="00585D0B"/>
    <w:rsid w:val="00591BB0"/>
    <w:rsid w:val="005A131B"/>
    <w:rsid w:val="005A1EBA"/>
    <w:rsid w:val="005A3C11"/>
    <w:rsid w:val="005A3EE0"/>
    <w:rsid w:val="005A5993"/>
    <w:rsid w:val="005A707B"/>
    <w:rsid w:val="005B07D7"/>
    <w:rsid w:val="005B08BE"/>
    <w:rsid w:val="005B1000"/>
    <w:rsid w:val="005B1276"/>
    <w:rsid w:val="005B2486"/>
    <w:rsid w:val="005B3A59"/>
    <w:rsid w:val="005B4A74"/>
    <w:rsid w:val="005B6326"/>
    <w:rsid w:val="005C0589"/>
    <w:rsid w:val="005C1B24"/>
    <w:rsid w:val="005C4377"/>
    <w:rsid w:val="005C4BA3"/>
    <w:rsid w:val="005C5948"/>
    <w:rsid w:val="005D0401"/>
    <w:rsid w:val="005D133A"/>
    <w:rsid w:val="005D2C05"/>
    <w:rsid w:val="005D4BB5"/>
    <w:rsid w:val="005D5A7D"/>
    <w:rsid w:val="005E1954"/>
    <w:rsid w:val="005E353E"/>
    <w:rsid w:val="005F0169"/>
    <w:rsid w:val="005F0C89"/>
    <w:rsid w:val="005F166F"/>
    <w:rsid w:val="005F1BB0"/>
    <w:rsid w:val="005F2C65"/>
    <w:rsid w:val="005F4109"/>
    <w:rsid w:val="005F6082"/>
    <w:rsid w:val="005F6385"/>
    <w:rsid w:val="005F7C92"/>
    <w:rsid w:val="00604618"/>
    <w:rsid w:val="00604AD4"/>
    <w:rsid w:val="00605556"/>
    <w:rsid w:val="006066AA"/>
    <w:rsid w:val="00607BD1"/>
    <w:rsid w:val="006137A4"/>
    <w:rsid w:val="006160EA"/>
    <w:rsid w:val="00620259"/>
    <w:rsid w:val="00620E9C"/>
    <w:rsid w:val="006213F7"/>
    <w:rsid w:val="00621D02"/>
    <w:rsid w:val="00625139"/>
    <w:rsid w:val="00630A17"/>
    <w:rsid w:val="00633385"/>
    <w:rsid w:val="00635287"/>
    <w:rsid w:val="00635E7B"/>
    <w:rsid w:val="00640D93"/>
    <w:rsid w:val="00642BD3"/>
    <w:rsid w:val="006470F1"/>
    <w:rsid w:val="006479F7"/>
    <w:rsid w:val="006520BD"/>
    <w:rsid w:val="0065428D"/>
    <w:rsid w:val="00656C4D"/>
    <w:rsid w:val="00660290"/>
    <w:rsid w:val="00660973"/>
    <w:rsid w:val="006612A7"/>
    <w:rsid w:val="0066388C"/>
    <w:rsid w:val="006643B3"/>
    <w:rsid w:val="0066449F"/>
    <w:rsid w:val="00670EDC"/>
    <w:rsid w:val="0067100D"/>
    <w:rsid w:val="00671EAE"/>
    <w:rsid w:val="0067288D"/>
    <w:rsid w:val="00672BC6"/>
    <w:rsid w:val="006762B2"/>
    <w:rsid w:val="00676382"/>
    <w:rsid w:val="00681DA4"/>
    <w:rsid w:val="00685662"/>
    <w:rsid w:val="00685BEF"/>
    <w:rsid w:val="00685F55"/>
    <w:rsid w:val="0068768D"/>
    <w:rsid w:val="00687F24"/>
    <w:rsid w:val="006930C0"/>
    <w:rsid w:val="006969FA"/>
    <w:rsid w:val="00697C03"/>
    <w:rsid w:val="006A0695"/>
    <w:rsid w:val="006A0C4D"/>
    <w:rsid w:val="006A1CB1"/>
    <w:rsid w:val="006A2554"/>
    <w:rsid w:val="006A2B09"/>
    <w:rsid w:val="006A311F"/>
    <w:rsid w:val="006A4B61"/>
    <w:rsid w:val="006A6075"/>
    <w:rsid w:val="006B037D"/>
    <w:rsid w:val="006B2A04"/>
    <w:rsid w:val="006C1075"/>
    <w:rsid w:val="006C1789"/>
    <w:rsid w:val="006C2121"/>
    <w:rsid w:val="006C2961"/>
    <w:rsid w:val="006C3E59"/>
    <w:rsid w:val="006C4BF3"/>
    <w:rsid w:val="006C5910"/>
    <w:rsid w:val="006C6B00"/>
    <w:rsid w:val="006D0F84"/>
    <w:rsid w:val="006D206A"/>
    <w:rsid w:val="006D3677"/>
    <w:rsid w:val="006D65F4"/>
    <w:rsid w:val="006E18ED"/>
    <w:rsid w:val="006E2082"/>
    <w:rsid w:val="006E2326"/>
    <w:rsid w:val="006E5716"/>
    <w:rsid w:val="006E7B8C"/>
    <w:rsid w:val="006F18DC"/>
    <w:rsid w:val="006F242B"/>
    <w:rsid w:val="00701064"/>
    <w:rsid w:val="007065F6"/>
    <w:rsid w:val="00721946"/>
    <w:rsid w:val="00727944"/>
    <w:rsid w:val="00730118"/>
    <w:rsid w:val="007302B3"/>
    <w:rsid w:val="00730733"/>
    <w:rsid w:val="00730E3A"/>
    <w:rsid w:val="0073190C"/>
    <w:rsid w:val="00731FC4"/>
    <w:rsid w:val="00732D46"/>
    <w:rsid w:val="00734914"/>
    <w:rsid w:val="007367BD"/>
    <w:rsid w:val="00736AAF"/>
    <w:rsid w:val="00736C7C"/>
    <w:rsid w:val="007437ED"/>
    <w:rsid w:val="00745E0D"/>
    <w:rsid w:val="00747C81"/>
    <w:rsid w:val="007501A7"/>
    <w:rsid w:val="00752318"/>
    <w:rsid w:val="00752A03"/>
    <w:rsid w:val="0075340C"/>
    <w:rsid w:val="0075510A"/>
    <w:rsid w:val="00757C17"/>
    <w:rsid w:val="007600C0"/>
    <w:rsid w:val="007622EE"/>
    <w:rsid w:val="00762D5A"/>
    <w:rsid w:val="007640C0"/>
    <w:rsid w:val="00765B2A"/>
    <w:rsid w:val="00766633"/>
    <w:rsid w:val="00767254"/>
    <w:rsid w:val="00770E3A"/>
    <w:rsid w:val="007732A6"/>
    <w:rsid w:val="00775194"/>
    <w:rsid w:val="007819B6"/>
    <w:rsid w:val="00781DF1"/>
    <w:rsid w:val="00783A34"/>
    <w:rsid w:val="0078747F"/>
    <w:rsid w:val="0079127A"/>
    <w:rsid w:val="007927D3"/>
    <w:rsid w:val="00797090"/>
    <w:rsid w:val="007A099D"/>
    <w:rsid w:val="007A7009"/>
    <w:rsid w:val="007A70C2"/>
    <w:rsid w:val="007A7914"/>
    <w:rsid w:val="007B1290"/>
    <w:rsid w:val="007B4437"/>
    <w:rsid w:val="007B4EB3"/>
    <w:rsid w:val="007B6A1A"/>
    <w:rsid w:val="007B7736"/>
    <w:rsid w:val="007C6B52"/>
    <w:rsid w:val="007D02D6"/>
    <w:rsid w:val="007D16C5"/>
    <w:rsid w:val="007D58B5"/>
    <w:rsid w:val="007D5D02"/>
    <w:rsid w:val="007E04A7"/>
    <w:rsid w:val="007E3209"/>
    <w:rsid w:val="007E369F"/>
    <w:rsid w:val="007E46CB"/>
    <w:rsid w:val="007E5FFE"/>
    <w:rsid w:val="007F5E71"/>
    <w:rsid w:val="007F6A1B"/>
    <w:rsid w:val="007F7657"/>
    <w:rsid w:val="00800CFD"/>
    <w:rsid w:val="008041B6"/>
    <w:rsid w:val="008065E1"/>
    <w:rsid w:val="00810DBD"/>
    <w:rsid w:val="00811095"/>
    <w:rsid w:val="00826D09"/>
    <w:rsid w:val="008315DC"/>
    <w:rsid w:val="00835CD7"/>
    <w:rsid w:val="008365F2"/>
    <w:rsid w:val="0084017C"/>
    <w:rsid w:val="00841115"/>
    <w:rsid w:val="00841744"/>
    <w:rsid w:val="00841922"/>
    <w:rsid w:val="008543BE"/>
    <w:rsid w:val="00855493"/>
    <w:rsid w:val="00862D6F"/>
    <w:rsid w:val="00862FE4"/>
    <w:rsid w:val="0086389A"/>
    <w:rsid w:val="00863E1F"/>
    <w:rsid w:val="00871EEB"/>
    <w:rsid w:val="008735DE"/>
    <w:rsid w:val="0087605E"/>
    <w:rsid w:val="00876AA3"/>
    <w:rsid w:val="0087722D"/>
    <w:rsid w:val="008779AC"/>
    <w:rsid w:val="00880C2B"/>
    <w:rsid w:val="008874DD"/>
    <w:rsid w:val="00890DF4"/>
    <w:rsid w:val="00896BB7"/>
    <w:rsid w:val="008A360B"/>
    <w:rsid w:val="008A3FD7"/>
    <w:rsid w:val="008A4FA3"/>
    <w:rsid w:val="008A5B1C"/>
    <w:rsid w:val="008A6C6E"/>
    <w:rsid w:val="008B1FEE"/>
    <w:rsid w:val="008B7291"/>
    <w:rsid w:val="008C05D3"/>
    <w:rsid w:val="008C140B"/>
    <w:rsid w:val="008C28A4"/>
    <w:rsid w:val="008C45DC"/>
    <w:rsid w:val="008C4A00"/>
    <w:rsid w:val="008C5BFD"/>
    <w:rsid w:val="008C69B1"/>
    <w:rsid w:val="008C7C8A"/>
    <w:rsid w:val="008F2E51"/>
    <w:rsid w:val="008F4620"/>
    <w:rsid w:val="00902AA8"/>
    <w:rsid w:val="0090341A"/>
    <w:rsid w:val="00903C32"/>
    <w:rsid w:val="009044E1"/>
    <w:rsid w:val="00905083"/>
    <w:rsid w:val="009103AD"/>
    <w:rsid w:val="00910DAF"/>
    <w:rsid w:val="00912DA9"/>
    <w:rsid w:val="009164B1"/>
    <w:rsid w:val="00916B16"/>
    <w:rsid w:val="009173B9"/>
    <w:rsid w:val="0092067A"/>
    <w:rsid w:val="00921120"/>
    <w:rsid w:val="009219CB"/>
    <w:rsid w:val="00924CF6"/>
    <w:rsid w:val="00925A50"/>
    <w:rsid w:val="00931993"/>
    <w:rsid w:val="0093335D"/>
    <w:rsid w:val="009349A5"/>
    <w:rsid w:val="0093613E"/>
    <w:rsid w:val="00943026"/>
    <w:rsid w:val="0094453A"/>
    <w:rsid w:val="0094630D"/>
    <w:rsid w:val="00946B42"/>
    <w:rsid w:val="00947589"/>
    <w:rsid w:val="00952FA4"/>
    <w:rsid w:val="00953548"/>
    <w:rsid w:val="00953CAF"/>
    <w:rsid w:val="009543CF"/>
    <w:rsid w:val="009566CD"/>
    <w:rsid w:val="009573AC"/>
    <w:rsid w:val="009576D0"/>
    <w:rsid w:val="00957E2B"/>
    <w:rsid w:val="00966B81"/>
    <w:rsid w:val="00967EC6"/>
    <w:rsid w:val="0097271F"/>
    <w:rsid w:val="009733A2"/>
    <w:rsid w:val="009769A5"/>
    <w:rsid w:val="00987499"/>
    <w:rsid w:val="009908C6"/>
    <w:rsid w:val="0099142A"/>
    <w:rsid w:val="00995294"/>
    <w:rsid w:val="00996081"/>
    <w:rsid w:val="009A07CD"/>
    <w:rsid w:val="009A0BD4"/>
    <w:rsid w:val="009A6949"/>
    <w:rsid w:val="009B331E"/>
    <w:rsid w:val="009B58AD"/>
    <w:rsid w:val="009B5B52"/>
    <w:rsid w:val="009B6D86"/>
    <w:rsid w:val="009B74C7"/>
    <w:rsid w:val="009C18F0"/>
    <w:rsid w:val="009C3781"/>
    <w:rsid w:val="009C47C1"/>
    <w:rsid w:val="009C4869"/>
    <w:rsid w:val="009C7720"/>
    <w:rsid w:val="009D33A9"/>
    <w:rsid w:val="009E6EE1"/>
    <w:rsid w:val="009F351F"/>
    <w:rsid w:val="009F5055"/>
    <w:rsid w:val="009F5939"/>
    <w:rsid w:val="00A011E7"/>
    <w:rsid w:val="00A04473"/>
    <w:rsid w:val="00A05EF8"/>
    <w:rsid w:val="00A14FE5"/>
    <w:rsid w:val="00A16B51"/>
    <w:rsid w:val="00A17412"/>
    <w:rsid w:val="00A23AFA"/>
    <w:rsid w:val="00A26A8A"/>
    <w:rsid w:val="00A31B3E"/>
    <w:rsid w:val="00A3671E"/>
    <w:rsid w:val="00A459DC"/>
    <w:rsid w:val="00A4677A"/>
    <w:rsid w:val="00A50259"/>
    <w:rsid w:val="00A51192"/>
    <w:rsid w:val="00A518D0"/>
    <w:rsid w:val="00A53085"/>
    <w:rsid w:val="00A532F3"/>
    <w:rsid w:val="00A53BE8"/>
    <w:rsid w:val="00A541BC"/>
    <w:rsid w:val="00A545B4"/>
    <w:rsid w:val="00A607C7"/>
    <w:rsid w:val="00A61ABD"/>
    <w:rsid w:val="00A62A58"/>
    <w:rsid w:val="00A659EA"/>
    <w:rsid w:val="00A70710"/>
    <w:rsid w:val="00A721C2"/>
    <w:rsid w:val="00A76EFB"/>
    <w:rsid w:val="00A77E8E"/>
    <w:rsid w:val="00A8262C"/>
    <w:rsid w:val="00A82EDB"/>
    <w:rsid w:val="00A8489E"/>
    <w:rsid w:val="00A8708C"/>
    <w:rsid w:val="00A91714"/>
    <w:rsid w:val="00A93B07"/>
    <w:rsid w:val="00A9481F"/>
    <w:rsid w:val="00A953DD"/>
    <w:rsid w:val="00A9726A"/>
    <w:rsid w:val="00AA193E"/>
    <w:rsid w:val="00AA3762"/>
    <w:rsid w:val="00AA5335"/>
    <w:rsid w:val="00AA5C33"/>
    <w:rsid w:val="00AA77A0"/>
    <w:rsid w:val="00AA7B7F"/>
    <w:rsid w:val="00AB1151"/>
    <w:rsid w:val="00AB411C"/>
    <w:rsid w:val="00AB4E4D"/>
    <w:rsid w:val="00AB4EF5"/>
    <w:rsid w:val="00AC08DC"/>
    <w:rsid w:val="00AC29F3"/>
    <w:rsid w:val="00AC3678"/>
    <w:rsid w:val="00AC36D5"/>
    <w:rsid w:val="00AC49CA"/>
    <w:rsid w:val="00AC6F14"/>
    <w:rsid w:val="00AD019A"/>
    <w:rsid w:val="00AD109E"/>
    <w:rsid w:val="00AD2BC9"/>
    <w:rsid w:val="00AD49D2"/>
    <w:rsid w:val="00AD4AA2"/>
    <w:rsid w:val="00AD5D8F"/>
    <w:rsid w:val="00AE60FA"/>
    <w:rsid w:val="00AF29CE"/>
    <w:rsid w:val="00AF3A73"/>
    <w:rsid w:val="00AF3AD3"/>
    <w:rsid w:val="00AF43C6"/>
    <w:rsid w:val="00AF4A28"/>
    <w:rsid w:val="00AF4F6C"/>
    <w:rsid w:val="00AF5292"/>
    <w:rsid w:val="00AF5F1F"/>
    <w:rsid w:val="00AF65F1"/>
    <w:rsid w:val="00AF7BBE"/>
    <w:rsid w:val="00B032B3"/>
    <w:rsid w:val="00B03A38"/>
    <w:rsid w:val="00B07133"/>
    <w:rsid w:val="00B1299B"/>
    <w:rsid w:val="00B15A86"/>
    <w:rsid w:val="00B17731"/>
    <w:rsid w:val="00B21CBD"/>
    <w:rsid w:val="00B23042"/>
    <w:rsid w:val="00B231E5"/>
    <w:rsid w:val="00B240B1"/>
    <w:rsid w:val="00B25BA1"/>
    <w:rsid w:val="00B27691"/>
    <w:rsid w:val="00B279AB"/>
    <w:rsid w:val="00B350A8"/>
    <w:rsid w:val="00B41B49"/>
    <w:rsid w:val="00B423B2"/>
    <w:rsid w:val="00B42BD6"/>
    <w:rsid w:val="00B44752"/>
    <w:rsid w:val="00B54539"/>
    <w:rsid w:val="00B54C87"/>
    <w:rsid w:val="00B5733E"/>
    <w:rsid w:val="00B62817"/>
    <w:rsid w:val="00B64AD4"/>
    <w:rsid w:val="00B64DC9"/>
    <w:rsid w:val="00B729A8"/>
    <w:rsid w:val="00B73DF6"/>
    <w:rsid w:val="00B760CF"/>
    <w:rsid w:val="00B77AFA"/>
    <w:rsid w:val="00B77D84"/>
    <w:rsid w:val="00B81225"/>
    <w:rsid w:val="00B82E67"/>
    <w:rsid w:val="00B84EA0"/>
    <w:rsid w:val="00B87A02"/>
    <w:rsid w:val="00B92BF7"/>
    <w:rsid w:val="00B9500E"/>
    <w:rsid w:val="00B97A72"/>
    <w:rsid w:val="00BA03FD"/>
    <w:rsid w:val="00BA47C5"/>
    <w:rsid w:val="00BA6ED7"/>
    <w:rsid w:val="00BB1906"/>
    <w:rsid w:val="00BB2477"/>
    <w:rsid w:val="00BB25B9"/>
    <w:rsid w:val="00BB2875"/>
    <w:rsid w:val="00BB3754"/>
    <w:rsid w:val="00BB6245"/>
    <w:rsid w:val="00BB7B62"/>
    <w:rsid w:val="00BC2129"/>
    <w:rsid w:val="00BC22F2"/>
    <w:rsid w:val="00BC2BE1"/>
    <w:rsid w:val="00BC4DF1"/>
    <w:rsid w:val="00BC4DF8"/>
    <w:rsid w:val="00BC5C3F"/>
    <w:rsid w:val="00BC66E3"/>
    <w:rsid w:val="00BC7413"/>
    <w:rsid w:val="00BC76A9"/>
    <w:rsid w:val="00BD39AD"/>
    <w:rsid w:val="00BD5577"/>
    <w:rsid w:val="00BD58C0"/>
    <w:rsid w:val="00BD7020"/>
    <w:rsid w:val="00BE1540"/>
    <w:rsid w:val="00BE40B0"/>
    <w:rsid w:val="00BE4BFC"/>
    <w:rsid w:val="00BE5A6E"/>
    <w:rsid w:val="00BE5FEF"/>
    <w:rsid w:val="00BE68F0"/>
    <w:rsid w:val="00BE77D3"/>
    <w:rsid w:val="00BF03FB"/>
    <w:rsid w:val="00BF1410"/>
    <w:rsid w:val="00BF24C6"/>
    <w:rsid w:val="00BF3516"/>
    <w:rsid w:val="00BF6E25"/>
    <w:rsid w:val="00BF7E5C"/>
    <w:rsid w:val="00C006AF"/>
    <w:rsid w:val="00C00885"/>
    <w:rsid w:val="00C0150A"/>
    <w:rsid w:val="00C01A08"/>
    <w:rsid w:val="00C02327"/>
    <w:rsid w:val="00C02495"/>
    <w:rsid w:val="00C02B87"/>
    <w:rsid w:val="00C05DFE"/>
    <w:rsid w:val="00C0687B"/>
    <w:rsid w:val="00C06C2B"/>
    <w:rsid w:val="00C11CE3"/>
    <w:rsid w:val="00C12C4A"/>
    <w:rsid w:val="00C15CA3"/>
    <w:rsid w:val="00C1659F"/>
    <w:rsid w:val="00C23561"/>
    <w:rsid w:val="00C235CD"/>
    <w:rsid w:val="00C25335"/>
    <w:rsid w:val="00C26C8F"/>
    <w:rsid w:val="00C3520C"/>
    <w:rsid w:val="00C36DB1"/>
    <w:rsid w:val="00C377A6"/>
    <w:rsid w:val="00C4086D"/>
    <w:rsid w:val="00C41987"/>
    <w:rsid w:val="00C4427E"/>
    <w:rsid w:val="00C521B7"/>
    <w:rsid w:val="00C5270F"/>
    <w:rsid w:val="00C53FE2"/>
    <w:rsid w:val="00C5493D"/>
    <w:rsid w:val="00C577AD"/>
    <w:rsid w:val="00C6361F"/>
    <w:rsid w:val="00C63B12"/>
    <w:rsid w:val="00C65515"/>
    <w:rsid w:val="00C71207"/>
    <w:rsid w:val="00C7478D"/>
    <w:rsid w:val="00C81FB7"/>
    <w:rsid w:val="00C82AE1"/>
    <w:rsid w:val="00C83543"/>
    <w:rsid w:val="00C8428E"/>
    <w:rsid w:val="00C858E3"/>
    <w:rsid w:val="00C90725"/>
    <w:rsid w:val="00C93D9D"/>
    <w:rsid w:val="00C978DD"/>
    <w:rsid w:val="00CA03E8"/>
    <w:rsid w:val="00CA1896"/>
    <w:rsid w:val="00CA27EE"/>
    <w:rsid w:val="00CB07C1"/>
    <w:rsid w:val="00CB0EF7"/>
    <w:rsid w:val="00CB3399"/>
    <w:rsid w:val="00CB35F4"/>
    <w:rsid w:val="00CB5B28"/>
    <w:rsid w:val="00CC0A3F"/>
    <w:rsid w:val="00CC0D54"/>
    <w:rsid w:val="00CC5F9E"/>
    <w:rsid w:val="00CE2280"/>
    <w:rsid w:val="00CF2254"/>
    <w:rsid w:val="00CF3B25"/>
    <w:rsid w:val="00CF3F2E"/>
    <w:rsid w:val="00CF4F14"/>
    <w:rsid w:val="00CF5371"/>
    <w:rsid w:val="00CF60D7"/>
    <w:rsid w:val="00CF6CAD"/>
    <w:rsid w:val="00CF7F1E"/>
    <w:rsid w:val="00D01E03"/>
    <w:rsid w:val="00D0323A"/>
    <w:rsid w:val="00D03479"/>
    <w:rsid w:val="00D03D7A"/>
    <w:rsid w:val="00D051F5"/>
    <w:rsid w:val="00D0559F"/>
    <w:rsid w:val="00D05AB7"/>
    <w:rsid w:val="00D06EEC"/>
    <w:rsid w:val="00D07610"/>
    <w:rsid w:val="00D077E9"/>
    <w:rsid w:val="00D07F25"/>
    <w:rsid w:val="00D1013E"/>
    <w:rsid w:val="00D13BEE"/>
    <w:rsid w:val="00D14537"/>
    <w:rsid w:val="00D15FD3"/>
    <w:rsid w:val="00D17BC2"/>
    <w:rsid w:val="00D2143E"/>
    <w:rsid w:val="00D21583"/>
    <w:rsid w:val="00D21CE1"/>
    <w:rsid w:val="00D22182"/>
    <w:rsid w:val="00D221F5"/>
    <w:rsid w:val="00D23418"/>
    <w:rsid w:val="00D237E0"/>
    <w:rsid w:val="00D24F9C"/>
    <w:rsid w:val="00D302AC"/>
    <w:rsid w:val="00D308EE"/>
    <w:rsid w:val="00D34388"/>
    <w:rsid w:val="00D42151"/>
    <w:rsid w:val="00D42CB7"/>
    <w:rsid w:val="00D45C8A"/>
    <w:rsid w:val="00D517A9"/>
    <w:rsid w:val="00D53952"/>
    <w:rsid w:val="00D5413D"/>
    <w:rsid w:val="00D5563B"/>
    <w:rsid w:val="00D570A9"/>
    <w:rsid w:val="00D61497"/>
    <w:rsid w:val="00D62A6E"/>
    <w:rsid w:val="00D62C8A"/>
    <w:rsid w:val="00D7024B"/>
    <w:rsid w:val="00D70A25"/>
    <w:rsid w:val="00D70D02"/>
    <w:rsid w:val="00D7468D"/>
    <w:rsid w:val="00D74895"/>
    <w:rsid w:val="00D74FAA"/>
    <w:rsid w:val="00D770C7"/>
    <w:rsid w:val="00D8035A"/>
    <w:rsid w:val="00D86945"/>
    <w:rsid w:val="00D872D9"/>
    <w:rsid w:val="00D90290"/>
    <w:rsid w:val="00D92AA2"/>
    <w:rsid w:val="00DA029F"/>
    <w:rsid w:val="00DA1A2D"/>
    <w:rsid w:val="00DA1D58"/>
    <w:rsid w:val="00DA239A"/>
    <w:rsid w:val="00DA64E5"/>
    <w:rsid w:val="00DB1089"/>
    <w:rsid w:val="00DB29E8"/>
    <w:rsid w:val="00DB3CA9"/>
    <w:rsid w:val="00DB3DE0"/>
    <w:rsid w:val="00DB3F47"/>
    <w:rsid w:val="00DB4D01"/>
    <w:rsid w:val="00DC3ED7"/>
    <w:rsid w:val="00DC3F69"/>
    <w:rsid w:val="00DD152F"/>
    <w:rsid w:val="00DD231A"/>
    <w:rsid w:val="00DD449C"/>
    <w:rsid w:val="00DD5E93"/>
    <w:rsid w:val="00DD6AF9"/>
    <w:rsid w:val="00DD7BBB"/>
    <w:rsid w:val="00DE213F"/>
    <w:rsid w:val="00DE2CC5"/>
    <w:rsid w:val="00DF0225"/>
    <w:rsid w:val="00DF027C"/>
    <w:rsid w:val="00DF1B44"/>
    <w:rsid w:val="00DF42C5"/>
    <w:rsid w:val="00DF49BE"/>
    <w:rsid w:val="00DF7029"/>
    <w:rsid w:val="00E00A32"/>
    <w:rsid w:val="00E04AB9"/>
    <w:rsid w:val="00E05EAD"/>
    <w:rsid w:val="00E0606C"/>
    <w:rsid w:val="00E06F39"/>
    <w:rsid w:val="00E07DE5"/>
    <w:rsid w:val="00E1198D"/>
    <w:rsid w:val="00E12A3C"/>
    <w:rsid w:val="00E12EB5"/>
    <w:rsid w:val="00E15B40"/>
    <w:rsid w:val="00E22894"/>
    <w:rsid w:val="00E22ACD"/>
    <w:rsid w:val="00E25C4B"/>
    <w:rsid w:val="00E2625A"/>
    <w:rsid w:val="00E265B3"/>
    <w:rsid w:val="00E26D89"/>
    <w:rsid w:val="00E319CE"/>
    <w:rsid w:val="00E32BE8"/>
    <w:rsid w:val="00E33467"/>
    <w:rsid w:val="00E411BA"/>
    <w:rsid w:val="00E4344E"/>
    <w:rsid w:val="00E44377"/>
    <w:rsid w:val="00E620B0"/>
    <w:rsid w:val="00E669D6"/>
    <w:rsid w:val="00E66CE3"/>
    <w:rsid w:val="00E702DB"/>
    <w:rsid w:val="00E7031A"/>
    <w:rsid w:val="00E71D00"/>
    <w:rsid w:val="00E72749"/>
    <w:rsid w:val="00E768B9"/>
    <w:rsid w:val="00E77DAE"/>
    <w:rsid w:val="00E80F57"/>
    <w:rsid w:val="00E81B40"/>
    <w:rsid w:val="00E8275D"/>
    <w:rsid w:val="00E82C6C"/>
    <w:rsid w:val="00E83056"/>
    <w:rsid w:val="00E84D75"/>
    <w:rsid w:val="00E870BB"/>
    <w:rsid w:val="00E92A68"/>
    <w:rsid w:val="00E92BA7"/>
    <w:rsid w:val="00E92D9E"/>
    <w:rsid w:val="00E93171"/>
    <w:rsid w:val="00EA08F2"/>
    <w:rsid w:val="00EA274D"/>
    <w:rsid w:val="00EA4FEA"/>
    <w:rsid w:val="00EA5141"/>
    <w:rsid w:val="00EA6441"/>
    <w:rsid w:val="00EB2131"/>
    <w:rsid w:val="00EB2C2A"/>
    <w:rsid w:val="00EB5DEF"/>
    <w:rsid w:val="00EB6611"/>
    <w:rsid w:val="00EC09B1"/>
    <w:rsid w:val="00EC1A06"/>
    <w:rsid w:val="00EC48F1"/>
    <w:rsid w:val="00EC4DA6"/>
    <w:rsid w:val="00EC646D"/>
    <w:rsid w:val="00ED050E"/>
    <w:rsid w:val="00ED1DDC"/>
    <w:rsid w:val="00ED48FD"/>
    <w:rsid w:val="00ED7573"/>
    <w:rsid w:val="00EE2EF8"/>
    <w:rsid w:val="00EE3301"/>
    <w:rsid w:val="00EF1DDA"/>
    <w:rsid w:val="00EF31DB"/>
    <w:rsid w:val="00EF4653"/>
    <w:rsid w:val="00EF555B"/>
    <w:rsid w:val="00EF61C9"/>
    <w:rsid w:val="00F000D2"/>
    <w:rsid w:val="00F0159B"/>
    <w:rsid w:val="00F021C9"/>
    <w:rsid w:val="00F027BB"/>
    <w:rsid w:val="00F03A90"/>
    <w:rsid w:val="00F05C18"/>
    <w:rsid w:val="00F11DCF"/>
    <w:rsid w:val="00F1271A"/>
    <w:rsid w:val="00F150AC"/>
    <w:rsid w:val="00F15653"/>
    <w:rsid w:val="00F15F4A"/>
    <w:rsid w:val="00F162EA"/>
    <w:rsid w:val="00F16B31"/>
    <w:rsid w:val="00F17E3C"/>
    <w:rsid w:val="00F17F09"/>
    <w:rsid w:val="00F22F23"/>
    <w:rsid w:val="00F232F1"/>
    <w:rsid w:val="00F30BB5"/>
    <w:rsid w:val="00F3143B"/>
    <w:rsid w:val="00F350CD"/>
    <w:rsid w:val="00F35972"/>
    <w:rsid w:val="00F3675E"/>
    <w:rsid w:val="00F41C7C"/>
    <w:rsid w:val="00F4256F"/>
    <w:rsid w:val="00F435DE"/>
    <w:rsid w:val="00F43CA5"/>
    <w:rsid w:val="00F468A9"/>
    <w:rsid w:val="00F46C57"/>
    <w:rsid w:val="00F50464"/>
    <w:rsid w:val="00F50781"/>
    <w:rsid w:val="00F520F6"/>
    <w:rsid w:val="00F52D27"/>
    <w:rsid w:val="00F52F92"/>
    <w:rsid w:val="00F54412"/>
    <w:rsid w:val="00F555BE"/>
    <w:rsid w:val="00F57A39"/>
    <w:rsid w:val="00F63970"/>
    <w:rsid w:val="00F63AB8"/>
    <w:rsid w:val="00F6410C"/>
    <w:rsid w:val="00F65400"/>
    <w:rsid w:val="00F70B67"/>
    <w:rsid w:val="00F73630"/>
    <w:rsid w:val="00F75B23"/>
    <w:rsid w:val="00F76439"/>
    <w:rsid w:val="00F80681"/>
    <w:rsid w:val="00F83527"/>
    <w:rsid w:val="00F83830"/>
    <w:rsid w:val="00F842E0"/>
    <w:rsid w:val="00F859E1"/>
    <w:rsid w:val="00F85CE5"/>
    <w:rsid w:val="00F87D62"/>
    <w:rsid w:val="00F906DD"/>
    <w:rsid w:val="00F90B2C"/>
    <w:rsid w:val="00F927A8"/>
    <w:rsid w:val="00F9596E"/>
    <w:rsid w:val="00F95F35"/>
    <w:rsid w:val="00FA1E7D"/>
    <w:rsid w:val="00FA391B"/>
    <w:rsid w:val="00FA6791"/>
    <w:rsid w:val="00FA68F2"/>
    <w:rsid w:val="00FB3133"/>
    <w:rsid w:val="00FB3BFE"/>
    <w:rsid w:val="00FB4A6D"/>
    <w:rsid w:val="00FC32A9"/>
    <w:rsid w:val="00FC3CA2"/>
    <w:rsid w:val="00FC51F6"/>
    <w:rsid w:val="00FC70F6"/>
    <w:rsid w:val="00FD1269"/>
    <w:rsid w:val="00FD305C"/>
    <w:rsid w:val="00FD358D"/>
    <w:rsid w:val="00FD3FDC"/>
    <w:rsid w:val="00FD3FEB"/>
    <w:rsid w:val="00FD41CA"/>
    <w:rsid w:val="00FD41F5"/>
    <w:rsid w:val="00FD552A"/>
    <w:rsid w:val="00FD583F"/>
    <w:rsid w:val="00FD7488"/>
    <w:rsid w:val="00FE070D"/>
    <w:rsid w:val="00FE1171"/>
    <w:rsid w:val="00FE1D6A"/>
    <w:rsid w:val="00FE2C0B"/>
    <w:rsid w:val="00FE7AC5"/>
    <w:rsid w:val="00FF16B4"/>
    <w:rsid w:val="00FF23B4"/>
    <w:rsid w:val="00FF296B"/>
    <w:rsid w:val="00FF6D97"/>
    <w:rsid w:val="16F4848B"/>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34FC4"/>
  <w15:docId w15:val="{DA6F0618-AEED-4F79-A5A3-4919C64AB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F1F"/>
    <w:pPr>
      <w:spacing w:after="0"/>
    </w:pPr>
    <w:rPr>
      <w:rFonts w:eastAsiaTheme="minorEastAsia"/>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9566CD"/>
    <w:rPr>
      <w:color w:val="3592CF" w:themeColor="hyperlink"/>
      <w:u w:val="single"/>
    </w:rPr>
  </w:style>
  <w:style w:type="character" w:styleId="UnresolvedMention">
    <w:name w:val="Unresolved Mention"/>
    <w:basedOn w:val="DefaultParagraphFont"/>
    <w:uiPriority w:val="99"/>
    <w:semiHidden/>
    <w:unhideWhenUsed/>
    <w:rsid w:val="009566CD"/>
    <w:rPr>
      <w:color w:val="605E5C"/>
      <w:shd w:val="clear" w:color="auto" w:fill="E1DFDD"/>
    </w:rPr>
  </w:style>
  <w:style w:type="table" w:styleId="GridTable5Dark-Accent2">
    <w:name w:val="Grid Table 5 Dark Accent 2"/>
    <w:basedOn w:val="TableNormal"/>
    <w:uiPriority w:val="50"/>
    <w:rsid w:val="009566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styleId="ListTable2-Accent1">
    <w:name w:val="List Table 2 Accent 1"/>
    <w:basedOn w:val="TableNormal"/>
    <w:uiPriority w:val="47"/>
    <w:rsid w:val="009566CD"/>
    <w:pPr>
      <w:spacing w:after="0" w:line="240" w:lineRule="auto"/>
    </w:pPr>
    <w:tblPr>
      <w:tblStyleRowBandSize w:val="1"/>
      <w:tblStyleColBandSize w:val="1"/>
      <w:tblBorders>
        <w:top w:val="single" w:sz="4" w:space="0" w:color="18AFFB" w:themeColor="accent1" w:themeTint="99"/>
        <w:bottom w:val="single" w:sz="4" w:space="0" w:color="18AFFB" w:themeColor="accent1" w:themeTint="99"/>
        <w:insideH w:val="single" w:sz="4" w:space="0" w:color="18AFF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paragraph" w:styleId="ListParagraph">
    <w:name w:val="List Paragraph"/>
    <w:basedOn w:val="Normal"/>
    <w:uiPriority w:val="34"/>
    <w:unhideWhenUsed/>
    <w:qFormat/>
    <w:rsid w:val="003621BF"/>
    <w:pPr>
      <w:ind w:left="720"/>
      <w:contextualSpacing/>
    </w:pPr>
  </w:style>
  <w:style w:type="character" w:styleId="CommentReference">
    <w:name w:val="annotation reference"/>
    <w:basedOn w:val="DefaultParagraphFont"/>
    <w:uiPriority w:val="99"/>
    <w:semiHidden/>
    <w:unhideWhenUsed/>
    <w:rsid w:val="00351C8D"/>
    <w:rPr>
      <w:sz w:val="16"/>
      <w:szCs w:val="16"/>
    </w:rPr>
  </w:style>
  <w:style w:type="paragraph" w:styleId="CommentText">
    <w:name w:val="annotation text"/>
    <w:basedOn w:val="Normal"/>
    <w:link w:val="CommentTextChar"/>
    <w:uiPriority w:val="99"/>
    <w:semiHidden/>
    <w:unhideWhenUsed/>
    <w:rsid w:val="00351C8D"/>
    <w:pPr>
      <w:spacing w:line="240" w:lineRule="auto"/>
    </w:pPr>
    <w:rPr>
      <w:sz w:val="20"/>
      <w:szCs w:val="20"/>
    </w:rPr>
  </w:style>
  <w:style w:type="character" w:customStyle="1" w:styleId="CommentTextChar">
    <w:name w:val="Comment Text Char"/>
    <w:basedOn w:val="DefaultParagraphFont"/>
    <w:link w:val="CommentText"/>
    <w:uiPriority w:val="99"/>
    <w:semiHidden/>
    <w:rsid w:val="00351C8D"/>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351C8D"/>
    <w:rPr>
      <w:bCs/>
    </w:rPr>
  </w:style>
  <w:style w:type="character" w:customStyle="1" w:styleId="CommentSubjectChar">
    <w:name w:val="Comment Subject Char"/>
    <w:basedOn w:val="CommentTextChar"/>
    <w:link w:val="CommentSubject"/>
    <w:uiPriority w:val="99"/>
    <w:semiHidden/>
    <w:rsid w:val="00351C8D"/>
    <w:rPr>
      <w:rFonts w:eastAsiaTheme="minorEastAsia"/>
      <w:b/>
      <w:bCs/>
      <w:color w:val="082A7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898401">
      <w:bodyDiv w:val="1"/>
      <w:marLeft w:val="0"/>
      <w:marRight w:val="0"/>
      <w:marTop w:val="0"/>
      <w:marBottom w:val="0"/>
      <w:divBdr>
        <w:top w:val="none" w:sz="0" w:space="0" w:color="auto"/>
        <w:left w:val="none" w:sz="0" w:space="0" w:color="auto"/>
        <w:bottom w:val="none" w:sz="0" w:space="0" w:color="auto"/>
        <w:right w:val="none" w:sz="0" w:space="0" w:color="auto"/>
      </w:divBdr>
    </w:div>
    <w:div w:id="625233392">
      <w:bodyDiv w:val="1"/>
      <w:marLeft w:val="0"/>
      <w:marRight w:val="0"/>
      <w:marTop w:val="0"/>
      <w:marBottom w:val="0"/>
      <w:divBdr>
        <w:top w:val="none" w:sz="0" w:space="0" w:color="auto"/>
        <w:left w:val="none" w:sz="0" w:space="0" w:color="auto"/>
        <w:bottom w:val="none" w:sz="0" w:space="0" w:color="auto"/>
        <w:right w:val="none" w:sz="0" w:space="0" w:color="auto"/>
      </w:divBdr>
    </w:div>
    <w:div w:id="626008957">
      <w:bodyDiv w:val="1"/>
      <w:marLeft w:val="0"/>
      <w:marRight w:val="0"/>
      <w:marTop w:val="0"/>
      <w:marBottom w:val="0"/>
      <w:divBdr>
        <w:top w:val="none" w:sz="0" w:space="0" w:color="auto"/>
        <w:left w:val="none" w:sz="0" w:space="0" w:color="auto"/>
        <w:bottom w:val="none" w:sz="0" w:space="0" w:color="auto"/>
        <w:right w:val="none" w:sz="0" w:space="0" w:color="auto"/>
      </w:divBdr>
    </w:div>
    <w:div w:id="734086303">
      <w:bodyDiv w:val="1"/>
      <w:marLeft w:val="0"/>
      <w:marRight w:val="0"/>
      <w:marTop w:val="0"/>
      <w:marBottom w:val="0"/>
      <w:divBdr>
        <w:top w:val="none" w:sz="0" w:space="0" w:color="auto"/>
        <w:left w:val="none" w:sz="0" w:space="0" w:color="auto"/>
        <w:bottom w:val="none" w:sz="0" w:space="0" w:color="auto"/>
        <w:right w:val="none" w:sz="0" w:space="0" w:color="auto"/>
      </w:divBdr>
    </w:div>
    <w:div w:id="779032602">
      <w:bodyDiv w:val="1"/>
      <w:marLeft w:val="0"/>
      <w:marRight w:val="0"/>
      <w:marTop w:val="0"/>
      <w:marBottom w:val="0"/>
      <w:divBdr>
        <w:top w:val="none" w:sz="0" w:space="0" w:color="auto"/>
        <w:left w:val="none" w:sz="0" w:space="0" w:color="auto"/>
        <w:bottom w:val="none" w:sz="0" w:space="0" w:color="auto"/>
        <w:right w:val="none" w:sz="0" w:space="0" w:color="auto"/>
      </w:divBdr>
    </w:div>
    <w:div w:id="892816469">
      <w:bodyDiv w:val="1"/>
      <w:marLeft w:val="0"/>
      <w:marRight w:val="0"/>
      <w:marTop w:val="0"/>
      <w:marBottom w:val="0"/>
      <w:divBdr>
        <w:top w:val="none" w:sz="0" w:space="0" w:color="auto"/>
        <w:left w:val="none" w:sz="0" w:space="0" w:color="auto"/>
        <w:bottom w:val="none" w:sz="0" w:space="0" w:color="auto"/>
        <w:right w:val="none" w:sz="0" w:space="0" w:color="auto"/>
      </w:divBdr>
    </w:div>
    <w:div w:id="1037241724">
      <w:bodyDiv w:val="1"/>
      <w:marLeft w:val="0"/>
      <w:marRight w:val="0"/>
      <w:marTop w:val="0"/>
      <w:marBottom w:val="0"/>
      <w:divBdr>
        <w:top w:val="none" w:sz="0" w:space="0" w:color="auto"/>
        <w:left w:val="none" w:sz="0" w:space="0" w:color="auto"/>
        <w:bottom w:val="none" w:sz="0" w:space="0" w:color="auto"/>
        <w:right w:val="none" w:sz="0" w:space="0" w:color="auto"/>
      </w:divBdr>
    </w:div>
    <w:div w:id="1228373253">
      <w:bodyDiv w:val="1"/>
      <w:marLeft w:val="0"/>
      <w:marRight w:val="0"/>
      <w:marTop w:val="0"/>
      <w:marBottom w:val="0"/>
      <w:divBdr>
        <w:top w:val="none" w:sz="0" w:space="0" w:color="auto"/>
        <w:left w:val="none" w:sz="0" w:space="0" w:color="auto"/>
        <w:bottom w:val="none" w:sz="0" w:space="0" w:color="auto"/>
        <w:right w:val="none" w:sz="0" w:space="0" w:color="auto"/>
      </w:divBdr>
    </w:div>
    <w:div w:id="1261645482">
      <w:bodyDiv w:val="1"/>
      <w:marLeft w:val="0"/>
      <w:marRight w:val="0"/>
      <w:marTop w:val="0"/>
      <w:marBottom w:val="0"/>
      <w:divBdr>
        <w:top w:val="none" w:sz="0" w:space="0" w:color="auto"/>
        <w:left w:val="none" w:sz="0" w:space="0" w:color="auto"/>
        <w:bottom w:val="none" w:sz="0" w:space="0" w:color="auto"/>
        <w:right w:val="none" w:sz="0" w:space="0" w:color="auto"/>
      </w:divBdr>
    </w:div>
    <w:div w:id="1296108135">
      <w:bodyDiv w:val="1"/>
      <w:marLeft w:val="0"/>
      <w:marRight w:val="0"/>
      <w:marTop w:val="0"/>
      <w:marBottom w:val="0"/>
      <w:divBdr>
        <w:top w:val="none" w:sz="0" w:space="0" w:color="auto"/>
        <w:left w:val="none" w:sz="0" w:space="0" w:color="auto"/>
        <w:bottom w:val="none" w:sz="0" w:space="0" w:color="auto"/>
        <w:right w:val="none" w:sz="0" w:space="0" w:color="auto"/>
      </w:divBdr>
      <w:divsChild>
        <w:div w:id="133640560">
          <w:marLeft w:val="1440"/>
          <w:marRight w:val="0"/>
          <w:marTop w:val="100"/>
          <w:marBottom w:val="40"/>
          <w:divBdr>
            <w:top w:val="none" w:sz="0" w:space="0" w:color="auto"/>
            <w:left w:val="none" w:sz="0" w:space="0" w:color="auto"/>
            <w:bottom w:val="none" w:sz="0" w:space="0" w:color="auto"/>
            <w:right w:val="none" w:sz="0" w:space="0" w:color="auto"/>
          </w:divBdr>
        </w:div>
        <w:div w:id="564881560">
          <w:marLeft w:val="1440"/>
          <w:marRight w:val="0"/>
          <w:marTop w:val="100"/>
          <w:marBottom w:val="40"/>
          <w:divBdr>
            <w:top w:val="none" w:sz="0" w:space="0" w:color="auto"/>
            <w:left w:val="none" w:sz="0" w:space="0" w:color="auto"/>
            <w:bottom w:val="none" w:sz="0" w:space="0" w:color="auto"/>
            <w:right w:val="none" w:sz="0" w:space="0" w:color="auto"/>
          </w:divBdr>
        </w:div>
        <w:div w:id="779568792">
          <w:marLeft w:val="1440"/>
          <w:marRight w:val="0"/>
          <w:marTop w:val="100"/>
          <w:marBottom w:val="40"/>
          <w:divBdr>
            <w:top w:val="none" w:sz="0" w:space="0" w:color="auto"/>
            <w:left w:val="none" w:sz="0" w:space="0" w:color="auto"/>
            <w:bottom w:val="none" w:sz="0" w:space="0" w:color="auto"/>
            <w:right w:val="none" w:sz="0" w:space="0" w:color="auto"/>
          </w:divBdr>
        </w:div>
        <w:div w:id="1211574042">
          <w:marLeft w:val="1440"/>
          <w:marRight w:val="0"/>
          <w:marTop w:val="100"/>
          <w:marBottom w:val="40"/>
          <w:divBdr>
            <w:top w:val="none" w:sz="0" w:space="0" w:color="auto"/>
            <w:left w:val="none" w:sz="0" w:space="0" w:color="auto"/>
            <w:bottom w:val="none" w:sz="0" w:space="0" w:color="auto"/>
            <w:right w:val="none" w:sz="0" w:space="0" w:color="auto"/>
          </w:divBdr>
        </w:div>
        <w:div w:id="1290016109">
          <w:marLeft w:val="1440"/>
          <w:marRight w:val="0"/>
          <w:marTop w:val="100"/>
          <w:marBottom w:val="40"/>
          <w:divBdr>
            <w:top w:val="none" w:sz="0" w:space="0" w:color="auto"/>
            <w:left w:val="none" w:sz="0" w:space="0" w:color="auto"/>
            <w:bottom w:val="none" w:sz="0" w:space="0" w:color="auto"/>
            <w:right w:val="none" w:sz="0" w:space="0" w:color="auto"/>
          </w:divBdr>
        </w:div>
        <w:div w:id="1435982666">
          <w:marLeft w:val="1440"/>
          <w:marRight w:val="0"/>
          <w:marTop w:val="100"/>
          <w:marBottom w:val="40"/>
          <w:divBdr>
            <w:top w:val="none" w:sz="0" w:space="0" w:color="auto"/>
            <w:left w:val="none" w:sz="0" w:space="0" w:color="auto"/>
            <w:bottom w:val="none" w:sz="0" w:space="0" w:color="auto"/>
            <w:right w:val="none" w:sz="0" w:space="0" w:color="auto"/>
          </w:divBdr>
        </w:div>
        <w:div w:id="1649556301">
          <w:marLeft w:val="1440"/>
          <w:marRight w:val="0"/>
          <w:marTop w:val="100"/>
          <w:marBottom w:val="40"/>
          <w:divBdr>
            <w:top w:val="none" w:sz="0" w:space="0" w:color="auto"/>
            <w:left w:val="none" w:sz="0" w:space="0" w:color="auto"/>
            <w:bottom w:val="none" w:sz="0" w:space="0" w:color="auto"/>
            <w:right w:val="none" w:sz="0" w:space="0" w:color="auto"/>
          </w:divBdr>
        </w:div>
        <w:div w:id="1670327471">
          <w:marLeft w:val="1440"/>
          <w:marRight w:val="0"/>
          <w:marTop w:val="100"/>
          <w:marBottom w:val="40"/>
          <w:divBdr>
            <w:top w:val="none" w:sz="0" w:space="0" w:color="auto"/>
            <w:left w:val="none" w:sz="0" w:space="0" w:color="auto"/>
            <w:bottom w:val="none" w:sz="0" w:space="0" w:color="auto"/>
            <w:right w:val="none" w:sz="0" w:space="0" w:color="auto"/>
          </w:divBdr>
        </w:div>
        <w:div w:id="1836189816">
          <w:marLeft w:val="1440"/>
          <w:marRight w:val="0"/>
          <w:marTop w:val="100"/>
          <w:marBottom w:val="40"/>
          <w:divBdr>
            <w:top w:val="none" w:sz="0" w:space="0" w:color="auto"/>
            <w:left w:val="none" w:sz="0" w:space="0" w:color="auto"/>
            <w:bottom w:val="none" w:sz="0" w:space="0" w:color="auto"/>
            <w:right w:val="none" w:sz="0" w:space="0" w:color="auto"/>
          </w:divBdr>
        </w:div>
        <w:div w:id="1871992536">
          <w:marLeft w:val="1440"/>
          <w:marRight w:val="0"/>
          <w:marTop w:val="100"/>
          <w:marBottom w:val="40"/>
          <w:divBdr>
            <w:top w:val="none" w:sz="0" w:space="0" w:color="auto"/>
            <w:left w:val="none" w:sz="0" w:space="0" w:color="auto"/>
            <w:bottom w:val="none" w:sz="0" w:space="0" w:color="auto"/>
            <w:right w:val="none" w:sz="0" w:space="0" w:color="auto"/>
          </w:divBdr>
        </w:div>
      </w:divsChild>
    </w:div>
    <w:div w:id="1422876306">
      <w:bodyDiv w:val="1"/>
      <w:marLeft w:val="0"/>
      <w:marRight w:val="0"/>
      <w:marTop w:val="0"/>
      <w:marBottom w:val="0"/>
      <w:divBdr>
        <w:top w:val="none" w:sz="0" w:space="0" w:color="auto"/>
        <w:left w:val="none" w:sz="0" w:space="0" w:color="auto"/>
        <w:bottom w:val="none" w:sz="0" w:space="0" w:color="auto"/>
        <w:right w:val="none" w:sz="0" w:space="0" w:color="auto"/>
      </w:divBdr>
      <w:divsChild>
        <w:div w:id="923806768">
          <w:marLeft w:val="547"/>
          <w:marRight w:val="0"/>
          <w:marTop w:val="0"/>
          <w:marBottom w:val="0"/>
          <w:divBdr>
            <w:top w:val="none" w:sz="0" w:space="0" w:color="auto"/>
            <w:left w:val="none" w:sz="0" w:space="0" w:color="auto"/>
            <w:bottom w:val="none" w:sz="0" w:space="0" w:color="auto"/>
            <w:right w:val="none" w:sz="0" w:space="0" w:color="auto"/>
          </w:divBdr>
        </w:div>
      </w:divsChild>
    </w:div>
    <w:div w:id="181791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hsao.info/"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errano\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0F41F9B831E4D9B9FDE9953D2980344"/>
        <w:category>
          <w:name w:val="General"/>
          <w:gallery w:val="placeholder"/>
        </w:category>
        <w:types>
          <w:type w:val="bbPlcHdr"/>
        </w:types>
        <w:behaviors>
          <w:behavior w:val="content"/>
        </w:behaviors>
        <w:guid w:val="{3F2BD457-19AB-47EF-9FCE-802CA0B83763}"/>
      </w:docPartPr>
      <w:docPartBody>
        <w:p w:rsidR="00BF360C" w:rsidRDefault="00333CF5">
          <w:pPr>
            <w:pStyle w:val="60F41F9B831E4D9B9FDE9953D2980344"/>
          </w:pPr>
          <w:r>
            <w:t>COMPANY NAME</w:t>
          </w:r>
        </w:p>
      </w:docPartBody>
    </w:docPart>
    <w:docPart>
      <w:docPartPr>
        <w:name w:val="1FC39B5114334E0BA81C1558FF2D2163"/>
        <w:category>
          <w:name w:val="General"/>
          <w:gallery w:val="placeholder"/>
        </w:category>
        <w:types>
          <w:type w:val="bbPlcHdr"/>
        </w:types>
        <w:behaviors>
          <w:behavior w:val="content"/>
        </w:behaviors>
        <w:guid w:val="{59AB5B4C-E0FD-452C-8BF2-FA2C1EBD5C1C}"/>
      </w:docPartPr>
      <w:docPartBody>
        <w:p w:rsidR="00BF360C" w:rsidRDefault="00333CF5">
          <w:pPr>
            <w:pStyle w:val="1FC39B5114334E0BA81C1558FF2D2163"/>
          </w:pPr>
          <w:r w:rsidRPr="00DF027C">
            <w:t>Subtitle Text Here</w:t>
          </w:r>
        </w:p>
      </w:docPartBody>
    </w:docPart>
    <w:docPart>
      <w:docPartPr>
        <w:name w:val="4BB6AF57B60145B2A9AF0C81A6AB4FF0"/>
        <w:category>
          <w:name w:val="General"/>
          <w:gallery w:val="placeholder"/>
        </w:category>
        <w:types>
          <w:type w:val="bbPlcHdr"/>
        </w:types>
        <w:behaviors>
          <w:behavior w:val="content"/>
        </w:behaviors>
        <w:guid w:val="{03ABFA94-AF9D-414E-9106-D98465A5363B}"/>
      </w:docPartPr>
      <w:docPartBody>
        <w:p w:rsidR="00BF360C" w:rsidRDefault="00333CF5" w:rsidP="00333CF5">
          <w:pPr>
            <w:pStyle w:val="4BB6AF57B60145B2A9AF0C81A6AB4FF0"/>
          </w:pPr>
          <w:r w:rsidRPr="00DF027C">
            <w:t>Subtitle Text Here</w:t>
          </w:r>
        </w:p>
      </w:docPartBody>
    </w:docPart>
    <w:docPart>
      <w:docPartPr>
        <w:name w:val="CE71B44392D54FCEADDBBBA586940531"/>
        <w:category>
          <w:name w:val="General"/>
          <w:gallery w:val="placeholder"/>
        </w:category>
        <w:types>
          <w:type w:val="bbPlcHdr"/>
        </w:types>
        <w:behaviors>
          <w:behavior w:val="content"/>
        </w:behaviors>
        <w:guid w:val="{97CFAADE-1FB0-46B5-A7FD-BA4D686B2C3F}"/>
      </w:docPartPr>
      <w:docPartBody>
        <w:p w:rsidR="00A17B05" w:rsidRDefault="00150717" w:rsidP="00150717">
          <w:pPr>
            <w:pStyle w:val="CE71B44392D54FCEADDBBBA58694053119"/>
          </w:pPr>
          <w:r w:rsidRPr="00747C81">
            <w:rPr>
              <w:rStyle w:val="PlaceholderText"/>
              <w:color w:val="FF0000"/>
              <w:sz w:val="44"/>
              <w:szCs w:val="44"/>
            </w:rPr>
            <w:t>Select Your County</w:t>
          </w:r>
        </w:p>
      </w:docPartBody>
    </w:docPart>
    <w:docPart>
      <w:docPartPr>
        <w:name w:val="3ECB35794EFD4C5EA9DEA7CBB4EC6E7F"/>
        <w:category>
          <w:name w:val="General"/>
          <w:gallery w:val="placeholder"/>
        </w:category>
        <w:types>
          <w:type w:val="bbPlcHdr"/>
        </w:types>
        <w:behaviors>
          <w:behavior w:val="content"/>
        </w:behaviors>
        <w:guid w:val="{1942F7D9-C0BE-4AC9-B7A8-7DCE6383A540}"/>
      </w:docPartPr>
      <w:docPartBody>
        <w:p w:rsidR="00D8701E" w:rsidRDefault="00150717" w:rsidP="00150717">
          <w:pPr>
            <w:pStyle w:val="3ECB35794EFD4C5EA9DEA7CBB4EC6E7F16"/>
          </w:pPr>
          <w:r w:rsidRPr="00953548">
            <w:rPr>
              <w:rStyle w:val="PlaceholderText"/>
              <w:color w:val="FF0000"/>
            </w:rPr>
            <w:t>Click or tap to enter a date.</w:t>
          </w:r>
        </w:p>
      </w:docPartBody>
    </w:docPart>
    <w:docPart>
      <w:docPartPr>
        <w:name w:val="7ED15341CF844B798463CDCB61DA0F66"/>
        <w:category>
          <w:name w:val="General"/>
          <w:gallery w:val="placeholder"/>
        </w:category>
        <w:types>
          <w:type w:val="bbPlcHdr"/>
        </w:types>
        <w:behaviors>
          <w:behavior w:val="content"/>
        </w:behaviors>
        <w:guid w:val="{C7F9D07F-96C5-46F0-BBD2-E703FEB37D69}"/>
      </w:docPartPr>
      <w:docPartBody>
        <w:p w:rsidR="00D8701E" w:rsidRDefault="00150717" w:rsidP="00150717">
          <w:pPr>
            <w:pStyle w:val="7ED15341CF844B798463CDCB61DA0F6614"/>
          </w:pPr>
          <w:r w:rsidRPr="002173A0">
            <w:rPr>
              <w:rStyle w:val="PlaceholderText"/>
              <w:color w:val="FF0000"/>
            </w:rPr>
            <w:t>Choose an item.</w:t>
          </w:r>
        </w:p>
      </w:docPartBody>
    </w:docPart>
    <w:docPart>
      <w:docPartPr>
        <w:name w:val="ED2F23AA34554232972D625D369BBF37"/>
        <w:category>
          <w:name w:val="General"/>
          <w:gallery w:val="placeholder"/>
        </w:category>
        <w:types>
          <w:type w:val="bbPlcHdr"/>
        </w:types>
        <w:behaviors>
          <w:behavior w:val="content"/>
        </w:behaviors>
        <w:guid w:val="{5C37F8FC-13E1-4D07-90ED-4E645F144C30}"/>
      </w:docPartPr>
      <w:docPartBody>
        <w:p w:rsidR="00D8701E" w:rsidRDefault="00150717" w:rsidP="00150717">
          <w:pPr>
            <w:pStyle w:val="ED2F23AA34554232972D625D369BBF3714"/>
          </w:pPr>
          <w:r w:rsidRPr="00625139">
            <w:rPr>
              <w:rStyle w:val="PlaceholderText"/>
              <w:color w:val="FF0000"/>
            </w:rPr>
            <w:t>Choose an item.</w:t>
          </w:r>
        </w:p>
      </w:docPartBody>
    </w:docPart>
    <w:docPart>
      <w:docPartPr>
        <w:name w:val="AD5F8D0E357548EE854E84F4DD28DFB0"/>
        <w:category>
          <w:name w:val="General"/>
          <w:gallery w:val="placeholder"/>
        </w:category>
        <w:types>
          <w:type w:val="bbPlcHdr"/>
        </w:types>
        <w:behaviors>
          <w:behavior w:val="content"/>
        </w:behaviors>
        <w:guid w:val="{DED66A16-DBB8-4118-BC02-452F30F6FEF7}"/>
      </w:docPartPr>
      <w:docPartBody>
        <w:p w:rsidR="00D8701E" w:rsidRDefault="00150717" w:rsidP="00150717">
          <w:pPr>
            <w:pStyle w:val="AD5F8D0E357548EE854E84F4DD28DFB014"/>
          </w:pPr>
          <w:r w:rsidRPr="00625139">
            <w:rPr>
              <w:rStyle w:val="PlaceholderText"/>
              <w:color w:val="FF0000"/>
            </w:rPr>
            <w:t>Choose an item.</w:t>
          </w:r>
        </w:p>
      </w:docPartBody>
    </w:docPart>
    <w:docPart>
      <w:docPartPr>
        <w:name w:val="0DC995A0BD4A4C5F9D1506B7EC889073"/>
        <w:category>
          <w:name w:val="General"/>
          <w:gallery w:val="placeholder"/>
        </w:category>
        <w:types>
          <w:type w:val="bbPlcHdr"/>
        </w:types>
        <w:behaviors>
          <w:behavior w:val="content"/>
        </w:behaviors>
        <w:guid w:val="{F50F45D7-595C-43F1-87BE-5B44C67FC60D}"/>
      </w:docPartPr>
      <w:docPartBody>
        <w:p w:rsidR="00D8701E" w:rsidRDefault="00150717" w:rsidP="00150717">
          <w:pPr>
            <w:pStyle w:val="0DC995A0BD4A4C5F9D1506B7EC88907314"/>
          </w:pPr>
          <w:r w:rsidRPr="00625139">
            <w:rPr>
              <w:rStyle w:val="PlaceholderText"/>
              <w:color w:val="FF0000"/>
            </w:rPr>
            <w:t>Choose an item.</w:t>
          </w:r>
        </w:p>
      </w:docPartBody>
    </w:docPart>
    <w:docPart>
      <w:docPartPr>
        <w:name w:val="2655E2C4C2284418B81B41F0A6648A4B"/>
        <w:category>
          <w:name w:val="General"/>
          <w:gallery w:val="placeholder"/>
        </w:category>
        <w:types>
          <w:type w:val="bbPlcHdr"/>
        </w:types>
        <w:behaviors>
          <w:behavior w:val="content"/>
        </w:behaviors>
        <w:guid w:val="{38996CDC-2C1C-45B0-B21C-26FAC936E8F5}"/>
      </w:docPartPr>
      <w:docPartBody>
        <w:p w:rsidR="00D8701E" w:rsidRDefault="00150717" w:rsidP="00150717">
          <w:pPr>
            <w:pStyle w:val="2655E2C4C2284418B81B41F0A6648A4B14"/>
          </w:pPr>
          <w:r w:rsidRPr="002173A0">
            <w:rPr>
              <w:rStyle w:val="PlaceholderText"/>
              <w:color w:val="FF0000"/>
            </w:rPr>
            <w:t>Choose an item.</w:t>
          </w:r>
        </w:p>
      </w:docPartBody>
    </w:docPart>
    <w:docPart>
      <w:docPartPr>
        <w:name w:val="DefaultPlaceholder_-1854013440"/>
        <w:category>
          <w:name w:val="General"/>
          <w:gallery w:val="placeholder"/>
        </w:category>
        <w:types>
          <w:type w:val="bbPlcHdr"/>
        </w:types>
        <w:behaviors>
          <w:behavior w:val="content"/>
        </w:behaviors>
        <w:guid w:val="{A37C162A-FD2F-42FF-801B-9E11A022E153}"/>
      </w:docPartPr>
      <w:docPartBody>
        <w:p w:rsidR="00ED61CE" w:rsidRDefault="00D8701E">
          <w:r w:rsidRPr="008F0003">
            <w:rPr>
              <w:rStyle w:val="PlaceholderText"/>
            </w:rPr>
            <w:t>Click or tap here to enter text.</w:t>
          </w:r>
        </w:p>
      </w:docPartBody>
    </w:docPart>
    <w:docPart>
      <w:docPartPr>
        <w:name w:val="2371FB3F017049F1B6206DE732CBFF59"/>
        <w:category>
          <w:name w:val="General"/>
          <w:gallery w:val="placeholder"/>
        </w:category>
        <w:types>
          <w:type w:val="bbPlcHdr"/>
        </w:types>
        <w:behaviors>
          <w:behavior w:val="content"/>
        </w:behaviors>
        <w:guid w:val="{AC59A9E2-FB9B-404D-BA3C-D0B5E492D2DD}"/>
      </w:docPartPr>
      <w:docPartBody>
        <w:p w:rsidR="00150717" w:rsidRDefault="00D8701E">
          <w:pPr>
            <w:pStyle w:val="2371FB3F017049F1B6206DE732CBFF59"/>
          </w:pPr>
          <w:r w:rsidRPr="008F0003">
            <w:rPr>
              <w:rStyle w:val="PlaceholderText"/>
            </w:rPr>
            <w:t>Click or tap here to enter text.</w:t>
          </w:r>
        </w:p>
      </w:docPartBody>
    </w:docPart>
    <w:docPart>
      <w:docPartPr>
        <w:name w:val="24801C4A03FC427089DBEDB57128BCD3"/>
        <w:category>
          <w:name w:val="General"/>
          <w:gallery w:val="placeholder"/>
        </w:category>
        <w:types>
          <w:type w:val="bbPlcHdr"/>
        </w:types>
        <w:behaviors>
          <w:behavior w:val="content"/>
        </w:behaviors>
        <w:guid w:val="{660A5DFE-F366-4A35-B3AD-6748BFB35EDD}"/>
      </w:docPartPr>
      <w:docPartBody>
        <w:p w:rsidR="00150717" w:rsidRDefault="00150717" w:rsidP="00150717">
          <w:pPr>
            <w:pStyle w:val="24801C4A03FC427089DBEDB57128BCD312"/>
          </w:pPr>
          <w:r w:rsidRPr="009044E1">
            <w:rPr>
              <w:rStyle w:val="PlaceholderText"/>
              <w:color w:val="FF0000"/>
            </w:rPr>
            <w:t>Choose an item.</w:t>
          </w:r>
        </w:p>
      </w:docPartBody>
    </w:docPart>
    <w:docPart>
      <w:docPartPr>
        <w:name w:val="9366EEB7D03A4655A39C0C14BBE44F4A"/>
        <w:category>
          <w:name w:val="General"/>
          <w:gallery w:val="placeholder"/>
        </w:category>
        <w:types>
          <w:type w:val="bbPlcHdr"/>
        </w:types>
        <w:behaviors>
          <w:behavior w:val="content"/>
        </w:behaviors>
        <w:guid w:val="{9A873A1A-2EF7-40E0-B1EE-9236C10FBA73}"/>
      </w:docPartPr>
      <w:docPartBody>
        <w:p w:rsidR="00150717" w:rsidRDefault="00150717" w:rsidP="00150717">
          <w:pPr>
            <w:pStyle w:val="9366EEB7D03A4655A39C0C14BBE44F4A11"/>
          </w:pPr>
          <w:r w:rsidRPr="004F5698">
            <w:rPr>
              <w:rStyle w:val="PlaceholderText"/>
              <w:color w:val="FF0000"/>
            </w:rPr>
            <w:t>Click or tap here to enter text.</w:t>
          </w:r>
        </w:p>
      </w:docPartBody>
    </w:docPart>
    <w:docPart>
      <w:docPartPr>
        <w:name w:val="44E243C2AEDC4DEF94B017EEE79A2D01"/>
        <w:category>
          <w:name w:val="General"/>
          <w:gallery w:val="placeholder"/>
        </w:category>
        <w:types>
          <w:type w:val="bbPlcHdr"/>
        </w:types>
        <w:behaviors>
          <w:behavior w:val="content"/>
        </w:behaviors>
        <w:guid w:val="{CDE37AB3-8485-4A65-B9C7-C475044F45AA}"/>
      </w:docPartPr>
      <w:docPartBody>
        <w:p w:rsidR="00150717" w:rsidRDefault="00150717" w:rsidP="00150717">
          <w:pPr>
            <w:pStyle w:val="44E243C2AEDC4DEF94B017EEE79A2D0111"/>
          </w:pPr>
          <w:r w:rsidRPr="00F9596E">
            <w:rPr>
              <w:rStyle w:val="PlaceholderText"/>
              <w:color w:val="FF0000"/>
            </w:rPr>
            <w:t>Click or tap to enter a date.</w:t>
          </w:r>
        </w:p>
      </w:docPartBody>
    </w:docPart>
    <w:docPart>
      <w:docPartPr>
        <w:name w:val="ACE0982D94EF411BA44E1F4C1F47A545"/>
        <w:category>
          <w:name w:val="General"/>
          <w:gallery w:val="placeholder"/>
        </w:category>
        <w:types>
          <w:type w:val="bbPlcHdr"/>
        </w:types>
        <w:behaviors>
          <w:behavior w:val="content"/>
        </w:behaviors>
        <w:guid w:val="{25F38EDE-67DE-464D-BE9E-67B48FF209E4}"/>
      </w:docPartPr>
      <w:docPartBody>
        <w:p w:rsidR="00150717" w:rsidRDefault="00150717" w:rsidP="00150717">
          <w:pPr>
            <w:pStyle w:val="ACE0982D94EF411BA44E1F4C1F47A54511"/>
          </w:pPr>
          <w:r w:rsidRPr="00F9596E">
            <w:rPr>
              <w:rStyle w:val="PlaceholderText"/>
              <w:color w:val="FF0000"/>
            </w:rPr>
            <w:t>Click or tap to enter a date.</w:t>
          </w:r>
        </w:p>
      </w:docPartBody>
    </w:docPart>
    <w:docPart>
      <w:docPartPr>
        <w:name w:val="2E22DA191A2942D98150FB718043D9D2"/>
        <w:category>
          <w:name w:val="General"/>
          <w:gallery w:val="placeholder"/>
        </w:category>
        <w:types>
          <w:type w:val="bbPlcHdr"/>
        </w:types>
        <w:behaviors>
          <w:behavior w:val="content"/>
        </w:behaviors>
        <w:guid w:val="{5E78E92D-2028-490D-ABD1-A339776B76A7}"/>
      </w:docPartPr>
      <w:docPartBody>
        <w:p w:rsidR="00150717" w:rsidRDefault="00150717" w:rsidP="00150717">
          <w:pPr>
            <w:pStyle w:val="2E22DA191A2942D98150FB718043D9D211"/>
          </w:pPr>
          <w:r w:rsidRPr="0028180E">
            <w:rPr>
              <w:rStyle w:val="PlaceholderText"/>
              <w:color w:val="FF0000"/>
            </w:rPr>
            <w:t>Click or tap here to enter text.</w:t>
          </w:r>
        </w:p>
      </w:docPartBody>
    </w:docPart>
    <w:docPart>
      <w:docPartPr>
        <w:name w:val="B60B3F12F3694263A756AC98AAB2A5F8"/>
        <w:category>
          <w:name w:val="General"/>
          <w:gallery w:val="placeholder"/>
        </w:category>
        <w:types>
          <w:type w:val="bbPlcHdr"/>
        </w:types>
        <w:behaviors>
          <w:behavior w:val="content"/>
        </w:behaviors>
        <w:guid w:val="{99B76FED-DB50-4F08-B26C-2B8B711EE940}"/>
      </w:docPartPr>
      <w:docPartBody>
        <w:p w:rsidR="00150717" w:rsidRDefault="00150717" w:rsidP="00150717">
          <w:pPr>
            <w:pStyle w:val="B60B3F12F3694263A756AC98AAB2A5F811"/>
          </w:pPr>
          <w:r w:rsidRPr="009044E1">
            <w:rPr>
              <w:rStyle w:val="PlaceholderText"/>
              <w:color w:val="FF0000"/>
            </w:rPr>
            <w:t>Choose an item.</w:t>
          </w:r>
        </w:p>
      </w:docPartBody>
    </w:docPart>
    <w:docPart>
      <w:docPartPr>
        <w:name w:val="1493CDFC64314DFBA01573CCFE7F466E"/>
        <w:category>
          <w:name w:val="General"/>
          <w:gallery w:val="placeholder"/>
        </w:category>
        <w:types>
          <w:type w:val="bbPlcHdr"/>
        </w:types>
        <w:behaviors>
          <w:behavior w:val="content"/>
        </w:behaviors>
        <w:guid w:val="{CB9049EA-9FC3-437B-99BF-B623B2C5F6C5}"/>
      </w:docPartPr>
      <w:docPartBody>
        <w:p w:rsidR="00150717" w:rsidRPr="001C2E60" w:rsidRDefault="00150717" w:rsidP="00150717">
          <w:pPr>
            <w:ind w:left="-450"/>
            <w:jc w:val="both"/>
            <w:rPr>
              <w:b/>
              <w:i/>
              <w:color w:val="002060"/>
              <w:sz w:val="24"/>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 w:val="24"/>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rsidR="00150717" w:rsidRPr="001C2E60" w:rsidRDefault="00150717" w:rsidP="00150717">
          <w:pPr>
            <w:ind w:left="-450"/>
            <w:jc w:val="both"/>
            <w:rPr>
              <w:b/>
              <w:i/>
              <w:color w:val="002060"/>
              <w:sz w:val="24"/>
              <w:szCs w:val="24"/>
              <w:highlight w:val="lightGray"/>
            </w:rPr>
          </w:pPr>
        </w:p>
        <w:p w:rsidR="00150717" w:rsidRDefault="00150717" w:rsidP="00150717">
          <w:pPr>
            <w:pStyle w:val="1493CDFC64314DFBA01573CCFE7F466E11"/>
          </w:pPr>
          <w:r w:rsidRPr="001C2E60">
            <w:rPr>
              <w:b w:val="0"/>
              <w:i/>
              <w:color w:val="002060"/>
              <w:sz w:val="24"/>
              <w:szCs w:val="24"/>
              <w:highlight w:val="lightGray"/>
            </w:rPr>
            <w:t>Information to address scope can be gleaned from the data profile, surveys, focus groups and key informant interviews.]</w:t>
          </w:r>
        </w:p>
      </w:docPartBody>
    </w:docPart>
    <w:docPart>
      <w:docPartPr>
        <w:name w:val="81767A8C63DF49E2B82445CACDA4F566"/>
        <w:category>
          <w:name w:val="General"/>
          <w:gallery w:val="placeholder"/>
        </w:category>
        <w:types>
          <w:type w:val="bbPlcHdr"/>
        </w:types>
        <w:behaviors>
          <w:behavior w:val="content"/>
        </w:behaviors>
        <w:guid w:val="{2A134413-C0CB-45C3-8D45-BB8059760146}"/>
      </w:docPartPr>
      <w:docPartBody>
        <w:p w:rsidR="00150717" w:rsidRPr="001C2E60" w:rsidRDefault="00150717" w:rsidP="00150717">
          <w:pPr>
            <w:ind w:left="-450"/>
            <w:jc w:val="both"/>
            <w:rPr>
              <w:b/>
              <w:i/>
              <w:color w:val="002060"/>
              <w:sz w:val="24"/>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 w:val="24"/>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rsidR="00150717" w:rsidRPr="001C2E60" w:rsidRDefault="00150717" w:rsidP="00150717">
          <w:pPr>
            <w:ind w:left="-450"/>
            <w:jc w:val="both"/>
            <w:rPr>
              <w:b/>
              <w:i/>
              <w:color w:val="002060"/>
              <w:sz w:val="24"/>
              <w:szCs w:val="24"/>
              <w:highlight w:val="lightGray"/>
            </w:rPr>
          </w:pPr>
        </w:p>
        <w:p w:rsidR="00150717" w:rsidRDefault="00150717" w:rsidP="00150717">
          <w:pPr>
            <w:pStyle w:val="81767A8C63DF49E2B82445CACDA4F56611"/>
          </w:pPr>
          <w:r w:rsidRPr="001C2E60">
            <w:rPr>
              <w:b w:val="0"/>
              <w:i/>
              <w:color w:val="002060"/>
              <w:sz w:val="24"/>
              <w:szCs w:val="24"/>
              <w:highlight w:val="lightGray"/>
            </w:rPr>
            <w:t>Information to address scope can be gleaned from the data profile, surveys, focus groups and key informant interviews.]</w:t>
          </w:r>
        </w:p>
      </w:docPartBody>
    </w:docPart>
    <w:docPart>
      <w:docPartPr>
        <w:name w:val="9D9A81EE4D534633819760A60F55BD66"/>
        <w:category>
          <w:name w:val="General"/>
          <w:gallery w:val="placeholder"/>
        </w:category>
        <w:types>
          <w:type w:val="bbPlcHdr"/>
        </w:types>
        <w:behaviors>
          <w:behavior w:val="content"/>
        </w:behaviors>
        <w:guid w:val="{27989606-73AF-438A-AA62-F996B89F0FE8}"/>
      </w:docPartPr>
      <w:docPartBody>
        <w:p w:rsidR="00150717" w:rsidRPr="001C2E60" w:rsidRDefault="00150717" w:rsidP="00150717">
          <w:pPr>
            <w:ind w:left="-450"/>
            <w:jc w:val="both"/>
            <w:rPr>
              <w:b/>
              <w:i/>
              <w:color w:val="002060"/>
              <w:sz w:val="24"/>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 w:val="24"/>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rsidR="00150717" w:rsidRPr="001C2E60" w:rsidRDefault="00150717" w:rsidP="00150717">
          <w:pPr>
            <w:ind w:left="-450"/>
            <w:jc w:val="both"/>
            <w:rPr>
              <w:b/>
              <w:i/>
              <w:color w:val="002060"/>
              <w:sz w:val="24"/>
              <w:szCs w:val="24"/>
              <w:highlight w:val="lightGray"/>
            </w:rPr>
          </w:pPr>
        </w:p>
        <w:p w:rsidR="00150717" w:rsidRDefault="00150717" w:rsidP="00150717">
          <w:pPr>
            <w:pStyle w:val="9D9A81EE4D534633819760A60F55BD6611"/>
          </w:pPr>
          <w:r w:rsidRPr="001C2E60">
            <w:rPr>
              <w:b w:val="0"/>
              <w:i/>
              <w:color w:val="002060"/>
              <w:sz w:val="24"/>
              <w:szCs w:val="24"/>
              <w:highlight w:val="lightGray"/>
            </w:rPr>
            <w:t>Information to address scope can be gleaned from the data profile, surveys, focus groups and key informant interviews.]</w:t>
          </w:r>
        </w:p>
      </w:docPartBody>
    </w:docPart>
    <w:docPart>
      <w:docPartPr>
        <w:name w:val="AE6AC5F73AAA4CF3B8D448D1A78F59E3"/>
        <w:category>
          <w:name w:val="General"/>
          <w:gallery w:val="placeholder"/>
        </w:category>
        <w:types>
          <w:type w:val="bbPlcHdr"/>
        </w:types>
        <w:behaviors>
          <w:behavior w:val="content"/>
        </w:behaviors>
        <w:guid w:val="{3486F272-BE67-462C-8EC6-FAE71EB523FB}"/>
      </w:docPartPr>
      <w:docPartBody>
        <w:p w:rsidR="00150717" w:rsidRDefault="00D8701E">
          <w:pPr>
            <w:pStyle w:val="AE6AC5F73AAA4CF3B8D448D1A78F59E3"/>
          </w:pPr>
          <w:r w:rsidRPr="008F0003">
            <w:rPr>
              <w:rStyle w:val="PlaceholderText"/>
            </w:rPr>
            <w:t>Click or tap here to enter text.</w:t>
          </w:r>
        </w:p>
      </w:docPartBody>
    </w:docPart>
    <w:docPart>
      <w:docPartPr>
        <w:name w:val="9DB9AB7E76C144EEAE71589C1F227A82"/>
        <w:category>
          <w:name w:val="General"/>
          <w:gallery w:val="placeholder"/>
        </w:category>
        <w:types>
          <w:type w:val="bbPlcHdr"/>
        </w:types>
        <w:behaviors>
          <w:behavior w:val="content"/>
        </w:behaviors>
        <w:guid w:val="{BDA924E5-689C-42DB-8DDD-95669AA4ED2D}"/>
      </w:docPartPr>
      <w:docPartBody>
        <w:p w:rsidR="00150717" w:rsidRDefault="00150717">
          <w:pPr>
            <w:pStyle w:val="9DB9AB7E76C144EEAE71589C1F227A82"/>
          </w:pPr>
          <w:r w:rsidRPr="008F0003">
            <w:rPr>
              <w:rStyle w:val="PlaceholderText"/>
            </w:rPr>
            <w:t>Click or tap here to enter text.</w:t>
          </w:r>
        </w:p>
      </w:docPartBody>
    </w:docPart>
    <w:docPart>
      <w:docPartPr>
        <w:name w:val="E791849F4EF545CC8533B65D91CD558E"/>
        <w:category>
          <w:name w:val="General"/>
          <w:gallery w:val="placeholder"/>
        </w:category>
        <w:types>
          <w:type w:val="bbPlcHdr"/>
        </w:types>
        <w:behaviors>
          <w:behavior w:val="content"/>
        </w:behaviors>
        <w:guid w:val="{524184FD-8210-4B32-A366-E3BF9C523F8E}"/>
      </w:docPartPr>
      <w:docPartBody>
        <w:p w:rsidR="00150717" w:rsidRDefault="00150717">
          <w:pPr>
            <w:pStyle w:val="E791849F4EF545CC8533B65D91CD558E"/>
          </w:pPr>
          <w:r w:rsidRPr="008F0003">
            <w:rPr>
              <w:rStyle w:val="PlaceholderText"/>
            </w:rPr>
            <w:t>Click or tap here to enter text.</w:t>
          </w:r>
        </w:p>
      </w:docPartBody>
    </w:docPart>
    <w:docPart>
      <w:docPartPr>
        <w:name w:val="A904ADCBD76C470D811AA968B2E7890A"/>
        <w:category>
          <w:name w:val="General"/>
          <w:gallery w:val="placeholder"/>
        </w:category>
        <w:types>
          <w:type w:val="bbPlcHdr"/>
        </w:types>
        <w:behaviors>
          <w:behavior w:val="content"/>
        </w:behaviors>
        <w:guid w:val="{9D9F7663-B1D8-4B3C-A326-209E1B12CC31}"/>
      </w:docPartPr>
      <w:docPartBody>
        <w:p w:rsidR="00150717" w:rsidRDefault="00150717" w:rsidP="00150717">
          <w:pPr>
            <w:pStyle w:val="A904ADCBD76C470D811AA968B2E7890A11"/>
          </w:pPr>
          <w:r w:rsidRPr="00107236">
            <w:rPr>
              <w:rStyle w:val="PlaceholderText"/>
              <w:color w:val="FF0000"/>
            </w:rPr>
            <w:t>Click or tap here to enter text.</w:t>
          </w:r>
        </w:p>
      </w:docPartBody>
    </w:docPart>
    <w:docPart>
      <w:docPartPr>
        <w:name w:val="6E41B097528F43868CA864976A75FD7F"/>
        <w:category>
          <w:name w:val="General"/>
          <w:gallery w:val="placeholder"/>
        </w:category>
        <w:types>
          <w:type w:val="bbPlcHdr"/>
        </w:types>
        <w:behaviors>
          <w:behavior w:val="content"/>
        </w:behaviors>
        <w:guid w:val="{218B9408-DBFF-45DB-8C94-FD124BD6F176}"/>
      </w:docPartPr>
      <w:docPartBody>
        <w:p w:rsidR="00150717" w:rsidRDefault="00150717" w:rsidP="00150717">
          <w:pPr>
            <w:pStyle w:val="6E41B097528F43868CA864976A75FD7F11"/>
          </w:pPr>
          <w:r w:rsidRPr="00F63AB8">
            <w:rPr>
              <w:rStyle w:val="PlaceholderText"/>
              <w:color w:val="FF0000"/>
            </w:rPr>
            <w:t>Click or tap here to enter text.</w:t>
          </w:r>
        </w:p>
      </w:docPartBody>
    </w:docPart>
    <w:docPart>
      <w:docPartPr>
        <w:name w:val="301BBA85D6314EE09445670D325ECAEC"/>
        <w:category>
          <w:name w:val="General"/>
          <w:gallery w:val="placeholder"/>
        </w:category>
        <w:types>
          <w:type w:val="bbPlcHdr"/>
        </w:types>
        <w:behaviors>
          <w:behavior w:val="content"/>
        </w:behaviors>
        <w:guid w:val="{1F7379B0-24C2-400C-B5DE-EE66543B989D}"/>
      </w:docPartPr>
      <w:docPartBody>
        <w:p w:rsidR="00150717" w:rsidRDefault="00150717" w:rsidP="00150717">
          <w:pPr>
            <w:pStyle w:val="301BBA85D6314EE09445670D325ECAEC11"/>
          </w:pPr>
          <w:r w:rsidRPr="00F63AB8">
            <w:rPr>
              <w:rStyle w:val="PlaceholderText"/>
              <w:color w:val="FF0000"/>
            </w:rPr>
            <w:t>Click or tap here to enter text.</w:t>
          </w:r>
        </w:p>
      </w:docPartBody>
    </w:docPart>
    <w:docPart>
      <w:docPartPr>
        <w:name w:val="51D82C1F589D439F862B563B05C06D82"/>
        <w:category>
          <w:name w:val="General"/>
          <w:gallery w:val="placeholder"/>
        </w:category>
        <w:types>
          <w:type w:val="bbPlcHdr"/>
        </w:types>
        <w:behaviors>
          <w:behavior w:val="content"/>
        </w:behaviors>
        <w:guid w:val="{BBBEAA1A-2C08-46D5-A7D5-9853C53BBC4F}"/>
      </w:docPartPr>
      <w:docPartBody>
        <w:p w:rsidR="00150717" w:rsidRDefault="00150717">
          <w:pPr>
            <w:pStyle w:val="51D82C1F589D439F862B563B05C06D82"/>
          </w:pPr>
          <w:r w:rsidRPr="008F0003">
            <w:rPr>
              <w:rStyle w:val="PlaceholderText"/>
            </w:rPr>
            <w:t>Click or tap here to enter text.</w:t>
          </w:r>
        </w:p>
      </w:docPartBody>
    </w:docPart>
    <w:docPart>
      <w:docPartPr>
        <w:name w:val="3656D593F27F4DC3B520D7912AC47846"/>
        <w:category>
          <w:name w:val="General"/>
          <w:gallery w:val="placeholder"/>
        </w:category>
        <w:types>
          <w:type w:val="bbPlcHdr"/>
        </w:types>
        <w:behaviors>
          <w:behavior w:val="content"/>
        </w:behaviors>
        <w:guid w:val="{ECFDE8EA-34F9-406A-846B-47A08BB431B8}"/>
      </w:docPartPr>
      <w:docPartBody>
        <w:p w:rsidR="00150717" w:rsidRDefault="00150717" w:rsidP="00150717">
          <w:pPr>
            <w:pStyle w:val="3656D593F27F4DC3B520D7912AC4784611"/>
          </w:pPr>
          <w:r w:rsidRPr="00A77E8E">
            <w:rPr>
              <w:rStyle w:val="PlaceholderText"/>
              <w:color w:val="FF0000"/>
            </w:rPr>
            <w:t>Click or tap here to enter text.</w:t>
          </w:r>
        </w:p>
      </w:docPartBody>
    </w:docPart>
    <w:docPart>
      <w:docPartPr>
        <w:name w:val="0F39ED3A656B423A979EB36E274D6D4E"/>
        <w:category>
          <w:name w:val="General"/>
          <w:gallery w:val="placeholder"/>
        </w:category>
        <w:types>
          <w:type w:val="bbPlcHdr"/>
        </w:types>
        <w:behaviors>
          <w:behavior w:val="content"/>
        </w:behaviors>
        <w:guid w:val="{AD0DD297-6CF3-4F96-9E20-EEF46BC1EB33}"/>
      </w:docPartPr>
      <w:docPartBody>
        <w:p w:rsidR="00150717" w:rsidRDefault="00150717" w:rsidP="00150717">
          <w:pPr>
            <w:pStyle w:val="0F39ED3A656B423A979EB36E274D6D4E11"/>
          </w:pPr>
          <w:r w:rsidRPr="005826A2">
            <w:rPr>
              <w:rStyle w:val="PlaceholderText"/>
              <w:color w:val="FF0000"/>
            </w:rPr>
            <w:t>Click or tap here to enter text.</w:t>
          </w:r>
        </w:p>
      </w:docPartBody>
    </w:docPart>
    <w:docPart>
      <w:docPartPr>
        <w:name w:val="8C97DB169AC442BCAB08903A14A9E2E0"/>
        <w:category>
          <w:name w:val="General"/>
          <w:gallery w:val="placeholder"/>
        </w:category>
        <w:types>
          <w:type w:val="bbPlcHdr"/>
        </w:types>
        <w:behaviors>
          <w:behavior w:val="content"/>
        </w:behaviors>
        <w:guid w:val="{D2404B14-D7B6-4880-A555-7CF33876828D}"/>
      </w:docPartPr>
      <w:docPartBody>
        <w:p w:rsidR="00150717" w:rsidRDefault="00150717" w:rsidP="00150717">
          <w:pPr>
            <w:pStyle w:val="8C97DB169AC442BCAB08903A14A9E2E011"/>
          </w:pPr>
          <w:r w:rsidRPr="00B54539">
            <w:rPr>
              <w:rStyle w:val="PlaceholderText"/>
              <w:color w:val="FF0000"/>
            </w:rPr>
            <w:t>Click or tap to enter a date.</w:t>
          </w:r>
        </w:p>
      </w:docPartBody>
    </w:docPart>
    <w:docPart>
      <w:docPartPr>
        <w:name w:val="CC75D5B5C69740978AEFD2724B1A7EE9"/>
        <w:category>
          <w:name w:val="General"/>
          <w:gallery w:val="placeholder"/>
        </w:category>
        <w:types>
          <w:type w:val="bbPlcHdr"/>
        </w:types>
        <w:behaviors>
          <w:behavior w:val="content"/>
        </w:behaviors>
        <w:guid w:val="{D292AE38-895A-4DCD-A2CB-3778A385256E}"/>
      </w:docPartPr>
      <w:docPartBody>
        <w:p w:rsidR="00150717" w:rsidRDefault="00150717" w:rsidP="00150717">
          <w:pPr>
            <w:pStyle w:val="CC75D5B5C69740978AEFD2724B1A7EE911"/>
          </w:pPr>
          <w:r w:rsidRPr="008779AC">
            <w:rPr>
              <w:rStyle w:val="PlaceholderText"/>
              <w:color w:val="FF0000"/>
            </w:rPr>
            <w:t>Click or tap here to enter text.</w:t>
          </w:r>
        </w:p>
      </w:docPartBody>
    </w:docPart>
    <w:docPart>
      <w:docPartPr>
        <w:name w:val="329BDB2F56C24DB9BAC7EA59581F807F"/>
        <w:category>
          <w:name w:val="General"/>
          <w:gallery w:val="placeholder"/>
        </w:category>
        <w:types>
          <w:type w:val="bbPlcHdr"/>
        </w:types>
        <w:behaviors>
          <w:behavior w:val="content"/>
        </w:behaviors>
        <w:guid w:val="{019FE141-3341-4F65-A304-B729D9E5D563}"/>
      </w:docPartPr>
      <w:docPartBody>
        <w:p w:rsidR="00150717" w:rsidRDefault="00150717" w:rsidP="00150717">
          <w:pPr>
            <w:pStyle w:val="329BDB2F56C24DB9BAC7EA59581F807F11"/>
          </w:pPr>
          <w:r w:rsidRPr="00234AAC">
            <w:rPr>
              <w:rStyle w:val="PlaceholderText"/>
              <w:color w:val="FF0000"/>
            </w:rPr>
            <w:t>Click or tap here to enter text.</w:t>
          </w:r>
        </w:p>
      </w:docPartBody>
    </w:docPart>
    <w:docPart>
      <w:docPartPr>
        <w:name w:val="5EC019B826EB4783AD2CCE3D1D2AE10A"/>
        <w:category>
          <w:name w:val="General"/>
          <w:gallery w:val="placeholder"/>
        </w:category>
        <w:types>
          <w:type w:val="bbPlcHdr"/>
        </w:types>
        <w:behaviors>
          <w:behavior w:val="content"/>
        </w:behaviors>
        <w:guid w:val="{F42C99C3-E56D-408A-BC00-A3C06F800C00}"/>
      </w:docPartPr>
      <w:docPartBody>
        <w:p w:rsidR="00150717" w:rsidRDefault="00150717">
          <w:pPr>
            <w:pStyle w:val="5EC019B826EB4783AD2CCE3D1D2AE10A"/>
          </w:pPr>
          <w:r w:rsidRPr="008F0003">
            <w:rPr>
              <w:rStyle w:val="PlaceholderText"/>
            </w:rPr>
            <w:t>Click or tap here to enter text.</w:t>
          </w:r>
        </w:p>
      </w:docPartBody>
    </w:docPart>
    <w:docPart>
      <w:docPartPr>
        <w:name w:val="22F57693072E4B55BB3B9027690758F2"/>
        <w:category>
          <w:name w:val="General"/>
          <w:gallery w:val="placeholder"/>
        </w:category>
        <w:types>
          <w:type w:val="bbPlcHdr"/>
        </w:types>
        <w:behaviors>
          <w:behavior w:val="content"/>
        </w:behaviors>
        <w:guid w:val="{940062F6-9C8B-4BD6-B6D3-2002519A7ED4}"/>
      </w:docPartPr>
      <w:docPartBody>
        <w:p w:rsidR="00150717" w:rsidRDefault="00150717" w:rsidP="00150717">
          <w:pPr>
            <w:pStyle w:val="22F57693072E4B55BB3B9027690758F211"/>
          </w:pPr>
          <w:r w:rsidRPr="00A91714">
            <w:rPr>
              <w:rStyle w:val="PlaceholderText"/>
              <w:color w:val="FF0000"/>
            </w:rPr>
            <w:t>Choose an item.</w:t>
          </w:r>
        </w:p>
      </w:docPartBody>
    </w:docPart>
    <w:docPart>
      <w:docPartPr>
        <w:name w:val="087400DF7DAC404EAFCB8D8D9D77B890"/>
        <w:category>
          <w:name w:val="General"/>
          <w:gallery w:val="placeholder"/>
        </w:category>
        <w:types>
          <w:type w:val="bbPlcHdr"/>
        </w:types>
        <w:behaviors>
          <w:behavior w:val="content"/>
        </w:behaviors>
        <w:guid w:val="{43114B54-46E0-42F9-A3DD-0F3DE90D019E}"/>
      </w:docPartPr>
      <w:docPartBody>
        <w:p w:rsidR="00150717" w:rsidRDefault="00150717">
          <w:pPr>
            <w:pStyle w:val="087400DF7DAC404EAFCB8D8D9D77B890"/>
          </w:pPr>
          <w:r w:rsidRPr="008F0003">
            <w:rPr>
              <w:rStyle w:val="PlaceholderText"/>
            </w:rPr>
            <w:t>Click or tap here to enter text.</w:t>
          </w:r>
        </w:p>
      </w:docPartBody>
    </w:docPart>
    <w:docPart>
      <w:docPartPr>
        <w:name w:val="B837789FC0894DC2A5160BE9CBE8D0D9"/>
        <w:category>
          <w:name w:val="General"/>
          <w:gallery w:val="placeholder"/>
        </w:category>
        <w:types>
          <w:type w:val="bbPlcHdr"/>
        </w:types>
        <w:behaviors>
          <w:behavior w:val="content"/>
        </w:behaviors>
        <w:guid w:val="{34EBBB13-B49F-4563-9FE9-6C3D9590EC6F}"/>
      </w:docPartPr>
      <w:docPartBody>
        <w:p w:rsidR="00150717" w:rsidRDefault="00150717" w:rsidP="00150717">
          <w:pPr>
            <w:pStyle w:val="B837789FC0894DC2A5160BE9CBE8D0D911"/>
          </w:pPr>
          <w:r w:rsidRPr="00A91714">
            <w:rPr>
              <w:rStyle w:val="PlaceholderText"/>
              <w:color w:val="FF0000"/>
            </w:rPr>
            <w:t>Choose an item.</w:t>
          </w:r>
        </w:p>
      </w:docPartBody>
    </w:docPart>
    <w:docPart>
      <w:docPartPr>
        <w:name w:val="254302589F3449AD9273ECC0FC1FE51F"/>
        <w:category>
          <w:name w:val="General"/>
          <w:gallery w:val="placeholder"/>
        </w:category>
        <w:types>
          <w:type w:val="bbPlcHdr"/>
        </w:types>
        <w:behaviors>
          <w:behavior w:val="content"/>
        </w:behaviors>
        <w:guid w:val="{A8987373-F801-438A-94BF-4344C1B7EEF2}"/>
      </w:docPartPr>
      <w:docPartBody>
        <w:p w:rsidR="00150717" w:rsidRDefault="00150717" w:rsidP="00150717">
          <w:pPr>
            <w:pStyle w:val="254302589F3449AD9273ECC0FC1FE51F11"/>
          </w:pPr>
          <w:r w:rsidRPr="00AC6F14">
            <w:rPr>
              <w:rStyle w:val="PlaceholderText"/>
              <w:color w:val="FF0000"/>
            </w:rPr>
            <w:t>Click or tap here to enter text.</w:t>
          </w:r>
        </w:p>
      </w:docPartBody>
    </w:docPart>
    <w:docPart>
      <w:docPartPr>
        <w:name w:val="13BC7613EEFC416D9194254AC0AFB224"/>
        <w:category>
          <w:name w:val="General"/>
          <w:gallery w:val="placeholder"/>
        </w:category>
        <w:types>
          <w:type w:val="bbPlcHdr"/>
        </w:types>
        <w:behaviors>
          <w:behavior w:val="content"/>
        </w:behaviors>
        <w:guid w:val="{3B4B3218-B0BF-44A2-9204-8A250520A63E}"/>
      </w:docPartPr>
      <w:docPartBody>
        <w:p w:rsidR="00150717" w:rsidRDefault="00150717" w:rsidP="00150717">
          <w:pPr>
            <w:pStyle w:val="13BC7613EEFC416D9194254AC0AFB22411"/>
          </w:pPr>
          <w:r w:rsidRPr="009044E1">
            <w:rPr>
              <w:rStyle w:val="PlaceholderText"/>
              <w:color w:val="FF0000"/>
            </w:rPr>
            <w:t>Choose an item.</w:t>
          </w:r>
        </w:p>
      </w:docPartBody>
    </w:docPart>
    <w:docPart>
      <w:docPartPr>
        <w:name w:val="3013F659C76746A78A9CB9A08965D9D7"/>
        <w:category>
          <w:name w:val="General"/>
          <w:gallery w:val="placeholder"/>
        </w:category>
        <w:types>
          <w:type w:val="bbPlcHdr"/>
        </w:types>
        <w:behaviors>
          <w:behavior w:val="content"/>
        </w:behaviors>
        <w:guid w:val="{22F806EA-97AE-4C54-B911-887BCAF936A0}"/>
      </w:docPartPr>
      <w:docPartBody>
        <w:p w:rsidR="00150717" w:rsidRDefault="00150717" w:rsidP="00150717">
          <w:pPr>
            <w:pStyle w:val="3013F659C76746A78A9CB9A08965D9D711"/>
          </w:pPr>
          <w:r w:rsidRPr="002173A0">
            <w:rPr>
              <w:rStyle w:val="PlaceholderText"/>
              <w:color w:val="FF0000"/>
            </w:rPr>
            <w:t>Choose an item.</w:t>
          </w:r>
        </w:p>
      </w:docPartBody>
    </w:docPart>
    <w:docPart>
      <w:docPartPr>
        <w:name w:val="8986EC55E8A9470C9B8949840E3C61B0"/>
        <w:category>
          <w:name w:val="General"/>
          <w:gallery w:val="placeholder"/>
        </w:category>
        <w:types>
          <w:type w:val="bbPlcHdr"/>
        </w:types>
        <w:behaviors>
          <w:behavior w:val="content"/>
        </w:behaviors>
        <w:guid w:val="{C6E42B07-F685-47F2-97AF-301CF6EC9D0E}"/>
      </w:docPartPr>
      <w:docPartBody>
        <w:p w:rsidR="00150717" w:rsidRDefault="00150717">
          <w:pPr>
            <w:pStyle w:val="8986EC55E8A9470C9B8949840E3C61B0"/>
          </w:pPr>
          <w:r w:rsidRPr="008F0003">
            <w:rPr>
              <w:rStyle w:val="PlaceholderText"/>
            </w:rPr>
            <w:t>Click or tap here to enter text.</w:t>
          </w:r>
        </w:p>
      </w:docPartBody>
    </w:docPart>
    <w:docPart>
      <w:docPartPr>
        <w:name w:val="0C540D29981047BDA27001616192E8E4"/>
        <w:category>
          <w:name w:val="General"/>
          <w:gallery w:val="placeholder"/>
        </w:category>
        <w:types>
          <w:type w:val="bbPlcHdr"/>
        </w:types>
        <w:behaviors>
          <w:behavior w:val="content"/>
        </w:behaviors>
        <w:guid w:val="{4252C97F-B0C6-4C71-B038-682E8742A5B3}"/>
      </w:docPartPr>
      <w:docPartBody>
        <w:p w:rsidR="00150717" w:rsidRDefault="00150717">
          <w:pPr>
            <w:pStyle w:val="0C540D29981047BDA27001616192E8E4"/>
          </w:pPr>
          <w:r w:rsidRPr="008F0003">
            <w:rPr>
              <w:rStyle w:val="PlaceholderText"/>
            </w:rPr>
            <w:t>Click or tap here to enter text.</w:t>
          </w:r>
        </w:p>
      </w:docPartBody>
    </w:docPart>
    <w:docPart>
      <w:docPartPr>
        <w:name w:val="25D949AB9F274FB99E91A7FD5ED02E15"/>
        <w:category>
          <w:name w:val="General"/>
          <w:gallery w:val="placeholder"/>
        </w:category>
        <w:types>
          <w:type w:val="bbPlcHdr"/>
        </w:types>
        <w:behaviors>
          <w:behavior w:val="content"/>
        </w:behaviors>
        <w:guid w:val="{AB8344B0-3559-41FD-AF86-70C2B8007E59}"/>
      </w:docPartPr>
      <w:docPartBody>
        <w:p w:rsidR="00150717" w:rsidRDefault="00150717" w:rsidP="00150717">
          <w:pPr>
            <w:pStyle w:val="25D949AB9F274FB99E91A7FD5ED02E1511"/>
          </w:pPr>
          <w:r w:rsidRPr="00A91714">
            <w:rPr>
              <w:rStyle w:val="PlaceholderText"/>
              <w:color w:val="FF0000"/>
            </w:rPr>
            <w:t>Choose an item.</w:t>
          </w:r>
        </w:p>
      </w:docPartBody>
    </w:docPart>
    <w:docPart>
      <w:docPartPr>
        <w:name w:val="A9F48CBC05E44FE5B16D3FCF1CDC05F7"/>
        <w:category>
          <w:name w:val="General"/>
          <w:gallery w:val="placeholder"/>
        </w:category>
        <w:types>
          <w:type w:val="bbPlcHdr"/>
        </w:types>
        <w:behaviors>
          <w:behavior w:val="content"/>
        </w:behaviors>
        <w:guid w:val="{DC2F2ACB-B8C6-422F-A799-6372A5728BC9}"/>
      </w:docPartPr>
      <w:docPartBody>
        <w:p w:rsidR="00150717" w:rsidRDefault="00150717" w:rsidP="00150717">
          <w:pPr>
            <w:pStyle w:val="A9F48CBC05E44FE5B16D3FCF1CDC05F711"/>
          </w:pPr>
          <w:r w:rsidRPr="009044E1">
            <w:rPr>
              <w:rStyle w:val="PlaceholderText"/>
              <w:color w:val="FF0000"/>
            </w:rPr>
            <w:t>Choose an item.</w:t>
          </w:r>
        </w:p>
      </w:docPartBody>
    </w:docPart>
    <w:docPart>
      <w:docPartPr>
        <w:name w:val="AA3103D82BE04317AD7A30C9E7DE5CFD"/>
        <w:category>
          <w:name w:val="General"/>
          <w:gallery w:val="placeholder"/>
        </w:category>
        <w:types>
          <w:type w:val="bbPlcHdr"/>
        </w:types>
        <w:behaviors>
          <w:behavior w:val="content"/>
        </w:behaviors>
        <w:guid w:val="{D2640262-0D46-4221-8AEA-D27FAF847A0F}"/>
      </w:docPartPr>
      <w:docPartBody>
        <w:p w:rsidR="00150717" w:rsidRDefault="00150717" w:rsidP="00150717">
          <w:pPr>
            <w:pStyle w:val="AA3103D82BE04317AD7A30C9E7DE5CFD11"/>
          </w:pPr>
          <w:r w:rsidRPr="00A91714">
            <w:rPr>
              <w:rStyle w:val="PlaceholderText"/>
              <w:color w:val="FF0000"/>
            </w:rPr>
            <w:t>Choose an item.</w:t>
          </w:r>
        </w:p>
      </w:docPartBody>
    </w:docPart>
    <w:docPart>
      <w:docPartPr>
        <w:name w:val="9D1755E1FAF6414996320B85CDDDB331"/>
        <w:category>
          <w:name w:val="General"/>
          <w:gallery w:val="placeholder"/>
        </w:category>
        <w:types>
          <w:type w:val="bbPlcHdr"/>
        </w:types>
        <w:behaviors>
          <w:behavior w:val="content"/>
        </w:behaviors>
        <w:guid w:val="{5203E52B-A3A9-4669-B8E4-5C592CB09024}"/>
      </w:docPartPr>
      <w:docPartBody>
        <w:p w:rsidR="00150717" w:rsidRDefault="00150717" w:rsidP="00150717">
          <w:pPr>
            <w:pStyle w:val="9D1755E1FAF6414996320B85CDDDB33111"/>
          </w:pPr>
          <w:r w:rsidRPr="009044E1">
            <w:rPr>
              <w:rStyle w:val="PlaceholderText"/>
              <w:color w:val="FF0000"/>
            </w:rPr>
            <w:t>Choose an item.</w:t>
          </w:r>
        </w:p>
      </w:docPartBody>
    </w:docPart>
    <w:docPart>
      <w:docPartPr>
        <w:name w:val="DD62918E95F44317AF8BF860D7B162DE"/>
        <w:category>
          <w:name w:val="General"/>
          <w:gallery w:val="placeholder"/>
        </w:category>
        <w:types>
          <w:type w:val="bbPlcHdr"/>
        </w:types>
        <w:behaviors>
          <w:behavior w:val="content"/>
        </w:behaviors>
        <w:guid w:val="{761AF081-92DD-4DEC-B613-267BFB1A1287}"/>
      </w:docPartPr>
      <w:docPartBody>
        <w:p w:rsidR="00150717" w:rsidRDefault="00150717" w:rsidP="00150717">
          <w:pPr>
            <w:pStyle w:val="DD62918E95F44317AF8BF860D7B162DE11"/>
          </w:pPr>
          <w:r w:rsidRPr="00947589">
            <w:rPr>
              <w:rStyle w:val="PlaceholderText"/>
              <w:color w:val="FF0000"/>
            </w:rPr>
            <w:t>Choose an item.</w:t>
          </w:r>
        </w:p>
      </w:docPartBody>
    </w:docPart>
    <w:docPart>
      <w:docPartPr>
        <w:name w:val="F68B5356C3DD480FAE478158AF61FCCD"/>
        <w:category>
          <w:name w:val="General"/>
          <w:gallery w:val="placeholder"/>
        </w:category>
        <w:types>
          <w:type w:val="bbPlcHdr"/>
        </w:types>
        <w:behaviors>
          <w:behavior w:val="content"/>
        </w:behaviors>
        <w:guid w:val="{4618CCB3-1F44-49EC-8D53-15F18E16D579}"/>
      </w:docPartPr>
      <w:docPartBody>
        <w:p w:rsidR="00150717" w:rsidRDefault="00150717">
          <w:pPr>
            <w:pStyle w:val="F68B5356C3DD480FAE478158AF61FCCD"/>
          </w:pPr>
          <w:r w:rsidRPr="008F0003">
            <w:rPr>
              <w:rStyle w:val="PlaceholderText"/>
            </w:rPr>
            <w:t>Click or tap here to enter text.</w:t>
          </w:r>
        </w:p>
      </w:docPartBody>
    </w:docPart>
    <w:docPart>
      <w:docPartPr>
        <w:name w:val="DA4E3BFD2BD04074A470784750E92470"/>
        <w:category>
          <w:name w:val="General"/>
          <w:gallery w:val="placeholder"/>
        </w:category>
        <w:types>
          <w:type w:val="bbPlcHdr"/>
        </w:types>
        <w:behaviors>
          <w:behavior w:val="content"/>
        </w:behaviors>
        <w:guid w:val="{FA0AA0C4-5D92-418E-AF65-3B79884CF0DB}"/>
      </w:docPartPr>
      <w:docPartBody>
        <w:p w:rsidR="00150717" w:rsidRDefault="00150717" w:rsidP="00150717">
          <w:pPr>
            <w:pStyle w:val="DA4E3BFD2BD04074A470784750E9247011"/>
          </w:pPr>
          <w:r w:rsidRPr="00A91714">
            <w:rPr>
              <w:rStyle w:val="PlaceholderText"/>
              <w:color w:val="FF0000"/>
            </w:rPr>
            <w:t>Choose an item.</w:t>
          </w:r>
        </w:p>
      </w:docPartBody>
    </w:docPart>
    <w:docPart>
      <w:docPartPr>
        <w:name w:val="34138A8B9113416281222D040E2D3949"/>
        <w:category>
          <w:name w:val="General"/>
          <w:gallery w:val="placeholder"/>
        </w:category>
        <w:types>
          <w:type w:val="bbPlcHdr"/>
        </w:types>
        <w:behaviors>
          <w:behavior w:val="content"/>
        </w:behaviors>
        <w:guid w:val="{D27C17CA-ED5A-4377-AF37-57C312B7E4CC}"/>
      </w:docPartPr>
      <w:docPartBody>
        <w:p w:rsidR="00150717" w:rsidRDefault="00150717" w:rsidP="00150717">
          <w:pPr>
            <w:pStyle w:val="34138A8B9113416281222D040E2D394911"/>
          </w:pPr>
          <w:r w:rsidRPr="009044E1">
            <w:rPr>
              <w:rStyle w:val="PlaceholderText"/>
              <w:color w:val="FF0000"/>
            </w:rPr>
            <w:t>Choose an item.</w:t>
          </w:r>
        </w:p>
      </w:docPartBody>
    </w:docPart>
    <w:docPart>
      <w:docPartPr>
        <w:name w:val="E669B8EFA1454177801C0D70766830FB"/>
        <w:category>
          <w:name w:val="General"/>
          <w:gallery w:val="placeholder"/>
        </w:category>
        <w:types>
          <w:type w:val="bbPlcHdr"/>
        </w:types>
        <w:behaviors>
          <w:behavior w:val="content"/>
        </w:behaviors>
        <w:guid w:val="{0F63E357-0B45-41A6-B5CB-D750538ED502}"/>
      </w:docPartPr>
      <w:docPartBody>
        <w:p w:rsidR="00150717" w:rsidRDefault="00150717" w:rsidP="00150717">
          <w:pPr>
            <w:pStyle w:val="E669B8EFA1454177801C0D70766830FB11"/>
          </w:pPr>
          <w:r w:rsidRPr="00A91714">
            <w:rPr>
              <w:rStyle w:val="PlaceholderText"/>
              <w:color w:val="FF0000"/>
            </w:rPr>
            <w:t>Choose an item.</w:t>
          </w:r>
        </w:p>
      </w:docPartBody>
    </w:docPart>
    <w:docPart>
      <w:docPartPr>
        <w:name w:val="9001B916474C4B4B9EE1FB2A97648BC6"/>
        <w:category>
          <w:name w:val="General"/>
          <w:gallery w:val="placeholder"/>
        </w:category>
        <w:types>
          <w:type w:val="bbPlcHdr"/>
        </w:types>
        <w:behaviors>
          <w:behavior w:val="content"/>
        </w:behaviors>
        <w:guid w:val="{2714C0C2-BF7D-4A5B-81C1-3914E5FEAF0F}"/>
      </w:docPartPr>
      <w:docPartBody>
        <w:p w:rsidR="00150717" w:rsidRDefault="00150717">
          <w:pPr>
            <w:pStyle w:val="9001B916474C4B4B9EE1FB2A97648BC6"/>
          </w:pPr>
          <w:r w:rsidRPr="008F0003">
            <w:rPr>
              <w:rStyle w:val="PlaceholderText"/>
            </w:rPr>
            <w:t>Click or tap here to enter text.</w:t>
          </w:r>
        </w:p>
      </w:docPartBody>
    </w:docPart>
    <w:docPart>
      <w:docPartPr>
        <w:name w:val="5F864E4F8EEC46F0BC0CE7B81D6E0370"/>
        <w:category>
          <w:name w:val="General"/>
          <w:gallery w:val="placeholder"/>
        </w:category>
        <w:types>
          <w:type w:val="bbPlcHdr"/>
        </w:types>
        <w:behaviors>
          <w:behavior w:val="content"/>
        </w:behaviors>
        <w:guid w:val="{85D46442-601F-41E4-B11F-384FAC08BC86}"/>
      </w:docPartPr>
      <w:docPartBody>
        <w:p w:rsidR="00150717" w:rsidRDefault="00150717" w:rsidP="00150717">
          <w:pPr>
            <w:pStyle w:val="5F864E4F8EEC46F0BC0CE7B81D6E037011"/>
          </w:pPr>
          <w:r w:rsidRPr="005F166F">
            <w:rPr>
              <w:rStyle w:val="PlaceholderText"/>
              <w:color w:val="FF0000"/>
            </w:rPr>
            <w:t>Choose an item.</w:t>
          </w:r>
        </w:p>
      </w:docPartBody>
    </w:docPart>
    <w:docPart>
      <w:docPartPr>
        <w:name w:val="4C90CD1DEFBB4B08A37CFBE5B91AC69C"/>
        <w:category>
          <w:name w:val="General"/>
          <w:gallery w:val="placeholder"/>
        </w:category>
        <w:types>
          <w:type w:val="bbPlcHdr"/>
        </w:types>
        <w:behaviors>
          <w:behavior w:val="content"/>
        </w:behaviors>
        <w:guid w:val="{ADA4D37C-3FDE-43E1-8304-73386C63F580}"/>
      </w:docPartPr>
      <w:docPartBody>
        <w:p w:rsidR="00150717" w:rsidRDefault="00150717">
          <w:pPr>
            <w:pStyle w:val="4C90CD1DEFBB4B08A37CFBE5B91AC69C"/>
          </w:pPr>
          <w:r w:rsidRPr="008F0003">
            <w:rPr>
              <w:rStyle w:val="PlaceholderText"/>
            </w:rPr>
            <w:t>Click or tap here to enter text.</w:t>
          </w:r>
        </w:p>
      </w:docPartBody>
    </w:docPart>
    <w:docPart>
      <w:docPartPr>
        <w:name w:val="9A51797B0CE44E4089D5B35CB4EF67EF"/>
        <w:category>
          <w:name w:val="General"/>
          <w:gallery w:val="placeholder"/>
        </w:category>
        <w:types>
          <w:type w:val="bbPlcHdr"/>
        </w:types>
        <w:behaviors>
          <w:behavior w:val="content"/>
        </w:behaviors>
        <w:guid w:val="{6728FE7D-B073-4268-952B-C334B1A0DADA}"/>
      </w:docPartPr>
      <w:docPartBody>
        <w:p w:rsidR="00150717" w:rsidRDefault="00150717">
          <w:pPr>
            <w:pStyle w:val="9A51797B0CE44E4089D5B35CB4EF67EF"/>
          </w:pPr>
          <w:r w:rsidRPr="008F0003">
            <w:rPr>
              <w:rStyle w:val="PlaceholderText"/>
            </w:rPr>
            <w:t>Click or tap here to enter text.</w:t>
          </w:r>
        </w:p>
      </w:docPartBody>
    </w:docPart>
    <w:docPart>
      <w:docPartPr>
        <w:name w:val="562978413B6E47C982EB539D331AA125"/>
        <w:category>
          <w:name w:val="General"/>
          <w:gallery w:val="placeholder"/>
        </w:category>
        <w:types>
          <w:type w:val="bbPlcHdr"/>
        </w:types>
        <w:behaviors>
          <w:behavior w:val="content"/>
        </w:behaviors>
        <w:guid w:val="{1A3E78E8-EE59-48A9-B2EB-C4F3F12D6FF7}"/>
      </w:docPartPr>
      <w:docPartBody>
        <w:p w:rsidR="00150717" w:rsidRDefault="00150717" w:rsidP="00150717">
          <w:pPr>
            <w:pStyle w:val="562978413B6E47C982EB539D331AA12511"/>
          </w:pPr>
          <w:r w:rsidRPr="005F166F">
            <w:rPr>
              <w:rStyle w:val="PlaceholderText"/>
              <w:color w:val="FF0000"/>
            </w:rPr>
            <w:t>Choose an item.</w:t>
          </w:r>
        </w:p>
      </w:docPartBody>
    </w:docPart>
    <w:docPart>
      <w:docPartPr>
        <w:name w:val="CEA7A808C9B943089B83CC436E1973CD"/>
        <w:category>
          <w:name w:val="General"/>
          <w:gallery w:val="placeholder"/>
        </w:category>
        <w:types>
          <w:type w:val="bbPlcHdr"/>
        </w:types>
        <w:behaviors>
          <w:behavior w:val="content"/>
        </w:behaviors>
        <w:guid w:val="{3C5EB039-E081-4A36-A9FB-2B4A438613A6}"/>
      </w:docPartPr>
      <w:docPartBody>
        <w:p w:rsidR="00150717" w:rsidRDefault="00150717" w:rsidP="00150717">
          <w:pPr>
            <w:pStyle w:val="CEA7A808C9B943089B83CC436E1973CD11"/>
          </w:pPr>
          <w:r w:rsidRPr="00A91714">
            <w:rPr>
              <w:rStyle w:val="PlaceholderText"/>
              <w:color w:val="FF0000"/>
            </w:rPr>
            <w:t>Choose an item.</w:t>
          </w:r>
        </w:p>
      </w:docPartBody>
    </w:docPart>
    <w:docPart>
      <w:docPartPr>
        <w:name w:val="EF0F7E38D3444587886F6E05BA913C69"/>
        <w:category>
          <w:name w:val="General"/>
          <w:gallery w:val="placeholder"/>
        </w:category>
        <w:types>
          <w:type w:val="bbPlcHdr"/>
        </w:types>
        <w:behaviors>
          <w:behavior w:val="content"/>
        </w:behaviors>
        <w:guid w:val="{0A8C1AC9-63A7-4313-B463-48975F176083}"/>
      </w:docPartPr>
      <w:docPartBody>
        <w:p w:rsidR="00150717" w:rsidRDefault="00150717" w:rsidP="00150717">
          <w:pPr>
            <w:pStyle w:val="EF0F7E38D3444587886F6E05BA913C6911"/>
          </w:pPr>
          <w:r w:rsidRPr="009044E1">
            <w:rPr>
              <w:rStyle w:val="PlaceholderText"/>
              <w:color w:val="FF0000"/>
            </w:rPr>
            <w:t>Choose an item.</w:t>
          </w:r>
        </w:p>
      </w:docPartBody>
    </w:docPart>
    <w:docPart>
      <w:docPartPr>
        <w:name w:val="F83094ED7CE34D29A07A3C8F2EC768D5"/>
        <w:category>
          <w:name w:val="General"/>
          <w:gallery w:val="placeholder"/>
        </w:category>
        <w:types>
          <w:type w:val="bbPlcHdr"/>
        </w:types>
        <w:behaviors>
          <w:behavior w:val="content"/>
        </w:behaviors>
        <w:guid w:val="{C66358DC-3F9F-4881-A791-ABFE966F2FEB}"/>
      </w:docPartPr>
      <w:docPartBody>
        <w:p w:rsidR="00150717" w:rsidRDefault="00150717" w:rsidP="00150717">
          <w:pPr>
            <w:pStyle w:val="F83094ED7CE34D29A07A3C8F2EC768D511"/>
          </w:pPr>
          <w:r w:rsidRPr="00A91714">
            <w:rPr>
              <w:rStyle w:val="PlaceholderText"/>
              <w:color w:val="FF0000"/>
            </w:rPr>
            <w:t>Choose an item.</w:t>
          </w:r>
        </w:p>
      </w:docPartBody>
    </w:docPart>
    <w:docPart>
      <w:docPartPr>
        <w:name w:val="B70A1430BFBE422986736BAC059C7D57"/>
        <w:category>
          <w:name w:val="General"/>
          <w:gallery w:val="placeholder"/>
        </w:category>
        <w:types>
          <w:type w:val="bbPlcHdr"/>
        </w:types>
        <w:behaviors>
          <w:behavior w:val="content"/>
        </w:behaviors>
        <w:guid w:val="{34C075A3-0F14-480B-8D65-6A6CB9C0270B}"/>
      </w:docPartPr>
      <w:docPartBody>
        <w:p w:rsidR="00150717" w:rsidRDefault="00150717">
          <w:pPr>
            <w:pStyle w:val="B70A1430BFBE422986736BAC059C7D57"/>
          </w:pPr>
          <w:r w:rsidRPr="008F0003">
            <w:rPr>
              <w:rStyle w:val="PlaceholderText"/>
            </w:rPr>
            <w:t>Click or tap here to enter text.</w:t>
          </w:r>
        </w:p>
      </w:docPartBody>
    </w:docPart>
    <w:docPart>
      <w:docPartPr>
        <w:name w:val="D7F1474F38AE4307BEBAFDD0B1C72BCF"/>
        <w:category>
          <w:name w:val="General"/>
          <w:gallery w:val="placeholder"/>
        </w:category>
        <w:types>
          <w:type w:val="bbPlcHdr"/>
        </w:types>
        <w:behaviors>
          <w:behavior w:val="content"/>
        </w:behaviors>
        <w:guid w:val="{56D4A68E-FD79-4AC3-9A0F-C5026448F606}"/>
      </w:docPartPr>
      <w:docPartBody>
        <w:p w:rsidR="00150717" w:rsidRDefault="00150717" w:rsidP="00150717">
          <w:pPr>
            <w:pStyle w:val="D7F1474F38AE4307BEBAFDD0B1C72BCF11"/>
          </w:pPr>
          <w:r w:rsidRPr="005F166F">
            <w:rPr>
              <w:rStyle w:val="PlaceholderText"/>
              <w:color w:val="FF0000"/>
            </w:rPr>
            <w:t>Choose an item.</w:t>
          </w:r>
        </w:p>
      </w:docPartBody>
    </w:docPart>
    <w:docPart>
      <w:docPartPr>
        <w:name w:val="347CC63ADA5B4652A6C8F233D3F71282"/>
        <w:category>
          <w:name w:val="General"/>
          <w:gallery w:val="placeholder"/>
        </w:category>
        <w:types>
          <w:type w:val="bbPlcHdr"/>
        </w:types>
        <w:behaviors>
          <w:behavior w:val="content"/>
        </w:behaviors>
        <w:guid w:val="{F39049A5-1534-49E2-AD8D-F5FDAA6D07FC}"/>
      </w:docPartPr>
      <w:docPartBody>
        <w:p w:rsidR="00150717" w:rsidRDefault="00150717">
          <w:pPr>
            <w:pStyle w:val="347CC63ADA5B4652A6C8F233D3F71282"/>
          </w:pPr>
          <w:r w:rsidRPr="008F0003">
            <w:rPr>
              <w:rStyle w:val="PlaceholderText"/>
            </w:rPr>
            <w:t>Click or tap here to enter text.</w:t>
          </w:r>
        </w:p>
      </w:docPartBody>
    </w:docPart>
    <w:docPart>
      <w:docPartPr>
        <w:name w:val="679D22278F9846759222C6485B101774"/>
        <w:category>
          <w:name w:val="General"/>
          <w:gallery w:val="placeholder"/>
        </w:category>
        <w:types>
          <w:type w:val="bbPlcHdr"/>
        </w:types>
        <w:behaviors>
          <w:behavior w:val="content"/>
        </w:behaviors>
        <w:guid w:val="{E3F77C17-ABCF-41D1-8156-D58D32736AAA}"/>
      </w:docPartPr>
      <w:docPartBody>
        <w:p w:rsidR="00150717" w:rsidRDefault="00150717" w:rsidP="00150717">
          <w:pPr>
            <w:pStyle w:val="679D22278F9846759222C6485B10177411"/>
          </w:pPr>
          <w:r w:rsidRPr="005F166F">
            <w:rPr>
              <w:rStyle w:val="PlaceholderText"/>
              <w:color w:val="FF0000"/>
            </w:rPr>
            <w:t>Choose an item.</w:t>
          </w:r>
        </w:p>
      </w:docPartBody>
    </w:docPart>
    <w:docPart>
      <w:docPartPr>
        <w:name w:val="731FF27695CC40A0835CF63A17A25AC6"/>
        <w:category>
          <w:name w:val="General"/>
          <w:gallery w:val="placeholder"/>
        </w:category>
        <w:types>
          <w:type w:val="bbPlcHdr"/>
        </w:types>
        <w:behaviors>
          <w:behavior w:val="content"/>
        </w:behaviors>
        <w:guid w:val="{EC5BEF47-3174-4674-98DE-5556BDE4A12F}"/>
      </w:docPartPr>
      <w:docPartBody>
        <w:p w:rsidR="00150717" w:rsidRDefault="00150717">
          <w:pPr>
            <w:pStyle w:val="731FF27695CC40A0835CF63A17A25AC6"/>
          </w:pPr>
          <w:r w:rsidRPr="008F0003">
            <w:rPr>
              <w:rStyle w:val="PlaceholderText"/>
            </w:rPr>
            <w:t>Click or tap here to enter text.</w:t>
          </w:r>
        </w:p>
      </w:docPartBody>
    </w:docPart>
    <w:docPart>
      <w:docPartPr>
        <w:name w:val="6C2E5F7EFB6D4FF992504C779EB90C36"/>
        <w:category>
          <w:name w:val="General"/>
          <w:gallery w:val="placeholder"/>
        </w:category>
        <w:types>
          <w:type w:val="bbPlcHdr"/>
        </w:types>
        <w:behaviors>
          <w:behavior w:val="content"/>
        </w:behaviors>
        <w:guid w:val="{F717C50C-BB59-4DC1-B7B8-2C8D463A30A5}"/>
      </w:docPartPr>
      <w:docPartBody>
        <w:p w:rsidR="00150717" w:rsidRDefault="00150717" w:rsidP="00150717">
          <w:pPr>
            <w:pStyle w:val="6C2E5F7EFB6D4FF992504C779EB90C3611"/>
          </w:pPr>
          <w:r w:rsidRPr="005F166F">
            <w:rPr>
              <w:rStyle w:val="PlaceholderText"/>
              <w:color w:val="FF0000"/>
            </w:rPr>
            <w:t>Choose an item.</w:t>
          </w:r>
        </w:p>
      </w:docPartBody>
    </w:docPart>
    <w:docPart>
      <w:docPartPr>
        <w:name w:val="B2E307440A0648BA8A06FB2BEE54B8C4"/>
        <w:category>
          <w:name w:val="General"/>
          <w:gallery w:val="placeholder"/>
        </w:category>
        <w:types>
          <w:type w:val="bbPlcHdr"/>
        </w:types>
        <w:behaviors>
          <w:behavior w:val="content"/>
        </w:behaviors>
        <w:guid w:val="{11B7FD4F-5B3D-402C-A571-F2A2BE9E0067}"/>
      </w:docPartPr>
      <w:docPartBody>
        <w:p w:rsidR="00150717" w:rsidRDefault="00150717">
          <w:pPr>
            <w:pStyle w:val="B2E307440A0648BA8A06FB2BEE54B8C4"/>
          </w:pPr>
          <w:r w:rsidRPr="008F0003">
            <w:rPr>
              <w:rStyle w:val="PlaceholderText"/>
            </w:rPr>
            <w:t>Click or tap here to enter text.</w:t>
          </w:r>
        </w:p>
      </w:docPartBody>
    </w:docPart>
    <w:docPart>
      <w:docPartPr>
        <w:name w:val="C4807E5BC33D4283A4F949453DE0D287"/>
        <w:category>
          <w:name w:val="General"/>
          <w:gallery w:val="placeholder"/>
        </w:category>
        <w:types>
          <w:type w:val="bbPlcHdr"/>
        </w:types>
        <w:behaviors>
          <w:behavior w:val="content"/>
        </w:behaviors>
        <w:guid w:val="{F29194E9-7A00-460F-8B0E-AEF7B16BEC35}"/>
      </w:docPartPr>
      <w:docPartBody>
        <w:p w:rsidR="00150717" w:rsidRDefault="00150717" w:rsidP="00150717">
          <w:pPr>
            <w:pStyle w:val="C4807E5BC33D4283A4F949453DE0D28711"/>
          </w:pPr>
          <w:r w:rsidRPr="005F166F">
            <w:rPr>
              <w:rStyle w:val="PlaceholderText"/>
              <w:color w:val="FF0000"/>
            </w:rPr>
            <w:t>Choose an item.</w:t>
          </w:r>
        </w:p>
      </w:docPartBody>
    </w:docPart>
    <w:docPart>
      <w:docPartPr>
        <w:name w:val="E04D423EA4C5477593C1D106065D8712"/>
        <w:category>
          <w:name w:val="General"/>
          <w:gallery w:val="placeholder"/>
        </w:category>
        <w:types>
          <w:type w:val="bbPlcHdr"/>
        </w:types>
        <w:behaviors>
          <w:behavior w:val="content"/>
        </w:behaviors>
        <w:guid w:val="{CBB3B42C-3C83-43AB-870F-FA8B49A39C02}"/>
      </w:docPartPr>
      <w:docPartBody>
        <w:p w:rsidR="00150717" w:rsidRDefault="00150717">
          <w:pPr>
            <w:pStyle w:val="E04D423EA4C5477593C1D106065D8712"/>
          </w:pPr>
          <w:r w:rsidRPr="008F0003">
            <w:rPr>
              <w:rStyle w:val="PlaceholderText"/>
            </w:rPr>
            <w:t>Click or tap here to enter text.</w:t>
          </w:r>
        </w:p>
      </w:docPartBody>
    </w:docPart>
    <w:docPart>
      <w:docPartPr>
        <w:name w:val="D4C63B90F3804C428F45ACE7DCB3C4B9"/>
        <w:category>
          <w:name w:val="General"/>
          <w:gallery w:val="placeholder"/>
        </w:category>
        <w:types>
          <w:type w:val="bbPlcHdr"/>
        </w:types>
        <w:behaviors>
          <w:behavior w:val="content"/>
        </w:behaviors>
        <w:guid w:val="{AD89E4EE-0FEE-4056-98FC-1AFA68334157}"/>
      </w:docPartPr>
      <w:docPartBody>
        <w:p w:rsidR="00150717" w:rsidRDefault="00150717" w:rsidP="00150717">
          <w:pPr>
            <w:pStyle w:val="D4C63B90F3804C428F45ACE7DCB3C4B911"/>
          </w:pPr>
          <w:r w:rsidRPr="005F166F">
            <w:rPr>
              <w:rStyle w:val="PlaceholderText"/>
              <w:color w:val="FF0000"/>
            </w:rPr>
            <w:t>Choose an item.</w:t>
          </w:r>
        </w:p>
      </w:docPartBody>
    </w:docPart>
    <w:docPart>
      <w:docPartPr>
        <w:name w:val="6DBC68CC815B4EE8A70AF64B914EC985"/>
        <w:category>
          <w:name w:val="General"/>
          <w:gallery w:val="placeholder"/>
        </w:category>
        <w:types>
          <w:type w:val="bbPlcHdr"/>
        </w:types>
        <w:behaviors>
          <w:behavior w:val="content"/>
        </w:behaviors>
        <w:guid w:val="{AE6A7235-281D-4E3B-9FDA-8CA72390F9EB}"/>
      </w:docPartPr>
      <w:docPartBody>
        <w:p w:rsidR="00150717" w:rsidRDefault="00150717">
          <w:pPr>
            <w:pStyle w:val="6DBC68CC815B4EE8A70AF64B914EC985"/>
          </w:pPr>
          <w:r w:rsidRPr="008F0003">
            <w:rPr>
              <w:rStyle w:val="PlaceholderText"/>
            </w:rPr>
            <w:t>Click or tap here to enter text.</w:t>
          </w:r>
        </w:p>
      </w:docPartBody>
    </w:docPart>
    <w:docPart>
      <w:docPartPr>
        <w:name w:val="D21E67AB6F514F7CA62BDD7D9FBCBC94"/>
        <w:category>
          <w:name w:val="General"/>
          <w:gallery w:val="placeholder"/>
        </w:category>
        <w:types>
          <w:type w:val="bbPlcHdr"/>
        </w:types>
        <w:behaviors>
          <w:behavior w:val="content"/>
        </w:behaviors>
        <w:guid w:val="{16D3F5E0-D678-4E75-B7FE-67E5E013E0D8}"/>
      </w:docPartPr>
      <w:docPartBody>
        <w:p w:rsidR="00150717" w:rsidRDefault="00150717" w:rsidP="00150717">
          <w:pPr>
            <w:pStyle w:val="D21E67AB6F514F7CA62BDD7D9FBCBC9411"/>
          </w:pPr>
          <w:r w:rsidRPr="005F166F">
            <w:rPr>
              <w:rStyle w:val="PlaceholderText"/>
              <w:color w:val="FF0000"/>
            </w:rPr>
            <w:t>Choose an item.</w:t>
          </w:r>
        </w:p>
      </w:docPartBody>
    </w:docPart>
    <w:docPart>
      <w:docPartPr>
        <w:name w:val="8841F3D866E242EBBEB03775BA60F13E"/>
        <w:category>
          <w:name w:val="General"/>
          <w:gallery w:val="placeholder"/>
        </w:category>
        <w:types>
          <w:type w:val="bbPlcHdr"/>
        </w:types>
        <w:behaviors>
          <w:behavior w:val="content"/>
        </w:behaviors>
        <w:guid w:val="{1246984A-7E09-437E-A11C-985EAE53CE3E}"/>
      </w:docPartPr>
      <w:docPartBody>
        <w:p w:rsidR="00150717" w:rsidRDefault="00150717">
          <w:pPr>
            <w:pStyle w:val="8841F3D866E242EBBEB03775BA60F13E"/>
          </w:pPr>
          <w:r w:rsidRPr="008F0003">
            <w:rPr>
              <w:rStyle w:val="PlaceholderText"/>
            </w:rPr>
            <w:t>Click or tap here to enter text.</w:t>
          </w:r>
        </w:p>
      </w:docPartBody>
    </w:docPart>
    <w:docPart>
      <w:docPartPr>
        <w:name w:val="5546140891054BAA9A4C1C47207C8018"/>
        <w:category>
          <w:name w:val="General"/>
          <w:gallery w:val="placeholder"/>
        </w:category>
        <w:types>
          <w:type w:val="bbPlcHdr"/>
        </w:types>
        <w:behaviors>
          <w:behavior w:val="content"/>
        </w:behaviors>
        <w:guid w:val="{A9BA82E6-DC9D-4C87-893A-3955EDD928CD}"/>
      </w:docPartPr>
      <w:docPartBody>
        <w:p w:rsidR="00150717" w:rsidRDefault="00150717" w:rsidP="00150717">
          <w:pPr>
            <w:pStyle w:val="5546140891054BAA9A4C1C47207C801811"/>
          </w:pPr>
          <w:r w:rsidRPr="005F166F">
            <w:rPr>
              <w:rStyle w:val="PlaceholderText"/>
              <w:color w:val="FF0000"/>
            </w:rPr>
            <w:t>Choose an item.</w:t>
          </w:r>
        </w:p>
      </w:docPartBody>
    </w:docPart>
    <w:docPart>
      <w:docPartPr>
        <w:name w:val="D9736A7374C64090A77DDC0498DC29E4"/>
        <w:category>
          <w:name w:val="General"/>
          <w:gallery w:val="placeholder"/>
        </w:category>
        <w:types>
          <w:type w:val="bbPlcHdr"/>
        </w:types>
        <w:behaviors>
          <w:behavior w:val="content"/>
        </w:behaviors>
        <w:guid w:val="{9F569B39-7847-463F-88B2-B4263E231FA6}"/>
      </w:docPartPr>
      <w:docPartBody>
        <w:p w:rsidR="00150717" w:rsidRDefault="00150717">
          <w:pPr>
            <w:pStyle w:val="D9736A7374C64090A77DDC0498DC29E4"/>
          </w:pPr>
          <w:r w:rsidRPr="008F0003">
            <w:rPr>
              <w:rStyle w:val="PlaceholderText"/>
            </w:rPr>
            <w:t>Click or tap here to enter text.</w:t>
          </w:r>
        </w:p>
      </w:docPartBody>
    </w:docPart>
    <w:docPart>
      <w:docPartPr>
        <w:name w:val="CAEA04CC89254FAFBC3EFFE04AC9D127"/>
        <w:category>
          <w:name w:val="General"/>
          <w:gallery w:val="placeholder"/>
        </w:category>
        <w:types>
          <w:type w:val="bbPlcHdr"/>
        </w:types>
        <w:behaviors>
          <w:behavior w:val="content"/>
        </w:behaviors>
        <w:guid w:val="{2C3E4AEE-2951-4D2D-AA5D-64D42F362487}"/>
      </w:docPartPr>
      <w:docPartBody>
        <w:p w:rsidR="00150717" w:rsidRDefault="00150717">
          <w:pPr>
            <w:pStyle w:val="CAEA04CC89254FAFBC3EFFE04AC9D127"/>
          </w:pPr>
          <w:r w:rsidRPr="008F0003">
            <w:rPr>
              <w:rStyle w:val="PlaceholderText"/>
            </w:rPr>
            <w:t>Click or tap here to enter text.</w:t>
          </w:r>
        </w:p>
      </w:docPartBody>
    </w:docPart>
    <w:docPart>
      <w:docPartPr>
        <w:name w:val="AADA99F6003F47548043915EC722CEEA"/>
        <w:category>
          <w:name w:val="General"/>
          <w:gallery w:val="placeholder"/>
        </w:category>
        <w:types>
          <w:type w:val="bbPlcHdr"/>
        </w:types>
        <w:behaviors>
          <w:behavior w:val="content"/>
        </w:behaviors>
        <w:guid w:val="{CED2E39A-60D2-45D8-9ED1-19ADF467F990}"/>
      </w:docPartPr>
      <w:docPartBody>
        <w:p w:rsidR="00150717" w:rsidRDefault="00150717">
          <w:pPr>
            <w:pStyle w:val="AADA99F6003F47548043915EC722CEEA"/>
          </w:pPr>
          <w:r w:rsidRPr="008F0003">
            <w:rPr>
              <w:rStyle w:val="PlaceholderText"/>
            </w:rPr>
            <w:t>Click or tap here to enter text.</w:t>
          </w:r>
        </w:p>
      </w:docPartBody>
    </w:docPart>
    <w:docPart>
      <w:docPartPr>
        <w:name w:val="5B4F0E97FEC0404B98AA0D0D2B7E4FEF"/>
        <w:category>
          <w:name w:val="General"/>
          <w:gallery w:val="placeholder"/>
        </w:category>
        <w:types>
          <w:type w:val="bbPlcHdr"/>
        </w:types>
        <w:behaviors>
          <w:behavior w:val="content"/>
        </w:behaviors>
        <w:guid w:val="{F129B09C-CEE2-4D78-B018-E7791E0D538C}"/>
      </w:docPartPr>
      <w:docPartBody>
        <w:p w:rsidR="00150717" w:rsidRDefault="00150717">
          <w:pPr>
            <w:pStyle w:val="5B4F0E97FEC0404B98AA0D0D2B7E4FEF"/>
          </w:pPr>
          <w:r w:rsidRPr="008F0003">
            <w:rPr>
              <w:rStyle w:val="PlaceholderText"/>
            </w:rPr>
            <w:t>Click or tap here to enter text.</w:t>
          </w:r>
        </w:p>
      </w:docPartBody>
    </w:docPart>
    <w:docPart>
      <w:docPartPr>
        <w:name w:val="1407F86A3C93432386FE48DEDB116088"/>
        <w:category>
          <w:name w:val="General"/>
          <w:gallery w:val="placeholder"/>
        </w:category>
        <w:types>
          <w:type w:val="bbPlcHdr"/>
        </w:types>
        <w:behaviors>
          <w:behavior w:val="content"/>
        </w:behaviors>
        <w:guid w:val="{27BF7CE1-F857-45FD-AD0A-348393E08DFB}"/>
      </w:docPartPr>
      <w:docPartBody>
        <w:p w:rsidR="00150717" w:rsidRDefault="00150717">
          <w:pPr>
            <w:pStyle w:val="1407F86A3C93432386FE48DEDB116088"/>
          </w:pPr>
          <w:r w:rsidRPr="008F0003">
            <w:rPr>
              <w:rStyle w:val="PlaceholderText"/>
            </w:rPr>
            <w:t>Click or tap here to enter text.</w:t>
          </w:r>
        </w:p>
      </w:docPartBody>
    </w:docPart>
    <w:docPart>
      <w:docPartPr>
        <w:name w:val="2143601CDE1C487AB5DAFB353259E2E4"/>
        <w:category>
          <w:name w:val="General"/>
          <w:gallery w:val="placeholder"/>
        </w:category>
        <w:types>
          <w:type w:val="bbPlcHdr"/>
        </w:types>
        <w:behaviors>
          <w:behavior w:val="content"/>
        </w:behaviors>
        <w:guid w:val="{725784E7-122F-4919-8EB1-7ED4575FEE8D}"/>
      </w:docPartPr>
      <w:docPartBody>
        <w:p w:rsidR="00150717" w:rsidRDefault="00150717">
          <w:pPr>
            <w:pStyle w:val="2143601CDE1C487AB5DAFB353259E2E4"/>
          </w:pPr>
          <w:r w:rsidRPr="008F0003">
            <w:rPr>
              <w:rStyle w:val="PlaceholderText"/>
            </w:rPr>
            <w:t>Click or tap here to enter text.</w:t>
          </w:r>
        </w:p>
      </w:docPartBody>
    </w:docPart>
    <w:docPart>
      <w:docPartPr>
        <w:name w:val="649FA754C34642848BBBB94C152C8344"/>
        <w:category>
          <w:name w:val="General"/>
          <w:gallery w:val="placeholder"/>
        </w:category>
        <w:types>
          <w:type w:val="bbPlcHdr"/>
        </w:types>
        <w:behaviors>
          <w:behavior w:val="content"/>
        </w:behaviors>
        <w:guid w:val="{ADD48C49-5EAD-48C8-9AEB-3E3647327FEC}"/>
      </w:docPartPr>
      <w:docPartBody>
        <w:p w:rsidR="00150717" w:rsidRDefault="00150717" w:rsidP="00150717">
          <w:pPr>
            <w:pStyle w:val="649FA754C34642848BBBB94C152C834411"/>
          </w:pPr>
          <w:r w:rsidRPr="006C6B00">
            <w:rPr>
              <w:rStyle w:val="PlaceholderText"/>
              <w:color w:val="FF0000"/>
            </w:rPr>
            <w:t>Click or tap here to enter text.</w:t>
          </w:r>
        </w:p>
      </w:docPartBody>
    </w:docPart>
    <w:docPart>
      <w:docPartPr>
        <w:name w:val="26E7ACF8E58C47FE946DEA6161A0D699"/>
        <w:category>
          <w:name w:val="General"/>
          <w:gallery w:val="placeholder"/>
        </w:category>
        <w:types>
          <w:type w:val="bbPlcHdr"/>
        </w:types>
        <w:behaviors>
          <w:behavior w:val="content"/>
        </w:behaviors>
        <w:guid w:val="{FF5C0604-4158-4D6A-9227-5DC91669B7D2}"/>
      </w:docPartPr>
      <w:docPartBody>
        <w:p w:rsidR="00150717" w:rsidRPr="001C2E60" w:rsidRDefault="00150717" w:rsidP="00150717">
          <w:pPr>
            <w:ind w:left="-450"/>
            <w:jc w:val="both"/>
            <w:rPr>
              <w:b/>
              <w:i/>
              <w:color w:val="002060"/>
              <w:sz w:val="24"/>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 w:val="24"/>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rsidR="00150717" w:rsidRPr="001C2E60" w:rsidRDefault="00150717" w:rsidP="00150717">
          <w:pPr>
            <w:ind w:left="-450"/>
            <w:jc w:val="both"/>
            <w:rPr>
              <w:b/>
              <w:i/>
              <w:color w:val="002060"/>
              <w:sz w:val="24"/>
              <w:szCs w:val="24"/>
              <w:highlight w:val="lightGray"/>
            </w:rPr>
          </w:pPr>
        </w:p>
        <w:p w:rsidR="00150717" w:rsidRDefault="00150717" w:rsidP="00150717">
          <w:pPr>
            <w:pStyle w:val="26E7ACF8E58C47FE946DEA6161A0D69911"/>
          </w:pPr>
          <w:r w:rsidRPr="001C2E60">
            <w:rPr>
              <w:b w:val="0"/>
              <w:i/>
              <w:color w:val="002060"/>
              <w:sz w:val="24"/>
              <w:szCs w:val="24"/>
              <w:highlight w:val="lightGray"/>
            </w:rPr>
            <w:t>Information to address scope can be gleaned from the data profile, surveys, focus groups and key informant interviews.]</w:t>
          </w:r>
        </w:p>
      </w:docPartBody>
    </w:docPart>
    <w:docPart>
      <w:docPartPr>
        <w:name w:val="F81A401B8D234A3FB4F70E4AFA245CAE"/>
        <w:category>
          <w:name w:val="General"/>
          <w:gallery w:val="placeholder"/>
        </w:category>
        <w:types>
          <w:type w:val="bbPlcHdr"/>
        </w:types>
        <w:behaviors>
          <w:behavior w:val="content"/>
        </w:behaviors>
        <w:guid w:val="{43898E27-0C18-45B2-9F99-0868FB9DA676}"/>
      </w:docPartPr>
      <w:docPartBody>
        <w:p w:rsidR="00150717" w:rsidRDefault="00150717">
          <w:pPr>
            <w:pStyle w:val="F81A401B8D234A3FB4F70E4AFA245CAE"/>
          </w:pPr>
          <w:r w:rsidRPr="008F0003">
            <w:rPr>
              <w:rStyle w:val="PlaceholderText"/>
            </w:rPr>
            <w:t>Click or tap here to enter text.</w:t>
          </w:r>
        </w:p>
      </w:docPartBody>
    </w:docPart>
    <w:docPart>
      <w:docPartPr>
        <w:name w:val="E51E5940B55E4CAB83C8F983F3EBFD02"/>
        <w:category>
          <w:name w:val="General"/>
          <w:gallery w:val="placeholder"/>
        </w:category>
        <w:types>
          <w:type w:val="bbPlcHdr"/>
        </w:types>
        <w:behaviors>
          <w:behavior w:val="content"/>
        </w:behaviors>
        <w:guid w:val="{7CAF56DB-A60B-4EFC-BE20-E88CEBF59189}"/>
      </w:docPartPr>
      <w:docPartBody>
        <w:p w:rsidR="00150717" w:rsidRDefault="00150717">
          <w:pPr>
            <w:pStyle w:val="E51E5940B55E4CAB83C8F983F3EBFD02"/>
          </w:pPr>
          <w:r w:rsidRPr="008F0003">
            <w:rPr>
              <w:rStyle w:val="PlaceholderText"/>
            </w:rPr>
            <w:t>Click or tap here to enter text.</w:t>
          </w:r>
        </w:p>
      </w:docPartBody>
    </w:docPart>
    <w:docPart>
      <w:docPartPr>
        <w:name w:val="4528076DE32A4922BA439D7A8A4BEA5E"/>
        <w:category>
          <w:name w:val="General"/>
          <w:gallery w:val="placeholder"/>
        </w:category>
        <w:types>
          <w:type w:val="bbPlcHdr"/>
        </w:types>
        <w:behaviors>
          <w:behavior w:val="content"/>
        </w:behaviors>
        <w:guid w:val="{CB30EF2F-96FE-4A0F-B3DD-4FE18071EC07}"/>
      </w:docPartPr>
      <w:docPartBody>
        <w:p w:rsidR="00150717" w:rsidRPr="001C2E60" w:rsidRDefault="00150717" w:rsidP="00150717">
          <w:pPr>
            <w:ind w:left="-450"/>
            <w:jc w:val="both"/>
            <w:rPr>
              <w:b/>
              <w:i/>
              <w:color w:val="002060"/>
              <w:sz w:val="24"/>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 w:val="24"/>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rsidR="00150717" w:rsidRPr="001C2E60" w:rsidRDefault="00150717" w:rsidP="00150717">
          <w:pPr>
            <w:ind w:left="-450"/>
            <w:jc w:val="both"/>
            <w:rPr>
              <w:b/>
              <w:i/>
              <w:color w:val="002060"/>
              <w:sz w:val="24"/>
              <w:szCs w:val="24"/>
              <w:highlight w:val="lightGray"/>
            </w:rPr>
          </w:pPr>
        </w:p>
        <w:p w:rsidR="00150717" w:rsidRDefault="00150717" w:rsidP="00150717">
          <w:pPr>
            <w:pStyle w:val="4528076DE32A4922BA439D7A8A4BEA5E11"/>
          </w:pPr>
          <w:r w:rsidRPr="001C2E60">
            <w:rPr>
              <w:b w:val="0"/>
              <w:i/>
              <w:color w:val="002060"/>
              <w:sz w:val="24"/>
              <w:szCs w:val="24"/>
              <w:highlight w:val="lightGray"/>
            </w:rPr>
            <w:t>Information to address scope can be gleaned from the data profile, surveys, focus groups and key informant interviews.]</w:t>
          </w:r>
        </w:p>
      </w:docPartBody>
    </w:docPart>
    <w:docPart>
      <w:docPartPr>
        <w:name w:val="FD6CCA710A5B4089B059580A3A4202F8"/>
        <w:category>
          <w:name w:val="General"/>
          <w:gallery w:val="placeholder"/>
        </w:category>
        <w:types>
          <w:type w:val="bbPlcHdr"/>
        </w:types>
        <w:behaviors>
          <w:behavior w:val="content"/>
        </w:behaviors>
        <w:guid w:val="{335B4E94-BB92-4E60-97C4-D72025BE0F87}"/>
      </w:docPartPr>
      <w:docPartBody>
        <w:p w:rsidR="00150717" w:rsidRDefault="00150717">
          <w:pPr>
            <w:pStyle w:val="FD6CCA710A5B4089B059580A3A4202F8"/>
          </w:pPr>
          <w:r w:rsidRPr="008F0003">
            <w:rPr>
              <w:rStyle w:val="PlaceholderText"/>
            </w:rPr>
            <w:t>Click or tap here to enter text.</w:t>
          </w:r>
        </w:p>
      </w:docPartBody>
    </w:docPart>
    <w:docPart>
      <w:docPartPr>
        <w:name w:val="AE902BB5BEAE4529BFE419BF4024080A"/>
        <w:category>
          <w:name w:val="General"/>
          <w:gallery w:val="placeholder"/>
        </w:category>
        <w:types>
          <w:type w:val="bbPlcHdr"/>
        </w:types>
        <w:behaviors>
          <w:behavior w:val="content"/>
        </w:behaviors>
        <w:guid w:val="{E4BE3C9B-CC04-424E-AC62-C2AB2BA3E71D}"/>
      </w:docPartPr>
      <w:docPartBody>
        <w:p w:rsidR="00150717" w:rsidRPr="001C2E60" w:rsidRDefault="00150717" w:rsidP="00150717">
          <w:pPr>
            <w:ind w:left="-450"/>
            <w:jc w:val="both"/>
            <w:rPr>
              <w:b/>
              <w:i/>
              <w:color w:val="002060"/>
              <w:sz w:val="24"/>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 w:val="24"/>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rsidR="00150717" w:rsidRPr="001C2E60" w:rsidRDefault="00150717" w:rsidP="00150717">
          <w:pPr>
            <w:ind w:left="-450"/>
            <w:jc w:val="both"/>
            <w:rPr>
              <w:b/>
              <w:i/>
              <w:color w:val="002060"/>
              <w:sz w:val="24"/>
              <w:szCs w:val="24"/>
              <w:highlight w:val="lightGray"/>
            </w:rPr>
          </w:pPr>
        </w:p>
        <w:p w:rsidR="00150717" w:rsidRDefault="00150717" w:rsidP="00150717">
          <w:pPr>
            <w:pStyle w:val="AE902BB5BEAE4529BFE419BF4024080A11"/>
          </w:pPr>
          <w:r w:rsidRPr="001C2E60">
            <w:rPr>
              <w:b w:val="0"/>
              <w:i/>
              <w:color w:val="002060"/>
              <w:sz w:val="24"/>
              <w:szCs w:val="24"/>
              <w:highlight w:val="lightGray"/>
            </w:rPr>
            <w:t>Information to address scope can be gleaned from the data profile, surveys, focus groups and key informant interviews.]</w:t>
          </w:r>
        </w:p>
      </w:docPartBody>
    </w:docPart>
    <w:docPart>
      <w:docPartPr>
        <w:name w:val="2C102044112B40339B0B5A52A7CEA1BA"/>
        <w:category>
          <w:name w:val="General"/>
          <w:gallery w:val="placeholder"/>
        </w:category>
        <w:types>
          <w:type w:val="bbPlcHdr"/>
        </w:types>
        <w:behaviors>
          <w:behavior w:val="content"/>
        </w:behaviors>
        <w:guid w:val="{8868AEB0-4187-4990-B1AF-841917F8BFCD}"/>
      </w:docPartPr>
      <w:docPartBody>
        <w:p w:rsidR="00150717" w:rsidRDefault="00150717">
          <w:pPr>
            <w:pStyle w:val="2C102044112B40339B0B5A52A7CEA1BA"/>
          </w:pPr>
          <w:r w:rsidRPr="008F0003">
            <w:rPr>
              <w:rStyle w:val="PlaceholderText"/>
            </w:rPr>
            <w:t>Click or tap here to enter text.</w:t>
          </w:r>
        </w:p>
      </w:docPartBody>
    </w:docPart>
    <w:docPart>
      <w:docPartPr>
        <w:name w:val="161C944EB46345F3A31E4FD921A3239F"/>
        <w:category>
          <w:name w:val="General"/>
          <w:gallery w:val="placeholder"/>
        </w:category>
        <w:types>
          <w:type w:val="bbPlcHdr"/>
        </w:types>
        <w:behaviors>
          <w:behavior w:val="content"/>
        </w:behaviors>
        <w:guid w:val="{EC503B3C-BF4F-4DE2-A2EA-EEDAADC1AC35}"/>
      </w:docPartPr>
      <w:docPartBody>
        <w:p w:rsidR="00150717" w:rsidRDefault="00150717">
          <w:pPr>
            <w:pStyle w:val="161C944EB46345F3A31E4FD921A3239F"/>
          </w:pPr>
          <w:r w:rsidRPr="008F0003">
            <w:rPr>
              <w:rStyle w:val="PlaceholderText"/>
            </w:rPr>
            <w:t>Click or tap here to enter text.</w:t>
          </w:r>
        </w:p>
      </w:docPartBody>
    </w:docPart>
    <w:docPart>
      <w:docPartPr>
        <w:name w:val="07DEF049F65A4E459A3663D33B07ED71"/>
        <w:category>
          <w:name w:val="General"/>
          <w:gallery w:val="placeholder"/>
        </w:category>
        <w:types>
          <w:type w:val="bbPlcHdr"/>
        </w:types>
        <w:behaviors>
          <w:behavior w:val="content"/>
        </w:behaviors>
        <w:guid w:val="{2A9CA5E1-45A2-4388-BE84-87DDFFF5BB45}"/>
      </w:docPartPr>
      <w:docPartBody>
        <w:p w:rsidR="00150717" w:rsidRPr="001C2E60" w:rsidRDefault="00150717" w:rsidP="00150717">
          <w:pPr>
            <w:ind w:left="-450"/>
            <w:jc w:val="both"/>
            <w:rPr>
              <w:b/>
              <w:i/>
              <w:color w:val="002060"/>
              <w:sz w:val="24"/>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 w:val="24"/>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rsidR="00150717" w:rsidRPr="001C2E60" w:rsidRDefault="00150717" w:rsidP="00150717">
          <w:pPr>
            <w:ind w:left="-450"/>
            <w:jc w:val="both"/>
            <w:rPr>
              <w:b/>
              <w:i/>
              <w:color w:val="002060"/>
              <w:sz w:val="24"/>
              <w:szCs w:val="24"/>
              <w:highlight w:val="lightGray"/>
            </w:rPr>
          </w:pPr>
        </w:p>
        <w:p w:rsidR="00150717" w:rsidRDefault="00150717" w:rsidP="00150717">
          <w:pPr>
            <w:pStyle w:val="07DEF049F65A4E459A3663D33B07ED7111"/>
          </w:pPr>
          <w:r w:rsidRPr="001C2E60">
            <w:rPr>
              <w:b w:val="0"/>
              <w:i/>
              <w:color w:val="002060"/>
              <w:sz w:val="24"/>
              <w:szCs w:val="24"/>
              <w:highlight w:val="lightGray"/>
            </w:rPr>
            <w:t>Information to address scope can be gleaned from the data profile, surveys, focus groups and key informant interviews.]</w:t>
          </w:r>
        </w:p>
      </w:docPartBody>
    </w:docPart>
    <w:docPart>
      <w:docPartPr>
        <w:name w:val="15874E1D7091425E9FDEEA35AF623A46"/>
        <w:category>
          <w:name w:val="General"/>
          <w:gallery w:val="placeholder"/>
        </w:category>
        <w:types>
          <w:type w:val="bbPlcHdr"/>
        </w:types>
        <w:behaviors>
          <w:behavior w:val="content"/>
        </w:behaviors>
        <w:guid w:val="{8E90282F-D561-4CFE-A7CB-147F4A736B31}"/>
      </w:docPartPr>
      <w:docPartBody>
        <w:p w:rsidR="00150717" w:rsidRDefault="00150717">
          <w:pPr>
            <w:pStyle w:val="15874E1D7091425E9FDEEA35AF623A46"/>
          </w:pPr>
          <w:r w:rsidRPr="008F0003">
            <w:rPr>
              <w:rStyle w:val="PlaceholderText"/>
            </w:rPr>
            <w:t>Click or tap here to enter text.</w:t>
          </w:r>
        </w:p>
      </w:docPartBody>
    </w:docPart>
    <w:docPart>
      <w:docPartPr>
        <w:name w:val="0F41C43C63AF4D158C6FA63E782538AA"/>
        <w:category>
          <w:name w:val="General"/>
          <w:gallery w:val="placeholder"/>
        </w:category>
        <w:types>
          <w:type w:val="bbPlcHdr"/>
        </w:types>
        <w:behaviors>
          <w:behavior w:val="content"/>
        </w:behaviors>
        <w:guid w:val="{55BE8B09-46A1-4104-9703-13B85B1552A8}"/>
      </w:docPartPr>
      <w:docPartBody>
        <w:p w:rsidR="00150717" w:rsidRDefault="00150717">
          <w:pPr>
            <w:pStyle w:val="0F41C43C63AF4D158C6FA63E782538AA"/>
          </w:pPr>
          <w:r w:rsidRPr="008F0003">
            <w:rPr>
              <w:rStyle w:val="PlaceholderText"/>
            </w:rPr>
            <w:t>Click or tap here to enter text.</w:t>
          </w:r>
        </w:p>
      </w:docPartBody>
    </w:docPart>
    <w:docPart>
      <w:docPartPr>
        <w:name w:val="FC680A39DB1E4FCFAFF8502A2FAE2FC9"/>
        <w:category>
          <w:name w:val="General"/>
          <w:gallery w:val="placeholder"/>
        </w:category>
        <w:types>
          <w:type w:val="bbPlcHdr"/>
        </w:types>
        <w:behaviors>
          <w:behavior w:val="content"/>
        </w:behaviors>
        <w:guid w:val="{E657AB23-B0AF-498E-814C-D020D598FFD3}"/>
      </w:docPartPr>
      <w:docPartBody>
        <w:p w:rsidR="00150717" w:rsidRPr="001C2E60" w:rsidRDefault="00150717" w:rsidP="00150717">
          <w:pPr>
            <w:ind w:left="-450"/>
            <w:jc w:val="both"/>
            <w:rPr>
              <w:b/>
              <w:i/>
              <w:color w:val="002060"/>
              <w:sz w:val="24"/>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 w:val="24"/>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rsidR="00150717" w:rsidRPr="001C2E60" w:rsidRDefault="00150717" w:rsidP="00150717">
          <w:pPr>
            <w:ind w:left="-450"/>
            <w:jc w:val="both"/>
            <w:rPr>
              <w:b/>
              <w:i/>
              <w:color w:val="002060"/>
              <w:sz w:val="24"/>
              <w:szCs w:val="24"/>
              <w:highlight w:val="lightGray"/>
            </w:rPr>
          </w:pPr>
        </w:p>
        <w:p w:rsidR="00150717" w:rsidRDefault="00150717" w:rsidP="00150717">
          <w:pPr>
            <w:pStyle w:val="FC680A39DB1E4FCFAFF8502A2FAE2FC911"/>
          </w:pPr>
          <w:r w:rsidRPr="001C2E60">
            <w:rPr>
              <w:b w:val="0"/>
              <w:i/>
              <w:color w:val="002060"/>
              <w:sz w:val="24"/>
              <w:szCs w:val="24"/>
              <w:highlight w:val="lightGray"/>
            </w:rPr>
            <w:t>Information to address scope can be gleaned from the data profile, surveys, focus groups and key informant interviews.]</w:t>
          </w:r>
        </w:p>
      </w:docPartBody>
    </w:docPart>
    <w:docPart>
      <w:docPartPr>
        <w:name w:val="DD3E133A5AE54BA39D655256492943E9"/>
        <w:category>
          <w:name w:val="General"/>
          <w:gallery w:val="placeholder"/>
        </w:category>
        <w:types>
          <w:type w:val="bbPlcHdr"/>
        </w:types>
        <w:behaviors>
          <w:behavior w:val="content"/>
        </w:behaviors>
        <w:guid w:val="{BED5330C-FA3D-4312-B328-42CB132AB6F8}"/>
      </w:docPartPr>
      <w:docPartBody>
        <w:p w:rsidR="00150717" w:rsidRDefault="00150717">
          <w:pPr>
            <w:pStyle w:val="DD3E133A5AE54BA39D655256492943E9"/>
          </w:pPr>
          <w:r w:rsidRPr="008F0003">
            <w:rPr>
              <w:rStyle w:val="PlaceholderText"/>
            </w:rPr>
            <w:t>Click or tap here to enter text.</w:t>
          </w:r>
        </w:p>
      </w:docPartBody>
    </w:docPart>
    <w:docPart>
      <w:docPartPr>
        <w:name w:val="6F5101C796D849EF8A438DF8C45C2D01"/>
        <w:category>
          <w:name w:val="General"/>
          <w:gallery w:val="placeholder"/>
        </w:category>
        <w:types>
          <w:type w:val="bbPlcHdr"/>
        </w:types>
        <w:behaviors>
          <w:behavior w:val="content"/>
        </w:behaviors>
        <w:guid w:val="{2E1FC8E9-F211-410C-AC9E-84D432399898}"/>
      </w:docPartPr>
      <w:docPartBody>
        <w:p w:rsidR="00150717" w:rsidRDefault="00150717">
          <w:pPr>
            <w:pStyle w:val="6F5101C796D849EF8A438DF8C45C2D01"/>
          </w:pPr>
          <w:r w:rsidRPr="008F0003">
            <w:rPr>
              <w:rStyle w:val="PlaceholderText"/>
            </w:rPr>
            <w:t>Click or tap here to enter text.</w:t>
          </w:r>
        </w:p>
      </w:docPartBody>
    </w:docPart>
    <w:docPart>
      <w:docPartPr>
        <w:name w:val="E347EF7481AC42548799F2E82A8EE5A4"/>
        <w:category>
          <w:name w:val="General"/>
          <w:gallery w:val="placeholder"/>
        </w:category>
        <w:types>
          <w:type w:val="bbPlcHdr"/>
        </w:types>
        <w:behaviors>
          <w:behavior w:val="content"/>
        </w:behaviors>
        <w:guid w:val="{D9A3E072-E40C-467A-B74A-FEAA71C424D7}"/>
      </w:docPartPr>
      <w:docPartBody>
        <w:p w:rsidR="00150717" w:rsidRPr="001C2E60" w:rsidRDefault="00150717" w:rsidP="00150717">
          <w:pPr>
            <w:ind w:left="-450"/>
            <w:jc w:val="both"/>
            <w:rPr>
              <w:b/>
              <w:i/>
              <w:color w:val="002060"/>
              <w:sz w:val="24"/>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 w:val="24"/>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rsidR="00150717" w:rsidRPr="001C2E60" w:rsidRDefault="00150717" w:rsidP="00150717">
          <w:pPr>
            <w:ind w:left="-450"/>
            <w:jc w:val="both"/>
            <w:rPr>
              <w:b/>
              <w:i/>
              <w:color w:val="002060"/>
              <w:sz w:val="24"/>
              <w:szCs w:val="24"/>
              <w:highlight w:val="lightGray"/>
            </w:rPr>
          </w:pPr>
        </w:p>
        <w:p w:rsidR="00150717" w:rsidRDefault="00150717" w:rsidP="00150717">
          <w:pPr>
            <w:pStyle w:val="E347EF7481AC42548799F2E82A8EE5A411"/>
          </w:pPr>
          <w:r w:rsidRPr="001C2E60">
            <w:rPr>
              <w:b w:val="0"/>
              <w:i/>
              <w:color w:val="002060"/>
              <w:sz w:val="24"/>
              <w:szCs w:val="24"/>
              <w:highlight w:val="lightGray"/>
            </w:rPr>
            <w:t>Information to address scope can be gleaned from the data profile, surveys, focus groups and key informant interviews.]</w:t>
          </w:r>
        </w:p>
      </w:docPartBody>
    </w:docPart>
    <w:docPart>
      <w:docPartPr>
        <w:name w:val="EC4228C689BA4841BFAF6A157AF78962"/>
        <w:category>
          <w:name w:val="General"/>
          <w:gallery w:val="placeholder"/>
        </w:category>
        <w:types>
          <w:type w:val="bbPlcHdr"/>
        </w:types>
        <w:behaviors>
          <w:behavior w:val="content"/>
        </w:behaviors>
        <w:guid w:val="{EDB1DA52-5376-4195-8321-877BF86CC46F}"/>
      </w:docPartPr>
      <w:docPartBody>
        <w:p w:rsidR="00150717" w:rsidRDefault="00150717">
          <w:pPr>
            <w:pStyle w:val="EC4228C689BA4841BFAF6A157AF78962"/>
          </w:pPr>
          <w:r w:rsidRPr="008F0003">
            <w:rPr>
              <w:rStyle w:val="PlaceholderText"/>
            </w:rPr>
            <w:t>Click or tap here to enter text.</w:t>
          </w:r>
        </w:p>
      </w:docPartBody>
    </w:docPart>
    <w:docPart>
      <w:docPartPr>
        <w:name w:val="6178E8AEB9A343659EC1E971734D20BB"/>
        <w:category>
          <w:name w:val="General"/>
          <w:gallery w:val="placeholder"/>
        </w:category>
        <w:types>
          <w:type w:val="bbPlcHdr"/>
        </w:types>
        <w:behaviors>
          <w:behavior w:val="content"/>
        </w:behaviors>
        <w:guid w:val="{4AA981A4-C047-486C-A46B-900FEBB0438B}"/>
      </w:docPartPr>
      <w:docPartBody>
        <w:p w:rsidR="00150717" w:rsidRDefault="00150717">
          <w:pPr>
            <w:pStyle w:val="6178E8AEB9A343659EC1E971734D20BB"/>
          </w:pPr>
          <w:r w:rsidRPr="008F0003">
            <w:rPr>
              <w:rStyle w:val="PlaceholderText"/>
            </w:rPr>
            <w:t>Click or tap here to enter text.</w:t>
          </w:r>
        </w:p>
      </w:docPartBody>
    </w:docPart>
    <w:docPart>
      <w:docPartPr>
        <w:name w:val="32C33B0FDB3B4EB49485E95CD2865BD0"/>
        <w:category>
          <w:name w:val="General"/>
          <w:gallery w:val="placeholder"/>
        </w:category>
        <w:types>
          <w:type w:val="bbPlcHdr"/>
        </w:types>
        <w:behaviors>
          <w:behavior w:val="content"/>
        </w:behaviors>
        <w:guid w:val="{39D80793-81D1-47A0-8605-47BEF30A961A}"/>
      </w:docPartPr>
      <w:docPartBody>
        <w:p w:rsidR="00150717" w:rsidRPr="001C2E60" w:rsidRDefault="00150717" w:rsidP="00150717">
          <w:pPr>
            <w:ind w:left="-450"/>
            <w:jc w:val="both"/>
            <w:rPr>
              <w:b/>
              <w:i/>
              <w:color w:val="002060"/>
              <w:sz w:val="24"/>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 w:val="24"/>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rsidR="00150717" w:rsidRPr="001C2E60" w:rsidRDefault="00150717" w:rsidP="00150717">
          <w:pPr>
            <w:ind w:left="-450"/>
            <w:jc w:val="both"/>
            <w:rPr>
              <w:b/>
              <w:i/>
              <w:color w:val="002060"/>
              <w:sz w:val="24"/>
              <w:szCs w:val="24"/>
              <w:highlight w:val="lightGray"/>
            </w:rPr>
          </w:pPr>
        </w:p>
        <w:p w:rsidR="00150717" w:rsidRDefault="00150717" w:rsidP="00150717">
          <w:pPr>
            <w:pStyle w:val="32C33B0FDB3B4EB49485E95CD2865BD011"/>
          </w:pPr>
          <w:r w:rsidRPr="001C2E60">
            <w:rPr>
              <w:b w:val="0"/>
              <w:i/>
              <w:color w:val="002060"/>
              <w:sz w:val="24"/>
              <w:szCs w:val="24"/>
              <w:highlight w:val="lightGray"/>
            </w:rPr>
            <w:t>Information to address scope can be gleaned from the data profile, surveys, focus groups and key informant interviews.]</w:t>
          </w:r>
        </w:p>
      </w:docPartBody>
    </w:docPart>
    <w:docPart>
      <w:docPartPr>
        <w:name w:val="AB20FFB0A68E4DD0991B24C76A6ED0FA"/>
        <w:category>
          <w:name w:val="General"/>
          <w:gallery w:val="placeholder"/>
        </w:category>
        <w:types>
          <w:type w:val="bbPlcHdr"/>
        </w:types>
        <w:behaviors>
          <w:behavior w:val="content"/>
        </w:behaviors>
        <w:guid w:val="{D2FB93D6-0C02-437B-B1D1-35434313C5F4}"/>
      </w:docPartPr>
      <w:docPartBody>
        <w:p w:rsidR="00150717" w:rsidRDefault="00150717">
          <w:pPr>
            <w:pStyle w:val="AB20FFB0A68E4DD0991B24C76A6ED0FA"/>
          </w:pPr>
          <w:r w:rsidRPr="008F0003">
            <w:rPr>
              <w:rStyle w:val="PlaceholderText"/>
            </w:rPr>
            <w:t>Click or tap here to enter text.</w:t>
          </w:r>
        </w:p>
      </w:docPartBody>
    </w:docPart>
    <w:docPart>
      <w:docPartPr>
        <w:name w:val="3FE2741C3A7F4F5489B5CC4C474CFEB9"/>
        <w:category>
          <w:name w:val="General"/>
          <w:gallery w:val="placeholder"/>
        </w:category>
        <w:types>
          <w:type w:val="bbPlcHdr"/>
        </w:types>
        <w:behaviors>
          <w:behavior w:val="content"/>
        </w:behaviors>
        <w:guid w:val="{318DB6AB-1A48-43E7-B52D-1AAC8C8F997B}"/>
      </w:docPartPr>
      <w:docPartBody>
        <w:p w:rsidR="00150717" w:rsidRDefault="00150717">
          <w:pPr>
            <w:pStyle w:val="3FE2741C3A7F4F5489B5CC4C474CFEB9"/>
          </w:pPr>
          <w:r w:rsidRPr="008F0003">
            <w:rPr>
              <w:rStyle w:val="PlaceholderText"/>
            </w:rPr>
            <w:t>Click or tap here to enter text.</w:t>
          </w:r>
        </w:p>
      </w:docPartBody>
    </w:docPart>
    <w:docPart>
      <w:docPartPr>
        <w:name w:val="D9B56A267A0E4152AD455A9D6A6FB119"/>
        <w:category>
          <w:name w:val="General"/>
          <w:gallery w:val="placeholder"/>
        </w:category>
        <w:types>
          <w:type w:val="bbPlcHdr"/>
        </w:types>
        <w:behaviors>
          <w:behavior w:val="content"/>
        </w:behaviors>
        <w:guid w:val="{D2A236C0-3500-42BD-B4CC-5567D6F35F76}"/>
      </w:docPartPr>
      <w:docPartBody>
        <w:p w:rsidR="00150717" w:rsidRPr="001C2E60" w:rsidRDefault="00150717" w:rsidP="00150717">
          <w:pPr>
            <w:ind w:left="-450"/>
            <w:jc w:val="both"/>
            <w:rPr>
              <w:b/>
              <w:i/>
              <w:color w:val="002060"/>
              <w:sz w:val="24"/>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 w:val="24"/>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rsidR="00150717" w:rsidRPr="001C2E60" w:rsidRDefault="00150717" w:rsidP="00150717">
          <w:pPr>
            <w:ind w:left="-450"/>
            <w:jc w:val="both"/>
            <w:rPr>
              <w:b/>
              <w:i/>
              <w:color w:val="002060"/>
              <w:sz w:val="24"/>
              <w:szCs w:val="24"/>
              <w:highlight w:val="lightGray"/>
            </w:rPr>
          </w:pPr>
        </w:p>
        <w:p w:rsidR="00150717" w:rsidRDefault="00150717" w:rsidP="00150717">
          <w:pPr>
            <w:pStyle w:val="D9B56A267A0E4152AD455A9D6A6FB11911"/>
          </w:pPr>
          <w:r w:rsidRPr="001C2E60">
            <w:rPr>
              <w:b w:val="0"/>
              <w:i/>
              <w:color w:val="002060"/>
              <w:sz w:val="24"/>
              <w:szCs w:val="24"/>
              <w:highlight w:val="lightGray"/>
            </w:rPr>
            <w:t>Information to address scope can be gleaned from the data profile, surveys, focus groups and key informant interviews.]</w:t>
          </w:r>
        </w:p>
      </w:docPartBody>
    </w:docPart>
    <w:docPart>
      <w:docPartPr>
        <w:name w:val="B751E9F0D55E45DF9DD84DF0DB39B577"/>
        <w:category>
          <w:name w:val="General"/>
          <w:gallery w:val="placeholder"/>
        </w:category>
        <w:types>
          <w:type w:val="bbPlcHdr"/>
        </w:types>
        <w:behaviors>
          <w:behavior w:val="content"/>
        </w:behaviors>
        <w:guid w:val="{E3C2650A-3524-47F8-910D-BD13454ADFCC}"/>
      </w:docPartPr>
      <w:docPartBody>
        <w:p w:rsidR="00150717" w:rsidRDefault="00150717">
          <w:pPr>
            <w:pStyle w:val="B751E9F0D55E45DF9DD84DF0DB39B577"/>
          </w:pPr>
          <w:r w:rsidRPr="008F0003">
            <w:rPr>
              <w:rStyle w:val="PlaceholderText"/>
            </w:rPr>
            <w:t>Click or tap here to enter text.</w:t>
          </w:r>
        </w:p>
      </w:docPartBody>
    </w:docPart>
    <w:docPart>
      <w:docPartPr>
        <w:name w:val="62C3A566171E44989F9F6F2C6299DF9A"/>
        <w:category>
          <w:name w:val="General"/>
          <w:gallery w:val="placeholder"/>
        </w:category>
        <w:types>
          <w:type w:val="bbPlcHdr"/>
        </w:types>
        <w:behaviors>
          <w:behavior w:val="content"/>
        </w:behaviors>
        <w:guid w:val="{CA3F8FB1-A278-421E-89B0-9C76AD74C28D}"/>
      </w:docPartPr>
      <w:docPartBody>
        <w:p w:rsidR="00150717" w:rsidRDefault="00150717">
          <w:pPr>
            <w:pStyle w:val="62C3A566171E44989F9F6F2C6299DF9A"/>
          </w:pPr>
          <w:r w:rsidRPr="008F0003">
            <w:rPr>
              <w:rStyle w:val="PlaceholderText"/>
            </w:rPr>
            <w:t>Click or tap here to enter text.</w:t>
          </w:r>
        </w:p>
      </w:docPartBody>
    </w:docPart>
    <w:docPart>
      <w:docPartPr>
        <w:name w:val="A3E157E345984A5FADB27146E23597F2"/>
        <w:category>
          <w:name w:val="General"/>
          <w:gallery w:val="placeholder"/>
        </w:category>
        <w:types>
          <w:type w:val="bbPlcHdr"/>
        </w:types>
        <w:behaviors>
          <w:behavior w:val="content"/>
        </w:behaviors>
        <w:guid w:val="{46D434D9-8CA6-47FE-A760-5CAB72810937}"/>
      </w:docPartPr>
      <w:docPartBody>
        <w:p w:rsidR="00150717" w:rsidRPr="001C2E60" w:rsidRDefault="00150717" w:rsidP="00150717">
          <w:pPr>
            <w:ind w:left="-450"/>
            <w:jc w:val="both"/>
            <w:rPr>
              <w:b/>
              <w:i/>
              <w:color w:val="002060"/>
              <w:sz w:val="24"/>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 w:val="24"/>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rsidR="00150717" w:rsidRPr="001C2E60" w:rsidRDefault="00150717" w:rsidP="00150717">
          <w:pPr>
            <w:ind w:left="-450"/>
            <w:jc w:val="both"/>
            <w:rPr>
              <w:b/>
              <w:i/>
              <w:color w:val="002060"/>
              <w:sz w:val="24"/>
              <w:szCs w:val="24"/>
              <w:highlight w:val="lightGray"/>
            </w:rPr>
          </w:pPr>
        </w:p>
        <w:p w:rsidR="00150717" w:rsidRDefault="00150717" w:rsidP="00150717">
          <w:pPr>
            <w:pStyle w:val="A3E157E345984A5FADB27146E23597F211"/>
          </w:pPr>
          <w:r w:rsidRPr="001C2E60">
            <w:rPr>
              <w:b w:val="0"/>
              <w:i/>
              <w:color w:val="002060"/>
              <w:sz w:val="24"/>
              <w:szCs w:val="24"/>
              <w:highlight w:val="lightGray"/>
            </w:rPr>
            <w:t>Information to address scope can be gleaned from the data profile, surveys, focus groups and key informant interviews.]</w:t>
          </w:r>
        </w:p>
      </w:docPartBody>
    </w:docPart>
    <w:docPart>
      <w:docPartPr>
        <w:name w:val="647A1CA37AC74A5688221F1DA8BB7AB7"/>
        <w:category>
          <w:name w:val="General"/>
          <w:gallery w:val="placeholder"/>
        </w:category>
        <w:types>
          <w:type w:val="bbPlcHdr"/>
        </w:types>
        <w:behaviors>
          <w:behavior w:val="content"/>
        </w:behaviors>
        <w:guid w:val="{3636166C-F239-4690-8FE5-9D4B8B2CFF4B}"/>
      </w:docPartPr>
      <w:docPartBody>
        <w:p w:rsidR="00150717" w:rsidRDefault="00150717">
          <w:pPr>
            <w:pStyle w:val="647A1CA37AC74A5688221F1DA8BB7AB7"/>
          </w:pPr>
          <w:r w:rsidRPr="008F0003">
            <w:rPr>
              <w:rStyle w:val="PlaceholderText"/>
            </w:rPr>
            <w:t>Click or tap here to enter text.</w:t>
          </w:r>
        </w:p>
      </w:docPartBody>
    </w:docPart>
    <w:docPart>
      <w:docPartPr>
        <w:name w:val="2B7E17F40D8542C98C2326816E10EA56"/>
        <w:category>
          <w:name w:val="General"/>
          <w:gallery w:val="placeholder"/>
        </w:category>
        <w:types>
          <w:type w:val="bbPlcHdr"/>
        </w:types>
        <w:behaviors>
          <w:behavior w:val="content"/>
        </w:behaviors>
        <w:guid w:val="{6369F81A-13D6-489D-9BB5-BA551FF876EA}"/>
      </w:docPartPr>
      <w:docPartBody>
        <w:p w:rsidR="00150717" w:rsidRDefault="00150717">
          <w:pPr>
            <w:pStyle w:val="2B7E17F40D8542C98C2326816E10EA56"/>
          </w:pPr>
          <w:r w:rsidRPr="008F0003">
            <w:rPr>
              <w:rStyle w:val="PlaceholderText"/>
            </w:rPr>
            <w:t>Click or tap here to enter text.</w:t>
          </w:r>
        </w:p>
      </w:docPartBody>
    </w:docPart>
    <w:docPart>
      <w:docPartPr>
        <w:name w:val="03DBCC484B874269BE6C9735440DA188"/>
        <w:category>
          <w:name w:val="General"/>
          <w:gallery w:val="placeholder"/>
        </w:category>
        <w:types>
          <w:type w:val="bbPlcHdr"/>
        </w:types>
        <w:behaviors>
          <w:behavior w:val="content"/>
        </w:behaviors>
        <w:guid w:val="{EA78414D-FBA8-4EBE-B2B9-8DD782948DBA}"/>
      </w:docPartPr>
      <w:docPartBody>
        <w:p w:rsidR="00150717" w:rsidRPr="001C2E60" w:rsidRDefault="00150717" w:rsidP="00150717">
          <w:pPr>
            <w:ind w:left="-450"/>
            <w:jc w:val="both"/>
            <w:rPr>
              <w:b/>
              <w:i/>
              <w:color w:val="002060"/>
              <w:sz w:val="24"/>
              <w:szCs w:val="24"/>
              <w:highlight w:val="lightGray"/>
            </w:rPr>
          </w:pPr>
          <w:r w:rsidRPr="0043693F">
            <w:rPr>
              <w:color w:val="FF0000"/>
            </w:rPr>
            <w:t>Click here to add text</w:t>
          </w:r>
          <w:r>
            <w:rPr>
              <w:color w:val="FF0000"/>
            </w:rPr>
            <w:t>, delete instructions, and use default font and size</w:t>
          </w:r>
          <w:r w:rsidRPr="008F0003">
            <w:rPr>
              <w:rStyle w:val="PlaceholderText"/>
            </w:rPr>
            <w:t>.</w:t>
          </w:r>
          <w:r>
            <w:rPr>
              <w:rStyle w:val="PlaceholderText"/>
            </w:rPr>
            <w:t xml:space="preserve"> </w:t>
          </w:r>
          <w:r w:rsidRPr="001C2E60">
            <w:rPr>
              <w:i/>
              <w:color w:val="002060"/>
              <w:sz w:val="24"/>
              <w:szCs w:val="24"/>
              <w:highlight w:val="lightGray"/>
            </w:rPr>
            <w:t xml:space="preserve">[HSACS should provide narrative describing the scope of this need area. Example questions that should be addressed in a summary of scope include: Are a large number or percent of the population affected by the need/issue? What does the data say about how counties have been faring over time? Have members of the community identified this as an important need or issue? Is this need more prevalent for any subgroup (e.g., age, race, residents of a geographic specific area in the county)? </w:t>
          </w:r>
        </w:p>
        <w:p w:rsidR="00150717" w:rsidRPr="001C2E60" w:rsidRDefault="00150717" w:rsidP="00150717">
          <w:pPr>
            <w:ind w:left="-450"/>
            <w:jc w:val="both"/>
            <w:rPr>
              <w:b/>
              <w:i/>
              <w:color w:val="002060"/>
              <w:sz w:val="24"/>
              <w:szCs w:val="24"/>
              <w:highlight w:val="lightGray"/>
            </w:rPr>
          </w:pPr>
        </w:p>
        <w:p w:rsidR="00150717" w:rsidRDefault="00150717" w:rsidP="00150717">
          <w:pPr>
            <w:pStyle w:val="03DBCC484B874269BE6C9735440DA18811"/>
          </w:pPr>
          <w:r w:rsidRPr="001C2E60">
            <w:rPr>
              <w:b w:val="0"/>
              <w:i/>
              <w:color w:val="002060"/>
              <w:sz w:val="24"/>
              <w:szCs w:val="24"/>
              <w:highlight w:val="lightGray"/>
            </w:rPr>
            <w:t>Information to address scope can be gleaned from the data profile, surveys, focus groups and key informant interviews.]</w:t>
          </w:r>
        </w:p>
      </w:docPartBody>
    </w:docPart>
    <w:docPart>
      <w:docPartPr>
        <w:name w:val="7CC6F45FD75840BEAA116691321E63D1"/>
        <w:category>
          <w:name w:val="General"/>
          <w:gallery w:val="placeholder"/>
        </w:category>
        <w:types>
          <w:type w:val="bbPlcHdr"/>
        </w:types>
        <w:behaviors>
          <w:behavior w:val="content"/>
        </w:behaviors>
        <w:guid w:val="{7391023C-CDD6-48BC-90DF-0FFECA1F01E6}"/>
      </w:docPartPr>
      <w:docPartBody>
        <w:p w:rsidR="00150717" w:rsidRDefault="00150717">
          <w:pPr>
            <w:pStyle w:val="7CC6F45FD75840BEAA116691321E63D1"/>
          </w:pPr>
          <w:r w:rsidRPr="008F0003">
            <w:rPr>
              <w:rStyle w:val="PlaceholderText"/>
            </w:rPr>
            <w:t>Click or tap here to enter text.</w:t>
          </w:r>
        </w:p>
      </w:docPartBody>
    </w:docPart>
    <w:docPart>
      <w:docPartPr>
        <w:name w:val="BB93F8C8CF4E4087AAAD79DB82C1E782"/>
        <w:category>
          <w:name w:val="General"/>
          <w:gallery w:val="placeholder"/>
        </w:category>
        <w:types>
          <w:type w:val="bbPlcHdr"/>
        </w:types>
        <w:behaviors>
          <w:behavior w:val="content"/>
        </w:behaviors>
        <w:guid w:val="{27585918-2187-4AC3-ADE5-2548B57D1D4F}"/>
      </w:docPartPr>
      <w:docPartBody>
        <w:p w:rsidR="00150717" w:rsidRDefault="00150717">
          <w:pPr>
            <w:pStyle w:val="BB93F8C8CF4E4087AAAD79DB82C1E782"/>
          </w:pPr>
          <w:r w:rsidRPr="008F0003">
            <w:rPr>
              <w:rStyle w:val="PlaceholderText"/>
            </w:rPr>
            <w:t>Click or tap here to enter text.</w:t>
          </w:r>
        </w:p>
      </w:docPartBody>
    </w:docPart>
    <w:docPart>
      <w:docPartPr>
        <w:name w:val="84EDA8C21FEF48639C794D51BB0B49B9"/>
        <w:category>
          <w:name w:val="General"/>
          <w:gallery w:val="placeholder"/>
        </w:category>
        <w:types>
          <w:type w:val="bbPlcHdr"/>
        </w:types>
        <w:behaviors>
          <w:behavior w:val="content"/>
        </w:behaviors>
        <w:guid w:val="{FA21EDDB-5F0E-4E41-9C2D-37FDA6EFBB90}"/>
      </w:docPartPr>
      <w:docPartBody>
        <w:p w:rsidR="00150717" w:rsidRDefault="00150717" w:rsidP="00150717">
          <w:pPr>
            <w:pStyle w:val="84EDA8C21FEF48639C794D51BB0B49B911"/>
          </w:pPr>
          <w:r w:rsidRPr="004D02E0">
            <w:rPr>
              <w:rStyle w:val="PlaceholderText"/>
              <w:color w:val="FF0000"/>
            </w:rPr>
            <w:t>Choose an item.</w:t>
          </w:r>
        </w:p>
      </w:docPartBody>
    </w:docPart>
    <w:docPart>
      <w:docPartPr>
        <w:name w:val="38A37A7702EF408C9ECBC2BB986B0873"/>
        <w:category>
          <w:name w:val="General"/>
          <w:gallery w:val="placeholder"/>
        </w:category>
        <w:types>
          <w:type w:val="bbPlcHdr"/>
        </w:types>
        <w:behaviors>
          <w:behavior w:val="content"/>
        </w:behaviors>
        <w:guid w:val="{2850A948-01FD-4A71-B724-47B3EA425AA5}"/>
      </w:docPartPr>
      <w:docPartBody>
        <w:p w:rsidR="00150717" w:rsidRDefault="00150717" w:rsidP="00150717">
          <w:pPr>
            <w:pStyle w:val="38A37A7702EF408C9ECBC2BB986B087311"/>
          </w:pPr>
          <w:r w:rsidRPr="005F166F">
            <w:rPr>
              <w:rStyle w:val="PlaceholderText"/>
              <w:color w:val="FF0000"/>
            </w:rPr>
            <w:t>Choose an item.</w:t>
          </w:r>
        </w:p>
      </w:docPartBody>
    </w:docPart>
    <w:docPart>
      <w:docPartPr>
        <w:name w:val="DB5FF8DA85574CD0820792CC0D34F60E"/>
        <w:category>
          <w:name w:val="General"/>
          <w:gallery w:val="placeholder"/>
        </w:category>
        <w:types>
          <w:type w:val="bbPlcHdr"/>
        </w:types>
        <w:behaviors>
          <w:behavior w:val="content"/>
        </w:behaviors>
        <w:guid w:val="{09A4033F-8A34-45BE-AD74-6CF052D02F16}"/>
      </w:docPartPr>
      <w:docPartBody>
        <w:p w:rsidR="00150717" w:rsidRDefault="00150717" w:rsidP="00150717">
          <w:pPr>
            <w:pStyle w:val="DB5FF8DA85574CD0820792CC0D34F60E10"/>
          </w:pPr>
          <w:r w:rsidRPr="00C71207">
            <w:rPr>
              <w:rStyle w:val="PlaceholderText"/>
              <w:color w:val="FF0000"/>
              <w:sz w:val="20"/>
              <w:szCs w:val="20"/>
            </w:rPr>
            <w:t>enter number</w:t>
          </w:r>
        </w:p>
      </w:docPartBody>
    </w:docPart>
    <w:docPart>
      <w:docPartPr>
        <w:name w:val="DB4290AFEE5B4935BD25CE0873CF39E7"/>
        <w:category>
          <w:name w:val="General"/>
          <w:gallery w:val="placeholder"/>
        </w:category>
        <w:types>
          <w:type w:val="bbPlcHdr"/>
        </w:types>
        <w:behaviors>
          <w:behavior w:val="content"/>
        </w:behaviors>
        <w:guid w:val="{CABD88BC-9CC9-4FA3-A5C9-A7F95B46287B}"/>
      </w:docPartPr>
      <w:docPartBody>
        <w:p w:rsidR="00150717" w:rsidRDefault="00150717" w:rsidP="00150717">
          <w:pPr>
            <w:pStyle w:val="DB4290AFEE5B4935BD25CE0873CF39E710"/>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B47DE5C733924CFBB1880146315B16BD"/>
        <w:category>
          <w:name w:val="General"/>
          <w:gallery w:val="placeholder"/>
        </w:category>
        <w:types>
          <w:type w:val="bbPlcHdr"/>
        </w:types>
        <w:behaviors>
          <w:behavior w:val="content"/>
        </w:behaviors>
        <w:guid w:val="{6686745F-6088-4028-9B1E-0C9EB5AD97FC}"/>
      </w:docPartPr>
      <w:docPartBody>
        <w:p w:rsidR="00150717" w:rsidRDefault="00150717" w:rsidP="00150717">
          <w:pPr>
            <w:pStyle w:val="B47DE5C733924CFBB1880146315B16BD10"/>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DCE5D91B57384A15B93E2B5C20AADF33"/>
        <w:category>
          <w:name w:val="General"/>
          <w:gallery w:val="placeholder"/>
        </w:category>
        <w:types>
          <w:type w:val="bbPlcHdr"/>
        </w:types>
        <w:behaviors>
          <w:behavior w:val="content"/>
        </w:behaviors>
        <w:guid w:val="{F9C5091D-6BFF-4003-B04C-EBD9A6EE6BF7}"/>
      </w:docPartPr>
      <w:docPartBody>
        <w:p w:rsidR="00150717" w:rsidRDefault="00150717" w:rsidP="00150717">
          <w:pPr>
            <w:pStyle w:val="DCE5D91B57384A15B93E2B5C20AADF3310"/>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C0FD03DC12D24A509F3EC3A6DD98C2E9"/>
        <w:category>
          <w:name w:val="General"/>
          <w:gallery w:val="placeholder"/>
        </w:category>
        <w:types>
          <w:type w:val="bbPlcHdr"/>
        </w:types>
        <w:behaviors>
          <w:behavior w:val="content"/>
        </w:behaviors>
        <w:guid w:val="{3CCF049D-EA48-4EC4-A556-3E0D517BAFB6}"/>
      </w:docPartPr>
      <w:docPartBody>
        <w:p w:rsidR="00150717" w:rsidRDefault="00150717" w:rsidP="00150717">
          <w:pPr>
            <w:pStyle w:val="C0FD03DC12D24A509F3EC3A6DD98C2E97"/>
          </w:pPr>
          <w:r w:rsidRPr="00C71207">
            <w:rPr>
              <w:rStyle w:val="PlaceholderText"/>
              <w:color w:val="FF0000"/>
              <w:sz w:val="20"/>
              <w:szCs w:val="20"/>
            </w:rPr>
            <w:t>enter number</w:t>
          </w:r>
        </w:p>
      </w:docPartBody>
    </w:docPart>
    <w:docPart>
      <w:docPartPr>
        <w:name w:val="5C35C0AF182D40D7BDF315B9BE52F4EC"/>
        <w:category>
          <w:name w:val="General"/>
          <w:gallery w:val="placeholder"/>
        </w:category>
        <w:types>
          <w:type w:val="bbPlcHdr"/>
        </w:types>
        <w:behaviors>
          <w:behavior w:val="content"/>
        </w:behaviors>
        <w:guid w:val="{79A05295-12A8-496B-9FBA-E508E0C1978E}"/>
      </w:docPartPr>
      <w:docPartBody>
        <w:p w:rsidR="00150717" w:rsidRDefault="00150717" w:rsidP="00150717">
          <w:pPr>
            <w:pStyle w:val="5C35C0AF182D40D7BDF315B9BE52F4EC7"/>
          </w:pPr>
          <w:r w:rsidRPr="00C71207">
            <w:rPr>
              <w:rStyle w:val="PlaceholderText"/>
              <w:color w:val="FF0000"/>
              <w:sz w:val="20"/>
              <w:szCs w:val="20"/>
            </w:rPr>
            <w:t>enter number</w:t>
          </w:r>
        </w:p>
      </w:docPartBody>
    </w:docPart>
    <w:docPart>
      <w:docPartPr>
        <w:name w:val="92637F0C85B04F749603BD7E43170038"/>
        <w:category>
          <w:name w:val="General"/>
          <w:gallery w:val="placeholder"/>
        </w:category>
        <w:types>
          <w:type w:val="bbPlcHdr"/>
        </w:types>
        <w:behaviors>
          <w:behavior w:val="content"/>
        </w:behaviors>
        <w:guid w:val="{1E46EEDA-B9EC-480B-A1E4-9DFC83C8FA99}"/>
      </w:docPartPr>
      <w:docPartBody>
        <w:p w:rsidR="00150717" w:rsidRDefault="00150717" w:rsidP="00150717">
          <w:pPr>
            <w:pStyle w:val="92637F0C85B04F749603BD7E431700387"/>
          </w:pPr>
          <w:r w:rsidRPr="00C71207">
            <w:rPr>
              <w:rStyle w:val="PlaceholderText"/>
              <w:color w:val="FF0000"/>
              <w:sz w:val="20"/>
              <w:szCs w:val="20"/>
            </w:rPr>
            <w:t>enter number</w:t>
          </w:r>
        </w:p>
      </w:docPartBody>
    </w:docPart>
    <w:docPart>
      <w:docPartPr>
        <w:name w:val="FCF72B675B294DF997EBE1F48FF28A51"/>
        <w:category>
          <w:name w:val="General"/>
          <w:gallery w:val="placeholder"/>
        </w:category>
        <w:types>
          <w:type w:val="bbPlcHdr"/>
        </w:types>
        <w:behaviors>
          <w:behavior w:val="content"/>
        </w:behaviors>
        <w:guid w:val="{633DAE63-0D16-4A30-A87B-928906777577}"/>
      </w:docPartPr>
      <w:docPartBody>
        <w:p w:rsidR="00150717" w:rsidRDefault="00150717" w:rsidP="00150717">
          <w:pPr>
            <w:pStyle w:val="FCF72B675B294DF997EBE1F48FF28A517"/>
          </w:pPr>
          <w:r w:rsidRPr="00C71207">
            <w:rPr>
              <w:rStyle w:val="PlaceholderText"/>
              <w:color w:val="FF0000"/>
              <w:sz w:val="20"/>
              <w:szCs w:val="20"/>
            </w:rPr>
            <w:t>enter number</w:t>
          </w:r>
        </w:p>
      </w:docPartBody>
    </w:docPart>
    <w:docPart>
      <w:docPartPr>
        <w:name w:val="03972AD102F247C79C997E0A5328D132"/>
        <w:category>
          <w:name w:val="General"/>
          <w:gallery w:val="placeholder"/>
        </w:category>
        <w:types>
          <w:type w:val="bbPlcHdr"/>
        </w:types>
        <w:behaviors>
          <w:behavior w:val="content"/>
        </w:behaviors>
        <w:guid w:val="{2D868B9F-7C04-4848-B799-A2839E13C41B}"/>
      </w:docPartPr>
      <w:docPartBody>
        <w:p w:rsidR="00150717" w:rsidRDefault="00150717" w:rsidP="00150717">
          <w:pPr>
            <w:pStyle w:val="03972AD102F247C79C997E0A5328D1327"/>
          </w:pPr>
          <w:r w:rsidRPr="00C71207">
            <w:rPr>
              <w:rStyle w:val="PlaceholderText"/>
              <w:color w:val="FF0000"/>
              <w:sz w:val="20"/>
              <w:szCs w:val="20"/>
            </w:rPr>
            <w:t>enter number</w:t>
          </w:r>
        </w:p>
      </w:docPartBody>
    </w:docPart>
    <w:docPart>
      <w:docPartPr>
        <w:name w:val="1F3CC8C8D237453E83B83828DCAA114B"/>
        <w:category>
          <w:name w:val="General"/>
          <w:gallery w:val="placeholder"/>
        </w:category>
        <w:types>
          <w:type w:val="bbPlcHdr"/>
        </w:types>
        <w:behaviors>
          <w:behavior w:val="content"/>
        </w:behaviors>
        <w:guid w:val="{F110E3BF-4928-404F-A3E0-CAAB204313A1}"/>
      </w:docPartPr>
      <w:docPartBody>
        <w:p w:rsidR="00150717" w:rsidRDefault="00150717" w:rsidP="00150717">
          <w:pPr>
            <w:pStyle w:val="1F3CC8C8D237453E83B83828DCAA114B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2E10D08872FA46CAA5D7B46978311ED0"/>
        <w:category>
          <w:name w:val="General"/>
          <w:gallery w:val="placeholder"/>
        </w:category>
        <w:types>
          <w:type w:val="bbPlcHdr"/>
        </w:types>
        <w:behaviors>
          <w:behavior w:val="content"/>
        </w:behaviors>
        <w:guid w:val="{B6976E86-03B4-4CE0-BC30-A6D0E2522D9D}"/>
      </w:docPartPr>
      <w:docPartBody>
        <w:p w:rsidR="00150717" w:rsidRDefault="00150717" w:rsidP="00150717">
          <w:pPr>
            <w:pStyle w:val="2E10D08872FA46CAA5D7B46978311ED0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BDD70B04F163486EAE3AF36AB2FC015E"/>
        <w:category>
          <w:name w:val="General"/>
          <w:gallery w:val="placeholder"/>
        </w:category>
        <w:types>
          <w:type w:val="bbPlcHdr"/>
        </w:types>
        <w:behaviors>
          <w:behavior w:val="content"/>
        </w:behaviors>
        <w:guid w:val="{DC71E6A8-DF3C-4835-B8C9-0A0E3057BDD9}"/>
      </w:docPartPr>
      <w:docPartBody>
        <w:p w:rsidR="00150717" w:rsidRDefault="00150717" w:rsidP="00150717">
          <w:pPr>
            <w:pStyle w:val="BDD70B04F163486EAE3AF36AB2FC015E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CF334589337A4CDA892EC7CC97B0E8BD"/>
        <w:category>
          <w:name w:val="General"/>
          <w:gallery w:val="placeholder"/>
        </w:category>
        <w:types>
          <w:type w:val="bbPlcHdr"/>
        </w:types>
        <w:behaviors>
          <w:behavior w:val="content"/>
        </w:behaviors>
        <w:guid w:val="{98693FBB-766A-4F88-A650-6F62C6E772AA}"/>
      </w:docPartPr>
      <w:docPartBody>
        <w:p w:rsidR="00150717" w:rsidRDefault="00150717" w:rsidP="00150717">
          <w:pPr>
            <w:pStyle w:val="CF334589337A4CDA892EC7CC97B0E8BD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534EC54AAA1F4C258A065228AD3C1276"/>
        <w:category>
          <w:name w:val="General"/>
          <w:gallery w:val="placeholder"/>
        </w:category>
        <w:types>
          <w:type w:val="bbPlcHdr"/>
        </w:types>
        <w:behaviors>
          <w:behavior w:val="content"/>
        </w:behaviors>
        <w:guid w:val="{393AB7C7-7A5A-43DD-B93B-ABDB88D988EC}"/>
      </w:docPartPr>
      <w:docPartBody>
        <w:p w:rsidR="00150717" w:rsidRDefault="00150717" w:rsidP="00150717">
          <w:pPr>
            <w:pStyle w:val="534EC54AAA1F4C258A065228AD3C1276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13E43B95AB524BB4970F0CBED2E2BACF"/>
        <w:category>
          <w:name w:val="General"/>
          <w:gallery w:val="placeholder"/>
        </w:category>
        <w:types>
          <w:type w:val="bbPlcHdr"/>
        </w:types>
        <w:behaviors>
          <w:behavior w:val="content"/>
        </w:behaviors>
        <w:guid w:val="{410875B1-7E7E-48AA-913E-20754FDBE18B}"/>
      </w:docPartPr>
      <w:docPartBody>
        <w:p w:rsidR="00150717" w:rsidRDefault="00150717" w:rsidP="00150717">
          <w:pPr>
            <w:pStyle w:val="13E43B95AB524BB4970F0CBED2E2BACF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7A928FA4B08C4AC6B0682B87369B3F70"/>
        <w:category>
          <w:name w:val="General"/>
          <w:gallery w:val="placeholder"/>
        </w:category>
        <w:types>
          <w:type w:val="bbPlcHdr"/>
        </w:types>
        <w:behaviors>
          <w:behavior w:val="content"/>
        </w:behaviors>
        <w:guid w:val="{73A80769-E8E1-40E3-82CA-5C7E13E01CAC}"/>
      </w:docPartPr>
      <w:docPartBody>
        <w:p w:rsidR="00150717" w:rsidRDefault="00150717" w:rsidP="00150717">
          <w:pPr>
            <w:pStyle w:val="7A928FA4B08C4AC6B0682B87369B3F70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07D843826A92400FA173F4CFD13ECEA2"/>
        <w:category>
          <w:name w:val="General"/>
          <w:gallery w:val="placeholder"/>
        </w:category>
        <w:types>
          <w:type w:val="bbPlcHdr"/>
        </w:types>
        <w:behaviors>
          <w:behavior w:val="content"/>
        </w:behaviors>
        <w:guid w:val="{B8849532-A64C-455E-957F-CCBA5DB63AAD}"/>
      </w:docPartPr>
      <w:docPartBody>
        <w:p w:rsidR="00150717" w:rsidRDefault="00150717" w:rsidP="00150717">
          <w:pPr>
            <w:pStyle w:val="07D843826A92400FA173F4CFD13ECEA2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FA00521F9A3E471AB11B2680C59A1514"/>
        <w:category>
          <w:name w:val="General"/>
          <w:gallery w:val="placeholder"/>
        </w:category>
        <w:types>
          <w:type w:val="bbPlcHdr"/>
        </w:types>
        <w:behaviors>
          <w:behavior w:val="content"/>
        </w:behaviors>
        <w:guid w:val="{B05F7889-D8CB-49EC-8959-11A5168F34CD}"/>
      </w:docPartPr>
      <w:docPartBody>
        <w:p w:rsidR="00150717" w:rsidRDefault="00150717" w:rsidP="00150717">
          <w:pPr>
            <w:pStyle w:val="FA00521F9A3E471AB11B2680C59A1514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DE2CF1E6913F471DA413DE20BA6C9705"/>
        <w:category>
          <w:name w:val="General"/>
          <w:gallery w:val="placeholder"/>
        </w:category>
        <w:types>
          <w:type w:val="bbPlcHdr"/>
        </w:types>
        <w:behaviors>
          <w:behavior w:val="content"/>
        </w:behaviors>
        <w:guid w:val="{25B244D6-302D-454A-9973-D7FF67A54726}"/>
      </w:docPartPr>
      <w:docPartBody>
        <w:p w:rsidR="00150717" w:rsidRDefault="00150717" w:rsidP="00150717">
          <w:pPr>
            <w:pStyle w:val="DE2CF1E6913F471DA413DE20BA6C9705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FC2EA60C693C44348D753B8F17D1BC69"/>
        <w:category>
          <w:name w:val="General"/>
          <w:gallery w:val="placeholder"/>
        </w:category>
        <w:types>
          <w:type w:val="bbPlcHdr"/>
        </w:types>
        <w:behaviors>
          <w:behavior w:val="content"/>
        </w:behaviors>
        <w:guid w:val="{A45E1804-7189-4BA3-915D-94E8D3B223DB}"/>
      </w:docPartPr>
      <w:docPartBody>
        <w:p w:rsidR="00150717" w:rsidRDefault="00150717" w:rsidP="00150717">
          <w:pPr>
            <w:pStyle w:val="FC2EA60C693C44348D753B8F17D1BC69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E3FDC7FBAA6244EABA7061F41AB09BDC"/>
        <w:category>
          <w:name w:val="General"/>
          <w:gallery w:val="placeholder"/>
        </w:category>
        <w:types>
          <w:type w:val="bbPlcHdr"/>
        </w:types>
        <w:behaviors>
          <w:behavior w:val="content"/>
        </w:behaviors>
        <w:guid w:val="{998085C0-7FA2-400E-87CE-83DB0062615C}"/>
      </w:docPartPr>
      <w:docPartBody>
        <w:p w:rsidR="00150717" w:rsidRDefault="00150717" w:rsidP="00150717">
          <w:pPr>
            <w:pStyle w:val="E3FDC7FBAA6244EABA7061F41AB09BDC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9C8741E917264684891D331870511A81"/>
        <w:category>
          <w:name w:val="General"/>
          <w:gallery w:val="placeholder"/>
        </w:category>
        <w:types>
          <w:type w:val="bbPlcHdr"/>
        </w:types>
        <w:behaviors>
          <w:behavior w:val="content"/>
        </w:behaviors>
        <w:guid w:val="{39B3CF5F-6EDC-4B12-B7DB-B399DDF2B89E}"/>
      </w:docPartPr>
      <w:docPartBody>
        <w:p w:rsidR="00150717" w:rsidRDefault="00150717" w:rsidP="00150717">
          <w:pPr>
            <w:pStyle w:val="9C8741E917264684891D331870511A81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74C064F31F444785AACB8476A6696413"/>
        <w:category>
          <w:name w:val="General"/>
          <w:gallery w:val="placeholder"/>
        </w:category>
        <w:types>
          <w:type w:val="bbPlcHdr"/>
        </w:types>
        <w:behaviors>
          <w:behavior w:val="content"/>
        </w:behaviors>
        <w:guid w:val="{FC2A0697-2AE7-4103-9408-A1680498E65E}"/>
      </w:docPartPr>
      <w:docPartBody>
        <w:p w:rsidR="00150717" w:rsidRDefault="00150717" w:rsidP="00150717">
          <w:pPr>
            <w:pStyle w:val="74C064F31F444785AACB8476A6696413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59BF1874B0304BBBAD14FA0D07A2B218"/>
        <w:category>
          <w:name w:val="General"/>
          <w:gallery w:val="placeholder"/>
        </w:category>
        <w:types>
          <w:type w:val="bbPlcHdr"/>
        </w:types>
        <w:behaviors>
          <w:behavior w:val="content"/>
        </w:behaviors>
        <w:guid w:val="{554D8E9F-FE47-480F-BBE6-5B4B4BC37505}"/>
      </w:docPartPr>
      <w:docPartBody>
        <w:p w:rsidR="00150717" w:rsidRDefault="00150717" w:rsidP="00150717">
          <w:pPr>
            <w:pStyle w:val="59BF1874B0304BBBAD14FA0D07A2B218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A2E3404C22BE42E39484C7D79CC1D56B"/>
        <w:category>
          <w:name w:val="General"/>
          <w:gallery w:val="placeholder"/>
        </w:category>
        <w:types>
          <w:type w:val="bbPlcHdr"/>
        </w:types>
        <w:behaviors>
          <w:behavior w:val="content"/>
        </w:behaviors>
        <w:guid w:val="{2EBFB2A4-A1B3-472A-8BBD-955A05847003}"/>
      </w:docPartPr>
      <w:docPartBody>
        <w:p w:rsidR="00150717" w:rsidRDefault="00150717" w:rsidP="00150717">
          <w:pPr>
            <w:pStyle w:val="A2E3404C22BE42E39484C7D79CC1D56B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36EFD7B67A3D4FFB8AC1031AB5E358D8"/>
        <w:category>
          <w:name w:val="General"/>
          <w:gallery w:val="placeholder"/>
        </w:category>
        <w:types>
          <w:type w:val="bbPlcHdr"/>
        </w:types>
        <w:behaviors>
          <w:behavior w:val="content"/>
        </w:behaviors>
        <w:guid w:val="{1FBAC128-94BD-42F6-8199-5502F3F1BDEC}"/>
      </w:docPartPr>
      <w:docPartBody>
        <w:p w:rsidR="00150717" w:rsidRDefault="00150717" w:rsidP="00150717">
          <w:pPr>
            <w:pStyle w:val="36EFD7B67A3D4FFB8AC1031AB5E358D8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9355A9AD348D4B1FAD63DF1432EE4F74"/>
        <w:category>
          <w:name w:val="General"/>
          <w:gallery w:val="placeholder"/>
        </w:category>
        <w:types>
          <w:type w:val="bbPlcHdr"/>
        </w:types>
        <w:behaviors>
          <w:behavior w:val="content"/>
        </w:behaviors>
        <w:guid w:val="{C0EF7BCD-1314-4ED4-8B10-A5D69F1C81B1}"/>
      </w:docPartPr>
      <w:docPartBody>
        <w:p w:rsidR="00150717" w:rsidRDefault="00150717" w:rsidP="00150717">
          <w:pPr>
            <w:pStyle w:val="9355A9AD348D4B1FAD63DF1432EE4F74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8A91FA800661430F9E3E9C8D5AE464DF"/>
        <w:category>
          <w:name w:val="General"/>
          <w:gallery w:val="placeholder"/>
        </w:category>
        <w:types>
          <w:type w:val="bbPlcHdr"/>
        </w:types>
        <w:behaviors>
          <w:behavior w:val="content"/>
        </w:behaviors>
        <w:guid w:val="{20AE5B35-14B4-42B3-A9D2-F236EC496B67}"/>
      </w:docPartPr>
      <w:docPartBody>
        <w:p w:rsidR="00150717" w:rsidRDefault="00150717" w:rsidP="00150717">
          <w:pPr>
            <w:pStyle w:val="8A91FA800661430F9E3E9C8D5AE464DF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4BC9E42E318F4D43B88D94EDA9A66542"/>
        <w:category>
          <w:name w:val="General"/>
          <w:gallery w:val="placeholder"/>
        </w:category>
        <w:types>
          <w:type w:val="bbPlcHdr"/>
        </w:types>
        <w:behaviors>
          <w:behavior w:val="content"/>
        </w:behaviors>
        <w:guid w:val="{E2610CDF-00C8-4BC7-8384-A022B980D346}"/>
      </w:docPartPr>
      <w:docPartBody>
        <w:p w:rsidR="00150717" w:rsidRDefault="00150717" w:rsidP="00150717">
          <w:pPr>
            <w:pStyle w:val="4BC9E42E318F4D43B88D94EDA9A66542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AE7F0B4250554637B5A51B4253DEA042"/>
        <w:category>
          <w:name w:val="General"/>
          <w:gallery w:val="placeholder"/>
        </w:category>
        <w:types>
          <w:type w:val="bbPlcHdr"/>
        </w:types>
        <w:behaviors>
          <w:behavior w:val="content"/>
        </w:behaviors>
        <w:guid w:val="{0DE8EC29-606D-44A6-BB2B-A3712FAE4E4C}"/>
      </w:docPartPr>
      <w:docPartBody>
        <w:p w:rsidR="00150717" w:rsidRDefault="00150717" w:rsidP="00150717">
          <w:pPr>
            <w:pStyle w:val="AE7F0B4250554637B5A51B4253DEA042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A8C86B236A5445A08709D5B342BFD014"/>
        <w:category>
          <w:name w:val="General"/>
          <w:gallery w:val="placeholder"/>
        </w:category>
        <w:types>
          <w:type w:val="bbPlcHdr"/>
        </w:types>
        <w:behaviors>
          <w:behavior w:val="content"/>
        </w:behaviors>
        <w:guid w:val="{9DF1C838-B182-43A0-855D-79587CC3A10C}"/>
      </w:docPartPr>
      <w:docPartBody>
        <w:p w:rsidR="00150717" w:rsidRDefault="00150717" w:rsidP="00150717">
          <w:pPr>
            <w:pStyle w:val="A8C86B236A5445A08709D5B342BFD014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712F046FC3034B2BA03BD78778EE7C50"/>
        <w:category>
          <w:name w:val="General"/>
          <w:gallery w:val="placeholder"/>
        </w:category>
        <w:types>
          <w:type w:val="bbPlcHdr"/>
        </w:types>
        <w:behaviors>
          <w:behavior w:val="content"/>
        </w:behaviors>
        <w:guid w:val="{1BE2B5C5-3FA4-4F62-ABEF-D1C43C32DDEA}"/>
      </w:docPartPr>
      <w:docPartBody>
        <w:p w:rsidR="00150717" w:rsidRDefault="00150717" w:rsidP="00150717">
          <w:pPr>
            <w:pStyle w:val="712F046FC3034B2BA03BD78778EE7C50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4D022DEAC90844CCA819885928467C68"/>
        <w:category>
          <w:name w:val="General"/>
          <w:gallery w:val="placeholder"/>
        </w:category>
        <w:types>
          <w:type w:val="bbPlcHdr"/>
        </w:types>
        <w:behaviors>
          <w:behavior w:val="content"/>
        </w:behaviors>
        <w:guid w:val="{0028A46D-52EF-4FB2-94A4-F97245B4316A}"/>
      </w:docPartPr>
      <w:docPartBody>
        <w:p w:rsidR="00150717" w:rsidRDefault="00150717" w:rsidP="00150717">
          <w:pPr>
            <w:pStyle w:val="4D022DEAC90844CCA819885928467C68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36FF39A8B0724FD898BEF773BF9AD249"/>
        <w:category>
          <w:name w:val="General"/>
          <w:gallery w:val="placeholder"/>
        </w:category>
        <w:types>
          <w:type w:val="bbPlcHdr"/>
        </w:types>
        <w:behaviors>
          <w:behavior w:val="content"/>
        </w:behaviors>
        <w:guid w:val="{F5E082A5-13A5-4254-ABE6-155A8FB9E7CC}"/>
      </w:docPartPr>
      <w:docPartBody>
        <w:p w:rsidR="00150717" w:rsidRDefault="00150717" w:rsidP="00150717">
          <w:pPr>
            <w:pStyle w:val="36FF39A8B0724FD898BEF773BF9AD249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3A77B087D5D846E7A9C48691290EA54B"/>
        <w:category>
          <w:name w:val="General"/>
          <w:gallery w:val="placeholder"/>
        </w:category>
        <w:types>
          <w:type w:val="bbPlcHdr"/>
        </w:types>
        <w:behaviors>
          <w:behavior w:val="content"/>
        </w:behaviors>
        <w:guid w:val="{7B656530-0026-4362-83C4-7B479EB0B5D6}"/>
      </w:docPartPr>
      <w:docPartBody>
        <w:p w:rsidR="00150717" w:rsidRDefault="00150717" w:rsidP="00150717">
          <w:pPr>
            <w:pStyle w:val="3A77B087D5D846E7A9C48691290EA54B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C975C98183D84BBFA104CA4DB18C8D87"/>
        <w:category>
          <w:name w:val="General"/>
          <w:gallery w:val="placeholder"/>
        </w:category>
        <w:types>
          <w:type w:val="bbPlcHdr"/>
        </w:types>
        <w:behaviors>
          <w:behavior w:val="content"/>
        </w:behaviors>
        <w:guid w:val="{58087CAB-6727-44E1-80CF-7FFEFDB5D39E}"/>
      </w:docPartPr>
      <w:docPartBody>
        <w:p w:rsidR="00150717" w:rsidRDefault="00150717" w:rsidP="00150717">
          <w:pPr>
            <w:pStyle w:val="C975C98183D84BBFA104CA4DB18C8D87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903833B29AC749BCBA6D315878DB9935"/>
        <w:category>
          <w:name w:val="General"/>
          <w:gallery w:val="placeholder"/>
        </w:category>
        <w:types>
          <w:type w:val="bbPlcHdr"/>
        </w:types>
        <w:behaviors>
          <w:behavior w:val="content"/>
        </w:behaviors>
        <w:guid w:val="{5C01C158-A81D-4FB3-BEAC-3C1E6E900357}"/>
      </w:docPartPr>
      <w:docPartBody>
        <w:p w:rsidR="00150717" w:rsidRDefault="00150717" w:rsidP="00150717">
          <w:pPr>
            <w:pStyle w:val="903833B29AC749BCBA6D315878DB9935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BBCD1916B6B543DCBDEA910A3B37F3E3"/>
        <w:category>
          <w:name w:val="General"/>
          <w:gallery w:val="placeholder"/>
        </w:category>
        <w:types>
          <w:type w:val="bbPlcHdr"/>
        </w:types>
        <w:behaviors>
          <w:behavior w:val="content"/>
        </w:behaviors>
        <w:guid w:val="{46BF5B9F-CE97-4DD4-9961-9021400C08E6}"/>
      </w:docPartPr>
      <w:docPartBody>
        <w:p w:rsidR="00150717" w:rsidRDefault="00150717" w:rsidP="00150717">
          <w:pPr>
            <w:pStyle w:val="BBCD1916B6B543DCBDEA910A3B37F3E3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4CAADACD1B904F9ABCD89398AABC1201"/>
        <w:category>
          <w:name w:val="General"/>
          <w:gallery w:val="placeholder"/>
        </w:category>
        <w:types>
          <w:type w:val="bbPlcHdr"/>
        </w:types>
        <w:behaviors>
          <w:behavior w:val="content"/>
        </w:behaviors>
        <w:guid w:val="{ED288FCF-739D-4B43-88F5-BCA8EA17DBD4}"/>
      </w:docPartPr>
      <w:docPartBody>
        <w:p w:rsidR="00150717" w:rsidRDefault="00150717" w:rsidP="00150717">
          <w:pPr>
            <w:pStyle w:val="4CAADACD1B904F9ABCD89398AABC1201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0073A7749B164672BA69C68764F85DED"/>
        <w:category>
          <w:name w:val="General"/>
          <w:gallery w:val="placeholder"/>
        </w:category>
        <w:types>
          <w:type w:val="bbPlcHdr"/>
        </w:types>
        <w:behaviors>
          <w:behavior w:val="content"/>
        </w:behaviors>
        <w:guid w:val="{07807493-3035-47E1-B5FA-157F0F5655E1}"/>
      </w:docPartPr>
      <w:docPartBody>
        <w:p w:rsidR="00150717" w:rsidRDefault="00150717" w:rsidP="00150717">
          <w:pPr>
            <w:pStyle w:val="0073A7749B164672BA69C68764F85DED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E0E33D0A06D641BEA3C5209E22763D2C"/>
        <w:category>
          <w:name w:val="General"/>
          <w:gallery w:val="placeholder"/>
        </w:category>
        <w:types>
          <w:type w:val="bbPlcHdr"/>
        </w:types>
        <w:behaviors>
          <w:behavior w:val="content"/>
        </w:behaviors>
        <w:guid w:val="{C622662B-FF2B-4479-B603-A334A7038053}"/>
      </w:docPartPr>
      <w:docPartBody>
        <w:p w:rsidR="00150717" w:rsidRDefault="00150717" w:rsidP="00150717">
          <w:pPr>
            <w:pStyle w:val="E0E33D0A06D641BEA3C5209E22763D2C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73D884B388404027A7A6B5B827329B0D"/>
        <w:category>
          <w:name w:val="General"/>
          <w:gallery w:val="placeholder"/>
        </w:category>
        <w:types>
          <w:type w:val="bbPlcHdr"/>
        </w:types>
        <w:behaviors>
          <w:behavior w:val="content"/>
        </w:behaviors>
        <w:guid w:val="{C9961D86-7D72-4A28-9251-A7C4041013DD}"/>
      </w:docPartPr>
      <w:docPartBody>
        <w:p w:rsidR="00150717" w:rsidRDefault="00150717" w:rsidP="00150717">
          <w:pPr>
            <w:pStyle w:val="73D884B388404027A7A6B5B827329B0D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F692E21F10574751B69AD46FBE552B53"/>
        <w:category>
          <w:name w:val="General"/>
          <w:gallery w:val="placeholder"/>
        </w:category>
        <w:types>
          <w:type w:val="bbPlcHdr"/>
        </w:types>
        <w:behaviors>
          <w:behavior w:val="content"/>
        </w:behaviors>
        <w:guid w:val="{53E588CF-473C-4761-B8D6-4765F13ECF45}"/>
      </w:docPartPr>
      <w:docPartBody>
        <w:p w:rsidR="00150717" w:rsidRDefault="00150717" w:rsidP="00150717">
          <w:pPr>
            <w:pStyle w:val="F692E21F10574751B69AD46FBE552B537"/>
          </w:pPr>
          <w:r w:rsidRPr="00C71207">
            <w:rPr>
              <w:rStyle w:val="PlaceholderText"/>
              <w:color w:val="FF0000"/>
              <w:sz w:val="20"/>
              <w:szCs w:val="20"/>
            </w:rPr>
            <w:t xml:space="preserve"> enter </w:t>
          </w:r>
          <w:r>
            <w:rPr>
              <w:rStyle w:val="PlaceholderText"/>
              <w:color w:val="FF0000"/>
              <w:sz w:val="20"/>
              <w:szCs w:val="20"/>
            </w:rPr>
            <w:t>range</w:t>
          </w:r>
          <w:r>
            <w:rPr>
              <w:b w:val="0"/>
              <w:color w:val="auto"/>
              <w:sz w:val="24"/>
              <w:szCs w:val="24"/>
            </w:rPr>
            <w:t xml:space="preserve"> </w:t>
          </w:r>
        </w:p>
      </w:docPartBody>
    </w:docPart>
    <w:docPart>
      <w:docPartPr>
        <w:name w:val="4ED4E445E12D49C49B34963105C48728"/>
        <w:category>
          <w:name w:val="General"/>
          <w:gallery w:val="placeholder"/>
        </w:category>
        <w:types>
          <w:type w:val="bbPlcHdr"/>
        </w:types>
        <w:behaviors>
          <w:behavior w:val="content"/>
        </w:behaviors>
        <w:guid w:val="{C867C85E-F64A-4172-B825-A60CF060082C}"/>
      </w:docPartPr>
      <w:docPartBody>
        <w:p w:rsidR="00150717" w:rsidRDefault="00150717" w:rsidP="00150717">
          <w:pPr>
            <w:pStyle w:val="4ED4E445E12D49C49B34963105C48728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73AB17A762B147C2A9FB46C977C98581"/>
        <w:category>
          <w:name w:val="General"/>
          <w:gallery w:val="placeholder"/>
        </w:category>
        <w:types>
          <w:type w:val="bbPlcHdr"/>
        </w:types>
        <w:behaviors>
          <w:behavior w:val="content"/>
        </w:behaviors>
        <w:guid w:val="{4B9C4652-45F2-4EDD-9F80-E212E4FCA89B}"/>
      </w:docPartPr>
      <w:docPartBody>
        <w:p w:rsidR="00150717" w:rsidRDefault="00150717" w:rsidP="00150717">
          <w:pPr>
            <w:pStyle w:val="73AB17A762B147C2A9FB46C977C985817"/>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97601EC5E6E0494C9313A5D3BD4AB6CE"/>
        <w:category>
          <w:name w:val="General"/>
          <w:gallery w:val="placeholder"/>
        </w:category>
        <w:types>
          <w:type w:val="bbPlcHdr"/>
        </w:types>
        <w:behaviors>
          <w:behavior w:val="content"/>
        </w:behaviors>
        <w:guid w:val="{3F8C8C4C-E440-4FAF-86A3-001EB89B222C}"/>
      </w:docPartPr>
      <w:docPartBody>
        <w:p w:rsidR="00150717" w:rsidRDefault="00150717" w:rsidP="00150717">
          <w:pPr>
            <w:pStyle w:val="97601EC5E6E0494C9313A5D3BD4AB6CE6"/>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48646D5DA3DF4BB0BD5632CD17C13FC5"/>
        <w:category>
          <w:name w:val="General"/>
          <w:gallery w:val="placeholder"/>
        </w:category>
        <w:types>
          <w:type w:val="bbPlcHdr"/>
        </w:types>
        <w:behaviors>
          <w:behavior w:val="content"/>
        </w:behaviors>
        <w:guid w:val="{9ABE6947-40EC-4EF8-9A0C-B01101F27471}"/>
      </w:docPartPr>
      <w:docPartBody>
        <w:p w:rsidR="00150717" w:rsidRDefault="00150717" w:rsidP="00150717">
          <w:pPr>
            <w:pStyle w:val="48646D5DA3DF4BB0BD5632CD17C13FC56"/>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050AC603F75343ABB98713C773F4A20E"/>
        <w:category>
          <w:name w:val="General"/>
          <w:gallery w:val="placeholder"/>
        </w:category>
        <w:types>
          <w:type w:val="bbPlcHdr"/>
        </w:types>
        <w:behaviors>
          <w:behavior w:val="content"/>
        </w:behaviors>
        <w:guid w:val="{0A53E758-7BA2-4751-95C4-BE0E3D6A0B4A}"/>
      </w:docPartPr>
      <w:docPartBody>
        <w:p w:rsidR="00150717" w:rsidRDefault="00150717" w:rsidP="00150717">
          <w:pPr>
            <w:pStyle w:val="050AC603F75343ABB98713C773F4A20E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06C8638F208F43DDB1E65B42B0D5C393"/>
        <w:category>
          <w:name w:val="General"/>
          <w:gallery w:val="placeholder"/>
        </w:category>
        <w:types>
          <w:type w:val="bbPlcHdr"/>
        </w:types>
        <w:behaviors>
          <w:behavior w:val="content"/>
        </w:behaviors>
        <w:guid w:val="{BA9CD8DC-8B2F-4A34-8B59-55F3120C868D}"/>
      </w:docPartPr>
      <w:docPartBody>
        <w:p w:rsidR="00150717" w:rsidRDefault="00150717" w:rsidP="00150717">
          <w:pPr>
            <w:pStyle w:val="06C8638F208F43DDB1E65B42B0D5C393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41156C3288F149D3A59DF9CE282327FC"/>
        <w:category>
          <w:name w:val="General"/>
          <w:gallery w:val="placeholder"/>
        </w:category>
        <w:types>
          <w:type w:val="bbPlcHdr"/>
        </w:types>
        <w:behaviors>
          <w:behavior w:val="content"/>
        </w:behaviors>
        <w:guid w:val="{E31C7B55-AC4B-430C-BA44-33B21DA01C20}"/>
      </w:docPartPr>
      <w:docPartBody>
        <w:p w:rsidR="00150717" w:rsidRDefault="00150717" w:rsidP="00150717">
          <w:pPr>
            <w:pStyle w:val="41156C3288F149D3A59DF9CE282327FC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7722C0BD973543A2B2BF6151B0A57075"/>
        <w:category>
          <w:name w:val="General"/>
          <w:gallery w:val="placeholder"/>
        </w:category>
        <w:types>
          <w:type w:val="bbPlcHdr"/>
        </w:types>
        <w:behaviors>
          <w:behavior w:val="content"/>
        </w:behaviors>
        <w:guid w:val="{BF5C89DB-9D8E-440F-BD7C-597231B4C70F}"/>
      </w:docPartPr>
      <w:docPartBody>
        <w:p w:rsidR="00150717" w:rsidRDefault="00150717" w:rsidP="00150717">
          <w:pPr>
            <w:pStyle w:val="7722C0BD973543A2B2BF6151B0A57075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8DF8D73E328C4C67A3EB2272682CD748"/>
        <w:category>
          <w:name w:val="General"/>
          <w:gallery w:val="placeholder"/>
        </w:category>
        <w:types>
          <w:type w:val="bbPlcHdr"/>
        </w:types>
        <w:behaviors>
          <w:behavior w:val="content"/>
        </w:behaviors>
        <w:guid w:val="{ACDECB79-45E9-4DAD-90F1-E0CFA0F889BD}"/>
      </w:docPartPr>
      <w:docPartBody>
        <w:p w:rsidR="00150717" w:rsidRDefault="00150717" w:rsidP="00150717">
          <w:pPr>
            <w:pStyle w:val="8DF8D73E328C4C67A3EB2272682CD748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DFD40DD18820465192E00BA6E2E944FE"/>
        <w:category>
          <w:name w:val="General"/>
          <w:gallery w:val="placeholder"/>
        </w:category>
        <w:types>
          <w:type w:val="bbPlcHdr"/>
        </w:types>
        <w:behaviors>
          <w:behavior w:val="content"/>
        </w:behaviors>
        <w:guid w:val="{FD50EFDC-5BA1-48C4-AC72-956598858E76}"/>
      </w:docPartPr>
      <w:docPartBody>
        <w:p w:rsidR="00150717" w:rsidRDefault="00150717" w:rsidP="00150717">
          <w:pPr>
            <w:pStyle w:val="DFD40DD18820465192E00BA6E2E944FE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CB586310F0324F2EA809399E7E8FE1DE"/>
        <w:category>
          <w:name w:val="General"/>
          <w:gallery w:val="placeholder"/>
        </w:category>
        <w:types>
          <w:type w:val="bbPlcHdr"/>
        </w:types>
        <w:behaviors>
          <w:behavior w:val="content"/>
        </w:behaviors>
        <w:guid w:val="{57EB3960-5AAA-4B98-9A92-6B821B8725FC}"/>
      </w:docPartPr>
      <w:docPartBody>
        <w:p w:rsidR="00150717" w:rsidRDefault="00150717" w:rsidP="00150717">
          <w:pPr>
            <w:pStyle w:val="CB586310F0324F2EA809399E7E8FE1DE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DEC3F5134FCE4A7EAAEEFA4DDE941BF2"/>
        <w:category>
          <w:name w:val="General"/>
          <w:gallery w:val="placeholder"/>
        </w:category>
        <w:types>
          <w:type w:val="bbPlcHdr"/>
        </w:types>
        <w:behaviors>
          <w:behavior w:val="content"/>
        </w:behaviors>
        <w:guid w:val="{1F84C01B-1389-40DB-B954-7EFAE7B31348}"/>
      </w:docPartPr>
      <w:docPartBody>
        <w:p w:rsidR="00150717" w:rsidRDefault="00150717" w:rsidP="00150717">
          <w:pPr>
            <w:pStyle w:val="DEC3F5134FCE4A7EAAEEFA4DDE941BF2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A02BCC707F6947468A5DEDF2430CC94B"/>
        <w:category>
          <w:name w:val="General"/>
          <w:gallery w:val="placeholder"/>
        </w:category>
        <w:types>
          <w:type w:val="bbPlcHdr"/>
        </w:types>
        <w:behaviors>
          <w:behavior w:val="content"/>
        </w:behaviors>
        <w:guid w:val="{1E8E058E-48F8-46D8-927F-9DC7C5E867BD}"/>
      </w:docPartPr>
      <w:docPartBody>
        <w:p w:rsidR="00150717" w:rsidRDefault="00150717" w:rsidP="00150717">
          <w:pPr>
            <w:pStyle w:val="A02BCC707F6947468A5DEDF2430CC94B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61BEB7DDFCA849439E42485D6CD24906"/>
        <w:category>
          <w:name w:val="General"/>
          <w:gallery w:val="placeholder"/>
        </w:category>
        <w:types>
          <w:type w:val="bbPlcHdr"/>
        </w:types>
        <w:behaviors>
          <w:behavior w:val="content"/>
        </w:behaviors>
        <w:guid w:val="{06071B3C-F5F1-45AF-BEB2-DE294F57257C}"/>
      </w:docPartPr>
      <w:docPartBody>
        <w:p w:rsidR="00150717" w:rsidRDefault="00150717" w:rsidP="00150717">
          <w:pPr>
            <w:pStyle w:val="61BEB7DDFCA849439E42485D6CD24906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E507F1E9BDAB4E2FBC0FF27F8765710F"/>
        <w:category>
          <w:name w:val="General"/>
          <w:gallery w:val="placeholder"/>
        </w:category>
        <w:types>
          <w:type w:val="bbPlcHdr"/>
        </w:types>
        <w:behaviors>
          <w:behavior w:val="content"/>
        </w:behaviors>
        <w:guid w:val="{EF44B655-2100-4BFE-8EE2-E3394ACE19C6}"/>
      </w:docPartPr>
      <w:docPartBody>
        <w:p w:rsidR="00150717" w:rsidRDefault="00150717" w:rsidP="00150717">
          <w:pPr>
            <w:pStyle w:val="E507F1E9BDAB4E2FBC0FF27F8765710F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9FC4E87469B1468EA0A26894878232BD"/>
        <w:category>
          <w:name w:val="General"/>
          <w:gallery w:val="placeholder"/>
        </w:category>
        <w:types>
          <w:type w:val="bbPlcHdr"/>
        </w:types>
        <w:behaviors>
          <w:behavior w:val="content"/>
        </w:behaviors>
        <w:guid w:val="{79AE9393-A890-4C1F-97FD-8267C5DB5BC1}"/>
      </w:docPartPr>
      <w:docPartBody>
        <w:p w:rsidR="00150717" w:rsidRDefault="00150717" w:rsidP="00150717">
          <w:pPr>
            <w:pStyle w:val="9FC4E87469B1468EA0A26894878232BD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C4109F0C30BA42709E4E6D112B80438B"/>
        <w:category>
          <w:name w:val="General"/>
          <w:gallery w:val="placeholder"/>
        </w:category>
        <w:types>
          <w:type w:val="bbPlcHdr"/>
        </w:types>
        <w:behaviors>
          <w:behavior w:val="content"/>
        </w:behaviors>
        <w:guid w:val="{44FF4614-044A-4AFD-B5B9-74EA89CF0FA3}"/>
      </w:docPartPr>
      <w:docPartBody>
        <w:p w:rsidR="00150717" w:rsidRDefault="00150717" w:rsidP="00150717">
          <w:pPr>
            <w:pStyle w:val="C4109F0C30BA42709E4E6D112B80438B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BDEE9C4E08A44AA6885DEFCD409185E0"/>
        <w:category>
          <w:name w:val="General"/>
          <w:gallery w:val="placeholder"/>
        </w:category>
        <w:types>
          <w:type w:val="bbPlcHdr"/>
        </w:types>
        <w:behaviors>
          <w:behavior w:val="content"/>
        </w:behaviors>
        <w:guid w:val="{AA401D06-69C0-44F0-8873-6FDF4FA162C7}"/>
      </w:docPartPr>
      <w:docPartBody>
        <w:p w:rsidR="00150717" w:rsidRDefault="00150717" w:rsidP="00150717">
          <w:pPr>
            <w:pStyle w:val="BDEE9C4E08A44AA6885DEFCD409185E0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D9EA5DCA64FD45B9A2B4BE4E06DD7872"/>
        <w:category>
          <w:name w:val="General"/>
          <w:gallery w:val="placeholder"/>
        </w:category>
        <w:types>
          <w:type w:val="bbPlcHdr"/>
        </w:types>
        <w:behaviors>
          <w:behavior w:val="content"/>
        </w:behaviors>
        <w:guid w:val="{DB08903E-C02C-4FFB-A4CE-8D9139EB8FA9}"/>
      </w:docPartPr>
      <w:docPartBody>
        <w:p w:rsidR="00150717" w:rsidRDefault="00150717" w:rsidP="00150717">
          <w:pPr>
            <w:pStyle w:val="D9EA5DCA64FD45B9A2B4BE4E06DD7872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3482A4A8997941439B271806790DFA79"/>
        <w:category>
          <w:name w:val="General"/>
          <w:gallery w:val="placeholder"/>
        </w:category>
        <w:types>
          <w:type w:val="bbPlcHdr"/>
        </w:types>
        <w:behaviors>
          <w:behavior w:val="content"/>
        </w:behaviors>
        <w:guid w:val="{186F400E-9044-4254-88C4-70167FDE8029}"/>
      </w:docPartPr>
      <w:docPartBody>
        <w:p w:rsidR="00150717" w:rsidRDefault="00150717" w:rsidP="00150717">
          <w:pPr>
            <w:pStyle w:val="3482A4A8997941439B271806790DFA79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5593184B3B934E93B9DC9A4B46D20E41"/>
        <w:category>
          <w:name w:val="General"/>
          <w:gallery w:val="placeholder"/>
        </w:category>
        <w:types>
          <w:type w:val="bbPlcHdr"/>
        </w:types>
        <w:behaviors>
          <w:behavior w:val="content"/>
        </w:behaviors>
        <w:guid w:val="{3A7507FD-1A57-4465-97B2-0734356E6477}"/>
      </w:docPartPr>
      <w:docPartBody>
        <w:p w:rsidR="00150717" w:rsidRDefault="00150717" w:rsidP="00150717">
          <w:pPr>
            <w:pStyle w:val="5593184B3B934E93B9DC9A4B46D20E41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79532702C8104A6FB3D749409C9163CA"/>
        <w:category>
          <w:name w:val="General"/>
          <w:gallery w:val="placeholder"/>
        </w:category>
        <w:types>
          <w:type w:val="bbPlcHdr"/>
        </w:types>
        <w:behaviors>
          <w:behavior w:val="content"/>
        </w:behaviors>
        <w:guid w:val="{1589B624-9B5E-44DD-94F0-A1021D1CD63B}"/>
      </w:docPartPr>
      <w:docPartBody>
        <w:p w:rsidR="00150717" w:rsidRDefault="00150717" w:rsidP="00150717">
          <w:pPr>
            <w:pStyle w:val="79532702C8104A6FB3D749409C9163CA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6F93250BD05444289361D76F4948665E"/>
        <w:category>
          <w:name w:val="General"/>
          <w:gallery w:val="placeholder"/>
        </w:category>
        <w:types>
          <w:type w:val="bbPlcHdr"/>
        </w:types>
        <w:behaviors>
          <w:behavior w:val="content"/>
        </w:behaviors>
        <w:guid w:val="{6D86493C-C339-4D9D-8BD4-5665A6BA8FBC}"/>
      </w:docPartPr>
      <w:docPartBody>
        <w:p w:rsidR="00150717" w:rsidRDefault="00150717" w:rsidP="00150717">
          <w:pPr>
            <w:pStyle w:val="6F93250BD05444289361D76F4948665E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EC1CEA85C5F84128B76F831B2E9B523A"/>
        <w:category>
          <w:name w:val="General"/>
          <w:gallery w:val="placeholder"/>
        </w:category>
        <w:types>
          <w:type w:val="bbPlcHdr"/>
        </w:types>
        <w:behaviors>
          <w:behavior w:val="content"/>
        </w:behaviors>
        <w:guid w:val="{F41B3CA7-AFF9-4125-85C8-9F656F4A0ECD}"/>
      </w:docPartPr>
      <w:docPartBody>
        <w:p w:rsidR="00150717" w:rsidRDefault="00150717" w:rsidP="00150717">
          <w:pPr>
            <w:pStyle w:val="EC1CEA85C5F84128B76F831B2E9B523A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487663DE67794DF180E7D9A90798128E"/>
        <w:category>
          <w:name w:val="General"/>
          <w:gallery w:val="placeholder"/>
        </w:category>
        <w:types>
          <w:type w:val="bbPlcHdr"/>
        </w:types>
        <w:behaviors>
          <w:behavior w:val="content"/>
        </w:behaviors>
        <w:guid w:val="{F5ADD703-7668-4777-BE94-2E79244F1888}"/>
      </w:docPartPr>
      <w:docPartBody>
        <w:p w:rsidR="00150717" w:rsidRDefault="00150717" w:rsidP="00150717">
          <w:pPr>
            <w:pStyle w:val="487663DE67794DF180E7D9A90798128E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C6F990155CBE4D6CBB759D1446AACA6B"/>
        <w:category>
          <w:name w:val="General"/>
          <w:gallery w:val="placeholder"/>
        </w:category>
        <w:types>
          <w:type w:val="bbPlcHdr"/>
        </w:types>
        <w:behaviors>
          <w:behavior w:val="content"/>
        </w:behaviors>
        <w:guid w:val="{6A2120BF-8919-4B10-BEAB-8FFB4565DDBB}"/>
      </w:docPartPr>
      <w:docPartBody>
        <w:p w:rsidR="00150717" w:rsidRDefault="00150717" w:rsidP="00150717">
          <w:pPr>
            <w:pStyle w:val="C6F990155CBE4D6CBB759D1446AACA6B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66156897F6854D23B4C84C82B25E9342"/>
        <w:category>
          <w:name w:val="General"/>
          <w:gallery w:val="placeholder"/>
        </w:category>
        <w:types>
          <w:type w:val="bbPlcHdr"/>
        </w:types>
        <w:behaviors>
          <w:behavior w:val="content"/>
        </w:behaviors>
        <w:guid w:val="{3525832A-7856-49B0-A192-E74D05BC5382}"/>
      </w:docPartPr>
      <w:docPartBody>
        <w:p w:rsidR="00150717" w:rsidRDefault="00150717" w:rsidP="00150717">
          <w:pPr>
            <w:pStyle w:val="66156897F6854D23B4C84C82B25E9342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DE9EB2D2B55E4F7199313FC8D8550F75"/>
        <w:category>
          <w:name w:val="General"/>
          <w:gallery w:val="placeholder"/>
        </w:category>
        <w:types>
          <w:type w:val="bbPlcHdr"/>
        </w:types>
        <w:behaviors>
          <w:behavior w:val="content"/>
        </w:behaviors>
        <w:guid w:val="{564FBD4C-A3C5-4483-B38F-0F5D04285F73}"/>
      </w:docPartPr>
      <w:docPartBody>
        <w:p w:rsidR="00150717" w:rsidRDefault="00150717" w:rsidP="00150717">
          <w:pPr>
            <w:pStyle w:val="DE9EB2D2B55E4F7199313FC8D8550F75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123C6AAAF0C74B8197974A4C034114B7"/>
        <w:category>
          <w:name w:val="General"/>
          <w:gallery w:val="placeholder"/>
        </w:category>
        <w:types>
          <w:type w:val="bbPlcHdr"/>
        </w:types>
        <w:behaviors>
          <w:behavior w:val="content"/>
        </w:behaviors>
        <w:guid w:val="{51A23302-8105-44B4-B5EF-3BB98C83787C}"/>
      </w:docPartPr>
      <w:docPartBody>
        <w:p w:rsidR="00150717" w:rsidRDefault="00150717" w:rsidP="00150717">
          <w:pPr>
            <w:pStyle w:val="123C6AAAF0C74B8197974A4C034114B7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30C62D43FFCC4A24A0E6BF5274462CBD"/>
        <w:category>
          <w:name w:val="General"/>
          <w:gallery w:val="placeholder"/>
        </w:category>
        <w:types>
          <w:type w:val="bbPlcHdr"/>
        </w:types>
        <w:behaviors>
          <w:behavior w:val="content"/>
        </w:behaviors>
        <w:guid w:val="{1F762070-7DA5-45FE-A676-AF76134774F8}"/>
      </w:docPartPr>
      <w:docPartBody>
        <w:p w:rsidR="00150717" w:rsidRDefault="00150717" w:rsidP="00150717">
          <w:pPr>
            <w:pStyle w:val="30C62D43FFCC4A24A0E6BF5274462CBD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CD98D37879D94E989CC33C22884DE633"/>
        <w:category>
          <w:name w:val="General"/>
          <w:gallery w:val="placeholder"/>
        </w:category>
        <w:types>
          <w:type w:val="bbPlcHdr"/>
        </w:types>
        <w:behaviors>
          <w:behavior w:val="content"/>
        </w:behaviors>
        <w:guid w:val="{77100C18-D260-48D6-8902-16C4D549CA00}"/>
      </w:docPartPr>
      <w:docPartBody>
        <w:p w:rsidR="00150717" w:rsidRDefault="00150717" w:rsidP="00150717">
          <w:pPr>
            <w:pStyle w:val="CD98D37879D94E989CC33C22884DE633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F9102BF88B7B4F97AD35C0469B922941"/>
        <w:category>
          <w:name w:val="General"/>
          <w:gallery w:val="placeholder"/>
        </w:category>
        <w:types>
          <w:type w:val="bbPlcHdr"/>
        </w:types>
        <w:behaviors>
          <w:behavior w:val="content"/>
        </w:behaviors>
        <w:guid w:val="{34BECD0E-2390-414D-9094-9C814CA2DD1B}"/>
      </w:docPartPr>
      <w:docPartBody>
        <w:p w:rsidR="00150717" w:rsidRDefault="00150717" w:rsidP="00150717">
          <w:pPr>
            <w:pStyle w:val="F9102BF88B7B4F97AD35C0469B922941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B108917649C24A039CC5631F2C284B56"/>
        <w:category>
          <w:name w:val="General"/>
          <w:gallery w:val="placeholder"/>
        </w:category>
        <w:types>
          <w:type w:val="bbPlcHdr"/>
        </w:types>
        <w:behaviors>
          <w:behavior w:val="content"/>
        </w:behaviors>
        <w:guid w:val="{D8D65D10-DBFB-4498-9DB2-21C872BD5229}"/>
      </w:docPartPr>
      <w:docPartBody>
        <w:p w:rsidR="00150717" w:rsidRDefault="00150717" w:rsidP="00150717">
          <w:pPr>
            <w:pStyle w:val="B108917649C24A039CC5631F2C284B56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2B0C2BEBAEC740B98E545BFACBB103B2"/>
        <w:category>
          <w:name w:val="General"/>
          <w:gallery w:val="placeholder"/>
        </w:category>
        <w:types>
          <w:type w:val="bbPlcHdr"/>
        </w:types>
        <w:behaviors>
          <w:behavior w:val="content"/>
        </w:behaviors>
        <w:guid w:val="{95D8875B-A129-4E28-9C3D-8F7E8B5259A0}"/>
      </w:docPartPr>
      <w:docPartBody>
        <w:p w:rsidR="00150717" w:rsidRDefault="00150717" w:rsidP="00150717">
          <w:pPr>
            <w:pStyle w:val="2B0C2BEBAEC740B98E545BFACBB103B2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9540564EE369495BABD5167F3F7760DC"/>
        <w:category>
          <w:name w:val="General"/>
          <w:gallery w:val="placeholder"/>
        </w:category>
        <w:types>
          <w:type w:val="bbPlcHdr"/>
        </w:types>
        <w:behaviors>
          <w:behavior w:val="content"/>
        </w:behaviors>
        <w:guid w:val="{A4759B4F-B28A-457A-A0E7-1F5B50CF3E49}"/>
      </w:docPartPr>
      <w:docPartBody>
        <w:p w:rsidR="00150717" w:rsidRDefault="00150717" w:rsidP="00150717">
          <w:pPr>
            <w:pStyle w:val="9540564EE369495BABD5167F3F7760DC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D2A5FAF8B9AC4BF7AEC1A7051DD3E4CF"/>
        <w:category>
          <w:name w:val="General"/>
          <w:gallery w:val="placeholder"/>
        </w:category>
        <w:types>
          <w:type w:val="bbPlcHdr"/>
        </w:types>
        <w:behaviors>
          <w:behavior w:val="content"/>
        </w:behaviors>
        <w:guid w:val="{91A22DCF-7FBE-4ACA-BB84-EF166EF363A9}"/>
      </w:docPartPr>
      <w:docPartBody>
        <w:p w:rsidR="00150717" w:rsidRDefault="00150717" w:rsidP="00150717">
          <w:pPr>
            <w:pStyle w:val="D2A5FAF8B9AC4BF7AEC1A7051DD3E4CF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4D5D96E243E1405EBA8A62F8258B9C4E"/>
        <w:category>
          <w:name w:val="General"/>
          <w:gallery w:val="placeholder"/>
        </w:category>
        <w:types>
          <w:type w:val="bbPlcHdr"/>
        </w:types>
        <w:behaviors>
          <w:behavior w:val="content"/>
        </w:behaviors>
        <w:guid w:val="{2D993AC1-4700-4765-B1DD-0575DAC2B44E}"/>
      </w:docPartPr>
      <w:docPartBody>
        <w:p w:rsidR="00150717" w:rsidRDefault="00150717" w:rsidP="00150717">
          <w:pPr>
            <w:pStyle w:val="4D5D96E243E1405EBA8A62F8258B9C4E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70DC621D8D824382A8E7C51FD02D0DC0"/>
        <w:category>
          <w:name w:val="General"/>
          <w:gallery w:val="placeholder"/>
        </w:category>
        <w:types>
          <w:type w:val="bbPlcHdr"/>
        </w:types>
        <w:behaviors>
          <w:behavior w:val="content"/>
        </w:behaviors>
        <w:guid w:val="{30119B7A-76A0-43CD-B5FB-71C24B997166}"/>
      </w:docPartPr>
      <w:docPartBody>
        <w:p w:rsidR="00150717" w:rsidRDefault="00150717" w:rsidP="00150717">
          <w:pPr>
            <w:pStyle w:val="70DC621D8D824382A8E7C51FD02D0DC0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B95B11F34BB34B61AC0669AE93D9DA98"/>
        <w:category>
          <w:name w:val="General"/>
          <w:gallery w:val="placeholder"/>
        </w:category>
        <w:types>
          <w:type w:val="bbPlcHdr"/>
        </w:types>
        <w:behaviors>
          <w:behavior w:val="content"/>
        </w:behaviors>
        <w:guid w:val="{DFA43810-8A74-4F35-849C-52D6356FE7B1}"/>
      </w:docPartPr>
      <w:docPartBody>
        <w:p w:rsidR="00150717" w:rsidRDefault="00150717" w:rsidP="00150717">
          <w:pPr>
            <w:pStyle w:val="B95B11F34BB34B61AC0669AE93D9DA98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B469E9371B2F40DAA4BC3A589D99798F"/>
        <w:category>
          <w:name w:val="General"/>
          <w:gallery w:val="placeholder"/>
        </w:category>
        <w:types>
          <w:type w:val="bbPlcHdr"/>
        </w:types>
        <w:behaviors>
          <w:behavior w:val="content"/>
        </w:behaviors>
        <w:guid w:val="{1DB59701-6B31-49D8-A6A5-FA47E02E208B}"/>
      </w:docPartPr>
      <w:docPartBody>
        <w:p w:rsidR="00150717" w:rsidRDefault="00150717" w:rsidP="00150717">
          <w:pPr>
            <w:pStyle w:val="B469E9371B2F40DAA4BC3A589D99798F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A70234F768DC4866BFA04730AE6899DB"/>
        <w:category>
          <w:name w:val="General"/>
          <w:gallery w:val="placeholder"/>
        </w:category>
        <w:types>
          <w:type w:val="bbPlcHdr"/>
        </w:types>
        <w:behaviors>
          <w:behavior w:val="content"/>
        </w:behaviors>
        <w:guid w:val="{528B3F2D-6968-427C-A01F-20703E9B5C16}"/>
      </w:docPartPr>
      <w:docPartBody>
        <w:p w:rsidR="00150717" w:rsidRDefault="00150717" w:rsidP="00150717">
          <w:pPr>
            <w:pStyle w:val="A70234F768DC4866BFA04730AE6899DB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F844328717ED4C2D85E2CD2D461788CE"/>
        <w:category>
          <w:name w:val="General"/>
          <w:gallery w:val="placeholder"/>
        </w:category>
        <w:types>
          <w:type w:val="bbPlcHdr"/>
        </w:types>
        <w:behaviors>
          <w:behavior w:val="content"/>
        </w:behaviors>
        <w:guid w:val="{B17570D7-BFE3-4273-AF11-27C19C80AD5E}"/>
      </w:docPartPr>
      <w:docPartBody>
        <w:p w:rsidR="00150717" w:rsidRDefault="00150717" w:rsidP="00150717">
          <w:pPr>
            <w:pStyle w:val="F844328717ED4C2D85E2CD2D461788CE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99B7EF0CFC154491A17EC6880147E1A0"/>
        <w:category>
          <w:name w:val="General"/>
          <w:gallery w:val="placeholder"/>
        </w:category>
        <w:types>
          <w:type w:val="bbPlcHdr"/>
        </w:types>
        <w:behaviors>
          <w:behavior w:val="content"/>
        </w:behaviors>
        <w:guid w:val="{CED76139-E6C3-40E3-A954-79E020C34602}"/>
      </w:docPartPr>
      <w:docPartBody>
        <w:p w:rsidR="00150717" w:rsidRDefault="00150717" w:rsidP="00150717">
          <w:pPr>
            <w:pStyle w:val="99B7EF0CFC154491A17EC6880147E1A05"/>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A543CA8A9B8447E0910C6EE1EC1157F6"/>
        <w:category>
          <w:name w:val="General"/>
          <w:gallery w:val="placeholder"/>
        </w:category>
        <w:types>
          <w:type w:val="bbPlcHdr"/>
        </w:types>
        <w:behaviors>
          <w:behavior w:val="content"/>
        </w:behaviors>
        <w:guid w:val="{4FCF3B36-307F-409C-9F6F-98F0AE33EAD4}"/>
      </w:docPartPr>
      <w:docPartBody>
        <w:p w:rsidR="00150717" w:rsidRDefault="00150717" w:rsidP="00150717">
          <w:pPr>
            <w:pStyle w:val="A543CA8A9B8447E0910C6EE1EC1157F65"/>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30B86A0CD31F461A96DFF26DC269C017"/>
        <w:category>
          <w:name w:val="General"/>
          <w:gallery w:val="placeholder"/>
        </w:category>
        <w:types>
          <w:type w:val="bbPlcHdr"/>
        </w:types>
        <w:behaviors>
          <w:behavior w:val="content"/>
        </w:behaviors>
        <w:guid w:val="{7A44E8C1-5D26-4A72-82A6-2ECF8CCC2E41}"/>
      </w:docPartPr>
      <w:docPartBody>
        <w:p w:rsidR="00150717" w:rsidRDefault="00150717" w:rsidP="00150717">
          <w:pPr>
            <w:pStyle w:val="30B86A0CD31F461A96DFF26DC269C0175"/>
          </w:pPr>
          <w:r w:rsidRPr="00C71207">
            <w:rPr>
              <w:rStyle w:val="PlaceholderText"/>
              <w:color w:val="FF0000"/>
              <w:sz w:val="20"/>
              <w:szCs w:val="20"/>
            </w:rPr>
            <w:t xml:space="preserve"> </w:t>
          </w:r>
          <w:r w:rsidRPr="00C12C4A">
            <w:rPr>
              <w:rStyle w:val="PlaceholderText"/>
              <w:color w:val="FF0000"/>
              <w:sz w:val="18"/>
              <w:szCs w:val="18"/>
            </w:rPr>
            <w:t>enter number</w:t>
          </w:r>
          <w:r>
            <w:rPr>
              <w:b w:val="0"/>
              <w:color w:val="auto"/>
              <w:sz w:val="24"/>
              <w:szCs w:val="24"/>
            </w:rPr>
            <w:t xml:space="preserve"> </w:t>
          </w:r>
        </w:p>
      </w:docPartBody>
    </w:docPart>
    <w:docPart>
      <w:docPartPr>
        <w:name w:val="27DF453BB99D449E85C092B2B6CC2C6A"/>
        <w:category>
          <w:name w:val="General"/>
          <w:gallery w:val="placeholder"/>
        </w:category>
        <w:types>
          <w:type w:val="bbPlcHdr"/>
        </w:types>
        <w:behaviors>
          <w:behavior w:val="content"/>
        </w:behaviors>
        <w:guid w:val="{FFA028C5-9530-4B2D-B714-24E87A290308}"/>
      </w:docPartPr>
      <w:docPartBody>
        <w:p w:rsidR="00150717" w:rsidRDefault="00150717" w:rsidP="00150717">
          <w:pPr>
            <w:pStyle w:val="27DF453BB99D449E85C092B2B6CC2C6A5"/>
          </w:pPr>
          <w:r w:rsidRPr="00C71207">
            <w:rPr>
              <w:rStyle w:val="PlaceholderText"/>
              <w:color w:val="FF0000"/>
              <w:sz w:val="20"/>
              <w:szCs w:val="20"/>
            </w:rPr>
            <w:t xml:space="preserve"> </w:t>
          </w:r>
          <w:r w:rsidRPr="00C12C4A">
            <w:rPr>
              <w:rStyle w:val="PlaceholderText"/>
              <w:color w:val="FF0000"/>
              <w:sz w:val="18"/>
              <w:szCs w:val="18"/>
            </w:rPr>
            <w:t>enter number</w:t>
          </w:r>
          <w:r>
            <w:rPr>
              <w:b w:val="0"/>
              <w:color w:val="auto"/>
              <w:sz w:val="24"/>
              <w:szCs w:val="24"/>
            </w:rPr>
            <w:t xml:space="preserve"> </w:t>
          </w:r>
        </w:p>
      </w:docPartBody>
    </w:docPart>
    <w:docPart>
      <w:docPartPr>
        <w:name w:val="59749E7F0E1843F183AB2A390F997677"/>
        <w:category>
          <w:name w:val="General"/>
          <w:gallery w:val="placeholder"/>
        </w:category>
        <w:types>
          <w:type w:val="bbPlcHdr"/>
        </w:types>
        <w:behaviors>
          <w:behavior w:val="content"/>
        </w:behaviors>
        <w:guid w:val="{5A3663E3-3F73-4515-B8AC-0F0AAC393468}"/>
      </w:docPartPr>
      <w:docPartBody>
        <w:p w:rsidR="00150717" w:rsidRDefault="00150717" w:rsidP="00150717">
          <w:pPr>
            <w:pStyle w:val="59749E7F0E1843F183AB2A390F9976775"/>
          </w:pPr>
          <w:r w:rsidRPr="00C71207">
            <w:rPr>
              <w:rStyle w:val="PlaceholderText"/>
              <w:color w:val="FF0000"/>
              <w:sz w:val="20"/>
              <w:szCs w:val="20"/>
            </w:rPr>
            <w:t xml:space="preserve"> </w:t>
          </w:r>
          <w:r w:rsidRPr="00C12C4A">
            <w:rPr>
              <w:rStyle w:val="PlaceholderText"/>
              <w:color w:val="FF0000"/>
              <w:sz w:val="18"/>
              <w:szCs w:val="18"/>
            </w:rPr>
            <w:t>enter number</w:t>
          </w:r>
          <w:r>
            <w:rPr>
              <w:b w:val="0"/>
              <w:color w:val="auto"/>
              <w:sz w:val="24"/>
              <w:szCs w:val="24"/>
            </w:rPr>
            <w:t xml:space="preserve"> </w:t>
          </w:r>
        </w:p>
      </w:docPartBody>
    </w:docPart>
    <w:docPart>
      <w:docPartPr>
        <w:name w:val="F045AB878CC74157AFE5F2F7C4ECBE7C"/>
        <w:category>
          <w:name w:val="General"/>
          <w:gallery w:val="placeholder"/>
        </w:category>
        <w:types>
          <w:type w:val="bbPlcHdr"/>
        </w:types>
        <w:behaviors>
          <w:behavior w:val="content"/>
        </w:behaviors>
        <w:guid w:val="{41E50C29-C9E9-476F-B556-F35F88172BF2}"/>
      </w:docPartPr>
      <w:docPartBody>
        <w:p w:rsidR="00150717" w:rsidRDefault="00150717" w:rsidP="00150717">
          <w:pPr>
            <w:pStyle w:val="F045AB878CC74157AFE5F2F7C4ECBE7C5"/>
          </w:pPr>
          <w:r w:rsidRPr="00C71207">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18"/>
              <w:szCs w:val="18"/>
            </w:rPr>
            <w:t xml:space="preserve"> </w:t>
          </w:r>
        </w:p>
      </w:docPartBody>
    </w:docPart>
    <w:docPart>
      <w:docPartPr>
        <w:name w:val="F29BDAB2628D4F6B97F05F1CE8AB987E"/>
        <w:category>
          <w:name w:val="General"/>
          <w:gallery w:val="placeholder"/>
        </w:category>
        <w:types>
          <w:type w:val="bbPlcHdr"/>
        </w:types>
        <w:behaviors>
          <w:behavior w:val="content"/>
        </w:behaviors>
        <w:guid w:val="{6F6EB95D-3589-4882-8608-79AED4587DD2}"/>
      </w:docPartPr>
      <w:docPartBody>
        <w:p w:rsidR="00150717" w:rsidRDefault="00150717" w:rsidP="00150717">
          <w:pPr>
            <w:pStyle w:val="F29BDAB2628D4F6B97F05F1CE8AB987E5"/>
          </w:pPr>
          <w:r w:rsidRPr="00C71207">
            <w:rPr>
              <w:rStyle w:val="PlaceholderText"/>
              <w:color w:val="FF0000"/>
              <w:sz w:val="20"/>
              <w:szCs w:val="20"/>
            </w:rPr>
            <w:t xml:space="preserve"> </w:t>
          </w:r>
          <w:r w:rsidRPr="00C12C4A">
            <w:rPr>
              <w:rStyle w:val="PlaceholderText"/>
              <w:color w:val="FF0000"/>
              <w:sz w:val="18"/>
              <w:szCs w:val="18"/>
            </w:rPr>
            <w:t>enter number</w:t>
          </w:r>
          <w:r>
            <w:rPr>
              <w:b w:val="0"/>
              <w:color w:val="auto"/>
              <w:sz w:val="24"/>
              <w:szCs w:val="24"/>
            </w:rPr>
            <w:t xml:space="preserve"> </w:t>
          </w:r>
        </w:p>
      </w:docPartBody>
    </w:docPart>
    <w:docPart>
      <w:docPartPr>
        <w:name w:val="DD830DB3E3BC4A34BC69FDE9811C256F"/>
        <w:category>
          <w:name w:val="General"/>
          <w:gallery w:val="placeholder"/>
        </w:category>
        <w:types>
          <w:type w:val="bbPlcHdr"/>
        </w:types>
        <w:behaviors>
          <w:behavior w:val="content"/>
        </w:behaviors>
        <w:guid w:val="{CDD3D278-E7C5-48BE-95BE-8AE92A1BC923}"/>
      </w:docPartPr>
      <w:docPartBody>
        <w:p w:rsidR="00150717" w:rsidRDefault="00150717" w:rsidP="00150717">
          <w:pPr>
            <w:pStyle w:val="DD830DB3E3BC4A34BC69FDE9811C256F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4FFCD88310704713A76E4A68A4027287"/>
        <w:category>
          <w:name w:val="General"/>
          <w:gallery w:val="placeholder"/>
        </w:category>
        <w:types>
          <w:type w:val="bbPlcHdr"/>
        </w:types>
        <w:behaviors>
          <w:behavior w:val="content"/>
        </w:behaviors>
        <w:guid w:val="{377E6007-2A62-49F9-9E62-BFD4279CAC48}"/>
      </w:docPartPr>
      <w:docPartBody>
        <w:p w:rsidR="00150717" w:rsidRDefault="00150717" w:rsidP="00150717">
          <w:pPr>
            <w:pStyle w:val="4FFCD88310704713A76E4A68A4027287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16ECE0F1B3D54D83A9F899E5EE354360"/>
        <w:category>
          <w:name w:val="General"/>
          <w:gallery w:val="placeholder"/>
        </w:category>
        <w:types>
          <w:type w:val="bbPlcHdr"/>
        </w:types>
        <w:behaviors>
          <w:behavior w:val="content"/>
        </w:behaviors>
        <w:guid w:val="{CA497BEC-7DCB-4E0D-9F31-B1BBA7400905}"/>
      </w:docPartPr>
      <w:docPartBody>
        <w:p w:rsidR="00150717" w:rsidRDefault="00150717" w:rsidP="00150717">
          <w:pPr>
            <w:pStyle w:val="16ECE0F1B3D54D83A9F899E5EE354360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EFEFB9EC5D8640C99609FCDBC1A99570"/>
        <w:category>
          <w:name w:val="General"/>
          <w:gallery w:val="placeholder"/>
        </w:category>
        <w:types>
          <w:type w:val="bbPlcHdr"/>
        </w:types>
        <w:behaviors>
          <w:behavior w:val="content"/>
        </w:behaviors>
        <w:guid w:val="{1FA841CA-E8C5-4F13-B1AB-557947FADF5D}"/>
      </w:docPartPr>
      <w:docPartBody>
        <w:p w:rsidR="00150717" w:rsidRDefault="00150717" w:rsidP="00150717">
          <w:pPr>
            <w:pStyle w:val="EFEFB9EC5D8640C99609FCDBC1A99570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9894F57D8F964AA785B3B2D5699D483C"/>
        <w:category>
          <w:name w:val="General"/>
          <w:gallery w:val="placeholder"/>
        </w:category>
        <w:types>
          <w:type w:val="bbPlcHdr"/>
        </w:types>
        <w:behaviors>
          <w:behavior w:val="content"/>
        </w:behaviors>
        <w:guid w:val="{3B7178B7-2524-4BE9-BA28-C8B551714284}"/>
      </w:docPartPr>
      <w:docPartBody>
        <w:p w:rsidR="00150717" w:rsidRDefault="00150717" w:rsidP="00150717">
          <w:pPr>
            <w:pStyle w:val="9894F57D8F964AA785B3B2D5699D483C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46A4F22765614802AB4D5F5F194A9FB9"/>
        <w:category>
          <w:name w:val="General"/>
          <w:gallery w:val="placeholder"/>
        </w:category>
        <w:types>
          <w:type w:val="bbPlcHdr"/>
        </w:types>
        <w:behaviors>
          <w:behavior w:val="content"/>
        </w:behaviors>
        <w:guid w:val="{6E7D4D9D-B6D6-4C80-A1FB-E1A5676CF1C4}"/>
      </w:docPartPr>
      <w:docPartBody>
        <w:p w:rsidR="00150717" w:rsidRDefault="00150717" w:rsidP="00150717">
          <w:pPr>
            <w:pStyle w:val="46A4F22765614802AB4D5F5F194A9FB9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8AECD34770354971A3A9A072E1824BC9"/>
        <w:category>
          <w:name w:val="General"/>
          <w:gallery w:val="placeholder"/>
        </w:category>
        <w:types>
          <w:type w:val="bbPlcHdr"/>
        </w:types>
        <w:behaviors>
          <w:behavior w:val="content"/>
        </w:behaviors>
        <w:guid w:val="{6809519E-36C7-4F78-B596-BC1C3D62FB47}"/>
      </w:docPartPr>
      <w:docPartBody>
        <w:p w:rsidR="00150717" w:rsidRDefault="00150717" w:rsidP="00150717">
          <w:pPr>
            <w:pStyle w:val="8AECD34770354971A3A9A072E1824BC9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3E7CCA834F05469BA3515FDBEBCBFF60"/>
        <w:category>
          <w:name w:val="General"/>
          <w:gallery w:val="placeholder"/>
        </w:category>
        <w:types>
          <w:type w:val="bbPlcHdr"/>
        </w:types>
        <w:behaviors>
          <w:behavior w:val="content"/>
        </w:behaviors>
        <w:guid w:val="{AC046D24-997F-4434-987F-15C6A99100A1}"/>
      </w:docPartPr>
      <w:docPartBody>
        <w:p w:rsidR="00150717" w:rsidRDefault="00150717" w:rsidP="00150717">
          <w:pPr>
            <w:pStyle w:val="3E7CCA834F05469BA3515FDBEBCBFF60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1B33E2977A9842B19E35512D919E9E17"/>
        <w:category>
          <w:name w:val="General"/>
          <w:gallery w:val="placeholder"/>
        </w:category>
        <w:types>
          <w:type w:val="bbPlcHdr"/>
        </w:types>
        <w:behaviors>
          <w:behavior w:val="content"/>
        </w:behaviors>
        <w:guid w:val="{013B116B-E842-4D0C-8228-879AF33A3CF6}"/>
      </w:docPartPr>
      <w:docPartBody>
        <w:p w:rsidR="00150717" w:rsidRDefault="00150717" w:rsidP="00150717">
          <w:pPr>
            <w:pStyle w:val="1B33E2977A9842B19E35512D919E9E17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6D73A28925544F89AC7125391B6C5BEE"/>
        <w:category>
          <w:name w:val="General"/>
          <w:gallery w:val="placeholder"/>
        </w:category>
        <w:types>
          <w:type w:val="bbPlcHdr"/>
        </w:types>
        <w:behaviors>
          <w:behavior w:val="content"/>
        </w:behaviors>
        <w:guid w:val="{00D76CC4-B2AF-42C6-83D4-2D133959F550}"/>
      </w:docPartPr>
      <w:docPartBody>
        <w:p w:rsidR="00150717" w:rsidRDefault="00150717" w:rsidP="00150717">
          <w:pPr>
            <w:pStyle w:val="6D73A28925544F89AC7125391B6C5BEE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74AE1F3C468B444F9F58D3AD198C9340"/>
        <w:category>
          <w:name w:val="General"/>
          <w:gallery w:val="placeholder"/>
        </w:category>
        <w:types>
          <w:type w:val="bbPlcHdr"/>
        </w:types>
        <w:behaviors>
          <w:behavior w:val="content"/>
        </w:behaviors>
        <w:guid w:val="{8ACA6126-9991-4673-BF25-C1D5B900C4FB}"/>
      </w:docPartPr>
      <w:docPartBody>
        <w:p w:rsidR="00150717" w:rsidRDefault="00150717" w:rsidP="00150717">
          <w:pPr>
            <w:pStyle w:val="74AE1F3C468B444F9F58D3AD198C9340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4DFC4E679C294C7EA58C30541837372E"/>
        <w:category>
          <w:name w:val="General"/>
          <w:gallery w:val="placeholder"/>
        </w:category>
        <w:types>
          <w:type w:val="bbPlcHdr"/>
        </w:types>
        <w:behaviors>
          <w:behavior w:val="content"/>
        </w:behaviors>
        <w:guid w:val="{2194A7E3-BC42-4B35-B526-CA98C94C29D5}"/>
      </w:docPartPr>
      <w:docPartBody>
        <w:p w:rsidR="00150717" w:rsidRDefault="00150717" w:rsidP="00150717">
          <w:pPr>
            <w:pStyle w:val="4DFC4E679C294C7EA58C30541837372E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F0EC23B552C540FF8410083FC4D17711"/>
        <w:category>
          <w:name w:val="General"/>
          <w:gallery w:val="placeholder"/>
        </w:category>
        <w:types>
          <w:type w:val="bbPlcHdr"/>
        </w:types>
        <w:behaviors>
          <w:behavior w:val="content"/>
        </w:behaviors>
        <w:guid w:val="{2CE8F2C0-DFDE-4E61-936C-B1086E93720F}"/>
      </w:docPartPr>
      <w:docPartBody>
        <w:p w:rsidR="00150717" w:rsidRDefault="00150717" w:rsidP="00150717">
          <w:pPr>
            <w:pStyle w:val="F0EC23B552C540FF8410083FC4D17711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90567950B74D42CF83C345A42C8412AC"/>
        <w:category>
          <w:name w:val="General"/>
          <w:gallery w:val="placeholder"/>
        </w:category>
        <w:types>
          <w:type w:val="bbPlcHdr"/>
        </w:types>
        <w:behaviors>
          <w:behavior w:val="content"/>
        </w:behaviors>
        <w:guid w:val="{90DE6687-A6DB-47F5-9349-751FED3E59ED}"/>
      </w:docPartPr>
      <w:docPartBody>
        <w:p w:rsidR="00150717" w:rsidRDefault="00150717" w:rsidP="00150717">
          <w:pPr>
            <w:pStyle w:val="90567950B74D42CF83C345A42C8412AC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70677515396846CE85411D3D7DCB532A"/>
        <w:category>
          <w:name w:val="General"/>
          <w:gallery w:val="placeholder"/>
        </w:category>
        <w:types>
          <w:type w:val="bbPlcHdr"/>
        </w:types>
        <w:behaviors>
          <w:behavior w:val="content"/>
        </w:behaviors>
        <w:guid w:val="{6BEC8057-5B69-4569-BBD6-F1656A79D1F3}"/>
      </w:docPartPr>
      <w:docPartBody>
        <w:p w:rsidR="00150717" w:rsidRDefault="00150717" w:rsidP="00150717">
          <w:pPr>
            <w:pStyle w:val="70677515396846CE85411D3D7DCB532A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09EE157EF19C4AB08AA76B7352670C9E"/>
        <w:category>
          <w:name w:val="General"/>
          <w:gallery w:val="placeholder"/>
        </w:category>
        <w:types>
          <w:type w:val="bbPlcHdr"/>
        </w:types>
        <w:behaviors>
          <w:behavior w:val="content"/>
        </w:behaviors>
        <w:guid w:val="{3132A14C-7D85-4D5A-815D-DC889BEAC8DF}"/>
      </w:docPartPr>
      <w:docPartBody>
        <w:p w:rsidR="00150717" w:rsidRDefault="00150717" w:rsidP="00150717">
          <w:pPr>
            <w:pStyle w:val="09EE157EF19C4AB08AA76B7352670C9E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086FF6D476614453A808BC45ADC4EAEC"/>
        <w:category>
          <w:name w:val="General"/>
          <w:gallery w:val="placeholder"/>
        </w:category>
        <w:types>
          <w:type w:val="bbPlcHdr"/>
        </w:types>
        <w:behaviors>
          <w:behavior w:val="content"/>
        </w:behaviors>
        <w:guid w:val="{8F4A4E94-FA4D-4E73-959B-F15502779832}"/>
      </w:docPartPr>
      <w:docPartBody>
        <w:p w:rsidR="00150717" w:rsidRDefault="00150717" w:rsidP="00150717">
          <w:pPr>
            <w:pStyle w:val="086FF6D476614453A808BC45ADC4EAEC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ECBB0F953D83425FAD402554FB749731"/>
        <w:category>
          <w:name w:val="General"/>
          <w:gallery w:val="placeholder"/>
        </w:category>
        <w:types>
          <w:type w:val="bbPlcHdr"/>
        </w:types>
        <w:behaviors>
          <w:behavior w:val="content"/>
        </w:behaviors>
        <w:guid w:val="{E10929A9-9534-4DC9-9E09-C1E5184D88F0}"/>
      </w:docPartPr>
      <w:docPartBody>
        <w:p w:rsidR="00150717" w:rsidRDefault="00150717" w:rsidP="00150717">
          <w:pPr>
            <w:pStyle w:val="ECBB0F953D83425FAD402554FB749731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593AA56DC4914B31BCC7B237E3C19970"/>
        <w:category>
          <w:name w:val="General"/>
          <w:gallery w:val="placeholder"/>
        </w:category>
        <w:types>
          <w:type w:val="bbPlcHdr"/>
        </w:types>
        <w:behaviors>
          <w:behavior w:val="content"/>
        </w:behaviors>
        <w:guid w:val="{E11139A1-D6CE-499A-9CD7-70532C91EDA9}"/>
      </w:docPartPr>
      <w:docPartBody>
        <w:p w:rsidR="00150717" w:rsidRDefault="00150717" w:rsidP="00150717">
          <w:pPr>
            <w:pStyle w:val="593AA56DC4914B31BCC7B237E3C19970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580639A7D3A341C7AAD3EC8CAE917CDE"/>
        <w:category>
          <w:name w:val="General"/>
          <w:gallery w:val="placeholder"/>
        </w:category>
        <w:types>
          <w:type w:val="bbPlcHdr"/>
        </w:types>
        <w:behaviors>
          <w:behavior w:val="content"/>
        </w:behaviors>
        <w:guid w:val="{E69D62CD-B12A-4196-A027-F6C5DD154FAA}"/>
      </w:docPartPr>
      <w:docPartBody>
        <w:p w:rsidR="00150717" w:rsidRDefault="00150717" w:rsidP="00150717">
          <w:pPr>
            <w:pStyle w:val="580639A7D3A341C7AAD3EC8CAE917CDE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80904CF1C1894931AF2BA1D1909E2DB7"/>
        <w:category>
          <w:name w:val="General"/>
          <w:gallery w:val="placeholder"/>
        </w:category>
        <w:types>
          <w:type w:val="bbPlcHdr"/>
        </w:types>
        <w:behaviors>
          <w:behavior w:val="content"/>
        </w:behaviors>
        <w:guid w:val="{9C1A1CB0-467B-4856-9A13-DC0CA081582C}"/>
      </w:docPartPr>
      <w:docPartBody>
        <w:p w:rsidR="00150717" w:rsidRDefault="00150717" w:rsidP="00150717">
          <w:pPr>
            <w:pStyle w:val="80904CF1C1894931AF2BA1D1909E2DB7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AE8F457AE2B9441893DF4D6DA998FF3C"/>
        <w:category>
          <w:name w:val="General"/>
          <w:gallery w:val="placeholder"/>
        </w:category>
        <w:types>
          <w:type w:val="bbPlcHdr"/>
        </w:types>
        <w:behaviors>
          <w:behavior w:val="content"/>
        </w:behaviors>
        <w:guid w:val="{A039316C-F22A-4279-8ADB-144FF54F0DE5}"/>
      </w:docPartPr>
      <w:docPartBody>
        <w:p w:rsidR="00150717" w:rsidRDefault="00150717" w:rsidP="00150717">
          <w:pPr>
            <w:pStyle w:val="AE8F457AE2B9441893DF4D6DA998FF3C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1B45F3FEA5134842BD073BAC224992DD"/>
        <w:category>
          <w:name w:val="General"/>
          <w:gallery w:val="placeholder"/>
        </w:category>
        <w:types>
          <w:type w:val="bbPlcHdr"/>
        </w:types>
        <w:behaviors>
          <w:behavior w:val="content"/>
        </w:behaviors>
        <w:guid w:val="{FAEBB29F-CDED-4BF1-8BDB-FF5E34F0A785}"/>
      </w:docPartPr>
      <w:docPartBody>
        <w:p w:rsidR="00150717" w:rsidRDefault="00150717" w:rsidP="00150717">
          <w:pPr>
            <w:pStyle w:val="1B45F3FEA5134842BD073BAC224992DD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136D4B8EAB1D48BCA15C08065FB572EF"/>
        <w:category>
          <w:name w:val="General"/>
          <w:gallery w:val="placeholder"/>
        </w:category>
        <w:types>
          <w:type w:val="bbPlcHdr"/>
        </w:types>
        <w:behaviors>
          <w:behavior w:val="content"/>
        </w:behaviors>
        <w:guid w:val="{FF5CC835-A68E-4DE2-9F00-1E0C654041B9}"/>
      </w:docPartPr>
      <w:docPartBody>
        <w:p w:rsidR="00150717" w:rsidRDefault="00150717" w:rsidP="00150717">
          <w:pPr>
            <w:pStyle w:val="136D4B8EAB1D48BCA15C08065FB572EF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5AFA7C2434704CDAAB38CC63AFDB561C"/>
        <w:category>
          <w:name w:val="General"/>
          <w:gallery w:val="placeholder"/>
        </w:category>
        <w:types>
          <w:type w:val="bbPlcHdr"/>
        </w:types>
        <w:behaviors>
          <w:behavior w:val="content"/>
        </w:behaviors>
        <w:guid w:val="{15891C32-DEB2-4AB1-9979-ADDD0E609586}"/>
      </w:docPartPr>
      <w:docPartBody>
        <w:p w:rsidR="00150717" w:rsidRDefault="00150717" w:rsidP="00150717">
          <w:pPr>
            <w:pStyle w:val="5AFA7C2434704CDAAB38CC63AFDB561C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75FF54470C3D4326BAFFF31211FE2B57"/>
        <w:category>
          <w:name w:val="General"/>
          <w:gallery w:val="placeholder"/>
        </w:category>
        <w:types>
          <w:type w:val="bbPlcHdr"/>
        </w:types>
        <w:behaviors>
          <w:behavior w:val="content"/>
        </w:behaviors>
        <w:guid w:val="{81DA9695-0ED9-4B3B-8813-95430608834D}"/>
      </w:docPartPr>
      <w:docPartBody>
        <w:p w:rsidR="00150717" w:rsidRDefault="00150717" w:rsidP="00150717">
          <w:pPr>
            <w:pStyle w:val="75FF54470C3D4326BAFFF31211FE2B57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B1ECE7D28B2D49C8A59BC60368D7390F"/>
        <w:category>
          <w:name w:val="General"/>
          <w:gallery w:val="placeholder"/>
        </w:category>
        <w:types>
          <w:type w:val="bbPlcHdr"/>
        </w:types>
        <w:behaviors>
          <w:behavior w:val="content"/>
        </w:behaviors>
        <w:guid w:val="{9C9BCC9F-0786-44B7-8C38-C7C4AFA89211}"/>
      </w:docPartPr>
      <w:docPartBody>
        <w:p w:rsidR="00150717" w:rsidRDefault="00150717" w:rsidP="00150717">
          <w:pPr>
            <w:pStyle w:val="B1ECE7D28B2D49C8A59BC60368D7390F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812C4980EDCD4EF0A238A8612D19C4E8"/>
        <w:category>
          <w:name w:val="General"/>
          <w:gallery w:val="placeholder"/>
        </w:category>
        <w:types>
          <w:type w:val="bbPlcHdr"/>
        </w:types>
        <w:behaviors>
          <w:behavior w:val="content"/>
        </w:behaviors>
        <w:guid w:val="{F3F80043-A620-42C3-9945-4AD86367F2E3}"/>
      </w:docPartPr>
      <w:docPartBody>
        <w:p w:rsidR="00150717" w:rsidRDefault="00150717" w:rsidP="00150717">
          <w:pPr>
            <w:pStyle w:val="812C4980EDCD4EF0A238A8612D19C4E8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7777236F05BE42E987AA1D8978DFF51B"/>
        <w:category>
          <w:name w:val="General"/>
          <w:gallery w:val="placeholder"/>
        </w:category>
        <w:types>
          <w:type w:val="bbPlcHdr"/>
        </w:types>
        <w:behaviors>
          <w:behavior w:val="content"/>
        </w:behaviors>
        <w:guid w:val="{597A1FA4-4F04-4C00-964C-F6236B243520}"/>
      </w:docPartPr>
      <w:docPartBody>
        <w:p w:rsidR="00150717" w:rsidRDefault="00150717" w:rsidP="00150717">
          <w:pPr>
            <w:pStyle w:val="7777236F05BE42E987AA1D8978DFF51B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9A84F0E4263C4424B08995BE461175D4"/>
        <w:category>
          <w:name w:val="General"/>
          <w:gallery w:val="placeholder"/>
        </w:category>
        <w:types>
          <w:type w:val="bbPlcHdr"/>
        </w:types>
        <w:behaviors>
          <w:behavior w:val="content"/>
        </w:behaviors>
        <w:guid w:val="{1B9C7B2C-778C-48D2-8796-A39F2CCBB0E8}"/>
      </w:docPartPr>
      <w:docPartBody>
        <w:p w:rsidR="00150717" w:rsidRDefault="00150717" w:rsidP="00150717">
          <w:pPr>
            <w:pStyle w:val="9A84F0E4263C4424B08995BE461175D44"/>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83E34DD535714A6BB9B5387D7F746738"/>
        <w:category>
          <w:name w:val="General"/>
          <w:gallery w:val="placeholder"/>
        </w:category>
        <w:types>
          <w:type w:val="bbPlcHdr"/>
        </w:types>
        <w:behaviors>
          <w:behavior w:val="content"/>
        </w:behaviors>
        <w:guid w:val="{F59CC872-E1B6-4F07-94ED-9E70F7CE16BA}"/>
      </w:docPartPr>
      <w:docPartBody>
        <w:p w:rsidR="00150717" w:rsidRDefault="00150717" w:rsidP="00150717">
          <w:pPr>
            <w:pStyle w:val="83E34DD535714A6BB9B5387D7F746738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4ACF26CDBA2C4D0D88380DADF8B9B5EA"/>
        <w:category>
          <w:name w:val="General"/>
          <w:gallery w:val="placeholder"/>
        </w:category>
        <w:types>
          <w:type w:val="bbPlcHdr"/>
        </w:types>
        <w:behaviors>
          <w:behavior w:val="content"/>
        </w:behaviors>
        <w:guid w:val="{D98712E9-79CC-43BA-885C-DF534D9A7559}"/>
      </w:docPartPr>
      <w:docPartBody>
        <w:p w:rsidR="00150717" w:rsidRDefault="00150717" w:rsidP="00150717">
          <w:pPr>
            <w:pStyle w:val="4ACF26CDBA2C4D0D88380DADF8B9B5EA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1D8F37FBFFDD400DB8B4E672BD377EBF"/>
        <w:category>
          <w:name w:val="General"/>
          <w:gallery w:val="placeholder"/>
        </w:category>
        <w:types>
          <w:type w:val="bbPlcHdr"/>
        </w:types>
        <w:behaviors>
          <w:behavior w:val="content"/>
        </w:behaviors>
        <w:guid w:val="{B357055A-37A8-4BFF-ADF8-54D70BB4F2D2}"/>
      </w:docPartPr>
      <w:docPartBody>
        <w:p w:rsidR="00150717" w:rsidRDefault="00150717" w:rsidP="00150717">
          <w:pPr>
            <w:pStyle w:val="1D8F37FBFFDD400DB8B4E672BD377EBF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CC0946240CEF4F5498E5C7C27AB40B98"/>
        <w:category>
          <w:name w:val="General"/>
          <w:gallery w:val="placeholder"/>
        </w:category>
        <w:types>
          <w:type w:val="bbPlcHdr"/>
        </w:types>
        <w:behaviors>
          <w:behavior w:val="content"/>
        </w:behaviors>
        <w:guid w:val="{6E97341D-66D3-4807-B8E8-B8C0FDB1F28B}"/>
      </w:docPartPr>
      <w:docPartBody>
        <w:p w:rsidR="00150717" w:rsidRDefault="00150717" w:rsidP="00150717">
          <w:pPr>
            <w:pStyle w:val="CC0946240CEF4F5498E5C7C27AB40B98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252F0F85875B4076A4D46D5C05B487B0"/>
        <w:category>
          <w:name w:val="General"/>
          <w:gallery w:val="placeholder"/>
        </w:category>
        <w:types>
          <w:type w:val="bbPlcHdr"/>
        </w:types>
        <w:behaviors>
          <w:behavior w:val="content"/>
        </w:behaviors>
        <w:guid w:val="{1A2BE532-BA68-4876-8CD3-D5F3433EC682}"/>
      </w:docPartPr>
      <w:docPartBody>
        <w:p w:rsidR="00150717" w:rsidRDefault="00150717" w:rsidP="00150717">
          <w:pPr>
            <w:pStyle w:val="252F0F85875B4076A4D46D5C05B487B0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82FFBD72E1E54D4996A49011D0D06616"/>
        <w:category>
          <w:name w:val="General"/>
          <w:gallery w:val="placeholder"/>
        </w:category>
        <w:types>
          <w:type w:val="bbPlcHdr"/>
        </w:types>
        <w:behaviors>
          <w:behavior w:val="content"/>
        </w:behaviors>
        <w:guid w:val="{123F0B34-B7F2-43D3-8D47-C82FD26B6F2D}"/>
      </w:docPartPr>
      <w:docPartBody>
        <w:p w:rsidR="00150717" w:rsidRDefault="00150717" w:rsidP="00150717">
          <w:pPr>
            <w:pStyle w:val="82FFBD72E1E54D4996A49011D0D06616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D4BCCC442DDD4A67906E6E233324FD3B"/>
        <w:category>
          <w:name w:val="General"/>
          <w:gallery w:val="placeholder"/>
        </w:category>
        <w:types>
          <w:type w:val="bbPlcHdr"/>
        </w:types>
        <w:behaviors>
          <w:behavior w:val="content"/>
        </w:behaviors>
        <w:guid w:val="{0B08B545-94AC-4FE3-B6E5-293422EA0CCB}"/>
      </w:docPartPr>
      <w:docPartBody>
        <w:p w:rsidR="00150717" w:rsidRDefault="00150717" w:rsidP="00150717">
          <w:pPr>
            <w:pStyle w:val="D4BCCC442DDD4A67906E6E233324FD3B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2B602964D86143ECB579E7D8D4C22A68"/>
        <w:category>
          <w:name w:val="General"/>
          <w:gallery w:val="placeholder"/>
        </w:category>
        <w:types>
          <w:type w:val="bbPlcHdr"/>
        </w:types>
        <w:behaviors>
          <w:behavior w:val="content"/>
        </w:behaviors>
        <w:guid w:val="{5BDDBB5F-610B-48D7-A7B7-25317682D7A6}"/>
      </w:docPartPr>
      <w:docPartBody>
        <w:p w:rsidR="00150717" w:rsidRDefault="00150717" w:rsidP="00150717">
          <w:pPr>
            <w:pStyle w:val="2B602964D86143ECB579E7D8D4C22A68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CE8C1081ADD44ABCA0E486371C73304D"/>
        <w:category>
          <w:name w:val="General"/>
          <w:gallery w:val="placeholder"/>
        </w:category>
        <w:types>
          <w:type w:val="bbPlcHdr"/>
        </w:types>
        <w:behaviors>
          <w:behavior w:val="content"/>
        </w:behaviors>
        <w:guid w:val="{3E879B6E-838C-49EF-B72A-A926A95D6457}"/>
      </w:docPartPr>
      <w:docPartBody>
        <w:p w:rsidR="00150717" w:rsidRDefault="00150717" w:rsidP="00150717">
          <w:pPr>
            <w:pStyle w:val="CE8C1081ADD44ABCA0E486371C73304D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C3EF9A635BD349728B1FE50E29A806B8"/>
        <w:category>
          <w:name w:val="General"/>
          <w:gallery w:val="placeholder"/>
        </w:category>
        <w:types>
          <w:type w:val="bbPlcHdr"/>
        </w:types>
        <w:behaviors>
          <w:behavior w:val="content"/>
        </w:behaviors>
        <w:guid w:val="{FAFE0FD7-408C-4E94-AD68-C7C1A418BCE5}"/>
      </w:docPartPr>
      <w:docPartBody>
        <w:p w:rsidR="00150717" w:rsidRDefault="00150717" w:rsidP="00150717">
          <w:pPr>
            <w:pStyle w:val="C3EF9A635BD349728B1FE50E29A806B8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8DA60BB29411417CAE049573D5F0D3BD"/>
        <w:category>
          <w:name w:val="General"/>
          <w:gallery w:val="placeholder"/>
        </w:category>
        <w:types>
          <w:type w:val="bbPlcHdr"/>
        </w:types>
        <w:behaviors>
          <w:behavior w:val="content"/>
        </w:behaviors>
        <w:guid w:val="{5EFA99DB-B362-4DA0-AC62-24A04A6FA8A7}"/>
      </w:docPartPr>
      <w:docPartBody>
        <w:p w:rsidR="00150717" w:rsidRDefault="00150717" w:rsidP="00150717">
          <w:pPr>
            <w:pStyle w:val="8DA60BB29411417CAE049573D5F0D3BD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84D7837D093B4E95AE24BC949EFFB8B1"/>
        <w:category>
          <w:name w:val="General"/>
          <w:gallery w:val="placeholder"/>
        </w:category>
        <w:types>
          <w:type w:val="bbPlcHdr"/>
        </w:types>
        <w:behaviors>
          <w:behavior w:val="content"/>
        </w:behaviors>
        <w:guid w:val="{CBFD48AE-45D4-48F6-87ED-5580B0F21487}"/>
      </w:docPartPr>
      <w:docPartBody>
        <w:p w:rsidR="00150717" w:rsidRDefault="00150717" w:rsidP="00150717">
          <w:pPr>
            <w:pStyle w:val="84D7837D093B4E95AE24BC949EFFB8B1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A9FAB2F5BED24538AAC86C42C97B3F6B"/>
        <w:category>
          <w:name w:val="General"/>
          <w:gallery w:val="placeholder"/>
        </w:category>
        <w:types>
          <w:type w:val="bbPlcHdr"/>
        </w:types>
        <w:behaviors>
          <w:behavior w:val="content"/>
        </w:behaviors>
        <w:guid w:val="{7C09B4A0-C07C-487F-949D-6A23F34A8A3D}"/>
      </w:docPartPr>
      <w:docPartBody>
        <w:p w:rsidR="00150717" w:rsidRDefault="00150717" w:rsidP="00150717">
          <w:pPr>
            <w:pStyle w:val="A9FAB2F5BED24538AAC86C42C97B3F6B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B509D1A2E4584C648657EF4B6F87360F"/>
        <w:category>
          <w:name w:val="General"/>
          <w:gallery w:val="placeholder"/>
        </w:category>
        <w:types>
          <w:type w:val="bbPlcHdr"/>
        </w:types>
        <w:behaviors>
          <w:behavior w:val="content"/>
        </w:behaviors>
        <w:guid w:val="{45B53D42-DD50-49B1-A28F-99229533F26E}"/>
      </w:docPartPr>
      <w:docPartBody>
        <w:p w:rsidR="00150717" w:rsidRDefault="00150717" w:rsidP="00150717">
          <w:pPr>
            <w:pStyle w:val="B509D1A2E4584C648657EF4B6F87360F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39C63585553A457FB6FD57FD5D153730"/>
        <w:category>
          <w:name w:val="General"/>
          <w:gallery w:val="placeholder"/>
        </w:category>
        <w:types>
          <w:type w:val="bbPlcHdr"/>
        </w:types>
        <w:behaviors>
          <w:behavior w:val="content"/>
        </w:behaviors>
        <w:guid w:val="{92BAC74A-90C3-4524-ACBC-5689FE6DC4AB}"/>
      </w:docPartPr>
      <w:docPartBody>
        <w:p w:rsidR="00150717" w:rsidRDefault="00150717" w:rsidP="00150717">
          <w:pPr>
            <w:pStyle w:val="39C63585553A457FB6FD57FD5D153730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AF86711CFD6A410E8F502E1A2F86D85C"/>
        <w:category>
          <w:name w:val="General"/>
          <w:gallery w:val="placeholder"/>
        </w:category>
        <w:types>
          <w:type w:val="bbPlcHdr"/>
        </w:types>
        <w:behaviors>
          <w:behavior w:val="content"/>
        </w:behaviors>
        <w:guid w:val="{6AD84298-A98C-46D9-9A0D-1311EFB39C88}"/>
      </w:docPartPr>
      <w:docPartBody>
        <w:p w:rsidR="00150717" w:rsidRDefault="00150717" w:rsidP="00150717">
          <w:pPr>
            <w:pStyle w:val="AF86711CFD6A410E8F502E1A2F86D85C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33C7D3767C944DEEA207920B9893618E"/>
        <w:category>
          <w:name w:val="General"/>
          <w:gallery w:val="placeholder"/>
        </w:category>
        <w:types>
          <w:type w:val="bbPlcHdr"/>
        </w:types>
        <w:behaviors>
          <w:behavior w:val="content"/>
        </w:behaviors>
        <w:guid w:val="{45403A2C-2B75-4A14-BA7E-9D5661789EA8}"/>
      </w:docPartPr>
      <w:docPartBody>
        <w:p w:rsidR="00150717" w:rsidRDefault="00150717" w:rsidP="00150717">
          <w:pPr>
            <w:pStyle w:val="33C7D3767C944DEEA207920B9893618E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E55D4A1CE0C74B9AAE4BC33D41E47D3F"/>
        <w:category>
          <w:name w:val="General"/>
          <w:gallery w:val="placeholder"/>
        </w:category>
        <w:types>
          <w:type w:val="bbPlcHdr"/>
        </w:types>
        <w:behaviors>
          <w:behavior w:val="content"/>
        </w:behaviors>
        <w:guid w:val="{C2EEEE03-3469-471A-AF92-2C08C8571932}"/>
      </w:docPartPr>
      <w:docPartBody>
        <w:p w:rsidR="00150717" w:rsidRDefault="00150717" w:rsidP="00150717">
          <w:pPr>
            <w:pStyle w:val="E55D4A1CE0C74B9AAE4BC33D41E47D3F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FE6B3B6436A24F2A8D639497FFB54EBB"/>
        <w:category>
          <w:name w:val="General"/>
          <w:gallery w:val="placeholder"/>
        </w:category>
        <w:types>
          <w:type w:val="bbPlcHdr"/>
        </w:types>
        <w:behaviors>
          <w:behavior w:val="content"/>
        </w:behaviors>
        <w:guid w:val="{2BA5D208-07DD-4F00-9F63-15D438E8F096}"/>
      </w:docPartPr>
      <w:docPartBody>
        <w:p w:rsidR="00150717" w:rsidRDefault="00150717" w:rsidP="00150717">
          <w:pPr>
            <w:pStyle w:val="FE6B3B6436A24F2A8D639497FFB54EBB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9FD762B1D4EA49DD95F5FE8C7B612443"/>
        <w:category>
          <w:name w:val="General"/>
          <w:gallery w:val="placeholder"/>
        </w:category>
        <w:types>
          <w:type w:val="bbPlcHdr"/>
        </w:types>
        <w:behaviors>
          <w:behavior w:val="content"/>
        </w:behaviors>
        <w:guid w:val="{C0D4DCC4-68E1-4E7C-9891-C4645F615EED}"/>
      </w:docPartPr>
      <w:docPartBody>
        <w:p w:rsidR="00150717" w:rsidRDefault="00150717" w:rsidP="00150717">
          <w:pPr>
            <w:pStyle w:val="9FD762B1D4EA49DD95F5FE8C7B612443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2512537995CD43ECA3F8D9F738E556F6"/>
        <w:category>
          <w:name w:val="General"/>
          <w:gallery w:val="placeholder"/>
        </w:category>
        <w:types>
          <w:type w:val="bbPlcHdr"/>
        </w:types>
        <w:behaviors>
          <w:behavior w:val="content"/>
        </w:behaviors>
        <w:guid w:val="{9E852F49-F3D1-477C-AC3A-F89D6EF33EAA}"/>
      </w:docPartPr>
      <w:docPartBody>
        <w:p w:rsidR="00150717" w:rsidRDefault="00150717" w:rsidP="00150717">
          <w:pPr>
            <w:pStyle w:val="2512537995CD43ECA3F8D9F738E556F6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3ED9B1E0E3CA46288F58192BCB17EFF0"/>
        <w:category>
          <w:name w:val="General"/>
          <w:gallery w:val="placeholder"/>
        </w:category>
        <w:types>
          <w:type w:val="bbPlcHdr"/>
        </w:types>
        <w:behaviors>
          <w:behavior w:val="content"/>
        </w:behaviors>
        <w:guid w:val="{FB9DBF30-CC3E-4EDB-BFBF-2E29C328419D}"/>
      </w:docPartPr>
      <w:docPartBody>
        <w:p w:rsidR="00150717" w:rsidRDefault="00150717" w:rsidP="00150717">
          <w:pPr>
            <w:pStyle w:val="3ED9B1E0E3CA46288F58192BCB17EFF0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DC96A7F15BFC4CA9A2C1568427F56DF2"/>
        <w:category>
          <w:name w:val="General"/>
          <w:gallery w:val="placeholder"/>
        </w:category>
        <w:types>
          <w:type w:val="bbPlcHdr"/>
        </w:types>
        <w:behaviors>
          <w:behavior w:val="content"/>
        </w:behaviors>
        <w:guid w:val="{3D275155-706E-45D7-BB42-7F7FC336F131}"/>
      </w:docPartPr>
      <w:docPartBody>
        <w:p w:rsidR="00150717" w:rsidRDefault="00150717" w:rsidP="00150717">
          <w:pPr>
            <w:pStyle w:val="DC96A7F15BFC4CA9A2C1568427F56DF2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D2D960736EDA457F8CC1D67972D32190"/>
        <w:category>
          <w:name w:val="General"/>
          <w:gallery w:val="placeholder"/>
        </w:category>
        <w:types>
          <w:type w:val="bbPlcHdr"/>
        </w:types>
        <w:behaviors>
          <w:behavior w:val="content"/>
        </w:behaviors>
        <w:guid w:val="{34DEE630-EA83-4ED9-B3A2-0B3EFE079453}"/>
      </w:docPartPr>
      <w:docPartBody>
        <w:p w:rsidR="00150717" w:rsidRDefault="00150717" w:rsidP="00150717">
          <w:pPr>
            <w:pStyle w:val="D2D960736EDA457F8CC1D67972D32190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73536C3B25144AE0875E877F553CEFB8"/>
        <w:category>
          <w:name w:val="General"/>
          <w:gallery w:val="placeholder"/>
        </w:category>
        <w:types>
          <w:type w:val="bbPlcHdr"/>
        </w:types>
        <w:behaviors>
          <w:behavior w:val="content"/>
        </w:behaviors>
        <w:guid w:val="{2BE7F2DD-8A7B-4194-928E-C52B8893D80C}"/>
      </w:docPartPr>
      <w:docPartBody>
        <w:p w:rsidR="00150717" w:rsidRDefault="00150717" w:rsidP="00150717">
          <w:pPr>
            <w:pStyle w:val="73536C3B25144AE0875E877F553CEFB8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69C64B5D869E44BEBE9D567FF0FF2CF2"/>
        <w:category>
          <w:name w:val="General"/>
          <w:gallery w:val="placeholder"/>
        </w:category>
        <w:types>
          <w:type w:val="bbPlcHdr"/>
        </w:types>
        <w:behaviors>
          <w:behavior w:val="content"/>
        </w:behaviors>
        <w:guid w:val="{BC3EFD2A-9DBF-41A3-86C9-5D0F1752F290}"/>
      </w:docPartPr>
      <w:docPartBody>
        <w:p w:rsidR="00150717" w:rsidRDefault="00150717" w:rsidP="00150717">
          <w:pPr>
            <w:pStyle w:val="69C64B5D869E44BEBE9D567FF0FF2CF2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8FCD182AC70A4C3FA07695C1B7F7EA50"/>
        <w:category>
          <w:name w:val="General"/>
          <w:gallery w:val="placeholder"/>
        </w:category>
        <w:types>
          <w:type w:val="bbPlcHdr"/>
        </w:types>
        <w:behaviors>
          <w:behavior w:val="content"/>
        </w:behaviors>
        <w:guid w:val="{57B9F1D2-BBD9-4D1A-AE4C-D253DDDE4173}"/>
      </w:docPartPr>
      <w:docPartBody>
        <w:p w:rsidR="00150717" w:rsidRDefault="00150717" w:rsidP="00150717">
          <w:pPr>
            <w:pStyle w:val="8FCD182AC70A4C3FA07695C1B7F7EA50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DA004269C13A4B3BB5DFBE32BFF23A8A"/>
        <w:category>
          <w:name w:val="General"/>
          <w:gallery w:val="placeholder"/>
        </w:category>
        <w:types>
          <w:type w:val="bbPlcHdr"/>
        </w:types>
        <w:behaviors>
          <w:behavior w:val="content"/>
        </w:behaviors>
        <w:guid w:val="{CC260A89-D87F-41A1-9070-2EC224191346}"/>
      </w:docPartPr>
      <w:docPartBody>
        <w:p w:rsidR="00150717" w:rsidRDefault="00150717" w:rsidP="00150717">
          <w:pPr>
            <w:pStyle w:val="DA004269C13A4B3BB5DFBE32BFF23A8A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77F451DCFAA14D70B9305AFBDBFBE240"/>
        <w:category>
          <w:name w:val="General"/>
          <w:gallery w:val="placeholder"/>
        </w:category>
        <w:types>
          <w:type w:val="bbPlcHdr"/>
        </w:types>
        <w:behaviors>
          <w:behavior w:val="content"/>
        </w:behaviors>
        <w:guid w:val="{119119C8-6A7B-4DD8-B4E6-A2767056B78F}"/>
      </w:docPartPr>
      <w:docPartBody>
        <w:p w:rsidR="00150717" w:rsidRDefault="00150717" w:rsidP="00150717">
          <w:pPr>
            <w:pStyle w:val="77F451DCFAA14D70B9305AFBDBFBE240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4E81C542C3914928B4CCD4D31F7D7932"/>
        <w:category>
          <w:name w:val="General"/>
          <w:gallery w:val="placeholder"/>
        </w:category>
        <w:types>
          <w:type w:val="bbPlcHdr"/>
        </w:types>
        <w:behaviors>
          <w:behavior w:val="content"/>
        </w:behaviors>
        <w:guid w:val="{34B7A27E-EFFC-4FB7-BB67-C8B70C6A9E7F}"/>
      </w:docPartPr>
      <w:docPartBody>
        <w:p w:rsidR="00150717" w:rsidRDefault="00150717" w:rsidP="00150717">
          <w:pPr>
            <w:pStyle w:val="4E81C542C3914928B4CCD4D31F7D7932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B61C0C3CB2FA4251A4561DC4D592F2B9"/>
        <w:category>
          <w:name w:val="General"/>
          <w:gallery w:val="placeholder"/>
        </w:category>
        <w:types>
          <w:type w:val="bbPlcHdr"/>
        </w:types>
        <w:behaviors>
          <w:behavior w:val="content"/>
        </w:behaviors>
        <w:guid w:val="{4D3EDADD-A052-486F-B9E2-8D9A5B993CD4}"/>
      </w:docPartPr>
      <w:docPartBody>
        <w:p w:rsidR="00150717" w:rsidRDefault="00150717" w:rsidP="00150717">
          <w:pPr>
            <w:pStyle w:val="B61C0C3CB2FA4251A4561DC4D592F2B9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CE78D35222244793BD4E7AA71039D6D0"/>
        <w:category>
          <w:name w:val="General"/>
          <w:gallery w:val="placeholder"/>
        </w:category>
        <w:types>
          <w:type w:val="bbPlcHdr"/>
        </w:types>
        <w:behaviors>
          <w:behavior w:val="content"/>
        </w:behaviors>
        <w:guid w:val="{49F501D9-E803-4E2B-B9A7-5777658EEFC6}"/>
      </w:docPartPr>
      <w:docPartBody>
        <w:p w:rsidR="00150717" w:rsidRDefault="00150717" w:rsidP="00150717">
          <w:pPr>
            <w:pStyle w:val="CE78D35222244793BD4E7AA71039D6D0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8FBEA11C6C314F7CAD394CF79D80C00C"/>
        <w:category>
          <w:name w:val="General"/>
          <w:gallery w:val="placeholder"/>
        </w:category>
        <w:types>
          <w:type w:val="bbPlcHdr"/>
        </w:types>
        <w:behaviors>
          <w:behavior w:val="content"/>
        </w:behaviors>
        <w:guid w:val="{6D05CD80-A2B8-4506-AA51-F226645C1DEE}"/>
      </w:docPartPr>
      <w:docPartBody>
        <w:p w:rsidR="00150717" w:rsidRDefault="00150717" w:rsidP="00150717">
          <w:pPr>
            <w:pStyle w:val="8FBEA11C6C314F7CAD394CF79D80C00C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8FBEA3C20F0B49CEA37CFBA30DC1BC7A"/>
        <w:category>
          <w:name w:val="General"/>
          <w:gallery w:val="placeholder"/>
        </w:category>
        <w:types>
          <w:type w:val="bbPlcHdr"/>
        </w:types>
        <w:behaviors>
          <w:behavior w:val="content"/>
        </w:behaviors>
        <w:guid w:val="{F4303C3A-15ED-4085-943B-978FB0A64211}"/>
      </w:docPartPr>
      <w:docPartBody>
        <w:p w:rsidR="00150717" w:rsidRDefault="00150717" w:rsidP="00150717">
          <w:pPr>
            <w:pStyle w:val="8FBEA3C20F0B49CEA37CFBA30DC1BC7A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2188980A054749D49E443503A8D54586"/>
        <w:category>
          <w:name w:val="General"/>
          <w:gallery w:val="placeholder"/>
        </w:category>
        <w:types>
          <w:type w:val="bbPlcHdr"/>
        </w:types>
        <w:behaviors>
          <w:behavior w:val="content"/>
        </w:behaviors>
        <w:guid w:val="{AF16DE45-7670-423F-BC19-60DE49F9CE9F}"/>
      </w:docPartPr>
      <w:docPartBody>
        <w:p w:rsidR="00150717" w:rsidRDefault="00150717" w:rsidP="00150717">
          <w:pPr>
            <w:pStyle w:val="2188980A054749D49E443503A8D54586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E086C01F53184B0CBF020015012A3DE8"/>
        <w:category>
          <w:name w:val="General"/>
          <w:gallery w:val="placeholder"/>
        </w:category>
        <w:types>
          <w:type w:val="bbPlcHdr"/>
        </w:types>
        <w:behaviors>
          <w:behavior w:val="content"/>
        </w:behaviors>
        <w:guid w:val="{7A18DDAD-0672-4425-BBA3-AE72AB923889}"/>
      </w:docPartPr>
      <w:docPartBody>
        <w:p w:rsidR="00150717" w:rsidRDefault="00150717" w:rsidP="00150717">
          <w:pPr>
            <w:pStyle w:val="E086C01F53184B0CBF020015012A3DE82"/>
          </w:pPr>
          <w:r w:rsidRPr="00C12C4A">
            <w:rPr>
              <w:rStyle w:val="PlaceholderText"/>
              <w:color w:val="FF0000"/>
              <w:sz w:val="20"/>
              <w:szCs w:val="20"/>
            </w:rPr>
            <w:t xml:space="preserve"> </w:t>
          </w:r>
          <w:r w:rsidRPr="00C12C4A">
            <w:rPr>
              <w:rStyle w:val="PlaceholderText"/>
              <w:color w:val="FF0000"/>
              <w:sz w:val="18"/>
              <w:szCs w:val="18"/>
            </w:rPr>
            <w:t>enter number</w:t>
          </w:r>
          <w:r w:rsidRPr="00C12C4A">
            <w:rPr>
              <w:b w:val="0"/>
              <w:color w:val="auto"/>
              <w:sz w:val="20"/>
              <w:szCs w:val="20"/>
            </w:rPr>
            <w:t xml:space="preserve"> </w:t>
          </w:r>
        </w:p>
      </w:docPartBody>
    </w:docPart>
    <w:docPart>
      <w:docPartPr>
        <w:name w:val="DDF587074D6D4EF8BEE04533ACF88787"/>
        <w:category>
          <w:name w:val="General"/>
          <w:gallery w:val="placeholder"/>
        </w:category>
        <w:types>
          <w:type w:val="bbPlcHdr"/>
        </w:types>
        <w:behaviors>
          <w:behavior w:val="content"/>
        </w:behaviors>
        <w:guid w:val="{BEF350AC-DB18-4FCE-8BC8-EA657B737AAC}"/>
      </w:docPartPr>
      <w:docPartBody>
        <w:p w:rsidR="00150717" w:rsidRDefault="00150717" w:rsidP="00150717">
          <w:pPr>
            <w:pStyle w:val="DDF587074D6D4EF8BEE04533ACF887872"/>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DE8EA0AF66FD48E6B944B4838A8C50F4"/>
        <w:category>
          <w:name w:val="General"/>
          <w:gallery w:val="placeholder"/>
        </w:category>
        <w:types>
          <w:type w:val="bbPlcHdr"/>
        </w:types>
        <w:behaviors>
          <w:behavior w:val="content"/>
        </w:behaviors>
        <w:guid w:val="{1BC1FF11-2ECC-4507-B2A3-0684BCBA3FD9}"/>
      </w:docPartPr>
      <w:docPartBody>
        <w:p w:rsidR="00150717" w:rsidRDefault="00150717" w:rsidP="00150717">
          <w:pPr>
            <w:pStyle w:val="DE8EA0AF66FD48E6B944B4838A8C50F42"/>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1ED0163EA19248B8A56BA302C8A979D7"/>
        <w:category>
          <w:name w:val="General"/>
          <w:gallery w:val="placeholder"/>
        </w:category>
        <w:types>
          <w:type w:val="bbPlcHdr"/>
        </w:types>
        <w:behaviors>
          <w:behavior w:val="content"/>
        </w:behaviors>
        <w:guid w:val="{C0CFB78D-E14B-43DB-B738-67D69965A498}"/>
      </w:docPartPr>
      <w:docPartBody>
        <w:p w:rsidR="00150717" w:rsidRDefault="00150717" w:rsidP="00150717">
          <w:pPr>
            <w:pStyle w:val="1ED0163EA19248B8A56BA302C8A979D72"/>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6D7B32256CE2441EB5A1EC1BDD507789"/>
        <w:category>
          <w:name w:val="General"/>
          <w:gallery w:val="placeholder"/>
        </w:category>
        <w:types>
          <w:type w:val="bbPlcHdr"/>
        </w:types>
        <w:behaviors>
          <w:behavior w:val="content"/>
        </w:behaviors>
        <w:guid w:val="{B09BC2D4-7095-46CB-B327-C5E5BD4BF7F0}"/>
      </w:docPartPr>
      <w:docPartBody>
        <w:p w:rsidR="00150717" w:rsidRDefault="00150717" w:rsidP="00150717">
          <w:pPr>
            <w:pStyle w:val="6D7B32256CE2441EB5A1EC1BDD5077892"/>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A0F43F0F51A44F4693B34D67074921DE"/>
        <w:category>
          <w:name w:val="General"/>
          <w:gallery w:val="placeholder"/>
        </w:category>
        <w:types>
          <w:type w:val="bbPlcHdr"/>
        </w:types>
        <w:behaviors>
          <w:behavior w:val="content"/>
        </w:behaviors>
        <w:guid w:val="{7F59F952-5FB6-4251-906A-4AEB5950C663}"/>
      </w:docPartPr>
      <w:docPartBody>
        <w:p w:rsidR="00150717" w:rsidRDefault="00150717" w:rsidP="00150717">
          <w:pPr>
            <w:pStyle w:val="A0F43F0F51A44F4693B34D67074921DE2"/>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6204F3F5F76D4098A057E086B85D27B0"/>
        <w:category>
          <w:name w:val="General"/>
          <w:gallery w:val="placeholder"/>
        </w:category>
        <w:types>
          <w:type w:val="bbPlcHdr"/>
        </w:types>
        <w:behaviors>
          <w:behavior w:val="content"/>
        </w:behaviors>
        <w:guid w:val="{43833ABF-F444-4B8F-91EC-44E0A3C79167}"/>
      </w:docPartPr>
      <w:docPartBody>
        <w:p w:rsidR="00150717" w:rsidRDefault="00150717" w:rsidP="00150717">
          <w:pPr>
            <w:pStyle w:val="6204F3F5F76D4098A057E086B85D27B01"/>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7B49FF161F664FD787C221CDA90019C6"/>
        <w:category>
          <w:name w:val="General"/>
          <w:gallery w:val="placeholder"/>
        </w:category>
        <w:types>
          <w:type w:val="bbPlcHdr"/>
        </w:types>
        <w:behaviors>
          <w:behavior w:val="content"/>
        </w:behaviors>
        <w:guid w:val="{5EFD7607-64FE-47C0-8471-B097FC995765}"/>
      </w:docPartPr>
      <w:docPartBody>
        <w:p w:rsidR="00150717" w:rsidRDefault="00150717" w:rsidP="00150717">
          <w:pPr>
            <w:pStyle w:val="7B49FF161F664FD787C221CDA90019C61"/>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EC2A39F6C6CC40D0BFF9FD4315F9A494"/>
        <w:category>
          <w:name w:val="General"/>
          <w:gallery w:val="placeholder"/>
        </w:category>
        <w:types>
          <w:type w:val="bbPlcHdr"/>
        </w:types>
        <w:behaviors>
          <w:behavior w:val="content"/>
        </w:behaviors>
        <w:guid w:val="{722CCD90-6636-4638-B84E-0835FFB40B33}"/>
      </w:docPartPr>
      <w:docPartBody>
        <w:p w:rsidR="00150717" w:rsidRDefault="00150717" w:rsidP="00150717">
          <w:pPr>
            <w:pStyle w:val="EC2A39F6C6CC40D0BFF9FD4315F9A4941"/>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6A9C560C645144ABAB805A04C8DD82B5"/>
        <w:category>
          <w:name w:val="General"/>
          <w:gallery w:val="placeholder"/>
        </w:category>
        <w:types>
          <w:type w:val="bbPlcHdr"/>
        </w:types>
        <w:behaviors>
          <w:behavior w:val="content"/>
        </w:behaviors>
        <w:guid w:val="{8EC01300-9B71-430A-9C3D-CCE7D4C0DF73}"/>
      </w:docPartPr>
      <w:docPartBody>
        <w:p w:rsidR="00150717" w:rsidRDefault="00150717" w:rsidP="00150717">
          <w:pPr>
            <w:pStyle w:val="6A9C560C645144ABAB805A04C8DD82B51"/>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B89B367C79024E8DB6687BF3B4E3FD54"/>
        <w:category>
          <w:name w:val="General"/>
          <w:gallery w:val="placeholder"/>
        </w:category>
        <w:types>
          <w:type w:val="bbPlcHdr"/>
        </w:types>
        <w:behaviors>
          <w:behavior w:val="content"/>
        </w:behaviors>
        <w:guid w:val="{03980ADF-2AE5-4D85-B7A6-35F0AD8B950F}"/>
      </w:docPartPr>
      <w:docPartBody>
        <w:p w:rsidR="00150717" w:rsidRDefault="00150717" w:rsidP="00150717">
          <w:pPr>
            <w:pStyle w:val="B89B367C79024E8DB6687BF3B4E3FD541"/>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507E61939C8B492DB6F57C7B950BABA7"/>
        <w:category>
          <w:name w:val="General"/>
          <w:gallery w:val="placeholder"/>
        </w:category>
        <w:types>
          <w:type w:val="bbPlcHdr"/>
        </w:types>
        <w:behaviors>
          <w:behavior w:val="content"/>
        </w:behaviors>
        <w:guid w:val="{CC5FA8DC-6EF5-4237-B31C-1ED37E2C0FBD}"/>
      </w:docPartPr>
      <w:docPartBody>
        <w:p w:rsidR="00150717" w:rsidRDefault="00150717" w:rsidP="00150717">
          <w:pPr>
            <w:pStyle w:val="507E61939C8B492DB6F57C7B950BABA71"/>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A69F80A4B9D14C4CA5672DEE0BA71E1D"/>
        <w:category>
          <w:name w:val="General"/>
          <w:gallery w:val="placeholder"/>
        </w:category>
        <w:types>
          <w:type w:val="bbPlcHdr"/>
        </w:types>
        <w:behaviors>
          <w:behavior w:val="content"/>
        </w:behaviors>
        <w:guid w:val="{3D938613-E3C8-4BF7-968A-5F828B433950}"/>
      </w:docPartPr>
      <w:docPartBody>
        <w:p w:rsidR="00150717" w:rsidRDefault="00150717" w:rsidP="00150717">
          <w:pPr>
            <w:pStyle w:val="A69F80A4B9D14C4CA5672DEE0BA71E1D1"/>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27FD60567B1647ACBA161F366672C0FB"/>
        <w:category>
          <w:name w:val="General"/>
          <w:gallery w:val="placeholder"/>
        </w:category>
        <w:types>
          <w:type w:val="bbPlcHdr"/>
        </w:types>
        <w:behaviors>
          <w:behavior w:val="content"/>
        </w:behaviors>
        <w:guid w:val="{8B3CE2A4-4FD5-41CC-9CD1-A27DFE528DF5}"/>
      </w:docPartPr>
      <w:docPartBody>
        <w:p w:rsidR="00150717" w:rsidRDefault="00150717" w:rsidP="00150717">
          <w:pPr>
            <w:pStyle w:val="27FD60567B1647ACBA161F366672C0FB1"/>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B108FDFD952F419E99BA754009B5B4E1"/>
        <w:category>
          <w:name w:val="General"/>
          <w:gallery w:val="placeholder"/>
        </w:category>
        <w:types>
          <w:type w:val="bbPlcHdr"/>
        </w:types>
        <w:behaviors>
          <w:behavior w:val="content"/>
        </w:behaviors>
        <w:guid w:val="{A896B123-CB89-4471-9F10-4A6972E917E4}"/>
      </w:docPartPr>
      <w:docPartBody>
        <w:p w:rsidR="00150717" w:rsidRDefault="00150717" w:rsidP="00150717">
          <w:pPr>
            <w:pStyle w:val="B108FDFD952F419E99BA754009B5B4E11"/>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E86FA3D326A34C60B0FC696850A0BE5F"/>
        <w:category>
          <w:name w:val="General"/>
          <w:gallery w:val="placeholder"/>
        </w:category>
        <w:types>
          <w:type w:val="bbPlcHdr"/>
        </w:types>
        <w:behaviors>
          <w:behavior w:val="content"/>
        </w:behaviors>
        <w:guid w:val="{54FDDAE2-838F-4FEA-8FF2-D7046CE713D9}"/>
      </w:docPartPr>
      <w:docPartBody>
        <w:p w:rsidR="00150717" w:rsidRDefault="00150717" w:rsidP="00150717">
          <w:pPr>
            <w:pStyle w:val="E86FA3D326A34C60B0FC696850A0BE5F1"/>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B63598A75A6646BD8AB295DD2D8863BF"/>
        <w:category>
          <w:name w:val="General"/>
          <w:gallery w:val="placeholder"/>
        </w:category>
        <w:types>
          <w:type w:val="bbPlcHdr"/>
        </w:types>
        <w:behaviors>
          <w:behavior w:val="content"/>
        </w:behaviors>
        <w:guid w:val="{5966C1F7-2FE6-4EDE-BC9A-E9523BFD8C5D}"/>
      </w:docPartPr>
      <w:docPartBody>
        <w:p w:rsidR="00150717" w:rsidRDefault="00150717" w:rsidP="00150717">
          <w:pPr>
            <w:pStyle w:val="B63598A75A6646BD8AB295DD2D8863BF"/>
          </w:pPr>
          <w:r w:rsidRPr="00C71207">
            <w:rPr>
              <w:rStyle w:val="PlaceholderText"/>
              <w:color w:val="FF0000"/>
              <w:sz w:val="20"/>
              <w:szCs w:val="20"/>
            </w:rPr>
            <w:t xml:space="preserve"> enter number</w:t>
          </w:r>
          <w:r>
            <w:rPr>
              <w:b/>
              <w:sz w:val="24"/>
              <w:szCs w:val="24"/>
            </w:rPr>
            <w:t xml:space="preserve"> </w:t>
          </w:r>
        </w:p>
      </w:docPartBody>
    </w:docPart>
    <w:docPart>
      <w:docPartPr>
        <w:name w:val="B2A41625486D42E49B1DFF66E16999CD"/>
        <w:category>
          <w:name w:val="General"/>
          <w:gallery w:val="placeholder"/>
        </w:category>
        <w:types>
          <w:type w:val="bbPlcHdr"/>
        </w:types>
        <w:behaviors>
          <w:behavior w:val="content"/>
        </w:behaviors>
        <w:guid w:val="{4C8EB643-EEC1-45C6-AD30-B3E65D903ED9}"/>
      </w:docPartPr>
      <w:docPartBody>
        <w:p w:rsidR="00150717" w:rsidRDefault="00150717" w:rsidP="00150717">
          <w:pPr>
            <w:pStyle w:val="B2A41625486D42E49B1DFF66E16999CD"/>
          </w:pPr>
          <w:r w:rsidRPr="00C71207">
            <w:rPr>
              <w:rStyle w:val="PlaceholderText"/>
              <w:color w:val="FF0000"/>
              <w:sz w:val="20"/>
              <w:szCs w:val="20"/>
            </w:rPr>
            <w:t xml:space="preserve"> enter number</w:t>
          </w:r>
          <w:r>
            <w:rPr>
              <w:b/>
              <w:sz w:val="24"/>
              <w:szCs w:val="24"/>
            </w:rPr>
            <w:t xml:space="preserve"> </w:t>
          </w:r>
        </w:p>
      </w:docPartBody>
    </w:docPart>
    <w:docPart>
      <w:docPartPr>
        <w:name w:val="AED1FCDA810A44CE997D82114FF06BCD"/>
        <w:category>
          <w:name w:val="General"/>
          <w:gallery w:val="placeholder"/>
        </w:category>
        <w:types>
          <w:type w:val="bbPlcHdr"/>
        </w:types>
        <w:behaviors>
          <w:behavior w:val="content"/>
        </w:behaviors>
        <w:guid w:val="{60BDA365-A509-482A-802B-037EC6D7D1F8}"/>
      </w:docPartPr>
      <w:docPartBody>
        <w:p w:rsidR="00150717" w:rsidRDefault="00150717" w:rsidP="00150717">
          <w:pPr>
            <w:pStyle w:val="AED1FCDA810A44CE997D82114FF06BCD1"/>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5F6A4E114F2A4C868648F21FC866E7B6"/>
        <w:category>
          <w:name w:val="General"/>
          <w:gallery w:val="placeholder"/>
        </w:category>
        <w:types>
          <w:type w:val="bbPlcHdr"/>
        </w:types>
        <w:behaviors>
          <w:behavior w:val="content"/>
        </w:behaviors>
        <w:guid w:val="{CCE6A29D-21AB-4069-A2F8-DE4BF2575647}"/>
      </w:docPartPr>
      <w:docPartBody>
        <w:p w:rsidR="00150717" w:rsidRDefault="00150717" w:rsidP="00150717">
          <w:pPr>
            <w:pStyle w:val="5F6A4E114F2A4C868648F21FC866E7B61"/>
          </w:pPr>
          <w:r w:rsidRPr="00C71207">
            <w:rPr>
              <w:rStyle w:val="PlaceholderText"/>
              <w:color w:val="FF0000"/>
              <w:sz w:val="20"/>
              <w:szCs w:val="20"/>
            </w:rPr>
            <w:t xml:space="preserve"> enter number</w:t>
          </w:r>
          <w:r>
            <w:rPr>
              <w:b w:val="0"/>
              <w:color w:val="auto"/>
              <w:sz w:val="24"/>
              <w:szCs w:val="24"/>
            </w:rPr>
            <w:t xml:space="preserve"> </w:t>
          </w:r>
        </w:p>
      </w:docPartBody>
    </w:docPart>
    <w:docPart>
      <w:docPartPr>
        <w:name w:val="47BB6E4AA3E4460E8AB3402BAA30E97F"/>
        <w:category>
          <w:name w:val="General"/>
          <w:gallery w:val="placeholder"/>
        </w:category>
        <w:types>
          <w:type w:val="bbPlcHdr"/>
        </w:types>
        <w:behaviors>
          <w:behavior w:val="content"/>
        </w:behaviors>
        <w:guid w:val="{B6A49781-2CD9-4E0F-B3D6-ACD9B9F965B4}"/>
      </w:docPartPr>
      <w:docPartBody>
        <w:p w:rsidR="00150717" w:rsidRDefault="00150717" w:rsidP="00150717">
          <w:pPr>
            <w:pStyle w:val="47BB6E4AA3E4460E8AB3402BAA30E97F"/>
          </w:pPr>
          <w:r w:rsidRPr="00C71207">
            <w:rPr>
              <w:rStyle w:val="PlaceholderText"/>
              <w:color w:val="FF0000"/>
              <w:sz w:val="20"/>
              <w:szCs w:val="20"/>
            </w:rPr>
            <w:t xml:space="preserve"> enter number</w:t>
          </w:r>
          <w:r>
            <w:rPr>
              <w:b/>
              <w:sz w:val="24"/>
              <w:szCs w:val="24"/>
            </w:rPr>
            <w:t xml:space="preserve"> </w:t>
          </w:r>
        </w:p>
      </w:docPartBody>
    </w:docPart>
    <w:docPart>
      <w:docPartPr>
        <w:name w:val="E79D3B36133547A7B3B08808565E7E71"/>
        <w:category>
          <w:name w:val="General"/>
          <w:gallery w:val="placeholder"/>
        </w:category>
        <w:types>
          <w:type w:val="bbPlcHdr"/>
        </w:types>
        <w:behaviors>
          <w:behavior w:val="content"/>
        </w:behaviors>
        <w:guid w:val="{0EAA2D64-3ABC-4B7B-9406-E939CC2AAC7D}"/>
      </w:docPartPr>
      <w:docPartBody>
        <w:p w:rsidR="00150717" w:rsidRDefault="00150717" w:rsidP="00150717">
          <w:pPr>
            <w:pStyle w:val="E79D3B36133547A7B3B08808565E7E71"/>
          </w:pPr>
          <w:r w:rsidRPr="00C71207">
            <w:rPr>
              <w:rStyle w:val="PlaceholderText"/>
              <w:color w:val="FF0000"/>
              <w:sz w:val="20"/>
              <w:szCs w:val="20"/>
            </w:rPr>
            <w:t xml:space="preserve"> enter number</w:t>
          </w:r>
          <w:r>
            <w:rPr>
              <w:b/>
              <w:sz w:val="24"/>
              <w:szCs w:val="24"/>
            </w:rPr>
            <w:t xml:space="preserve"> </w:t>
          </w:r>
        </w:p>
      </w:docPartBody>
    </w:docPart>
    <w:docPart>
      <w:docPartPr>
        <w:name w:val="22BFB20C13E640119A7F2047E2EFD83C"/>
        <w:category>
          <w:name w:val="General"/>
          <w:gallery w:val="placeholder"/>
        </w:category>
        <w:types>
          <w:type w:val="bbPlcHdr"/>
        </w:types>
        <w:behaviors>
          <w:behavior w:val="content"/>
        </w:behaviors>
        <w:guid w:val="{38887991-5892-478C-8DD0-224D080CFD1D}"/>
      </w:docPartPr>
      <w:docPartBody>
        <w:p w:rsidR="00150717" w:rsidRDefault="00150717" w:rsidP="00150717">
          <w:pPr>
            <w:pStyle w:val="22BFB20C13E640119A7F2047E2EFD83C"/>
          </w:pPr>
          <w:r w:rsidRPr="00C71207">
            <w:rPr>
              <w:rStyle w:val="PlaceholderText"/>
              <w:color w:val="FF0000"/>
              <w:sz w:val="20"/>
              <w:szCs w:val="20"/>
            </w:rPr>
            <w:t xml:space="preserve"> enter number</w:t>
          </w:r>
          <w:r>
            <w:rPr>
              <w:b/>
              <w:sz w:val="24"/>
              <w:szCs w:val="24"/>
            </w:rPr>
            <w:t xml:space="preserve"> </w:t>
          </w:r>
        </w:p>
      </w:docPartBody>
    </w:docPart>
    <w:docPart>
      <w:docPartPr>
        <w:name w:val="DE540177A84A476382D7113ACCABC8E7"/>
        <w:category>
          <w:name w:val="General"/>
          <w:gallery w:val="placeholder"/>
        </w:category>
        <w:types>
          <w:type w:val="bbPlcHdr"/>
        </w:types>
        <w:behaviors>
          <w:behavior w:val="content"/>
        </w:behaviors>
        <w:guid w:val="{695D7134-1197-4BE0-88DD-C2CE9413F591}"/>
      </w:docPartPr>
      <w:docPartBody>
        <w:p w:rsidR="00150717" w:rsidRDefault="00150717" w:rsidP="00150717">
          <w:pPr>
            <w:pStyle w:val="DE540177A84A476382D7113ACCABC8E7"/>
          </w:pPr>
          <w:r w:rsidRPr="00C71207">
            <w:rPr>
              <w:rStyle w:val="PlaceholderText"/>
              <w:color w:val="FF0000"/>
              <w:sz w:val="20"/>
              <w:szCs w:val="20"/>
            </w:rPr>
            <w:t xml:space="preserve"> enter number</w:t>
          </w:r>
          <w:r>
            <w:rPr>
              <w:b/>
              <w:sz w:val="24"/>
              <w:szCs w:val="24"/>
            </w:rPr>
            <w:t xml:space="preserve"> </w:t>
          </w:r>
        </w:p>
      </w:docPartBody>
    </w:docPart>
    <w:docPart>
      <w:docPartPr>
        <w:name w:val="35C485B72B224C34B3B5E565F06D3711"/>
        <w:category>
          <w:name w:val="General"/>
          <w:gallery w:val="placeholder"/>
        </w:category>
        <w:types>
          <w:type w:val="bbPlcHdr"/>
        </w:types>
        <w:behaviors>
          <w:behavior w:val="content"/>
        </w:behaviors>
        <w:guid w:val="{73B05D0C-61BB-4B42-9D3B-93A43C96BDBE}"/>
      </w:docPartPr>
      <w:docPartBody>
        <w:p w:rsidR="00150717" w:rsidRDefault="00150717" w:rsidP="00150717">
          <w:pPr>
            <w:pStyle w:val="35C485B72B224C34B3B5E565F06D3711"/>
          </w:pPr>
          <w:r w:rsidRPr="00C71207">
            <w:rPr>
              <w:rStyle w:val="PlaceholderText"/>
              <w:color w:val="FF0000"/>
              <w:sz w:val="20"/>
              <w:szCs w:val="20"/>
            </w:rPr>
            <w:t xml:space="preserve"> enter number</w:t>
          </w:r>
          <w:r>
            <w:rPr>
              <w:b/>
              <w:sz w:val="24"/>
              <w:szCs w:val="24"/>
            </w:rPr>
            <w:t xml:space="preserve"> </w:t>
          </w:r>
        </w:p>
      </w:docPartBody>
    </w:docPart>
    <w:docPart>
      <w:docPartPr>
        <w:name w:val="10DA8EBC32714939A516D72879470716"/>
        <w:category>
          <w:name w:val="General"/>
          <w:gallery w:val="placeholder"/>
        </w:category>
        <w:types>
          <w:type w:val="bbPlcHdr"/>
        </w:types>
        <w:behaviors>
          <w:behavior w:val="content"/>
        </w:behaviors>
        <w:guid w:val="{4569E2AB-2C6D-49A5-A728-4CB74DD973EB}"/>
      </w:docPartPr>
      <w:docPartBody>
        <w:p w:rsidR="00150717" w:rsidRDefault="00150717" w:rsidP="00150717">
          <w:pPr>
            <w:pStyle w:val="10DA8EBC32714939A516D72879470716"/>
          </w:pPr>
          <w:r w:rsidRPr="00C71207">
            <w:rPr>
              <w:rStyle w:val="PlaceholderText"/>
              <w:color w:val="FF0000"/>
              <w:sz w:val="20"/>
              <w:szCs w:val="20"/>
            </w:rPr>
            <w:t xml:space="preserve"> enter number</w:t>
          </w:r>
          <w:r>
            <w:rPr>
              <w:b/>
              <w:sz w:val="24"/>
              <w:szCs w:val="24"/>
            </w:rPr>
            <w:t xml:space="preserve"> </w:t>
          </w:r>
        </w:p>
      </w:docPartBody>
    </w:docPart>
    <w:docPart>
      <w:docPartPr>
        <w:name w:val="371FCB77FF964CDEB0D150E5CFC10D7F"/>
        <w:category>
          <w:name w:val="General"/>
          <w:gallery w:val="placeholder"/>
        </w:category>
        <w:types>
          <w:type w:val="bbPlcHdr"/>
        </w:types>
        <w:behaviors>
          <w:behavior w:val="content"/>
        </w:behaviors>
        <w:guid w:val="{860849F6-420E-418F-9121-9A72665AB0F6}"/>
      </w:docPartPr>
      <w:docPartBody>
        <w:p w:rsidR="00150717" w:rsidRDefault="00150717" w:rsidP="00150717">
          <w:pPr>
            <w:pStyle w:val="371FCB77FF964CDEB0D150E5CFC10D7F"/>
          </w:pPr>
          <w:r w:rsidRPr="00C71207">
            <w:rPr>
              <w:rStyle w:val="PlaceholderText"/>
              <w:color w:val="FF0000"/>
              <w:sz w:val="20"/>
              <w:szCs w:val="20"/>
            </w:rPr>
            <w:t xml:space="preserve"> enter number</w:t>
          </w:r>
          <w:r>
            <w:rPr>
              <w:b/>
              <w:sz w:val="24"/>
              <w:szCs w:val="24"/>
            </w:rPr>
            <w:t xml:space="preserve"> </w:t>
          </w:r>
        </w:p>
      </w:docPartBody>
    </w:docPart>
    <w:docPart>
      <w:docPartPr>
        <w:name w:val="3A5FC92E21B0427B81B2F39F3A6D7276"/>
        <w:category>
          <w:name w:val="General"/>
          <w:gallery w:val="placeholder"/>
        </w:category>
        <w:types>
          <w:type w:val="bbPlcHdr"/>
        </w:types>
        <w:behaviors>
          <w:behavior w:val="content"/>
        </w:behaviors>
        <w:guid w:val="{1E07A955-5160-4F2D-BB41-5045E2D23B55}"/>
      </w:docPartPr>
      <w:docPartBody>
        <w:p w:rsidR="00150717" w:rsidRDefault="00150717" w:rsidP="00150717">
          <w:pPr>
            <w:pStyle w:val="3A5FC92E21B0427B81B2F39F3A6D7276"/>
          </w:pPr>
          <w:r w:rsidRPr="00C71207">
            <w:rPr>
              <w:rStyle w:val="PlaceholderText"/>
              <w:color w:val="FF0000"/>
              <w:sz w:val="20"/>
              <w:szCs w:val="20"/>
            </w:rPr>
            <w:t xml:space="preserve"> enter number</w:t>
          </w:r>
          <w:r>
            <w:rPr>
              <w:b/>
              <w:sz w:val="24"/>
              <w:szCs w:val="24"/>
            </w:rPr>
            <w:t xml:space="preserve"> </w:t>
          </w:r>
        </w:p>
      </w:docPartBody>
    </w:docPart>
    <w:docPart>
      <w:docPartPr>
        <w:name w:val="32DD278245884BFA91BD6001FCEFDA96"/>
        <w:category>
          <w:name w:val="General"/>
          <w:gallery w:val="placeholder"/>
        </w:category>
        <w:types>
          <w:type w:val="bbPlcHdr"/>
        </w:types>
        <w:behaviors>
          <w:behavior w:val="content"/>
        </w:behaviors>
        <w:guid w:val="{349AFC53-3429-4071-91D2-AF9E0C9198B7}"/>
      </w:docPartPr>
      <w:docPartBody>
        <w:p w:rsidR="00150717" w:rsidRDefault="00150717" w:rsidP="00150717">
          <w:pPr>
            <w:pStyle w:val="32DD278245884BFA91BD6001FCEFDA96"/>
          </w:pPr>
          <w:r w:rsidRPr="00C71207">
            <w:rPr>
              <w:rStyle w:val="PlaceholderText"/>
              <w:color w:val="FF0000"/>
              <w:sz w:val="20"/>
              <w:szCs w:val="20"/>
            </w:rPr>
            <w:t xml:space="preserve"> enter number</w:t>
          </w:r>
          <w:r>
            <w:rPr>
              <w:b/>
              <w:sz w:val="24"/>
              <w:szCs w:val="24"/>
            </w:rPr>
            <w:t xml:space="preserve"> </w:t>
          </w:r>
        </w:p>
      </w:docPartBody>
    </w:docPart>
    <w:docPart>
      <w:docPartPr>
        <w:name w:val="7AD72228D86543E7A843694A22ECFCC4"/>
        <w:category>
          <w:name w:val="General"/>
          <w:gallery w:val="placeholder"/>
        </w:category>
        <w:types>
          <w:type w:val="bbPlcHdr"/>
        </w:types>
        <w:behaviors>
          <w:behavior w:val="content"/>
        </w:behaviors>
        <w:guid w:val="{4F5E383F-A3FB-47EE-9F60-8F8A216EBDE4}"/>
      </w:docPartPr>
      <w:docPartBody>
        <w:p w:rsidR="00150717" w:rsidRDefault="00150717" w:rsidP="00150717">
          <w:pPr>
            <w:pStyle w:val="7AD72228D86543E7A843694A22ECFCC4"/>
          </w:pPr>
          <w:r w:rsidRPr="00C71207">
            <w:rPr>
              <w:rStyle w:val="PlaceholderText"/>
              <w:color w:val="FF0000"/>
              <w:sz w:val="20"/>
              <w:szCs w:val="20"/>
            </w:rPr>
            <w:t xml:space="preserve"> enter number</w:t>
          </w:r>
          <w:r>
            <w:rPr>
              <w:b/>
              <w:sz w:val="24"/>
              <w:szCs w:val="24"/>
            </w:rPr>
            <w:t xml:space="preserve"> </w:t>
          </w:r>
        </w:p>
      </w:docPartBody>
    </w:docPart>
    <w:docPart>
      <w:docPartPr>
        <w:name w:val="E9ECF40D8B5944DD9C234833EDB1CF65"/>
        <w:category>
          <w:name w:val="General"/>
          <w:gallery w:val="placeholder"/>
        </w:category>
        <w:types>
          <w:type w:val="bbPlcHdr"/>
        </w:types>
        <w:behaviors>
          <w:behavior w:val="content"/>
        </w:behaviors>
        <w:guid w:val="{72143188-631A-4CFC-BDAB-BEA08E4B4848}"/>
      </w:docPartPr>
      <w:docPartBody>
        <w:p w:rsidR="00150717" w:rsidRDefault="00150717" w:rsidP="00150717">
          <w:pPr>
            <w:pStyle w:val="E9ECF40D8B5944DD9C234833EDB1CF65"/>
          </w:pPr>
          <w:r w:rsidRPr="00C71207">
            <w:rPr>
              <w:rStyle w:val="PlaceholderText"/>
              <w:color w:val="FF0000"/>
              <w:sz w:val="20"/>
              <w:szCs w:val="20"/>
            </w:rPr>
            <w:t xml:space="preserve"> enter number</w:t>
          </w:r>
          <w:r>
            <w:rPr>
              <w:b/>
              <w:sz w:val="24"/>
              <w:szCs w:val="24"/>
            </w:rPr>
            <w:t xml:space="preserve"> </w:t>
          </w:r>
        </w:p>
      </w:docPartBody>
    </w:docPart>
    <w:docPart>
      <w:docPartPr>
        <w:name w:val="5F13B6FEF0074BDF86C989BDEA89905F"/>
        <w:category>
          <w:name w:val="General"/>
          <w:gallery w:val="placeholder"/>
        </w:category>
        <w:types>
          <w:type w:val="bbPlcHdr"/>
        </w:types>
        <w:behaviors>
          <w:behavior w:val="content"/>
        </w:behaviors>
        <w:guid w:val="{C5A00FF6-2416-42A0-BEEC-74355DE4ABE3}"/>
      </w:docPartPr>
      <w:docPartBody>
        <w:p w:rsidR="00150717" w:rsidRDefault="00150717" w:rsidP="00150717">
          <w:pPr>
            <w:pStyle w:val="5F13B6FEF0074BDF86C989BDEA89905F"/>
          </w:pPr>
          <w:r w:rsidRPr="00C71207">
            <w:rPr>
              <w:rStyle w:val="PlaceholderText"/>
              <w:color w:val="FF0000"/>
              <w:sz w:val="20"/>
              <w:szCs w:val="20"/>
            </w:rPr>
            <w:t xml:space="preserve"> enter number</w:t>
          </w:r>
          <w:r>
            <w:rPr>
              <w:b/>
              <w:sz w:val="24"/>
              <w:szCs w:val="24"/>
            </w:rPr>
            <w:t xml:space="preserve"> </w:t>
          </w:r>
        </w:p>
      </w:docPartBody>
    </w:docPart>
    <w:docPart>
      <w:docPartPr>
        <w:name w:val="B4243994D1F94E4EBBFE58EAB1CEFD1A"/>
        <w:category>
          <w:name w:val="General"/>
          <w:gallery w:val="placeholder"/>
        </w:category>
        <w:types>
          <w:type w:val="bbPlcHdr"/>
        </w:types>
        <w:behaviors>
          <w:behavior w:val="content"/>
        </w:behaviors>
        <w:guid w:val="{436DE1C1-C5D0-4D99-8DEE-9552D33E2742}"/>
      </w:docPartPr>
      <w:docPartBody>
        <w:p w:rsidR="00150717" w:rsidRDefault="00150717" w:rsidP="00150717">
          <w:pPr>
            <w:pStyle w:val="B4243994D1F94E4EBBFE58EAB1CEFD1A"/>
          </w:pPr>
          <w:r w:rsidRPr="00C71207">
            <w:rPr>
              <w:rStyle w:val="PlaceholderText"/>
              <w:color w:val="FF0000"/>
              <w:sz w:val="20"/>
              <w:szCs w:val="20"/>
            </w:rPr>
            <w:t xml:space="preserve"> enter number</w:t>
          </w:r>
          <w:r>
            <w:rPr>
              <w:b/>
              <w:sz w:val="24"/>
              <w:szCs w:val="24"/>
            </w:rPr>
            <w:t xml:space="preserve"> </w:t>
          </w:r>
        </w:p>
      </w:docPartBody>
    </w:docPart>
    <w:docPart>
      <w:docPartPr>
        <w:name w:val="CC51ADE5B5A94C4BB1F849DD91EBA63D"/>
        <w:category>
          <w:name w:val="General"/>
          <w:gallery w:val="placeholder"/>
        </w:category>
        <w:types>
          <w:type w:val="bbPlcHdr"/>
        </w:types>
        <w:behaviors>
          <w:behavior w:val="content"/>
        </w:behaviors>
        <w:guid w:val="{FAB61E03-0067-42DA-BE75-C7B5823A5538}"/>
      </w:docPartPr>
      <w:docPartBody>
        <w:p w:rsidR="00150717" w:rsidRDefault="00150717" w:rsidP="00150717">
          <w:pPr>
            <w:pStyle w:val="CC51ADE5B5A94C4BB1F849DD91EBA63D"/>
          </w:pPr>
          <w:r w:rsidRPr="00C71207">
            <w:rPr>
              <w:rStyle w:val="PlaceholderText"/>
              <w:color w:val="FF0000"/>
              <w:sz w:val="20"/>
              <w:szCs w:val="20"/>
            </w:rPr>
            <w:t xml:space="preserve"> enter number</w:t>
          </w:r>
          <w:r>
            <w:rPr>
              <w:b/>
              <w:sz w:val="24"/>
              <w:szCs w:val="24"/>
            </w:rPr>
            <w:t xml:space="preserve"> </w:t>
          </w:r>
        </w:p>
      </w:docPartBody>
    </w:docPart>
    <w:docPart>
      <w:docPartPr>
        <w:name w:val="1E7A3861619444208A433B05EE4FE488"/>
        <w:category>
          <w:name w:val="General"/>
          <w:gallery w:val="placeholder"/>
        </w:category>
        <w:types>
          <w:type w:val="bbPlcHdr"/>
        </w:types>
        <w:behaviors>
          <w:behavior w:val="content"/>
        </w:behaviors>
        <w:guid w:val="{9AB54F4D-8B09-410E-BA0D-A93ABD0819D5}"/>
      </w:docPartPr>
      <w:docPartBody>
        <w:p w:rsidR="00150717" w:rsidRDefault="00150717" w:rsidP="00150717">
          <w:pPr>
            <w:pStyle w:val="1E7A3861619444208A433B05EE4FE488"/>
          </w:pPr>
          <w:r w:rsidRPr="00C71207">
            <w:rPr>
              <w:rStyle w:val="PlaceholderText"/>
              <w:color w:val="FF0000"/>
              <w:sz w:val="20"/>
              <w:szCs w:val="20"/>
            </w:rPr>
            <w:t xml:space="preserve"> enter number</w:t>
          </w:r>
          <w:r>
            <w:rPr>
              <w:b/>
              <w:sz w:val="24"/>
              <w:szCs w:val="24"/>
            </w:rPr>
            <w:t xml:space="preserve"> </w:t>
          </w:r>
        </w:p>
      </w:docPartBody>
    </w:docPart>
    <w:docPart>
      <w:docPartPr>
        <w:name w:val="4CA4E375E1E240B2888E45878C00186C"/>
        <w:category>
          <w:name w:val="General"/>
          <w:gallery w:val="placeholder"/>
        </w:category>
        <w:types>
          <w:type w:val="bbPlcHdr"/>
        </w:types>
        <w:behaviors>
          <w:behavior w:val="content"/>
        </w:behaviors>
        <w:guid w:val="{036A9658-0340-4505-93EC-C76D21425FF4}"/>
      </w:docPartPr>
      <w:docPartBody>
        <w:p w:rsidR="00150717" w:rsidRDefault="00150717" w:rsidP="00150717">
          <w:pPr>
            <w:pStyle w:val="4CA4E375E1E240B2888E45878C00186C"/>
          </w:pPr>
          <w:r w:rsidRPr="00C71207">
            <w:rPr>
              <w:rStyle w:val="PlaceholderText"/>
              <w:color w:val="FF0000"/>
              <w:sz w:val="20"/>
              <w:szCs w:val="20"/>
            </w:rPr>
            <w:t xml:space="preserve"> enter number</w:t>
          </w:r>
          <w:r>
            <w:rPr>
              <w:b/>
              <w:sz w:val="24"/>
              <w:szCs w:val="24"/>
            </w:rPr>
            <w:t xml:space="preserve"> </w:t>
          </w:r>
        </w:p>
      </w:docPartBody>
    </w:docPart>
    <w:docPart>
      <w:docPartPr>
        <w:name w:val="8FF56471F0774F4A8EA4DF08F772892F"/>
        <w:category>
          <w:name w:val="General"/>
          <w:gallery w:val="placeholder"/>
        </w:category>
        <w:types>
          <w:type w:val="bbPlcHdr"/>
        </w:types>
        <w:behaviors>
          <w:behavior w:val="content"/>
        </w:behaviors>
        <w:guid w:val="{07B26A49-1417-4761-B55B-EE5864191C1B}"/>
      </w:docPartPr>
      <w:docPartBody>
        <w:p w:rsidR="00150717" w:rsidRDefault="00150717" w:rsidP="00150717">
          <w:pPr>
            <w:pStyle w:val="8FF56471F0774F4A8EA4DF08F772892F"/>
          </w:pPr>
          <w:r w:rsidRPr="00C71207">
            <w:rPr>
              <w:rStyle w:val="PlaceholderText"/>
              <w:color w:val="FF0000"/>
              <w:sz w:val="20"/>
              <w:szCs w:val="20"/>
            </w:rPr>
            <w:t xml:space="preserve"> enter number</w:t>
          </w:r>
          <w:r>
            <w:rPr>
              <w:b/>
              <w:sz w:val="24"/>
              <w:szCs w:val="24"/>
            </w:rPr>
            <w:t xml:space="preserve"> </w:t>
          </w:r>
        </w:p>
      </w:docPartBody>
    </w:docPart>
    <w:docPart>
      <w:docPartPr>
        <w:name w:val="A258E36D107C4F15A830C4634DCE2EE8"/>
        <w:category>
          <w:name w:val="General"/>
          <w:gallery w:val="placeholder"/>
        </w:category>
        <w:types>
          <w:type w:val="bbPlcHdr"/>
        </w:types>
        <w:behaviors>
          <w:behavior w:val="content"/>
        </w:behaviors>
        <w:guid w:val="{A67EB928-23C1-4777-905E-1D51FF032BC6}"/>
      </w:docPartPr>
      <w:docPartBody>
        <w:p w:rsidR="00150717" w:rsidRDefault="00150717" w:rsidP="00150717">
          <w:pPr>
            <w:pStyle w:val="A258E36D107C4F15A830C4634DCE2EE8"/>
          </w:pPr>
          <w:r w:rsidRPr="00C71207">
            <w:rPr>
              <w:rStyle w:val="PlaceholderText"/>
              <w:color w:val="FF0000"/>
              <w:sz w:val="20"/>
              <w:szCs w:val="20"/>
            </w:rPr>
            <w:t xml:space="preserve"> enter number</w:t>
          </w:r>
          <w:r>
            <w:rPr>
              <w:b/>
              <w:sz w:val="24"/>
              <w:szCs w:val="24"/>
            </w:rPr>
            <w:t xml:space="preserve"> </w:t>
          </w:r>
        </w:p>
      </w:docPartBody>
    </w:docPart>
    <w:docPart>
      <w:docPartPr>
        <w:name w:val="258AF4F622314B78A9A48CFF09DD4AEA"/>
        <w:category>
          <w:name w:val="General"/>
          <w:gallery w:val="placeholder"/>
        </w:category>
        <w:types>
          <w:type w:val="bbPlcHdr"/>
        </w:types>
        <w:behaviors>
          <w:behavior w:val="content"/>
        </w:behaviors>
        <w:guid w:val="{C9D1799B-376D-44C3-8515-99C6C5A2C389}"/>
      </w:docPartPr>
      <w:docPartBody>
        <w:p w:rsidR="00150717" w:rsidRDefault="00150717" w:rsidP="00150717">
          <w:pPr>
            <w:pStyle w:val="258AF4F622314B78A9A48CFF09DD4AEA"/>
          </w:pPr>
          <w:r w:rsidRPr="00C71207">
            <w:rPr>
              <w:rStyle w:val="PlaceholderText"/>
              <w:color w:val="FF0000"/>
              <w:sz w:val="20"/>
              <w:szCs w:val="20"/>
            </w:rPr>
            <w:t xml:space="preserve"> enter number</w:t>
          </w:r>
          <w:r>
            <w:rPr>
              <w:b/>
              <w:sz w:val="24"/>
              <w:szCs w:val="24"/>
            </w:rPr>
            <w:t xml:space="preserve"> </w:t>
          </w:r>
        </w:p>
      </w:docPartBody>
    </w:docPart>
    <w:docPart>
      <w:docPartPr>
        <w:name w:val="2256AAB3912648A8BFCECD3B89D606EC"/>
        <w:category>
          <w:name w:val="General"/>
          <w:gallery w:val="placeholder"/>
        </w:category>
        <w:types>
          <w:type w:val="bbPlcHdr"/>
        </w:types>
        <w:behaviors>
          <w:behavior w:val="content"/>
        </w:behaviors>
        <w:guid w:val="{1A2CE67C-DFA1-4246-8D27-90AACB1FFECF}"/>
      </w:docPartPr>
      <w:docPartBody>
        <w:p w:rsidR="00150717" w:rsidRDefault="00150717" w:rsidP="00150717">
          <w:pPr>
            <w:pStyle w:val="2256AAB3912648A8BFCECD3B89D606EC"/>
          </w:pPr>
          <w:r w:rsidRPr="00C71207">
            <w:rPr>
              <w:rStyle w:val="PlaceholderText"/>
              <w:color w:val="FF0000"/>
              <w:sz w:val="20"/>
              <w:szCs w:val="20"/>
            </w:rPr>
            <w:t xml:space="preserve"> enter number</w:t>
          </w:r>
          <w:r>
            <w:rPr>
              <w:b/>
              <w:sz w:val="24"/>
              <w:szCs w:val="24"/>
            </w:rPr>
            <w:t xml:space="preserve"> </w:t>
          </w:r>
        </w:p>
      </w:docPartBody>
    </w:docPart>
    <w:docPart>
      <w:docPartPr>
        <w:name w:val="E93CE2D0B87C4515BA3E5FBCD97250EA"/>
        <w:category>
          <w:name w:val="General"/>
          <w:gallery w:val="placeholder"/>
        </w:category>
        <w:types>
          <w:type w:val="bbPlcHdr"/>
        </w:types>
        <w:behaviors>
          <w:behavior w:val="content"/>
        </w:behaviors>
        <w:guid w:val="{58E34516-C491-4928-AD50-51A390EAAD10}"/>
      </w:docPartPr>
      <w:docPartBody>
        <w:p w:rsidR="00150717" w:rsidRDefault="00150717" w:rsidP="00150717">
          <w:pPr>
            <w:pStyle w:val="E93CE2D0B87C4515BA3E5FBCD97250EA"/>
          </w:pPr>
          <w:r w:rsidRPr="00C71207">
            <w:rPr>
              <w:rStyle w:val="PlaceholderText"/>
              <w:color w:val="FF0000"/>
              <w:sz w:val="20"/>
              <w:szCs w:val="20"/>
            </w:rPr>
            <w:t xml:space="preserve"> enter number</w:t>
          </w:r>
          <w:r>
            <w:rPr>
              <w:b/>
              <w:sz w:val="24"/>
              <w:szCs w:val="24"/>
            </w:rPr>
            <w:t xml:space="preserve"> </w:t>
          </w:r>
        </w:p>
      </w:docPartBody>
    </w:docPart>
    <w:docPart>
      <w:docPartPr>
        <w:name w:val="B2450448F55B455AA65073DE63F7958C"/>
        <w:category>
          <w:name w:val="General"/>
          <w:gallery w:val="placeholder"/>
        </w:category>
        <w:types>
          <w:type w:val="bbPlcHdr"/>
        </w:types>
        <w:behaviors>
          <w:behavior w:val="content"/>
        </w:behaviors>
        <w:guid w:val="{74B80EB3-7D9F-4A70-8467-33D933B36A20}"/>
      </w:docPartPr>
      <w:docPartBody>
        <w:p w:rsidR="00150717" w:rsidRDefault="00150717" w:rsidP="00150717">
          <w:pPr>
            <w:pStyle w:val="B2450448F55B455AA65073DE63F7958C"/>
          </w:pPr>
          <w:r w:rsidRPr="00C71207">
            <w:rPr>
              <w:rStyle w:val="PlaceholderText"/>
              <w:color w:val="FF0000"/>
              <w:sz w:val="20"/>
              <w:szCs w:val="20"/>
            </w:rPr>
            <w:t xml:space="preserve"> enter number</w:t>
          </w:r>
          <w:r>
            <w:rPr>
              <w:b/>
              <w:sz w:val="24"/>
              <w:szCs w:val="24"/>
            </w:rPr>
            <w:t xml:space="preserve"> </w:t>
          </w:r>
        </w:p>
      </w:docPartBody>
    </w:docPart>
    <w:docPart>
      <w:docPartPr>
        <w:name w:val="E7B3D650F67C454D8BB4654606AA0A7F"/>
        <w:category>
          <w:name w:val="General"/>
          <w:gallery w:val="placeholder"/>
        </w:category>
        <w:types>
          <w:type w:val="bbPlcHdr"/>
        </w:types>
        <w:behaviors>
          <w:behavior w:val="content"/>
        </w:behaviors>
        <w:guid w:val="{8F483ADE-ADA1-410C-9F7C-617C1E5323BF}"/>
      </w:docPartPr>
      <w:docPartBody>
        <w:p w:rsidR="00150717" w:rsidRDefault="00150717" w:rsidP="00150717">
          <w:pPr>
            <w:pStyle w:val="E7B3D650F67C454D8BB4654606AA0A7F"/>
          </w:pPr>
          <w:r w:rsidRPr="00C71207">
            <w:rPr>
              <w:rStyle w:val="PlaceholderText"/>
              <w:color w:val="FF0000"/>
              <w:sz w:val="20"/>
              <w:szCs w:val="20"/>
            </w:rPr>
            <w:t xml:space="preserve"> enter number</w:t>
          </w:r>
          <w:r>
            <w:rPr>
              <w:b/>
              <w:sz w:val="24"/>
              <w:szCs w:val="24"/>
            </w:rPr>
            <w:t xml:space="preserve"> </w:t>
          </w:r>
        </w:p>
      </w:docPartBody>
    </w:docPart>
    <w:docPart>
      <w:docPartPr>
        <w:name w:val="AE61A1F153704A6C87AA58841F5D768A"/>
        <w:category>
          <w:name w:val="General"/>
          <w:gallery w:val="placeholder"/>
        </w:category>
        <w:types>
          <w:type w:val="bbPlcHdr"/>
        </w:types>
        <w:behaviors>
          <w:behavior w:val="content"/>
        </w:behaviors>
        <w:guid w:val="{4427113D-F8DF-4B3F-8FD1-AA6A39F39C27}"/>
      </w:docPartPr>
      <w:docPartBody>
        <w:p w:rsidR="00150717" w:rsidRDefault="00150717" w:rsidP="00150717">
          <w:pPr>
            <w:pStyle w:val="AE61A1F153704A6C87AA58841F5D768A"/>
          </w:pPr>
          <w:r w:rsidRPr="00C71207">
            <w:rPr>
              <w:rStyle w:val="PlaceholderText"/>
              <w:color w:val="FF0000"/>
              <w:sz w:val="20"/>
              <w:szCs w:val="20"/>
            </w:rPr>
            <w:t xml:space="preserve"> enter number</w:t>
          </w:r>
          <w:r>
            <w:rPr>
              <w:b/>
              <w:sz w:val="24"/>
              <w:szCs w:val="24"/>
            </w:rPr>
            <w:t xml:space="preserve"> </w:t>
          </w:r>
        </w:p>
      </w:docPartBody>
    </w:docPart>
    <w:docPart>
      <w:docPartPr>
        <w:name w:val="33BECDF8832E4882A6F30FADC518DF20"/>
        <w:category>
          <w:name w:val="General"/>
          <w:gallery w:val="placeholder"/>
        </w:category>
        <w:types>
          <w:type w:val="bbPlcHdr"/>
        </w:types>
        <w:behaviors>
          <w:behavior w:val="content"/>
        </w:behaviors>
        <w:guid w:val="{1DAFBF99-06F1-4033-8F30-D1CCBB6CB356}"/>
      </w:docPartPr>
      <w:docPartBody>
        <w:p w:rsidR="00150717" w:rsidRDefault="00150717" w:rsidP="00150717">
          <w:pPr>
            <w:pStyle w:val="33BECDF8832E4882A6F30FADC518DF20"/>
          </w:pPr>
          <w:r w:rsidRPr="00C71207">
            <w:rPr>
              <w:rStyle w:val="PlaceholderText"/>
              <w:color w:val="FF0000"/>
              <w:sz w:val="20"/>
              <w:szCs w:val="20"/>
            </w:rPr>
            <w:t xml:space="preserve"> enter number</w:t>
          </w:r>
          <w:r>
            <w:rPr>
              <w:b/>
              <w:sz w:val="24"/>
              <w:szCs w:val="24"/>
            </w:rPr>
            <w:t xml:space="preserve"> </w:t>
          </w:r>
        </w:p>
      </w:docPartBody>
    </w:docPart>
    <w:docPart>
      <w:docPartPr>
        <w:name w:val="8275D6AFF2FF4BA9A41C3A92EBB683EF"/>
        <w:category>
          <w:name w:val="General"/>
          <w:gallery w:val="placeholder"/>
        </w:category>
        <w:types>
          <w:type w:val="bbPlcHdr"/>
        </w:types>
        <w:behaviors>
          <w:behavior w:val="content"/>
        </w:behaviors>
        <w:guid w:val="{C56EEF38-3337-49D2-B26C-A2A1164735C8}"/>
      </w:docPartPr>
      <w:docPartBody>
        <w:p w:rsidR="00150717" w:rsidRDefault="00150717" w:rsidP="00150717">
          <w:pPr>
            <w:pStyle w:val="8275D6AFF2FF4BA9A41C3A92EBB683EF"/>
          </w:pPr>
          <w:r w:rsidRPr="00C71207">
            <w:rPr>
              <w:rStyle w:val="PlaceholderText"/>
              <w:color w:val="FF0000"/>
              <w:sz w:val="20"/>
              <w:szCs w:val="20"/>
            </w:rPr>
            <w:t xml:space="preserve"> enter number</w:t>
          </w:r>
          <w:r>
            <w:rPr>
              <w:b/>
              <w:sz w:val="24"/>
              <w:szCs w:val="24"/>
            </w:rPr>
            <w:t xml:space="preserve"> </w:t>
          </w:r>
        </w:p>
      </w:docPartBody>
    </w:docPart>
    <w:docPart>
      <w:docPartPr>
        <w:name w:val="A62D414334344CA3A61E68D1BBD05967"/>
        <w:category>
          <w:name w:val="General"/>
          <w:gallery w:val="placeholder"/>
        </w:category>
        <w:types>
          <w:type w:val="bbPlcHdr"/>
        </w:types>
        <w:behaviors>
          <w:behavior w:val="content"/>
        </w:behaviors>
        <w:guid w:val="{4CE52C65-A8C1-4F7D-B202-CF0E004D65F4}"/>
      </w:docPartPr>
      <w:docPartBody>
        <w:p w:rsidR="00150717" w:rsidRDefault="00150717" w:rsidP="00150717">
          <w:pPr>
            <w:pStyle w:val="A62D414334344CA3A61E68D1BBD05967"/>
          </w:pPr>
          <w:r w:rsidRPr="00C71207">
            <w:rPr>
              <w:rStyle w:val="PlaceholderText"/>
              <w:color w:val="FF0000"/>
              <w:sz w:val="20"/>
              <w:szCs w:val="20"/>
            </w:rPr>
            <w:t xml:space="preserve"> enter number</w:t>
          </w:r>
          <w:r>
            <w:rPr>
              <w:b/>
              <w:sz w:val="24"/>
              <w:szCs w:val="24"/>
            </w:rPr>
            <w:t xml:space="preserve"> </w:t>
          </w:r>
        </w:p>
      </w:docPartBody>
    </w:docPart>
    <w:docPart>
      <w:docPartPr>
        <w:name w:val="5CCD59FBE9AD4FAAB48D1DCAA90A9CC2"/>
        <w:category>
          <w:name w:val="General"/>
          <w:gallery w:val="placeholder"/>
        </w:category>
        <w:types>
          <w:type w:val="bbPlcHdr"/>
        </w:types>
        <w:behaviors>
          <w:behavior w:val="content"/>
        </w:behaviors>
        <w:guid w:val="{2E08324B-319B-4E41-AF74-3545296DFE29}"/>
      </w:docPartPr>
      <w:docPartBody>
        <w:p w:rsidR="00150717" w:rsidRDefault="00150717" w:rsidP="00150717">
          <w:pPr>
            <w:pStyle w:val="5CCD59FBE9AD4FAAB48D1DCAA90A9CC2"/>
          </w:pPr>
          <w:r w:rsidRPr="00C71207">
            <w:rPr>
              <w:rStyle w:val="PlaceholderText"/>
              <w:color w:val="FF0000"/>
              <w:sz w:val="20"/>
              <w:szCs w:val="20"/>
            </w:rPr>
            <w:t xml:space="preserve"> enter number</w:t>
          </w:r>
          <w:r>
            <w:rPr>
              <w:b/>
              <w:sz w:val="24"/>
              <w:szCs w:val="24"/>
            </w:rPr>
            <w:t xml:space="preserve"> </w:t>
          </w:r>
        </w:p>
      </w:docPartBody>
    </w:docPart>
    <w:docPart>
      <w:docPartPr>
        <w:name w:val="7296C92CB4B24E91AF557CF074E76DFA"/>
        <w:category>
          <w:name w:val="General"/>
          <w:gallery w:val="placeholder"/>
        </w:category>
        <w:types>
          <w:type w:val="bbPlcHdr"/>
        </w:types>
        <w:behaviors>
          <w:behavior w:val="content"/>
        </w:behaviors>
        <w:guid w:val="{A069CB0D-C2AF-4BC7-A356-16F9DF7BC2AD}"/>
      </w:docPartPr>
      <w:docPartBody>
        <w:p w:rsidR="00150717" w:rsidRDefault="00150717" w:rsidP="00150717">
          <w:pPr>
            <w:pStyle w:val="7296C92CB4B24E91AF557CF074E76DFA"/>
          </w:pPr>
          <w:r w:rsidRPr="00C71207">
            <w:rPr>
              <w:rStyle w:val="PlaceholderText"/>
              <w:color w:val="FF0000"/>
              <w:sz w:val="20"/>
              <w:szCs w:val="20"/>
            </w:rPr>
            <w:t xml:space="preserve"> enter number</w:t>
          </w:r>
          <w:r>
            <w:rPr>
              <w:b/>
              <w:sz w:val="24"/>
              <w:szCs w:val="24"/>
            </w:rPr>
            <w:t xml:space="preserve"> </w:t>
          </w:r>
        </w:p>
      </w:docPartBody>
    </w:docPart>
    <w:docPart>
      <w:docPartPr>
        <w:name w:val="06DB85D502B9456E86A55715D4C3802A"/>
        <w:category>
          <w:name w:val="General"/>
          <w:gallery w:val="placeholder"/>
        </w:category>
        <w:types>
          <w:type w:val="bbPlcHdr"/>
        </w:types>
        <w:behaviors>
          <w:behavior w:val="content"/>
        </w:behaviors>
        <w:guid w:val="{A5850AF7-ED36-4DFB-A677-71E2462A0694}"/>
      </w:docPartPr>
      <w:docPartBody>
        <w:p w:rsidR="00150717" w:rsidRDefault="00150717" w:rsidP="00150717">
          <w:pPr>
            <w:pStyle w:val="06DB85D502B9456E86A55715D4C3802A"/>
          </w:pPr>
          <w:r w:rsidRPr="00C71207">
            <w:rPr>
              <w:rStyle w:val="PlaceholderText"/>
              <w:color w:val="FF0000"/>
              <w:sz w:val="20"/>
              <w:szCs w:val="20"/>
            </w:rPr>
            <w:t xml:space="preserve"> enter number</w:t>
          </w:r>
          <w:r>
            <w:rPr>
              <w:b/>
              <w:sz w:val="24"/>
              <w:szCs w:val="24"/>
            </w:rPr>
            <w:t xml:space="preserve"> </w:t>
          </w:r>
        </w:p>
      </w:docPartBody>
    </w:docPart>
    <w:docPart>
      <w:docPartPr>
        <w:name w:val="12D1C7F9055E4E8BA2AE981CB352B350"/>
        <w:category>
          <w:name w:val="General"/>
          <w:gallery w:val="placeholder"/>
        </w:category>
        <w:types>
          <w:type w:val="bbPlcHdr"/>
        </w:types>
        <w:behaviors>
          <w:behavior w:val="content"/>
        </w:behaviors>
        <w:guid w:val="{06AD20C5-915E-4E2F-911F-69CA39260610}"/>
      </w:docPartPr>
      <w:docPartBody>
        <w:p w:rsidR="00150717" w:rsidRDefault="00150717" w:rsidP="00150717">
          <w:pPr>
            <w:pStyle w:val="12D1C7F9055E4E8BA2AE981CB352B350"/>
          </w:pPr>
          <w:r w:rsidRPr="00C71207">
            <w:rPr>
              <w:rStyle w:val="PlaceholderText"/>
              <w:color w:val="FF0000"/>
              <w:sz w:val="20"/>
              <w:szCs w:val="20"/>
            </w:rPr>
            <w:t xml:space="preserve"> enter number</w:t>
          </w:r>
          <w:r>
            <w:rPr>
              <w:b/>
              <w:sz w:val="24"/>
              <w:szCs w:val="24"/>
            </w:rPr>
            <w:t xml:space="preserve"> </w:t>
          </w:r>
        </w:p>
      </w:docPartBody>
    </w:docPart>
    <w:docPart>
      <w:docPartPr>
        <w:name w:val="C35B16D6A39F4484B76F5011900528E7"/>
        <w:category>
          <w:name w:val="General"/>
          <w:gallery w:val="placeholder"/>
        </w:category>
        <w:types>
          <w:type w:val="bbPlcHdr"/>
        </w:types>
        <w:behaviors>
          <w:behavior w:val="content"/>
        </w:behaviors>
        <w:guid w:val="{75ECFF75-5E54-411A-BDD3-EA5EED907FB2}"/>
      </w:docPartPr>
      <w:docPartBody>
        <w:p w:rsidR="00150717" w:rsidRDefault="00150717" w:rsidP="00150717">
          <w:pPr>
            <w:pStyle w:val="C35B16D6A39F4484B76F5011900528E7"/>
          </w:pPr>
          <w:r w:rsidRPr="00C71207">
            <w:rPr>
              <w:rStyle w:val="PlaceholderText"/>
              <w:color w:val="FF0000"/>
              <w:sz w:val="20"/>
              <w:szCs w:val="20"/>
            </w:rPr>
            <w:t xml:space="preserve"> enter number</w:t>
          </w:r>
          <w:r>
            <w:rPr>
              <w:b/>
              <w:sz w:val="24"/>
              <w:szCs w:val="24"/>
            </w:rPr>
            <w:t xml:space="preserve"> </w:t>
          </w:r>
        </w:p>
      </w:docPartBody>
    </w:docPart>
    <w:docPart>
      <w:docPartPr>
        <w:name w:val="A21AA44981714CBDB13C427212207C7C"/>
        <w:category>
          <w:name w:val="General"/>
          <w:gallery w:val="placeholder"/>
        </w:category>
        <w:types>
          <w:type w:val="bbPlcHdr"/>
        </w:types>
        <w:behaviors>
          <w:behavior w:val="content"/>
        </w:behaviors>
        <w:guid w:val="{01F71E49-8E70-4684-B738-6F974C843A15}"/>
      </w:docPartPr>
      <w:docPartBody>
        <w:p w:rsidR="00150717" w:rsidRDefault="00150717" w:rsidP="00150717">
          <w:pPr>
            <w:pStyle w:val="A21AA44981714CBDB13C427212207C7C"/>
          </w:pPr>
          <w:r w:rsidRPr="00C71207">
            <w:rPr>
              <w:rStyle w:val="PlaceholderText"/>
              <w:color w:val="FF0000"/>
              <w:sz w:val="20"/>
              <w:szCs w:val="20"/>
            </w:rPr>
            <w:t xml:space="preserve"> enter number</w:t>
          </w:r>
          <w:r>
            <w:rPr>
              <w:b/>
              <w:sz w:val="24"/>
              <w:szCs w:val="24"/>
            </w:rPr>
            <w:t xml:space="preserve"> </w:t>
          </w:r>
        </w:p>
      </w:docPartBody>
    </w:docPart>
    <w:docPart>
      <w:docPartPr>
        <w:name w:val="9EFBF0D84B034B57A135465AEE6069FD"/>
        <w:category>
          <w:name w:val="General"/>
          <w:gallery w:val="placeholder"/>
        </w:category>
        <w:types>
          <w:type w:val="bbPlcHdr"/>
        </w:types>
        <w:behaviors>
          <w:behavior w:val="content"/>
        </w:behaviors>
        <w:guid w:val="{B206FE37-ADC7-47DF-853B-DFA46E9FBAF6}"/>
      </w:docPartPr>
      <w:docPartBody>
        <w:p w:rsidR="00150717" w:rsidRDefault="00150717" w:rsidP="00150717">
          <w:pPr>
            <w:pStyle w:val="9EFBF0D84B034B57A135465AEE6069FD"/>
          </w:pPr>
          <w:r w:rsidRPr="00C71207">
            <w:rPr>
              <w:rStyle w:val="PlaceholderText"/>
              <w:color w:val="FF0000"/>
              <w:sz w:val="20"/>
              <w:szCs w:val="20"/>
            </w:rPr>
            <w:t xml:space="preserve"> enter number</w:t>
          </w:r>
          <w:r>
            <w:rPr>
              <w:b/>
              <w:sz w:val="24"/>
              <w:szCs w:val="24"/>
            </w:rPr>
            <w:t xml:space="preserve"> </w:t>
          </w:r>
        </w:p>
      </w:docPartBody>
    </w:docPart>
    <w:docPart>
      <w:docPartPr>
        <w:name w:val="CC073D0341744277BC815354BBB10913"/>
        <w:category>
          <w:name w:val="General"/>
          <w:gallery w:val="placeholder"/>
        </w:category>
        <w:types>
          <w:type w:val="bbPlcHdr"/>
        </w:types>
        <w:behaviors>
          <w:behavior w:val="content"/>
        </w:behaviors>
        <w:guid w:val="{869726E4-EFE0-445E-8561-7C2F4D7DD0A0}"/>
      </w:docPartPr>
      <w:docPartBody>
        <w:p w:rsidR="00150717" w:rsidRDefault="00150717" w:rsidP="00150717">
          <w:pPr>
            <w:pStyle w:val="CC073D0341744277BC815354BBB10913"/>
          </w:pPr>
          <w:r w:rsidRPr="00C71207">
            <w:rPr>
              <w:rStyle w:val="PlaceholderText"/>
              <w:color w:val="FF0000"/>
              <w:sz w:val="20"/>
              <w:szCs w:val="20"/>
            </w:rPr>
            <w:t xml:space="preserve"> enter number</w:t>
          </w:r>
          <w:r>
            <w:rPr>
              <w:b/>
              <w:sz w:val="24"/>
              <w:szCs w:val="24"/>
            </w:rPr>
            <w:t xml:space="preserve"> </w:t>
          </w:r>
        </w:p>
      </w:docPartBody>
    </w:docPart>
    <w:docPart>
      <w:docPartPr>
        <w:name w:val="1745B40273DA44278D5731CAC4799622"/>
        <w:category>
          <w:name w:val="General"/>
          <w:gallery w:val="placeholder"/>
        </w:category>
        <w:types>
          <w:type w:val="bbPlcHdr"/>
        </w:types>
        <w:behaviors>
          <w:behavior w:val="content"/>
        </w:behaviors>
        <w:guid w:val="{8DD6BD7E-203B-405A-9A6B-9EDE075F6A31}"/>
      </w:docPartPr>
      <w:docPartBody>
        <w:p w:rsidR="00150717" w:rsidRDefault="00150717" w:rsidP="00150717">
          <w:pPr>
            <w:pStyle w:val="1745B40273DA44278D5731CAC4799622"/>
          </w:pPr>
          <w:r w:rsidRPr="00C71207">
            <w:rPr>
              <w:rStyle w:val="PlaceholderText"/>
              <w:color w:val="FF0000"/>
              <w:sz w:val="20"/>
              <w:szCs w:val="20"/>
            </w:rPr>
            <w:t xml:space="preserve"> enter number</w:t>
          </w:r>
          <w:r>
            <w:rPr>
              <w:b/>
              <w:sz w:val="24"/>
              <w:szCs w:val="24"/>
            </w:rPr>
            <w:t xml:space="preserve"> </w:t>
          </w:r>
        </w:p>
      </w:docPartBody>
    </w:docPart>
    <w:docPart>
      <w:docPartPr>
        <w:name w:val="8623EB505D48441A949F5612CE61522F"/>
        <w:category>
          <w:name w:val="General"/>
          <w:gallery w:val="placeholder"/>
        </w:category>
        <w:types>
          <w:type w:val="bbPlcHdr"/>
        </w:types>
        <w:behaviors>
          <w:behavior w:val="content"/>
        </w:behaviors>
        <w:guid w:val="{67FCD94E-A1FA-4D3B-889E-6BA484BDA823}"/>
      </w:docPartPr>
      <w:docPartBody>
        <w:p w:rsidR="00150717" w:rsidRDefault="00150717" w:rsidP="00150717">
          <w:pPr>
            <w:pStyle w:val="8623EB505D48441A949F5612CE61522F"/>
          </w:pPr>
          <w:r w:rsidRPr="00C71207">
            <w:rPr>
              <w:rStyle w:val="PlaceholderText"/>
              <w:color w:val="FF0000"/>
              <w:sz w:val="20"/>
              <w:szCs w:val="20"/>
            </w:rPr>
            <w:t xml:space="preserve"> enter number</w:t>
          </w:r>
          <w:r>
            <w:rPr>
              <w:b/>
              <w:sz w:val="24"/>
              <w:szCs w:val="24"/>
            </w:rPr>
            <w:t xml:space="preserve"> </w:t>
          </w:r>
        </w:p>
      </w:docPartBody>
    </w:docPart>
    <w:docPart>
      <w:docPartPr>
        <w:name w:val="67BA5E2AB13E42AB979D81A5BEF66EE4"/>
        <w:category>
          <w:name w:val="General"/>
          <w:gallery w:val="placeholder"/>
        </w:category>
        <w:types>
          <w:type w:val="bbPlcHdr"/>
        </w:types>
        <w:behaviors>
          <w:behavior w:val="content"/>
        </w:behaviors>
        <w:guid w:val="{A0153102-4A87-4EAA-ABDF-66F993AC1FF4}"/>
      </w:docPartPr>
      <w:docPartBody>
        <w:p w:rsidR="00150717" w:rsidRDefault="00150717" w:rsidP="00150717">
          <w:pPr>
            <w:pStyle w:val="67BA5E2AB13E42AB979D81A5BEF66EE4"/>
          </w:pPr>
          <w:r w:rsidRPr="00C71207">
            <w:rPr>
              <w:rStyle w:val="PlaceholderText"/>
              <w:color w:val="FF0000"/>
              <w:sz w:val="20"/>
              <w:szCs w:val="20"/>
            </w:rPr>
            <w:t xml:space="preserve"> enter number</w:t>
          </w:r>
          <w:r>
            <w:rPr>
              <w:b/>
              <w:sz w:val="24"/>
              <w:szCs w:val="24"/>
            </w:rPr>
            <w:t xml:space="preserve"> </w:t>
          </w:r>
        </w:p>
      </w:docPartBody>
    </w:docPart>
    <w:docPart>
      <w:docPartPr>
        <w:name w:val="725D717059F74C5784614C514337CC4E"/>
        <w:category>
          <w:name w:val="General"/>
          <w:gallery w:val="placeholder"/>
        </w:category>
        <w:types>
          <w:type w:val="bbPlcHdr"/>
        </w:types>
        <w:behaviors>
          <w:behavior w:val="content"/>
        </w:behaviors>
        <w:guid w:val="{E07ABAA4-145E-4958-BE43-73E3BB28761A}"/>
      </w:docPartPr>
      <w:docPartBody>
        <w:p w:rsidR="00150717" w:rsidRDefault="00150717" w:rsidP="00150717">
          <w:pPr>
            <w:pStyle w:val="725D717059F74C5784614C514337CC4E"/>
          </w:pPr>
          <w:r w:rsidRPr="00C71207">
            <w:rPr>
              <w:rStyle w:val="PlaceholderText"/>
              <w:color w:val="FF0000"/>
              <w:sz w:val="20"/>
              <w:szCs w:val="20"/>
            </w:rPr>
            <w:t xml:space="preserve"> enter number</w:t>
          </w:r>
          <w:r>
            <w:rPr>
              <w:b/>
              <w:sz w:val="24"/>
              <w:szCs w:val="24"/>
            </w:rPr>
            <w:t xml:space="preserve"> </w:t>
          </w:r>
        </w:p>
      </w:docPartBody>
    </w:docPart>
    <w:docPart>
      <w:docPartPr>
        <w:name w:val="D45E1051B0434DA2834893D380A9B8E6"/>
        <w:category>
          <w:name w:val="General"/>
          <w:gallery w:val="placeholder"/>
        </w:category>
        <w:types>
          <w:type w:val="bbPlcHdr"/>
        </w:types>
        <w:behaviors>
          <w:behavior w:val="content"/>
        </w:behaviors>
        <w:guid w:val="{B1A54034-7CD2-4E25-AD23-01E0252D89A5}"/>
      </w:docPartPr>
      <w:docPartBody>
        <w:p w:rsidR="00150717" w:rsidRDefault="00150717" w:rsidP="00150717">
          <w:pPr>
            <w:pStyle w:val="D45E1051B0434DA2834893D380A9B8E6"/>
          </w:pPr>
          <w:r w:rsidRPr="00C71207">
            <w:rPr>
              <w:rStyle w:val="PlaceholderText"/>
              <w:color w:val="FF0000"/>
              <w:sz w:val="20"/>
              <w:szCs w:val="20"/>
            </w:rPr>
            <w:t xml:space="preserve"> enter number</w:t>
          </w:r>
          <w:r>
            <w:rPr>
              <w:b/>
              <w:sz w:val="24"/>
              <w:szCs w:val="24"/>
            </w:rPr>
            <w:t xml:space="preserve"> </w:t>
          </w:r>
        </w:p>
      </w:docPartBody>
    </w:docPart>
    <w:docPart>
      <w:docPartPr>
        <w:name w:val="C5C9268FEA2F4BAA8B8D86D01DE52606"/>
        <w:category>
          <w:name w:val="General"/>
          <w:gallery w:val="placeholder"/>
        </w:category>
        <w:types>
          <w:type w:val="bbPlcHdr"/>
        </w:types>
        <w:behaviors>
          <w:behavior w:val="content"/>
        </w:behaviors>
        <w:guid w:val="{3DFB3840-2A82-4465-9CD4-C6D2CF434A9F}"/>
      </w:docPartPr>
      <w:docPartBody>
        <w:p w:rsidR="00150717" w:rsidRDefault="00150717" w:rsidP="00150717">
          <w:pPr>
            <w:pStyle w:val="C5C9268FEA2F4BAA8B8D86D01DE52606"/>
          </w:pPr>
          <w:r w:rsidRPr="00C71207">
            <w:rPr>
              <w:rStyle w:val="PlaceholderText"/>
              <w:color w:val="FF0000"/>
              <w:sz w:val="20"/>
              <w:szCs w:val="20"/>
            </w:rPr>
            <w:t xml:space="preserve"> enter number</w:t>
          </w:r>
          <w:r>
            <w:rPr>
              <w:b/>
              <w:sz w:val="24"/>
              <w:szCs w:val="24"/>
            </w:rPr>
            <w:t xml:space="preserve"> </w:t>
          </w:r>
        </w:p>
      </w:docPartBody>
    </w:docPart>
    <w:docPart>
      <w:docPartPr>
        <w:name w:val="BE64B58F8F9E48C9B45EDED03CE80762"/>
        <w:category>
          <w:name w:val="General"/>
          <w:gallery w:val="placeholder"/>
        </w:category>
        <w:types>
          <w:type w:val="bbPlcHdr"/>
        </w:types>
        <w:behaviors>
          <w:behavior w:val="content"/>
        </w:behaviors>
        <w:guid w:val="{557930D5-DE74-4B5B-A957-9B16D0EC3A49}"/>
      </w:docPartPr>
      <w:docPartBody>
        <w:p w:rsidR="00150717" w:rsidRDefault="00150717" w:rsidP="00150717">
          <w:pPr>
            <w:pStyle w:val="BE64B58F8F9E48C9B45EDED03CE80762"/>
          </w:pPr>
          <w:r w:rsidRPr="00C71207">
            <w:rPr>
              <w:rStyle w:val="PlaceholderText"/>
              <w:color w:val="FF0000"/>
              <w:sz w:val="20"/>
              <w:szCs w:val="20"/>
            </w:rPr>
            <w:t xml:space="preserve"> enter number</w:t>
          </w:r>
          <w:r>
            <w:rPr>
              <w:b/>
              <w:sz w:val="24"/>
              <w:szCs w:val="24"/>
            </w:rPr>
            <w:t xml:space="preserve"> </w:t>
          </w:r>
        </w:p>
      </w:docPartBody>
    </w:docPart>
    <w:docPart>
      <w:docPartPr>
        <w:name w:val="27815F3622164A5FA80A0E125EDB0F32"/>
        <w:category>
          <w:name w:val="General"/>
          <w:gallery w:val="placeholder"/>
        </w:category>
        <w:types>
          <w:type w:val="bbPlcHdr"/>
        </w:types>
        <w:behaviors>
          <w:behavior w:val="content"/>
        </w:behaviors>
        <w:guid w:val="{B5D071F9-7F56-4FDF-A3E8-0E323E8D1F81}"/>
      </w:docPartPr>
      <w:docPartBody>
        <w:p w:rsidR="00150717" w:rsidRDefault="00150717" w:rsidP="00150717">
          <w:pPr>
            <w:pStyle w:val="27815F3622164A5FA80A0E125EDB0F32"/>
          </w:pPr>
          <w:r w:rsidRPr="00C71207">
            <w:rPr>
              <w:rStyle w:val="PlaceholderText"/>
              <w:color w:val="FF0000"/>
              <w:sz w:val="20"/>
              <w:szCs w:val="20"/>
            </w:rPr>
            <w:t xml:space="preserve"> enter number</w:t>
          </w:r>
          <w:r>
            <w:rPr>
              <w:b/>
              <w:sz w:val="24"/>
              <w:szCs w:val="24"/>
            </w:rPr>
            <w:t xml:space="preserve"> </w:t>
          </w:r>
        </w:p>
      </w:docPartBody>
    </w:docPart>
    <w:docPart>
      <w:docPartPr>
        <w:name w:val="6C53CDA1606B47CFB523BCF7BB1EA94B"/>
        <w:category>
          <w:name w:val="General"/>
          <w:gallery w:val="placeholder"/>
        </w:category>
        <w:types>
          <w:type w:val="bbPlcHdr"/>
        </w:types>
        <w:behaviors>
          <w:behavior w:val="content"/>
        </w:behaviors>
        <w:guid w:val="{DC8BA6B3-09A2-4C1E-8E88-EF3F70C344EA}"/>
      </w:docPartPr>
      <w:docPartBody>
        <w:p w:rsidR="00150717" w:rsidRDefault="00150717" w:rsidP="00150717">
          <w:pPr>
            <w:pStyle w:val="6C53CDA1606B47CFB523BCF7BB1EA94B"/>
          </w:pPr>
          <w:r w:rsidRPr="00C71207">
            <w:rPr>
              <w:rStyle w:val="PlaceholderText"/>
              <w:color w:val="FF0000"/>
              <w:sz w:val="20"/>
              <w:szCs w:val="20"/>
            </w:rPr>
            <w:t xml:space="preserve"> enter number</w:t>
          </w:r>
          <w:r>
            <w:rPr>
              <w:b/>
              <w:sz w:val="24"/>
              <w:szCs w:val="24"/>
            </w:rPr>
            <w:t xml:space="preserve"> </w:t>
          </w:r>
        </w:p>
      </w:docPartBody>
    </w:docPart>
    <w:docPart>
      <w:docPartPr>
        <w:name w:val="4A80750AF4AF443BB28B56D46B0D4289"/>
        <w:category>
          <w:name w:val="General"/>
          <w:gallery w:val="placeholder"/>
        </w:category>
        <w:types>
          <w:type w:val="bbPlcHdr"/>
        </w:types>
        <w:behaviors>
          <w:behavior w:val="content"/>
        </w:behaviors>
        <w:guid w:val="{C01CE0F0-A490-42C2-AC0D-74AAD81ADA8E}"/>
      </w:docPartPr>
      <w:docPartBody>
        <w:p w:rsidR="00150717" w:rsidRDefault="00150717" w:rsidP="00150717">
          <w:pPr>
            <w:pStyle w:val="4A80750AF4AF443BB28B56D46B0D4289"/>
          </w:pPr>
          <w:r w:rsidRPr="00C71207">
            <w:rPr>
              <w:rStyle w:val="PlaceholderText"/>
              <w:color w:val="FF0000"/>
              <w:sz w:val="20"/>
              <w:szCs w:val="20"/>
            </w:rPr>
            <w:t xml:space="preserve"> enter number</w:t>
          </w:r>
          <w:r>
            <w:rPr>
              <w:b/>
              <w:sz w:val="24"/>
              <w:szCs w:val="24"/>
            </w:rPr>
            <w:t xml:space="preserve"> </w:t>
          </w:r>
        </w:p>
      </w:docPartBody>
    </w:docPart>
    <w:docPart>
      <w:docPartPr>
        <w:name w:val="B2CC8075A81B4BE0B4B9E2979728F9BD"/>
        <w:category>
          <w:name w:val="General"/>
          <w:gallery w:val="placeholder"/>
        </w:category>
        <w:types>
          <w:type w:val="bbPlcHdr"/>
        </w:types>
        <w:behaviors>
          <w:behavior w:val="content"/>
        </w:behaviors>
        <w:guid w:val="{03F02D27-728E-4531-A957-1DD4231804FF}"/>
      </w:docPartPr>
      <w:docPartBody>
        <w:p w:rsidR="00150717" w:rsidRDefault="00150717" w:rsidP="00150717">
          <w:pPr>
            <w:pStyle w:val="B2CC8075A81B4BE0B4B9E2979728F9BD"/>
          </w:pPr>
          <w:r w:rsidRPr="00C71207">
            <w:rPr>
              <w:rStyle w:val="PlaceholderText"/>
              <w:color w:val="FF0000"/>
              <w:sz w:val="20"/>
              <w:szCs w:val="20"/>
            </w:rPr>
            <w:t xml:space="preserve"> enter number</w:t>
          </w:r>
          <w:r>
            <w:rPr>
              <w:b/>
              <w:sz w:val="24"/>
              <w:szCs w:val="24"/>
            </w:rPr>
            <w:t xml:space="preserve"> </w:t>
          </w:r>
        </w:p>
      </w:docPartBody>
    </w:docPart>
    <w:docPart>
      <w:docPartPr>
        <w:name w:val="0D5370B895AB4D4FACC0D284A298DF17"/>
        <w:category>
          <w:name w:val="General"/>
          <w:gallery w:val="placeholder"/>
        </w:category>
        <w:types>
          <w:type w:val="bbPlcHdr"/>
        </w:types>
        <w:behaviors>
          <w:behavior w:val="content"/>
        </w:behaviors>
        <w:guid w:val="{8740BC7C-82BC-425F-AB70-71D336290E4B}"/>
      </w:docPartPr>
      <w:docPartBody>
        <w:p w:rsidR="00150717" w:rsidRDefault="00150717" w:rsidP="00150717">
          <w:pPr>
            <w:pStyle w:val="0D5370B895AB4D4FACC0D284A298DF17"/>
          </w:pPr>
          <w:r w:rsidRPr="00C71207">
            <w:rPr>
              <w:rStyle w:val="PlaceholderText"/>
              <w:color w:val="FF0000"/>
              <w:sz w:val="20"/>
              <w:szCs w:val="20"/>
            </w:rPr>
            <w:t xml:space="preserve"> enter number</w:t>
          </w:r>
          <w:r>
            <w:rPr>
              <w:b/>
              <w:sz w:val="24"/>
              <w:szCs w:val="24"/>
            </w:rPr>
            <w:t xml:space="preserve"> </w:t>
          </w:r>
        </w:p>
      </w:docPartBody>
    </w:docPart>
    <w:docPart>
      <w:docPartPr>
        <w:name w:val="482CFEACD23B43659F29A98D05CCD090"/>
        <w:category>
          <w:name w:val="General"/>
          <w:gallery w:val="placeholder"/>
        </w:category>
        <w:types>
          <w:type w:val="bbPlcHdr"/>
        </w:types>
        <w:behaviors>
          <w:behavior w:val="content"/>
        </w:behaviors>
        <w:guid w:val="{26024DD8-AEB7-448E-A055-ED007D956409}"/>
      </w:docPartPr>
      <w:docPartBody>
        <w:p w:rsidR="00150717" w:rsidRDefault="00150717" w:rsidP="00150717">
          <w:pPr>
            <w:pStyle w:val="482CFEACD23B43659F29A98D05CCD090"/>
          </w:pPr>
          <w:r w:rsidRPr="00C71207">
            <w:rPr>
              <w:rStyle w:val="PlaceholderText"/>
              <w:color w:val="FF0000"/>
              <w:sz w:val="20"/>
              <w:szCs w:val="20"/>
            </w:rPr>
            <w:t xml:space="preserve"> enter number</w:t>
          </w:r>
          <w:r>
            <w:rPr>
              <w:b/>
              <w:sz w:val="24"/>
              <w:szCs w:val="24"/>
            </w:rPr>
            <w:t xml:space="preserve"> </w:t>
          </w:r>
        </w:p>
      </w:docPartBody>
    </w:docPart>
    <w:docPart>
      <w:docPartPr>
        <w:name w:val="DF9D6426C70D45DB9393C4D264526BF4"/>
        <w:category>
          <w:name w:val="General"/>
          <w:gallery w:val="placeholder"/>
        </w:category>
        <w:types>
          <w:type w:val="bbPlcHdr"/>
        </w:types>
        <w:behaviors>
          <w:behavior w:val="content"/>
        </w:behaviors>
        <w:guid w:val="{20308173-1D7E-4584-B795-92380692DF5E}"/>
      </w:docPartPr>
      <w:docPartBody>
        <w:p w:rsidR="00150717" w:rsidRDefault="00150717" w:rsidP="00150717">
          <w:pPr>
            <w:pStyle w:val="DF9D6426C70D45DB9393C4D264526BF4"/>
          </w:pPr>
          <w:r w:rsidRPr="00C71207">
            <w:rPr>
              <w:rStyle w:val="PlaceholderText"/>
              <w:color w:val="FF0000"/>
              <w:sz w:val="20"/>
              <w:szCs w:val="20"/>
            </w:rPr>
            <w:t xml:space="preserve"> enter number</w:t>
          </w:r>
          <w:r>
            <w:rPr>
              <w:b/>
              <w:sz w:val="24"/>
              <w:szCs w:val="24"/>
            </w:rPr>
            <w:t xml:space="preserve"> </w:t>
          </w:r>
        </w:p>
      </w:docPartBody>
    </w:docPart>
    <w:docPart>
      <w:docPartPr>
        <w:name w:val="33C10DB629DF4807A1C6AE2830689113"/>
        <w:category>
          <w:name w:val="General"/>
          <w:gallery w:val="placeholder"/>
        </w:category>
        <w:types>
          <w:type w:val="bbPlcHdr"/>
        </w:types>
        <w:behaviors>
          <w:behavior w:val="content"/>
        </w:behaviors>
        <w:guid w:val="{444936EC-D0D3-4AC1-A951-45A273FA1A5F}"/>
      </w:docPartPr>
      <w:docPartBody>
        <w:p w:rsidR="00150717" w:rsidRDefault="00150717" w:rsidP="00150717">
          <w:pPr>
            <w:pStyle w:val="33C10DB629DF4807A1C6AE2830689113"/>
          </w:pPr>
          <w:r w:rsidRPr="00C71207">
            <w:rPr>
              <w:rStyle w:val="PlaceholderText"/>
              <w:color w:val="FF0000"/>
              <w:sz w:val="20"/>
              <w:szCs w:val="20"/>
            </w:rPr>
            <w:t xml:space="preserve"> enter number</w:t>
          </w:r>
          <w:r>
            <w:rPr>
              <w:b/>
              <w:sz w:val="24"/>
              <w:szCs w:val="24"/>
            </w:rPr>
            <w:t xml:space="preserve"> </w:t>
          </w:r>
        </w:p>
      </w:docPartBody>
    </w:docPart>
    <w:docPart>
      <w:docPartPr>
        <w:name w:val="B9C4A8BF25514E41A771DC74331931F4"/>
        <w:category>
          <w:name w:val="General"/>
          <w:gallery w:val="placeholder"/>
        </w:category>
        <w:types>
          <w:type w:val="bbPlcHdr"/>
        </w:types>
        <w:behaviors>
          <w:behavior w:val="content"/>
        </w:behaviors>
        <w:guid w:val="{6273C43F-48A1-4CAB-90C9-A45E458A84EB}"/>
      </w:docPartPr>
      <w:docPartBody>
        <w:p w:rsidR="00150717" w:rsidRDefault="00150717" w:rsidP="00150717">
          <w:pPr>
            <w:pStyle w:val="B9C4A8BF25514E41A771DC74331931F4"/>
          </w:pPr>
          <w:r w:rsidRPr="00C71207">
            <w:rPr>
              <w:rStyle w:val="PlaceholderText"/>
              <w:color w:val="FF0000"/>
              <w:sz w:val="20"/>
              <w:szCs w:val="20"/>
            </w:rPr>
            <w:t xml:space="preserve"> enter number</w:t>
          </w:r>
          <w:r>
            <w:rPr>
              <w:b/>
              <w:sz w:val="24"/>
              <w:szCs w:val="24"/>
            </w:rPr>
            <w:t xml:space="preserve"> </w:t>
          </w:r>
        </w:p>
      </w:docPartBody>
    </w:docPart>
    <w:docPart>
      <w:docPartPr>
        <w:name w:val="43A13DCA897D4DA5A33C4209661F2089"/>
        <w:category>
          <w:name w:val="General"/>
          <w:gallery w:val="placeholder"/>
        </w:category>
        <w:types>
          <w:type w:val="bbPlcHdr"/>
        </w:types>
        <w:behaviors>
          <w:behavior w:val="content"/>
        </w:behaviors>
        <w:guid w:val="{97B2141C-AD95-4512-93DE-A09691208108}"/>
      </w:docPartPr>
      <w:docPartBody>
        <w:p w:rsidR="00150717" w:rsidRDefault="00150717" w:rsidP="00150717">
          <w:pPr>
            <w:pStyle w:val="43A13DCA897D4DA5A33C4209661F2089"/>
          </w:pPr>
          <w:r w:rsidRPr="00C71207">
            <w:rPr>
              <w:rStyle w:val="PlaceholderText"/>
              <w:color w:val="FF0000"/>
              <w:sz w:val="20"/>
              <w:szCs w:val="20"/>
            </w:rPr>
            <w:t xml:space="preserve"> enter number</w:t>
          </w:r>
          <w:r>
            <w:rPr>
              <w:b/>
              <w:sz w:val="24"/>
              <w:szCs w:val="24"/>
            </w:rPr>
            <w:t xml:space="preserve"> </w:t>
          </w:r>
        </w:p>
      </w:docPartBody>
    </w:docPart>
    <w:docPart>
      <w:docPartPr>
        <w:name w:val="C8EE05CEFAB74597915509A9597143D1"/>
        <w:category>
          <w:name w:val="General"/>
          <w:gallery w:val="placeholder"/>
        </w:category>
        <w:types>
          <w:type w:val="bbPlcHdr"/>
        </w:types>
        <w:behaviors>
          <w:behavior w:val="content"/>
        </w:behaviors>
        <w:guid w:val="{8C5B92C0-CF53-40A0-8C23-40EE99FEE0E7}"/>
      </w:docPartPr>
      <w:docPartBody>
        <w:p w:rsidR="00150717" w:rsidRDefault="00150717" w:rsidP="00150717">
          <w:pPr>
            <w:pStyle w:val="C8EE05CEFAB74597915509A9597143D1"/>
          </w:pPr>
          <w:r w:rsidRPr="00C71207">
            <w:rPr>
              <w:rStyle w:val="PlaceholderText"/>
              <w:color w:val="FF0000"/>
              <w:sz w:val="20"/>
              <w:szCs w:val="20"/>
            </w:rPr>
            <w:t xml:space="preserve"> enter number</w:t>
          </w:r>
          <w:r>
            <w:rPr>
              <w:b/>
              <w:sz w:val="24"/>
              <w:szCs w:val="24"/>
            </w:rPr>
            <w:t xml:space="preserve"> </w:t>
          </w:r>
        </w:p>
      </w:docPartBody>
    </w:docPart>
    <w:docPart>
      <w:docPartPr>
        <w:name w:val="C98D069BCEC34400BF01D3B03F6A5A6B"/>
        <w:category>
          <w:name w:val="General"/>
          <w:gallery w:val="placeholder"/>
        </w:category>
        <w:types>
          <w:type w:val="bbPlcHdr"/>
        </w:types>
        <w:behaviors>
          <w:behavior w:val="content"/>
        </w:behaviors>
        <w:guid w:val="{A0E09DFB-3192-4D45-8417-BE611B636A44}"/>
      </w:docPartPr>
      <w:docPartBody>
        <w:p w:rsidR="00150717" w:rsidRDefault="00150717" w:rsidP="00150717">
          <w:pPr>
            <w:pStyle w:val="C98D069BCEC34400BF01D3B03F6A5A6B"/>
          </w:pPr>
          <w:r w:rsidRPr="00C71207">
            <w:rPr>
              <w:rStyle w:val="PlaceholderText"/>
              <w:color w:val="FF0000"/>
              <w:sz w:val="20"/>
              <w:szCs w:val="20"/>
            </w:rPr>
            <w:t xml:space="preserve"> enter number</w:t>
          </w:r>
          <w:r>
            <w:rPr>
              <w:b/>
              <w:sz w:val="24"/>
              <w:szCs w:val="24"/>
            </w:rPr>
            <w:t xml:space="preserve"> </w:t>
          </w:r>
        </w:p>
      </w:docPartBody>
    </w:docPart>
    <w:docPart>
      <w:docPartPr>
        <w:name w:val="9F8E5A7746C04FBBA0ADB8B36A1253CC"/>
        <w:category>
          <w:name w:val="General"/>
          <w:gallery w:val="placeholder"/>
        </w:category>
        <w:types>
          <w:type w:val="bbPlcHdr"/>
        </w:types>
        <w:behaviors>
          <w:behavior w:val="content"/>
        </w:behaviors>
        <w:guid w:val="{2425E28C-4330-493F-93E2-0A067CF57527}"/>
      </w:docPartPr>
      <w:docPartBody>
        <w:p w:rsidR="00150717" w:rsidRDefault="00150717" w:rsidP="00150717">
          <w:pPr>
            <w:pStyle w:val="9F8E5A7746C04FBBA0ADB8B36A1253CC"/>
          </w:pPr>
          <w:r w:rsidRPr="00C71207">
            <w:rPr>
              <w:rStyle w:val="PlaceholderText"/>
              <w:color w:val="FF0000"/>
              <w:sz w:val="20"/>
              <w:szCs w:val="20"/>
            </w:rPr>
            <w:t xml:space="preserve"> enter number</w:t>
          </w:r>
          <w:r>
            <w:rPr>
              <w:b/>
              <w:sz w:val="24"/>
              <w:szCs w:val="24"/>
            </w:rPr>
            <w:t xml:space="preserve"> </w:t>
          </w:r>
        </w:p>
      </w:docPartBody>
    </w:docPart>
    <w:docPart>
      <w:docPartPr>
        <w:name w:val="F9F57C81FB8E495893BE033EEBDC1018"/>
        <w:category>
          <w:name w:val="General"/>
          <w:gallery w:val="placeholder"/>
        </w:category>
        <w:types>
          <w:type w:val="bbPlcHdr"/>
        </w:types>
        <w:behaviors>
          <w:behavior w:val="content"/>
        </w:behaviors>
        <w:guid w:val="{030675FC-5B6F-4A57-9B01-4D7F5BB4431A}"/>
      </w:docPartPr>
      <w:docPartBody>
        <w:p w:rsidR="00150717" w:rsidRDefault="00150717" w:rsidP="00150717">
          <w:pPr>
            <w:pStyle w:val="F9F57C81FB8E495893BE033EEBDC1018"/>
          </w:pPr>
          <w:r w:rsidRPr="00C71207">
            <w:rPr>
              <w:rStyle w:val="PlaceholderText"/>
              <w:color w:val="FF0000"/>
              <w:sz w:val="20"/>
              <w:szCs w:val="20"/>
            </w:rPr>
            <w:t xml:space="preserve"> enter number</w:t>
          </w:r>
          <w:r>
            <w:rPr>
              <w:b/>
              <w:sz w:val="24"/>
              <w:szCs w:val="24"/>
            </w:rPr>
            <w:t xml:space="preserve"> </w:t>
          </w:r>
        </w:p>
      </w:docPartBody>
    </w:docPart>
    <w:docPart>
      <w:docPartPr>
        <w:name w:val="5FBCACBE6FD545D3904E731720E45630"/>
        <w:category>
          <w:name w:val="General"/>
          <w:gallery w:val="placeholder"/>
        </w:category>
        <w:types>
          <w:type w:val="bbPlcHdr"/>
        </w:types>
        <w:behaviors>
          <w:behavior w:val="content"/>
        </w:behaviors>
        <w:guid w:val="{7421938E-D2D5-4C54-B74B-1A37AC5AC9FF}"/>
      </w:docPartPr>
      <w:docPartBody>
        <w:p w:rsidR="00150717" w:rsidRDefault="00150717" w:rsidP="00150717">
          <w:pPr>
            <w:pStyle w:val="5FBCACBE6FD545D3904E731720E45630"/>
          </w:pPr>
          <w:r w:rsidRPr="00C71207">
            <w:rPr>
              <w:rStyle w:val="PlaceholderText"/>
              <w:color w:val="FF0000"/>
              <w:sz w:val="20"/>
              <w:szCs w:val="20"/>
            </w:rPr>
            <w:t xml:space="preserve"> enter number</w:t>
          </w:r>
          <w:r>
            <w:rPr>
              <w:b/>
              <w:sz w:val="24"/>
              <w:szCs w:val="24"/>
            </w:rPr>
            <w:t xml:space="preserve"> </w:t>
          </w:r>
        </w:p>
      </w:docPartBody>
    </w:docPart>
    <w:docPart>
      <w:docPartPr>
        <w:name w:val="67B031D46C5B41D4A2B68F5A43411671"/>
        <w:category>
          <w:name w:val="General"/>
          <w:gallery w:val="placeholder"/>
        </w:category>
        <w:types>
          <w:type w:val="bbPlcHdr"/>
        </w:types>
        <w:behaviors>
          <w:behavior w:val="content"/>
        </w:behaviors>
        <w:guid w:val="{9B8E7C8E-4E08-4FAC-8E9D-AF35C350C0FB}"/>
      </w:docPartPr>
      <w:docPartBody>
        <w:p w:rsidR="00150717" w:rsidRDefault="00150717" w:rsidP="00150717">
          <w:pPr>
            <w:pStyle w:val="67B031D46C5B41D4A2B68F5A43411671"/>
          </w:pPr>
          <w:r w:rsidRPr="00C71207">
            <w:rPr>
              <w:rStyle w:val="PlaceholderText"/>
              <w:color w:val="FF0000"/>
              <w:sz w:val="20"/>
              <w:szCs w:val="20"/>
            </w:rPr>
            <w:t xml:space="preserve"> enter number</w:t>
          </w:r>
          <w:r>
            <w:rPr>
              <w:b/>
              <w:sz w:val="24"/>
              <w:szCs w:val="24"/>
            </w:rPr>
            <w:t xml:space="preserve"> </w:t>
          </w:r>
        </w:p>
      </w:docPartBody>
    </w:docPart>
    <w:docPart>
      <w:docPartPr>
        <w:name w:val="2FF3CF5970FF43B5B218C88BF78FB3C5"/>
        <w:category>
          <w:name w:val="General"/>
          <w:gallery w:val="placeholder"/>
        </w:category>
        <w:types>
          <w:type w:val="bbPlcHdr"/>
        </w:types>
        <w:behaviors>
          <w:behavior w:val="content"/>
        </w:behaviors>
        <w:guid w:val="{05693868-0C72-438C-A4EE-05B959BE5BA4}"/>
      </w:docPartPr>
      <w:docPartBody>
        <w:p w:rsidR="00150717" w:rsidRDefault="00150717" w:rsidP="00150717">
          <w:pPr>
            <w:pStyle w:val="2FF3CF5970FF43B5B218C88BF78FB3C5"/>
          </w:pPr>
          <w:r w:rsidRPr="00C71207">
            <w:rPr>
              <w:rStyle w:val="PlaceholderText"/>
              <w:color w:val="FF0000"/>
              <w:sz w:val="20"/>
              <w:szCs w:val="20"/>
            </w:rPr>
            <w:t xml:space="preserve"> enter number</w:t>
          </w:r>
          <w:r>
            <w:rPr>
              <w:b/>
              <w:sz w:val="24"/>
              <w:szCs w:val="24"/>
            </w:rPr>
            <w:t xml:space="preserve"> </w:t>
          </w:r>
        </w:p>
      </w:docPartBody>
    </w:docPart>
    <w:docPart>
      <w:docPartPr>
        <w:name w:val="CE188C1C05C44EBFBBC3003880679FD5"/>
        <w:category>
          <w:name w:val="General"/>
          <w:gallery w:val="placeholder"/>
        </w:category>
        <w:types>
          <w:type w:val="bbPlcHdr"/>
        </w:types>
        <w:behaviors>
          <w:behavior w:val="content"/>
        </w:behaviors>
        <w:guid w:val="{E118A86E-1A47-415D-809F-8ECCA04A8CAD}"/>
      </w:docPartPr>
      <w:docPartBody>
        <w:p w:rsidR="00150717" w:rsidRDefault="00150717" w:rsidP="00150717">
          <w:pPr>
            <w:pStyle w:val="CE188C1C05C44EBFBBC3003880679FD5"/>
          </w:pPr>
          <w:r w:rsidRPr="00C71207">
            <w:rPr>
              <w:rStyle w:val="PlaceholderText"/>
              <w:color w:val="FF0000"/>
              <w:sz w:val="20"/>
              <w:szCs w:val="20"/>
            </w:rPr>
            <w:t xml:space="preserve"> enter number</w:t>
          </w:r>
          <w:r>
            <w:rPr>
              <w:b/>
              <w:sz w:val="24"/>
              <w:szCs w:val="24"/>
            </w:rPr>
            <w:t xml:space="preserve"> </w:t>
          </w:r>
        </w:p>
      </w:docPartBody>
    </w:docPart>
    <w:docPart>
      <w:docPartPr>
        <w:name w:val="7B40EFC06ADB47A0911315187F96E890"/>
        <w:category>
          <w:name w:val="General"/>
          <w:gallery w:val="placeholder"/>
        </w:category>
        <w:types>
          <w:type w:val="bbPlcHdr"/>
        </w:types>
        <w:behaviors>
          <w:behavior w:val="content"/>
        </w:behaviors>
        <w:guid w:val="{9A4A293E-7E43-4F29-A70B-C982FD6512DE}"/>
      </w:docPartPr>
      <w:docPartBody>
        <w:p w:rsidR="00150717" w:rsidRDefault="00150717" w:rsidP="00150717">
          <w:pPr>
            <w:pStyle w:val="7B40EFC06ADB47A0911315187F96E890"/>
          </w:pPr>
          <w:r w:rsidRPr="00C71207">
            <w:rPr>
              <w:rStyle w:val="PlaceholderText"/>
              <w:color w:val="FF0000"/>
              <w:sz w:val="20"/>
              <w:szCs w:val="20"/>
            </w:rPr>
            <w:t xml:space="preserve"> enter number</w:t>
          </w:r>
          <w:r>
            <w:rPr>
              <w:b/>
              <w:sz w:val="24"/>
              <w:szCs w:val="24"/>
            </w:rPr>
            <w:t xml:space="preserve"> </w:t>
          </w:r>
        </w:p>
      </w:docPartBody>
    </w:docPart>
    <w:docPart>
      <w:docPartPr>
        <w:name w:val="60CCA4849550453BBD5F16204D0B08EE"/>
        <w:category>
          <w:name w:val="General"/>
          <w:gallery w:val="placeholder"/>
        </w:category>
        <w:types>
          <w:type w:val="bbPlcHdr"/>
        </w:types>
        <w:behaviors>
          <w:behavior w:val="content"/>
        </w:behaviors>
        <w:guid w:val="{4911F459-DBA8-4D49-8566-D3537A1EDA5B}"/>
      </w:docPartPr>
      <w:docPartBody>
        <w:p w:rsidR="00150717" w:rsidRDefault="00150717" w:rsidP="00150717">
          <w:pPr>
            <w:pStyle w:val="60CCA4849550453BBD5F16204D0B08EE"/>
          </w:pPr>
          <w:r w:rsidRPr="00C71207">
            <w:rPr>
              <w:rStyle w:val="PlaceholderText"/>
              <w:color w:val="FF0000"/>
              <w:sz w:val="20"/>
              <w:szCs w:val="20"/>
            </w:rPr>
            <w:t xml:space="preserve"> enter number</w:t>
          </w:r>
          <w:r>
            <w:rPr>
              <w:b/>
              <w:sz w:val="24"/>
              <w:szCs w:val="24"/>
            </w:rPr>
            <w:t xml:space="preserve"> </w:t>
          </w:r>
        </w:p>
      </w:docPartBody>
    </w:docPart>
    <w:docPart>
      <w:docPartPr>
        <w:name w:val="25DBA3C5D372470FA3D3C944D4DD0014"/>
        <w:category>
          <w:name w:val="General"/>
          <w:gallery w:val="placeholder"/>
        </w:category>
        <w:types>
          <w:type w:val="bbPlcHdr"/>
        </w:types>
        <w:behaviors>
          <w:behavior w:val="content"/>
        </w:behaviors>
        <w:guid w:val="{88BACF8C-1E41-43E9-AF40-ACF7221B6172}"/>
      </w:docPartPr>
      <w:docPartBody>
        <w:p w:rsidR="00150717" w:rsidRDefault="00150717" w:rsidP="00150717">
          <w:pPr>
            <w:pStyle w:val="25DBA3C5D372470FA3D3C944D4DD0014"/>
          </w:pPr>
          <w:r w:rsidRPr="00C71207">
            <w:rPr>
              <w:rStyle w:val="PlaceholderText"/>
              <w:color w:val="FF0000"/>
              <w:sz w:val="20"/>
              <w:szCs w:val="20"/>
            </w:rPr>
            <w:t xml:space="preserve"> enter number</w:t>
          </w:r>
          <w:r>
            <w:rPr>
              <w:b/>
              <w:sz w:val="24"/>
              <w:szCs w:val="24"/>
            </w:rPr>
            <w:t xml:space="preserve"> </w:t>
          </w:r>
        </w:p>
      </w:docPartBody>
    </w:docPart>
    <w:docPart>
      <w:docPartPr>
        <w:name w:val="78D38AFE0662442482EB890C7D47FA3A"/>
        <w:category>
          <w:name w:val="General"/>
          <w:gallery w:val="placeholder"/>
        </w:category>
        <w:types>
          <w:type w:val="bbPlcHdr"/>
        </w:types>
        <w:behaviors>
          <w:behavior w:val="content"/>
        </w:behaviors>
        <w:guid w:val="{00B7F997-11E9-4D64-8AE4-BB1D347EBC38}"/>
      </w:docPartPr>
      <w:docPartBody>
        <w:p w:rsidR="00150717" w:rsidRDefault="00150717" w:rsidP="00150717">
          <w:pPr>
            <w:pStyle w:val="78D38AFE0662442482EB890C7D47FA3A"/>
          </w:pPr>
          <w:r w:rsidRPr="00C71207">
            <w:rPr>
              <w:rStyle w:val="PlaceholderText"/>
              <w:color w:val="FF0000"/>
              <w:sz w:val="20"/>
              <w:szCs w:val="20"/>
            </w:rPr>
            <w:t xml:space="preserve"> enter number</w:t>
          </w:r>
          <w:r>
            <w:rPr>
              <w:b/>
              <w:sz w:val="24"/>
              <w:szCs w:val="24"/>
            </w:rPr>
            <w:t xml:space="preserve"> </w:t>
          </w:r>
        </w:p>
      </w:docPartBody>
    </w:docPart>
    <w:docPart>
      <w:docPartPr>
        <w:name w:val="4DDA3F6B11DF4F2BB61FA29E6C49D132"/>
        <w:category>
          <w:name w:val="General"/>
          <w:gallery w:val="placeholder"/>
        </w:category>
        <w:types>
          <w:type w:val="bbPlcHdr"/>
        </w:types>
        <w:behaviors>
          <w:behavior w:val="content"/>
        </w:behaviors>
        <w:guid w:val="{67A30291-CBE1-4FEA-9BFE-FC3C4D57E547}"/>
      </w:docPartPr>
      <w:docPartBody>
        <w:p w:rsidR="00150717" w:rsidRDefault="00150717" w:rsidP="00150717">
          <w:pPr>
            <w:pStyle w:val="4DDA3F6B11DF4F2BB61FA29E6C49D132"/>
          </w:pPr>
          <w:r w:rsidRPr="00C71207">
            <w:rPr>
              <w:rStyle w:val="PlaceholderText"/>
              <w:color w:val="FF0000"/>
              <w:sz w:val="20"/>
              <w:szCs w:val="20"/>
            </w:rPr>
            <w:t xml:space="preserve"> enter number</w:t>
          </w:r>
          <w:r>
            <w:rPr>
              <w:b/>
              <w:sz w:val="24"/>
              <w:szCs w:val="24"/>
            </w:rPr>
            <w:t xml:space="preserve"> </w:t>
          </w:r>
        </w:p>
      </w:docPartBody>
    </w:docPart>
    <w:docPart>
      <w:docPartPr>
        <w:name w:val="6B582BEB9B9F4DCE85510C7DD444D9D0"/>
        <w:category>
          <w:name w:val="General"/>
          <w:gallery w:val="placeholder"/>
        </w:category>
        <w:types>
          <w:type w:val="bbPlcHdr"/>
        </w:types>
        <w:behaviors>
          <w:behavior w:val="content"/>
        </w:behaviors>
        <w:guid w:val="{55654298-EC29-4D2A-B9E1-A451E1E6491D}"/>
      </w:docPartPr>
      <w:docPartBody>
        <w:p w:rsidR="00150717" w:rsidRDefault="00150717" w:rsidP="00150717">
          <w:pPr>
            <w:pStyle w:val="6B582BEB9B9F4DCE85510C7DD444D9D0"/>
          </w:pPr>
          <w:r w:rsidRPr="00C71207">
            <w:rPr>
              <w:rStyle w:val="PlaceholderText"/>
              <w:color w:val="FF0000"/>
              <w:sz w:val="20"/>
              <w:szCs w:val="20"/>
            </w:rPr>
            <w:t xml:space="preserve"> enter number</w:t>
          </w:r>
          <w:r>
            <w:rPr>
              <w:b/>
              <w:sz w:val="24"/>
              <w:szCs w:val="24"/>
            </w:rPr>
            <w:t xml:space="preserve"> </w:t>
          </w:r>
        </w:p>
      </w:docPartBody>
    </w:docPart>
    <w:docPart>
      <w:docPartPr>
        <w:name w:val="7B2D70AADC1943E59F7C0E58B06522BA"/>
        <w:category>
          <w:name w:val="General"/>
          <w:gallery w:val="placeholder"/>
        </w:category>
        <w:types>
          <w:type w:val="bbPlcHdr"/>
        </w:types>
        <w:behaviors>
          <w:behavior w:val="content"/>
        </w:behaviors>
        <w:guid w:val="{B45AD111-9AD5-4AC1-86BC-7A9BCDA0502F}"/>
      </w:docPartPr>
      <w:docPartBody>
        <w:p w:rsidR="00150717" w:rsidRDefault="00150717" w:rsidP="00150717">
          <w:pPr>
            <w:pStyle w:val="7B2D70AADC1943E59F7C0E58B06522BA"/>
          </w:pPr>
          <w:r w:rsidRPr="00C71207">
            <w:rPr>
              <w:rStyle w:val="PlaceholderText"/>
              <w:color w:val="FF0000"/>
              <w:sz w:val="20"/>
              <w:szCs w:val="20"/>
            </w:rPr>
            <w:t xml:space="preserve"> enter number</w:t>
          </w:r>
          <w:r>
            <w:rPr>
              <w:b/>
              <w:sz w:val="24"/>
              <w:szCs w:val="24"/>
            </w:rPr>
            <w:t xml:space="preserve"> </w:t>
          </w:r>
        </w:p>
      </w:docPartBody>
    </w:docPart>
    <w:docPart>
      <w:docPartPr>
        <w:name w:val="4FEC2BE0774A436A8D340E5830B16005"/>
        <w:category>
          <w:name w:val="General"/>
          <w:gallery w:val="placeholder"/>
        </w:category>
        <w:types>
          <w:type w:val="bbPlcHdr"/>
        </w:types>
        <w:behaviors>
          <w:behavior w:val="content"/>
        </w:behaviors>
        <w:guid w:val="{624C9876-76C4-4210-A0C1-368A72547718}"/>
      </w:docPartPr>
      <w:docPartBody>
        <w:p w:rsidR="00150717" w:rsidRDefault="00150717" w:rsidP="00150717">
          <w:pPr>
            <w:pStyle w:val="4FEC2BE0774A436A8D340E5830B16005"/>
          </w:pPr>
          <w:r w:rsidRPr="00C71207">
            <w:rPr>
              <w:rStyle w:val="PlaceholderText"/>
              <w:color w:val="FF0000"/>
              <w:sz w:val="20"/>
              <w:szCs w:val="20"/>
            </w:rPr>
            <w:t xml:space="preserve"> enter number</w:t>
          </w:r>
          <w:r>
            <w:rPr>
              <w:b/>
              <w:sz w:val="24"/>
              <w:szCs w:val="24"/>
            </w:rPr>
            <w:t xml:space="preserve"> </w:t>
          </w:r>
        </w:p>
      </w:docPartBody>
    </w:docPart>
    <w:docPart>
      <w:docPartPr>
        <w:name w:val="13ABF0A4C259490F959B8A7680D80EDE"/>
        <w:category>
          <w:name w:val="General"/>
          <w:gallery w:val="placeholder"/>
        </w:category>
        <w:types>
          <w:type w:val="bbPlcHdr"/>
        </w:types>
        <w:behaviors>
          <w:behavior w:val="content"/>
        </w:behaviors>
        <w:guid w:val="{963C8E79-327C-4A58-A77E-8F609EE2DCFC}"/>
      </w:docPartPr>
      <w:docPartBody>
        <w:p w:rsidR="00150717" w:rsidRDefault="00150717" w:rsidP="00150717">
          <w:pPr>
            <w:pStyle w:val="13ABF0A4C259490F959B8A7680D80EDE"/>
          </w:pPr>
          <w:r w:rsidRPr="00C71207">
            <w:rPr>
              <w:rStyle w:val="PlaceholderText"/>
              <w:color w:val="FF0000"/>
              <w:sz w:val="20"/>
              <w:szCs w:val="20"/>
            </w:rPr>
            <w:t xml:space="preserve"> enter number</w:t>
          </w:r>
          <w:r>
            <w:rPr>
              <w:b/>
              <w:sz w:val="24"/>
              <w:szCs w:val="24"/>
            </w:rPr>
            <w:t xml:space="preserve"> </w:t>
          </w:r>
        </w:p>
      </w:docPartBody>
    </w:docPart>
    <w:docPart>
      <w:docPartPr>
        <w:name w:val="494ECB0D4F804170A84B4C59E25E12CE"/>
        <w:category>
          <w:name w:val="General"/>
          <w:gallery w:val="placeholder"/>
        </w:category>
        <w:types>
          <w:type w:val="bbPlcHdr"/>
        </w:types>
        <w:behaviors>
          <w:behavior w:val="content"/>
        </w:behaviors>
        <w:guid w:val="{D9E86CE0-02B6-4895-BBBD-22C0BD88C853}"/>
      </w:docPartPr>
      <w:docPartBody>
        <w:p w:rsidR="00150717" w:rsidRDefault="00150717" w:rsidP="00150717">
          <w:pPr>
            <w:pStyle w:val="494ECB0D4F804170A84B4C59E25E12CE"/>
          </w:pPr>
          <w:r w:rsidRPr="00C71207">
            <w:rPr>
              <w:rStyle w:val="PlaceholderText"/>
              <w:color w:val="FF0000"/>
              <w:sz w:val="20"/>
              <w:szCs w:val="20"/>
            </w:rPr>
            <w:t xml:space="preserve"> enter number</w:t>
          </w:r>
          <w:r>
            <w:rPr>
              <w:b/>
              <w:sz w:val="24"/>
              <w:szCs w:val="24"/>
            </w:rPr>
            <w:t xml:space="preserve"> </w:t>
          </w:r>
        </w:p>
      </w:docPartBody>
    </w:docPart>
    <w:docPart>
      <w:docPartPr>
        <w:name w:val="1B056201F9D349EC8B1D6C12F2372839"/>
        <w:category>
          <w:name w:val="General"/>
          <w:gallery w:val="placeholder"/>
        </w:category>
        <w:types>
          <w:type w:val="bbPlcHdr"/>
        </w:types>
        <w:behaviors>
          <w:behavior w:val="content"/>
        </w:behaviors>
        <w:guid w:val="{5ADA09B8-0C92-40A0-B6AF-BEFA5D98520C}"/>
      </w:docPartPr>
      <w:docPartBody>
        <w:p w:rsidR="00150717" w:rsidRDefault="00150717" w:rsidP="00150717">
          <w:pPr>
            <w:pStyle w:val="1B056201F9D349EC8B1D6C12F2372839"/>
          </w:pPr>
          <w:r w:rsidRPr="00C71207">
            <w:rPr>
              <w:rStyle w:val="PlaceholderText"/>
              <w:color w:val="FF0000"/>
              <w:sz w:val="20"/>
              <w:szCs w:val="20"/>
            </w:rPr>
            <w:t xml:space="preserve"> enter number</w:t>
          </w:r>
          <w:r>
            <w:rPr>
              <w:b/>
              <w:sz w:val="24"/>
              <w:szCs w:val="24"/>
            </w:rPr>
            <w:t xml:space="preserve"> </w:t>
          </w:r>
        </w:p>
      </w:docPartBody>
    </w:docPart>
    <w:docPart>
      <w:docPartPr>
        <w:name w:val="D6E9CB2EA2E84C7490B3919F74BDD193"/>
        <w:category>
          <w:name w:val="General"/>
          <w:gallery w:val="placeholder"/>
        </w:category>
        <w:types>
          <w:type w:val="bbPlcHdr"/>
        </w:types>
        <w:behaviors>
          <w:behavior w:val="content"/>
        </w:behaviors>
        <w:guid w:val="{DCA0797F-04AD-4293-8B05-C83C3BF52D37}"/>
      </w:docPartPr>
      <w:docPartBody>
        <w:p w:rsidR="00150717" w:rsidRDefault="00150717" w:rsidP="00150717">
          <w:pPr>
            <w:pStyle w:val="D6E9CB2EA2E84C7490B3919F74BDD193"/>
          </w:pPr>
          <w:r w:rsidRPr="00C71207">
            <w:rPr>
              <w:rStyle w:val="PlaceholderText"/>
              <w:color w:val="FF0000"/>
              <w:sz w:val="20"/>
              <w:szCs w:val="20"/>
            </w:rPr>
            <w:t xml:space="preserve"> enter number</w:t>
          </w:r>
          <w:r>
            <w:rPr>
              <w:b/>
              <w:sz w:val="24"/>
              <w:szCs w:val="24"/>
            </w:rPr>
            <w:t xml:space="preserve"> </w:t>
          </w:r>
        </w:p>
      </w:docPartBody>
    </w:docPart>
    <w:docPart>
      <w:docPartPr>
        <w:name w:val="F9201D062E384144978AEF0AFE2ED384"/>
        <w:category>
          <w:name w:val="General"/>
          <w:gallery w:val="placeholder"/>
        </w:category>
        <w:types>
          <w:type w:val="bbPlcHdr"/>
        </w:types>
        <w:behaviors>
          <w:behavior w:val="content"/>
        </w:behaviors>
        <w:guid w:val="{78B16305-7E31-4AA6-85F0-E8215D28B94D}"/>
      </w:docPartPr>
      <w:docPartBody>
        <w:p w:rsidR="00150717" w:rsidRDefault="00150717" w:rsidP="00150717">
          <w:pPr>
            <w:pStyle w:val="F9201D062E384144978AEF0AFE2ED384"/>
          </w:pPr>
          <w:r w:rsidRPr="00C71207">
            <w:rPr>
              <w:rStyle w:val="PlaceholderText"/>
              <w:color w:val="FF0000"/>
              <w:sz w:val="20"/>
              <w:szCs w:val="20"/>
            </w:rPr>
            <w:t xml:space="preserve"> enter number</w:t>
          </w:r>
          <w:r>
            <w:rPr>
              <w:b/>
              <w:sz w:val="24"/>
              <w:szCs w:val="24"/>
            </w:rPr>
            <w:t xml:space="preserve"> </w:t>
          </w:r>
        </w:p>
      </w:docPartBody>
    </w:docPart>
    <w:docPart>
      <w:docPartPr>
        <w:name w:val="4226DF0F80D9426ABAA2072B2B499D7D"/>
        <w:category>
          <w:name w:val="General"/>
          <w:gallery w:val="placeholder"/>
        </w:category>
        <w:types>
          <w:type w:val="bbPlcHdr"/>
        </w:types>
        <w:behaviors>
          <w:behavior w:val="content"/>
        </w:behaviors>
        <w:guid w:val="{36C4DC1A-39A2-4C47-A416-CAA54B3C1AD6}"/>
      </w:docPartPr>
      <w:docPartBody>
        <w:p w:rsidR="00150717" w:rsidRDefault="00150717" w:rsidP="00150717">
          <w:pPr>
            <w:pStyle w:val="4226DF0F80D9426ABAA2072B2B499D7D"/>
          </w:pPr>
          <w:r w:rsidRPr="00C71207">
            <w:rPr>
              <w:rStyle w:val="PlaceholderText"/>
              <w:color w:val="FF0000"/>
              <w:sz w:val="20"/>
              <w:szCs w:val="20"/>
            </w:rPr>
            <w:t xml:space="preserve"> enter number</w:t>
          </w:r>
          <w:r>
            <w:rPr>
              <w:b/>
              <w:sz w:val="24"/>
              <w:szCs w:val="24"/>
            </w:rPr>
            <w:t xml:space="preserve"> </w:t>
          </w:r>
        </w:p>
      </w:docPartBody>
    </w:docPart>
    <w:docPart>
      <w:docPartPr>
        <w:name w:val="F3BC8841CA7E42D091837B39BA214E0D"/>
        <w:category>
          <w:name w:val="General"/>
          <w:gallery w:val="placeholder"/>
        </w:category>
        <w:types>
          <w:type w:val="bbPlcHdr"/>
        </w:types>
        <w:behaviors>
          <w:behavior w:val="content"/>
        </w:behaviors>
        <w:guid w:val="{82EC057F-9449-4DCE-9BEE-B0871A07C4C2}"/>
      </w:docPartPr>
      <w:docPartBody>
        <w:p w:rsidR="00150717" w:rsidRDefault="00150717" w:rsidP="00150717">
          <w:pPr>
            <w:pStyle w:val="F3BC8841CA7E42D091837B39BA214E0D"/>
          </w:pPr>
          <w:r w:rsidRPr="00C71207">
            <w:rPr>
              <w:rStyle w:val="PlaceholderText"/>
              <w:color w:val="FF0000"/>
              <w:sz w:val="20"/>
              <w:szCs w:val="20"/>
            </w:rPr>
            <w:t xml:space="preserve"> enter number</w:t>
          </w:r>
          <w:r>
            <w:rPr>
              <w:b/>
              <w:sz w:val="24"/>
              <w:szCs w:val="24"/>
            </w:rPr>
            <w:t xml:space="preserve"> </w:t>
          </w:r>
        </w:p>
      </w:docPartBody>
    </w:docPart>
    <w:docPart>
      <w:docPartPr>
        <w:name w:val="C23243C30D8F4256937B833C84E7357C"/>
        <w:category>
          <w:name w:val="General"/>
          <w:gallery w:val="placeholder"/>
        </w:category>
        <w:types>
          <w:type w:val="bbPlcHdr"/>
        </w:types>
        <w:behaviors>
          <w:behavior w:val="content"/>
        </w:behaviors>
        <w:guid w:val="{422C322D-4F42-4743-BF08-CDF329331317}"/>
      </w:docPartPr>
      <w:docPartBody>
        <w:p w:rsidR="00150717" w:rsidRDefault="00150717" w:rsidP="00150717">
          <w:pPr>
            <w:pStyle w:val="C23243C30D8F4256937B833C84E7357C"/>
          </w:pPr>
          <w:r w:rsidRPr="00C71207">
            <w:rPr>
              <w:rStyle w:val="PlaceholderText"/>
              <w:color w:val="FF0000"/>
              <w:sz w:val="20"/>
              <w:szCs w:val="20"/>
            </w:rPr>
            <w:t xml:space="preserve"> enter number</w:t>
          </w:r>
          <w:r>
            <w:rPr>
              <w:b/>
              <w:sz w:val="24"/>
              <w:szCs w:val="24"/>
            </w:rPr>
            <w:t xml:space="preserve"> </w:t>
          </w:r>
        </w:p>
      </w:docPartBody>
    </w:docPart>
    <w:docPart>
      <w:docPartPr>
        <w:name w:val="61B9F7A604014E65A2405406389B86F5"/>
        <w:category>
          <w:name w:val="General"/>
          <w:gallery w:val="placeholder"/>
        </w:category>
        <w:types>
          <w:type w:val="bbPlcHdr"/>
        </w:types>
        <w:behaviors>
          <w:behavior w:val="content"/>
        </w:behaviors>
        <w:guid w:val="{498BDD36-E7E6-429E-9E22-FBD1EA2E4CFD}"/>
      </w:docPartPr>
      <w:docPartBody>
        <w:p w:rsidR="00150717" w:rsidRDefault="00150717" w:rsidP="00150717">
          <w:pPr>
            <w:pStyle w:val="61B9F7A604014E65A2405406389B86F5"/>
          </w:pPr>
          <w:r w:rsidRPr="00C71207">
            <w:rPr>
              <w:rStyle w:val="PlaceholderText"/>
              <w:color w:val="FF0000"/>
              <w:sz w:val="20"/>
              <w:szCs w:val="20"/>
            </w:rPr>
            <w:t xml:space="preserve"> enter number</w:t>
          </w:r>
          <w:r>
            <w:rPr>
              <w:b/>
              <w:sz w:val="24"/>
              <w:szCs w:val="24"/>
            </w:rPr>
            <w:t xml:space="preserve"> </w:t>
          </w:r>
        </w:p>
      </w:docPartBody>
    </w:docPart>
    <w:docPart>
      <w:docPartPr>
        <w:name w:val="AA9F872DF26843DBA4C80118CC553484"/>
        <w:category>
          <w:name w:val="General"/>
          <w:gallery w:val="placeholder"/>
        </w:category>
        <w:types>
          <w:type w:val="bbPlcHdr"/>
        </w:types>
        <w:behaviors>
          <w:behavior w:val="content"/>
        </w:behaviors>
        <w:guid w:val="{CBB83E2B-1A28-46AB-918B-A927671FDF3D}"/>
      </w:docPartPr>
      <w:docPartBody>
        <w:p w:rsidR="00150717" w:rsidRDefault="00150717" w:rsidP="00150717">
          <w:pPr>
            <w:pStyle w:val="AA9F872DF26843DBA4C80118CC553484"/>
          </w:pPr>
          <w:r w:rsidRPr="00C71207">
            <w:rPr>
              <w:rStyle w:val="PlaceholderText"/>
              <w:color w:val="FF0000"/>
              <w:sz w:val="20"/>
              <w:szCs w:val="20"/>
            </w:rPr>
            <w:t xml:space="preserve"> enter number</w:t>
          </w:r>
          <w:r>
            <w:rPr>
              <w:b/>
              <w:sz w:val="24"/>
              <w:szCs w:val="24"/>
            </w:rPr>
            <w:t xml:space="preserve"> </w:t>
          </w:r>
        </w:p>
      </w:docPartBody>
    </w:docPart>
    <w:docPart>
      <w:docPartPr>
        <w:name w:val="6307488407994B59A5DBFBB9D81DCAD7"/>
        <w:category>
          <w:name w:val="General"/>
          <w:gallery w:val="placeholder"/>
        </w:category>
        <w:types>
          <w:type w:val="bbPlcHdr"/>
        </w:types>
        <w:behaviors>
          <w:behavior w:val="content"/>
        </w:behaviors>
        <w:guid w:val="{1700DE2C-DA79-4753-8B59-C7B58167DF8F}"/>
      </w:docPartPr>
      <w:docPartBody>
        <w:p w:rsidR="00150717" w:rsidRDefault="00150717" w:rsidP="00150717">
          <w:pPr>
            <w:pStyle w:val="6307488407994B59A5DBFBB9D81DCAD7"/>
          </w:pPr>
          <w:r w:rsidRPr="00C71207">
            <w:rPr>
              <w:rStyle w:val="PlaceholderText"/>
              <w:color w:val="FF0000"/>
              <w:sz w:val="20"/>
              <w:szCs w:val="20"/>
            </w:rPr>
            <w:t xml:space="preserve"> enter number</w:t>
          </w:r>
          <w:r>
            <w:rPr>
              <w:b/>
              <w:sz w:val="24"/>
              <w:szCs w:val="24"/>
            </w:rPr>
            <w:t xml:space="preserve"> </w:t>
          </w:r>
        </w:p>
      </w:docPartBody>
    </w:docPart>
    <w:docPart>
      <w:docPartPr>
        <w:name w:val="903805D2BE6840D280D3402F0FAD2407"/>
        <w:category>
          <w:name w:val="General"/>
          <w:gallery w:val="placeholder"/>
        </w:category>
        <w:types>
          <w:type w:val="bbPlcHdr"/>
        </w:types>
        <w:behaviors>
          <w:behavior w:val="content"/>
        </w:behaviors>
        <w:guid w:val="{A6CFBA11-C123-423D-B6E8-E5CB21A5CEC2}"/>
      </w:docPartPr>
      <w:docPartBody>
        <w:p w:rsidR="00150717" w:rsidRDefault="00150717" w:rsidP="00150717">
          <w:pPr>
            <w:pStyle w:val="903805D2BE6840D280D3402F0FAD2407"/>
          </w:pPr>
          <w:r w:rsidRPr="00C71207">
            <w:rPr>
              <w:rStyle w:val="PlaceholderText"/>
              <w:color w:val="FF0000"/>
              <w:sz w:val="20"/>
              <w:szCs w:val="20"/>
            </w:rPr>
            <w:t xml:space="preserve"> enter number</w:t>
          </w:r>
          <w:r>
            <w:rPr>
              <w:b/>
              <w:sz w:val="24"/>
              <w:szCs w:val="24"/>
            </w:rPr>
            <w:t xml:space="preserve"> </w:t>
          </w:r>
        </w:p>
      </w:docPartBody>
    </w:docPart>
    <w:docPart>
      <w:docPartPr>
        <w:name w:val="AE4388A7D24A4C9D803E1D783F590AF4"/>
        <w:category>
          <w:name w:val="General"/>
          <w:gallery w:val="placeholder"/>
        </w:category>
        <w:types>
          <w:type w:val="bbPlcHdr"/>
        </w:types>
        <w:behaviors>
          <w:behavior w:val="content"/>
        </w:behaviors>
        <w:guid w:val="{25889565-5E22-4A23-9391-16BDCC82EFE4}"/>
      </w:docPartPr>
      <w:docPartBody>
        <w:p w:rsidR="00150717" w:rsidRDefault="00150717" w:rsidP="00150717">
          <w:pPr>
            <w:pStyle w:val="AE4388A7D24A4C9D803E1D783F590AF4"/>
          </w:pPr>
          <w:r w:rsidRPr="00C71207">
            <w:rPr>
              <w:rStyle w:val="PlaceholderText"/>
              <w:color w:val="FF0000"/>
              <w:sz w:val="20"/>
              <w:szCs w:val="20"/>
            </w:rPr>
            <w:t xml:space="preserve"> enter number</w:t>
          </w:r>
          <w:r>
            <w:rPr>
              <w:b/>
              <w:sz w:val="24"/>
              <w:szCs w:val="24"/>
            </w:rPr>
            <w:t xml:space="preserve"> </w:t>
          </w:r>
        </w:p>
      </w:docPartBody>
    </w:docPart>
    <w:docPart>
      <w:docPartPr>
        <w:name w:val="6258E41571AB4735AC0AA173EFA9A9E4"/>
        <w:category>
          <w:name w:val="General"/>
          <w:gallery w:val="placeholder"/>
        </w:category>
        <w:types>
          <w:type w:val="bbPlcHdr"/>
        </w:types>
        <w:behaviors>
          <w:behavior w:val="content"/>
        </w:behaviors>
        <w:guid w:val="{1575D7B2-0B0E-425D-8E5F-E9D68A084E18}"/>
      </w:docPartPr>
      <w:docPartBody>
        <w:p w:rsidR="00150717" w:rsidRDefault="00150717" w:rsidP="00150717">
          <w:pPr>
            <w:pStyle w:val="6258E41571AB4735AC0AA173EFA9A9E4"/>
          </w:pPr>
          <w:r w:rsidRPr="00C71207">
            <w:rPr>
              <w:rStyle w:val="PlaceholderText"/>
              <w:color w:val="FF0000"/>
              <w:sz w:val="20"/>
              <w:szCs w:val="20"/>
            </w:rPr>
            <w:t xml:space="preserve"> enter number</w:t>
          </w:r>
          <w:r>
            <w:rPr>
              <w:b/>
              <w:sz w:val="24"/>
              <w:szCs w:val="24"/>
            </w:rPr>
            <w:t xml:space="preserve"> </w:t>
          </w:r>
        </w:p>
      </w:docPartBody>
    </w:docPart>
    <w:docPart>
      <w:docPartPr>
        <w:name w:val="A1BEC504BC0743E7B24CF0BD1829B560"/>
        <w:category>
          <w:name w:val="General"/>
          <w:gallery w:val="placeholder"/>
        </w:category>
        <w:types>
          <w:type w:val="bbPlcHdr"/>
        </w:types>
        <w:behaviors>
          <w:behavior w:val="content"/>
        </w:behaviors>
        <w:guid w:val="{9CA011EF-6762-46BD-B447-A3EEB28551EE}"/>
      </w:docPartPr>
      <w:docPartBody>
        <w:p w:rsidR="00150717" w:rsidRDefault="00150717" w:rsidP="00150717">
          <w:pPr>
            <w:pStyle w:val="A1BEC504BC0743E7B24CF0BD1829B560"/>
          </w:pPr>
          <w:r w:rsidRPr="00C71207">
            <w:rPr>
              <w:rStyle w:val="PlaceholderText"/>
              <w:color w:val="FF0000"/>
              <w:sz w:val="20"/>
              <w:szCs w:val="20"/>
            </w:rPr>
            <w:t xml:space="preserve"> enter number</w:t>
          </w:r>
          <w:r>
            <w:rPr>
              <w:b/>
              <w:sz w:val="24"/>
              <w:szCs w:val="24"/>
            </w:rPr>
            <w:t xml:space="preserve"> </w:t>
          </w:r>
        </w:p>
      </w:docPartBody>
    </w:docPart>
    <w:docPart>
      <w:docPartPr>
        <w:name w:val="9A79C8CEEFE54CC5B1F6AE23408FC599"/>
        <w:category>
          <w:name w:val="General"/>
          <w:gallery w:val="placeholder"/>
        </w:category>
        <w:types>
          <w:type w:val="bbPlcHdr"/>
        </w:types>
        <w:behaviors>
          <w:behavior w:val="content"/>
        </w:behaviors>
        <w:guid w:val="{AF330D10-D426-4691-97C8-652EE378C4CB}"/>
      </w:docPartPr>
      <w:docPartBody>
        <w:p w:rsidR="00150717" w:rsidRDefault="00150717" w:rsidP="00150717">
          <w:pPr>
            <w:pStyle w:val="9A79C8CEEFE54CC5B1F6AE23408FC599"/>
          </w:pPr>
          <w:r w:rsidRPr="00C71207">
            <w:rPr>
              <w:rStyle w:val="PlaceholderText"/>
              <w:color w:val="FF0000"/>
              <w:sz w:val="20"/>
              <w:szCs w:val="20"/>
            </w:rPr>
            <w:t xml:space="preserve"> enter number</w:t>
          </w:r>
          <w:r>
            <w:rPr>
              <w:b/>
              <w:sz w:val="24"/>
              <w:szCs w:val="24"/>
            </w:rPr>
            <w:t xml:space="preserve"> </w:t>
          </w:r>
        </w:p>
      </w:docPartBody>
    </w:docPart>
    <w:docPart>
      <w:docPartPr>
        <w:name w:val="66C9F97C415D4B67AEC88776335E7980"/>
        <w:category>
          <w:name w:val="General"/>
          <w:gallery w:val="placeholder"/>
        </w:category>
        <w:types>
          <w:type w:val="bbPlcHdr"/>
        </w:types>
        <w:behaviors>
          <w:behavior w:val="content"/>
        </w:behaviors>
        <w:guid w:val="{705CBDF5-975E-42E3-9C10-A5285CDE3E3C}"/>
      </w:docPartPr>
      <w:docPartBody>
        <w:p w:rsidR="00150717" w:rsidRDefault="00150717" w:rsidP="00150717">
          <w:pPr>
            <w:pStyle w:val="66C9F97C415D4B67AEC88776335E7980"/>
          </w:pPr>
          <w:r w:rsidRPr="00C71207">
            <w:rPr>
              <w:rStyle w:val="PlaceholderText"/>
              <w:color w:val="FF0000"/>
              <w:sz w:val="20"/>
              <w:szCs w:val="20"/>
            </w:rPr>
            <w:t xml:space="preserve"> enter number</w:t>
          </w:r>
          <w:r>
            <w:rPr>
              <w:b/>
              <w:sz w:val="24"/>
              <w:szCs w:val="24"/>
            </w:rPr>
            <w:t xml:space="preserve"> </w:t>
          </w:r>
        </w:p>
      </w:docPartBody>
    </w:docPart>
    <w:docPart>
      <w:docPartPr>
        <w:name w:val="9F6084C905854B31AB1A3391493BEA09"/>
        <w:category>
          <w:name w:val="General"/>
          <w:gallery w:val="placeholder"/>
        </w:category>
        <w:types>
          <w:type w:val="bbPlcHdr"/>
        </w:types>
        <w:behaviors>
          <w:behavior w:val="content"/>
        </w:behaviors>
        <w:guid w:val="{4CA98E45-C7B0-4638-9714-706F710FE79A}"/>
      </w:docPartPr>
      <w:docPartBody>
        <w:p w:rsidR="00150717" w:rsidRDefault="00150717" w:rsidP="00150717">
          <w:pPr>
            <w:pStyle w:val="9F6084C905854B31AB1A3391493BEA09"/>
          </w:pPr>
          <w:r w:rsidRPr="00C71207">
            <w:rPr>
              <w:rStyle w:val="PlaceholderText"/>
              <w:color w:val="FF0000"/>
              <w:sz w:val="20"/>
              <w:szCs w:val="20"/>
            </w:rPr>
            <w:t xml:space="preserve"> enter number</w:t>
          </w:r>
          <w:r>
            <w:rPr>
              <w:b/>
              <w:sz w:val="24"/>
              <w:szCs w:val="24"/>
            </w:rPr>
            <w:t xml:space="preserve"> </w:t>
          </w:r>
        </w:p>
      </w:docPartBody>
    </w:docPart>
    <w:docPart>
      <w:docPartPr>
        <w:name w:val="E5016F66B81C4FAFB7FDC269679C4B08"/>
        <w:category>
          <w:name w:val="General"/>
          <w:gallery w:val="placeholder"/>
        </w:category>
        <w:types>
          <w:type w:val="bbPlcHdr"/>
        </w:types>
        <w:behaviors>
          <w:behavior w:val="content"/>
        </w:behaviors>
        <w:guid w:val="{BD979BA4-67E3-4C1E-B750-08AC1567E96C}"/>
      </w:docPartPr>
      <w:docPartBody>
        <w:p w:rsidR="00150717" w:rsidRDefault="00150717" w:rsidP="00150717">
          <w:pPr>
            <w:pStyle w:val="E5016F66B81C4FAFB7FDC269679C4B08"/>
          </w:pPr>
          <w:r w:rsidRPr="00C71207">
            <w:rPr>
              <w:rStyle w:val="PlaceholderText"/>
              <w:color w:val="FF0000"/>
              <w:sz w:val="20"/>
              <w:szCs w:val="20"/>
            </w:rPr>
            <w:t xml:space="preserve"> enter number</w:t>
          </w:r>
          <w:r>
            <w:rPr>
              <w:b/>
              <w:sz w:val="24"/>
              <w:szCs w:val="24"/>
            </w:rPr>
            <w:t xml:space="preserve"> </w:t>
          </w:r>
        </w:p>
      </w:docPartBody>
    </w:docPart>
    <w:docPart>
      <w:docPartPr>
        <w:name w:val="5DA3D7DE6E0D42C985FC4ACB461D6EDB"/>
        <w:category>
          <w:name w:val="General"/>
          <w:gallery w:val="placeholder"/>
        </w:category>
        <w:types>
          <w:type w:val="bbPlcHdr"/>
        </w:types>
        <w:behaviors>
          <w:behavior w:val="content"/>
        </w:behaviors>
        <w:guid w:val="{95ABBE96-5ECB-4D18-A5C4-8B7A36626764}"/>
      </w:docPartPr>
      <w:docPartBody>
        <w:p w:rsidR="00150717" w:rsidRDefault="00150717" w:rsidP="00150717">
          <w:pPr>
            <w:pStyle w:val="5DA3D7DE6E0D42C985FC4ACB461D6EDB"/>
          </w:pPr>
          <w:r w:rsidRPr="00C71207">
            <w:rPr>
              <w:rStyle w:val="PlaceholderText"/>
              <w:color w:val="FF0000"/>
              <w:sz w:val="20"/>
              <w:szCs w:val="20"/>
            </w:rPr>
            <w:t xml:space="preserve"> enter number</w:t>
          </w:r>
          <w:r>
            <w:rPr>
              <w:b/>
              <w:sz w:val="24"/>
              <w:szCs w:val="24"/>
            </w:rPr>
            <w:t xml:space="preserve"> </w:t>
          </w:r>
        </w:p>
      </w:docPartBody>
    </w:docPart>
    <w:docPart>
      <w:docPartPr>
        <w:name w:val="AE01EF6F9193446DB4BF501E768098E2"/>
        <w:category>
          <w:name w:val="General"/>
          <w:gallery w:val="placeholder"/>
        </w:category>
        <w:types>
          <w:type w:val="bbPlcHdr"/>
        </w:types>
        <w:behaviors>
          <w:behavior w:val="content"/>
        </w:behaviors>
        <w:guid w:val="{A73D746B-F186-4673-9AF6-A5E767CDB131}"/>
      </w:docPartPr>
      <w:docPartBody>
        <w:p w:rsidR="00150717" w:rsidRDefault="00150717" w:rsidP="00150717">
          <w:pPr>
            <w:pStyle w:val="AE01EF6F9193446DB4BF501E768098E2"/>
          </w:pPr>
          <w:r w:rsidRPr="00C71207">
            <w:rPr>
              <w:rStyle w:val="PlaceholderText"/>
              <w:color w:val="FF0000"/>
              <w:sz w:val="20"/>
              <w:szCs w:val="20"/>
            </w:rPr>
            <w:t xml:space="preserve"> enter number</w:t>
          </w:r>
          <w:r>
            <w:rPr>
              <w:b/>
              <w:sz w:val="24"/>
              <w:szCs w:val="24"/>
            </w:rPr>
            <w:t xml:space="preserve"> </w:t>
          </w:r>
        </w:p>
      </w:docPartBody>
    </w:docPart>
    <w:docPart>
      <w:docPartPr>
        <w:name w:val="162B8B482A9343BF94990AA599A40E8A"/>
        <w:category>
          <w:name w:val="General"/>
          <w:gallery w:val="placeholder"/>
        </w:category>
        <w:types>
          <w:type w:val="bbPlcHdr"/>
        </w:types>
        <w:behaviors>
          <w:behavior w:val="content"/>
        </w:behaviors>
        <w:guid w:val="{0DF56D0B-AF90-43E2-B607-E4EE5753F61E}"/>
      </w:docPartPr>
      <w:docPartBody>
        <w:p w:rsidR="00150717" w:rsidRDefault="00150717" w:rsidP="00150717">
          <w:pPr>
            <w:pStyle w:val="162B8B482A9343BF94990AA599A40E8A"/>
          </w:pPr>
          <w:r w:rsidRPr="00C71207">
            <w:rPr>
              <w:rStyle w:val="PlaceholderText"/>
              <w:color w:val="FF0000"/>
              <w:sz w:val="20"/>
              <w:szCs w:val="20"/>
            </w:rPr>
            <w:t xml:space="preserve"> enter number</w:t>
          </w:r>
          <w:r>
            <w:rPr>
              <w:b/>
              <w:sz w:val="24"/>
              <w:szCs w:val="24"/>
            </w:rPr>
            <w:t xml:space="preserve"> </w:t>
          </w:r>
        </w:p>
      </w:docPartBody>
    </w:docPart>
    <w:docPart>
      <w:docPartPr>
        <w:name w:val="6E875CD67AB1455A98BA83BFA8B08862"/>
        <w:category>
          <w:name w:val="General"/>
          <w:gallery w:val="placeholder"/>
        </w:category>
        <w:types>
          <w:type w:val="bbPlcHdr"/>
        </w:types>
        <w:behaviors>
          <w:behavior w:val="content"/>
        </w:behaviors>
        <w:guid w:val="{2BDEF0CF-22F5-42CA-BE1F-24FF1175C3AF}"/>
      </w:docPartPr>
      <w:docPartBody>
        <w:p w:rsidR="00150717" w:rsidRDefault="00150717" w:rsidP="00150717">
          <w:pPr>
            <w:pStyle w:val="6E875CD67AB1455A98BA83BFA8B08862"/>
          </w:pPr>
          <w:r w:rsidRPr="00C71207">
            <w:rPr>
              <w:rStyle w:val="PlaceholderText"/>
              <w:color w:val="FF0000"/>
              <w:sz w:val="20"/>
              <w:szCs w:val="20"/>
            </w:rPr>
            <w:t xml:space="preserve"> enter number</w:t>
          </w:r>
          <w:r>
            <w:rPr>
              <w:b/>
              <w:sz w:val="24"/>
              <w:szCs w:val="24"/>
            </w:rPr>
            <w:t xml:space="preserve"> </w:t>
          </w:r>
        </w:p>
      </w:docPartBody>
    </w:docPart>
    <w:docPart>
      <w:docPartPr>
        <w:name w:val="1370DC977D81410AB4D288A10C7D8DA2"/>
        <w:category>
          <w:name w:val="General"/>
          <w:gallery w:val="placeholder"/>
        </w:category>
        <w:types>
          <w:type w:val="bbPlcHdr"/>
        </w:types>
        <w:behaviors>
          <w:behavior w:val="content"/>
        </w:behaviors>
        <w:guid w:val="{9F10EBF5-C3A4-4211-9A52-01585C899011}"/>
      </w:docPartPr>
      <w:docPartBody>
        <w:p w:rsidR="00150717" w:rsidRDefault="00150717" w:rsidP="00150717">
          <w:pPr>
            <w:pStyle w:val="1370DC977D81410AB4D288A10C7D8DA2"/>
          </w:pPr>
          <w:r w:rsidRPr="00C71207">
            <w:rPr>
              <w:rStyle w:val="PlaceholderText"/>
              <w:color w:val="FF0000"/>
              <w:sz w:val="20"/>
              <w:szCs w:val="20"/>
            </w:rPr>
            <w:t xml:space="preserve"> enter number</w:t>
          </w:r>
          <w:r>
            <w:rPr>
              <w:b/>
              <w:sz w:val="24"/>
              <w:szCs w:val="24"/>
            </w:rPr>
            <w:t xml:space="preserve"> </w:t>
          </w:r>
        </w:p>
      </w:docPartBody>
    </w:docPart>
    <w:docPart>
      <w:docPartPr>
        <w:name w:val="947A5E74103045A299B0B8963007D7B8"/>
        <w:category>
          <w:name w:val="General"/>
          <w:gallery w:val="placeholder"/>
        </w:category>
        <w:types>
          <w:type w:val="bbPlcHdr"/>
        </w:types>
        <w:behaviors>
          <w:behavior w:val="content"/>
        </w:behaviors>
        <w:guid w:val="{330014C1-1D2B-472C-88D8-EF277E34AFF7}"/>
      </w:docPartPr>
      <w:docPartBody>
        <w:p w:rsidR="00150717" w:rsidRDefault="00150717" w:rsidP="00150717">
          <w:pPr>
            <w:pStyle w:val="947A5E74103045A299B0B8963007D7B8"/>
          </w:pPr>
          <w:r w:rsidRPr="00C71207">
            <w:rPr>
              <w:rStyle w:val="PlaceholderText"/>
              <w:color w:val="FF0000"/>
              <w:sz w:val="20"/>
              <w:szCs w:val="20"/>
            </w:rPr>
            <w:t xml:space="preserve"> enter number</w:t>
          </w:r>
          <w:r>
            <w:rPr>
              <w:b/>
              <w:sz w:val="24"/>
              <w:szCs w:val="24"/>
            </w:rPr>
            <w:t xml:space="preserve"> </w:t>
          </w:r>
        </w:p>
      </w:docPartBody>
    </w:docPart>
    <w:docPart>
      <w:docPartPr>
        <w:name w:val="736CE4B294A94D0AAEF61C08934AEC61"/>
        <w:category>
          <w:name w:val="General"/>
          <w:gallery w:val="placeholder"/>
        </w:category>
        <w:types>
          <w:type w:val="bbPlcHdr"/>
        </w:types>
        <w:behaviors>
          <w:behavior w:val="content"/>
        </w:behaviors>
        <w:guid w:val="{796103E6-FD62-4E14-8FC5-9669F83B3E6B}"/>
      </w:docPartPr>
      <w:docPartBody>
        <w:p w:rsidR="00150717" w:rsidRDefault="00150717" w:rsidP="00150717">
          <w:pPr>
            <w:pStyle w:val="736CE4B294A94D0AAEF61C08934AEC61"/>
          </w:pPr>
          <w:r w:rsidRPr="00C71207">
            <w:rPr>
              <w:rStyle w:val="PlaceholderText"/>
              <w:color w:val="FF0000"/>
              <w:sz w:val="20"/>
              <w:szCs w:val="20"/>
            </w:rPr>
            <w:t xml:space="preserve"> enter number</w:t>
          </w:r>
          <w:r>
            <w:rPr>
              <w:b/>
              <w:sz w:val="24"/>
              <w:szCs w:val="24"/>
            </w:rPr>
            <w:t xml:space="preserve"> </w:t>
          </w:r>
        </w:p>
      </w:docPartBody>
    </w:docPart>
    <w:docPart>
      <w:docPartPr>
        <w:name w:val="E76077B1352A45DD950BD71637FC775C"/>
        <w:category>
          <w:name w:val="General"/>
          <w:gallery w:val="placeholder"/>
        </w:category>
        <w:types>
          <w:type w:val="bbPlcHdr"/>
        </w:types>
        <w:behaviors>
          <w:behavior w:val="content"/>
        </w:behaviors>
        <w:guid w:val="{9CA16E65-26DF-4BD0-AA1B-2FB043862D91}"/>
      </w:docPartPr>
      <w:docPartBody>
        <w:p w:rsidR="00150717" w:rsidRDefault="00150717" w:rsidP="00150717">
          <w:pPr>
            <w:pStyle w:val="E76077B1352A45DD950BD71637FC775C"/>
          </w:pPr>
          <w:r w:rsidRPr="00C71207">
            <w:rPr>
              <w:rStyle w:val="PlaceholderText"/>
              <w:color w:val="FF0000"/>
              <w:sz w:val="20"/>
              <w:szCs w:val="20"/>
            </w:rPr>
            <w:t xml:space="preserve"> enter number</w:t>
          </w:r>
          <w:r>
            <w:rPr>
              <w:b/>
              <w:sz w:val="24"/>
              <w:szCs w:val="24"/>
            </w:rPr>
            <w:t xml:space="preserve"> </w:t>
          </w:r>
        </w:p>
      </w:docPartBody>
    </w:docPart>
    <w:docPart>
      <w:docPartPr>
        <w:name w:val="F34F7C73E2474C4FB92B7A7C8D98C030"/>
        <w:category>
          <w:name w:val="General"/>
          <w:gallery w:val="placeholder"/>
        </w:category>
        <w:types>
          <w:type w:val="bbPlcHdr"/>
        </w:types>
        <w:behaviors>
          <w:behavior w:val="content"/>
        </w:behaviors>
        <w:guid w:val="{2087A9B8-45B1-4C6A-9442-0509121084B2}"/>
      </w:docPartPr>
      <w:docPartBody>
        <w:p w:rsidR="00150717" w:rsidRDefault="00150717" w:rsidP="00150717">
          <w:pPr>
            <w:pStyle w:val="F34F7C73E2474C4FB92B7A7C8D98C030"/>
          </w:pPr>
          <w:r w:rsidRPr="00C71207">
            <w:rPr>
              <w:rStyle w:val="PlaceholderText"/>
              <w:color w:val="FF0000"/>
              <w:sz w:val="20"/>
              <w:szCs w:val="20"/>
            </w:rPr>
            <w:t xml:space="preserve"> enter number</w:t>
          </w:r>
          <w:r>
            <w:rPr>
              <w:b/>
              <w:sz w:val="24"/>
              <w:szCs w:val="24"/>
            </w:rPr>
            <w:t xml:space="preserve"> </w:t>
          </w:r>
        </w:p>
      </w:docPartBody>
    </w:docPart>
    <w:docPart>
      <w:docPartPr>
        <w:name w:val="B5A53F367A124FE782C7C5408EA2AEB3"/>
        <w:category>
          <w:name w:val="General"/>
          <w:gallery w:val="placeholder"/>
        </w:category>
        <w:types>
          <w:type w:val="bbPlcHdr"/>
        </w:types>
        <w:behaviors>
          <w:behavior w:val="content"/>
        </w:behaviors>
        <w:guid w:val="{2CEEA977-D344-4F06-BCFC-E30A7132E9C8}"/>
      </w:docPartPr>
      <w:docPartBody>
        <w:p w:rsidR="00150717" w:rsidRDefault="00150717" w:rsidP="00150717">
          <w:pPr>
            <w:pStyle w:val="B5A53F367A124FE782C7C5408EA2AEB3"/>
          </w:pPr>
          <w:r w:rsidRPr="00C71207">
            <w:rPr>
              <w:rStyle w:val="PlaceholderText"/>
              <w:color w:val="FF0000"/>
              <w:sz w:val="20"/>
              <w:szCs w:val="20"/>
            </w:rPr>
            <w:t xml:space="preserve"> enter number</w:t>
          </w:r>
          <w:r>
            <w:rPr>
              <w:b/>
              <w:sz w:val="24"/>
              <w:szCs w:val="24"/>
            </w:rPr>
            <w:t xml:space="preserve"> </w:t>
          </w:r>
        </w:p>
      </w:docPartBody>
    </w:docPart>
    <w:docPart>
      <w:docPartPr>
        <w:name w:val="19CC2B326CF8413BBBDCF703989F02D6"/>
        <w:category>
          <w:name w:val="General"/>
          <w:gallery w:val="placeholder"/>
        </w:category>
        <w:types>
          <w:type w:val="bbPlcHdr"/>
        </w:types>
        <w:behaviors>
          <w:behavior w:val="content"/>
        </w:behaviors>
        <w:guid w:val="{E86D3F35-94EB-49CD-9209-743467DAC79C}"/>
      </w:docPartPr>
      <w:docPartBody>
        <w:p w:rsidR="00150717" w:rsidRDefault="00150717" w:rsidP="00150717">
          <w:pPr>
            <w:pStyle w:val="19CC2B326CF8413BBBDCF703989F02D6"/>
          </w:pPr>
          <w:r w:rsidRPr="00C71207">
            <w:rPr>
              <w:rStyle w:val="PlaceholderText"/>
              <w:color w:val="FF0000"/>
              <w:sz w:val="20"/>
              <w:szCs w:val="20"/>
            </w:rPr>
            <w:t xml:space="preserve"> enter number</w:t>
          </w:r>
          <w:r>
            <w:rPr>
              <w:b/>
              <w:sz w:val="24"/>
              <w:szCs w:val="24"/>
            </w:rPr>
            <w:t xml:space="preserve"> </w:t>
          </w:r>
        </w:p>
      </w:docPartBody>
    </w:docPart>
    <w:docPart>
      <w:docPartPr>
        <w:name w:val="3012EE949617418989B37538DD91E955"/>
        <w:category>
          <w:name w:val="General"/>
          <w:gallery w:val="placeholder"/>
        </w:category>
        <w:types>
          <w:type w:val="bbPlcHdr"/>
        </w:types>
        <w:behaviors>
          <w:behavior w:val="content"/>
        </w:behaviors>
        <w:guid w:val="{71E2822F-E898-4AA0-AB88-A541E752B223}"/>
      </w:docPartPr>
      <w:docPartBody>
        <w:p w:rsidR="00150717" w:rsidRDefault="00150717" w:rsidP="00150717">
          <w:pPr>
            <w:pStyle w:val="3012EE949617418989B37538DD91E955"/>
          </w:pPr>
          <w:r w:rsidRPr="00C71207">
            <w:rPr>
              <w:rStyle w:val="PlaceholderText"/>
              <w:color w:val="FF0000"/>
              <w:sz w:val="20"/>
              <w:szCs w:val="20"/>
            </w:rPr>
            <w:t xml:space="preserve"> enter number</w:t>
          </w:r>
          <w:r>
            <w:rPr>
              <w:b/>
              <w:sz w:val="24"/>
              <w:szCs w:val="24"/>
            </w:rPr>
            <w:t xml:space="preserve"> </w:t>
          </w:r>
        </w:p>
      </w:docPartBody>
    </w:docPart>
    <w:docPart>
      <w:docPartPr>
        <w:name w:val="C1528AD2B4B24523A63905C4F8459ECE"/>
        <w:category>
          <w:name w:val="General"/>
          <w:gallery w:val="placeholder"/>
        </w:category>
        <w:types>
          <w:type w:val="bbPlcHdr"/>
        </w:types>
        <w:behaviors>
          <w:behavior w:val="content"/>
        </w:behaviors>
        <w:guid w:val="{192138FB-6B95-4173-9BCF-AD4C43B237C7}"/>
      </w:docPartPr>
      <w:docPartBody>
        <w:p w:rsidR="00150717" w:rsidRDefault="00150717" w:rsidP="00150717">
          <w:pPr>
            <w:pStyle w:val="C1528AD2B4B24523A63905C4F8459ECE"/>
          </w:pPr>
          <w:r w:rsidRPr="00C71207">
            <w:rPr>
              <w:rStyle w:val="PlaceholderText"/>
              <w:color w:val="FF0000"/>
              <w:sz w:val="20"/>
              <w:szCs w:val="20"/>
            </w:rPr>
            <w:t xml:space="preserve"> enter number</w:t>
          </w:r>
          <w:r>
            <w:rPr>
              <w:b/>
              <w:sz w:val="24"/>
              <w:szCs w:val="24"/>
            </w:rPr>
            <w:t xml:space="preserve"> </w:t>
          </w:r>
        </w:p>
      </w:docPartBody>
    </w:docPart>
    <w:docPart>
      <w:docPartPr>
        <w:name w:val="94205ADBC2CA4E0B9B348B858B5AFF9B"/>
        <w:category>
          <w:name w:val="General"/>
          <w:gallery w:val="placeholder"/>
        </w:category>
        <w:types>
          <w:type w:val="bbPlcHdr"/>
        </w:types>
        <w:behaviors>
          <w:behavior w:val="content"/>
        </w:behaviors>
        <w:guid w:val="{74DC3F03-AA7F-447B-A1DD-D8DE3EB207CB}"/>
      </w:docPartPr>
      <w:docPartBody>
        <w:p w:rsidR="00150717" w:rsidRDefault="00150717" w:rsidP="00150717">
          <w:pPr>
            <w:pStyle w:val="94205ADBC2CA4E0B9B348B858B5AFF9B"/>
          </w:pPr>
          <w:r w:rsidRPr="00C71207">
            <w:rPr>
              <w:rStyle w:val="PlaceholderText"/>
              <w:color w:val="FF0000"/>
              <w:sz w:val="20"/>
              <w:szCs w:val="20"/>
            </w:rPr>
            <w:t xml:space="preserve"> enter number</w:t>
          </w:r>
          <w:r>
            <w:rPr>
              <w:b/>
              <w:sz w:val="24"/>
              <w:szCs w:val="24"/>
            </w:rPr>
            <w:t xml:space="preserve"> </w:t>
          </w:r>
        </w:p>
      </w:docPartBody>
    </w:docPart>
    <w:docPart>
      <w:docPartPr>
        <w:name w:val="4B7A411DFE39423484515C03B7B8C90E"/>
        <w:category>
          <w:name w:val="General"/>
          <w:gallery w:val="placeholder"/>
        </w:category>
        <w:types>
          <w:type w:val="bbPlcHdr"/>
        </w:types>
        <w:behaviors>
          <w:behavior w:val="content"/>
        </w:behaviors>
        <w:guid w:val="{DBAB33F4-544A-4D9A-BF3D-DA8B3E67EE07}"/>
      </w:docPartPr>
      <w:docPartBody>
        <w:p w:rsidR="00150717" w:rsidRDefault="00150717" w:rsidP="00150717">
          <w:pPr>
            <w:pStyle w:val="4B7A411DFE39423484515C03B7B8C90E"/>
          </w:pPr>
          <w:r w:rsidRPr="00C71207">
            <w:rPr>
              <w:rStyle w:val="PlaceholderText"/>
              <w:color w:val="FF0000"/>
              <w:sz w:val="20"/>
              <w:szCs w:val="20"/>
            </w:rPr>
            <w:t xml:space="preserve"> enter number</w:t>
          </w:r>
          <w:r>
            <w:rPr>
              <w:b/>
              <w:sz w:val="24"/>
              <w:szCs w:val="24"/>
            </w:rPr>
            <w:t xml:space="preserve"> </w:t>
          </w:r>
        </w:p>
      </w:docPartBody>
    </w:docPart>
    <w:docPart>
      <w:docPartPr>
        <w:name w:val="525462AE5C8D42C49815E101AC5555A7"/>
        <w:category>
          <w:name w:val="General"/>
          <w:gallery w:val="placeholder"/>
        </w:category>
        <w:types>
          <w:type w:val="bbPlcHdr"/>
        </w:types>
        <w:behaviors>
          <w:behavior w:val="content"/>
        </w:behaviors>
        <w:guid w:val="{D0C7CDCA-90D0-4A1D-92DC-6A462850377E}"/>
      </w:docPartPr>
      <w:docPartBody>
        <w:p w:rsidR="00150717" w:rsidRDefault="00150717" w:rsidP="00150717">
          <w:pPr>
            <w:pStyle w:val="525462AE5C8D42C49815E101AC5555A7"/>
          </w:pPr>
          <w:r w:rsidRPr="00C71207">
            <w:rPr>
              <w:rStyle w:val="PlaceholderText"/>
              <w:color w:val="FF0000"/>
              <w:sz w:val="20"/>
              <w:szCs w:val="20"/>
            </w:rPr>
            <w:t xml:space="preserve"> enter number</w:t>
          </w:r>
          <w:r>
            <w:rPr>
              <w:b/>
              <w:sz w:val="24"/>
              <w:szCs w:val="24"/>
            </w:rPr>
            <w:t xml:space="preserve"> </w:t>
          </w:r>
        </w:p>
      </w:docPartBody>
    </w:docPart>
    <w:docPart>
      <w:docPartPr>
        <w:name w:val="6717890C28274A3CA27904EA2B9A1430"/>
        <w:category>
          <w:name w:val="General"/>
          <w:gallery w:val="placeholder"/>
        </w:category>
        <w:types>
          <w:type w:val="bbPlcHdr"/>
        </w:types>
        <w:behaviors>
          <w:behavior w:val="content"/>
        </w:behaviors>
        <w:guid w:val="{250257D2-D2AA-4F6D-9B4B-0B45F0050A2A}"/>
      </w:docPartPr>
      <w:docPartBody>
        <w:p w:rsidR="00150717" w:rsidRDefault="00150717" w:rsidP="00150717">
          <w:pPr>
            <w:pStyle w:val="6717890C28274A3CA27904EA2B9A1430"/>
          </w:pPr>
          <w:r w:rsidRPr="00C71207">
            <w:rPr>
              <w:rStyle w:val="PlaceholderText"/>
              <w:color w:val="FF0000"/>
              <w:sz w:val="20"/>
              <w:szCs w:val="20"/>
            </w:rPr>
            <w:t xml:space="preserve"> enter number</w:t>
          </w:r>
          <w:r>
            <w:rPr>
              <w:b/>
              <w:sz w:val="24"/>
              <w:szCs w:val="24"/>
            </w:rPr>
            <w:t xml:space="preserve"> </w:t>
          </w:r>
        </w:p>
      </w:docPartBody>
    </w:docPart>
    <w:docPart>
      <w:docPartPr>
        <w:name w:val="CA52A62DC404442A8CE47CDBCEED2E9F"/>
        <w:category>
          <w:name w:val="General"/>
          <w:gallery w:val="placeholder"/>
        </w:category>
        <w:types>
          <w:type w:val="bbPlcHdr"/>
        </w:types>
        <w:behaviors>
          <w:behavior w:val="content"/>
        </w:behaviors>
        <w:guid w:val="{978A58CC-9133-4E01-B383-8FAB1EBD3AA6}"/>
      </w:docPartPr>
      <w:docPartBody>
        <w:p w:rsidR="00150717" w:rsidRDefault="00150717" w:rsidP="00150717">
          <w:pPr>
            <w:pStyle w:val="CA52A62DC404442A8CE47CDBCEED2E9F"/>
          </w:pPr>
          <w:r w:rsidRPr="00C71207">
            <w:rPr>
              <w:rStyle w:val="PlaceholderText"/>
              <w:color w:val="FF0000"/>
              <w:sz w:val="20"/>
              <w:szCs w:val="20"/>
            </w:rPr>
            <w:t xml:space="preserve"> enter number</w:t>
          </w:r>
          <w:r>
            <w:rPr>
              <w:b/>
              <w:sz w:val="24"/>
              <w:szCs w:val="24"/>
            </w:rPr>
            <w:t xml:space="preserve"> </w:t>
          </w:r>
        </w:p>
      </w:docPartBody>
    </w:docPart>
    <w:docPart>
      <w:docPartPr>
        <w:name w:val="F97FEA927DC740209F6E67B7FEE75C78"/>
        <w:category>
          <w:name w:val="General"/>
          <w:gallery w:val="placeholder"/>
        </w:category>
        <w:types>
          <w:type w:val="bbPlcHdr"/>
        </w:types>
        <w:behaviors>
          <w:behavior w:val="content"/>
        </w:behaviors>
        <w:guid w:val="{401BD57D-67F2-47DC-9EF0-1C0750CCC38B}"/>
      </w:docPartPr>
      <w:docPartBody>
        <w:p w:rsidR="00150717" w:rsidRDefault="00150717" w:rsidP="00150717">
          <w:pPr>
            <w:pStyle w:val="F97FEA927DC740209F6E67B7FEE75C78"/>
          </w:pPr>
          <w:r w:rsidRPr="00C71207">
            <w:rPr>
              <w:rStyle w:val="PlaceholderText"/>
              <w:color w:val="FF0000"/>
              <w:sz w:val="20"/>
              <w:szCs w:val="20"/>
            </w:rPr>
            <w:t xml:space="preserve"> enter number</w:t>
          </w:r>
          <w:r>
            <w:rPr>
              <w:b/>
              <w:sz w:val="24"/>
              <w:szCs w:val="24"/>
            </w:rPr>
            <w:t xml:space="preserve"> </w:t>
          </w:r>
        </w:p>
      </w:docPartBody>
    </w:docPart>
    <w:docPart>
      <w:docPartPr>
        <w:name w:val="F943FCAC84324F04A0D0EA97E5ED3DB0"/>
        <w:category>
          <w:name w:val="General"/>
          <w:gallery w:val="placeholder"/>
        </w:category>
        <w:types>
          <w:type w:val="bbPlcHdr"/>
        </w:types>
        <w:behaviors>
          <w:behavior w:val="content"/>
        </w:behaviors>
        <w:guid w:val="{EB1E8DA9-6FF7-4BDF-9C44-719A46CE6341}"/>
      </w:docPartPr>
      <w:docPartBody>
        <w:p w:rsidR="00150717" w:rsidRDefault="00150717" w:rsidP="00150717">
          <w:pPr>
            <w:pStyle w:val="F943FCAC84324F04A0D0EA97E5ED3DB0"/>
          </w:pPr>
          <w:r w:rsidRPr="00C71207">
            <w:rPr>
              <w:rStyle w:val="PlaceholderText"/>
              <w:color w:val="FF0000"/>
              <w:sz w:val="20"/>
              <w:szCs w:val="20"/>
            </w:rPr>
            <w:t xml:space="preserve"> enter number</w:t>
          </w:r>
          <w:r>
            <w:rPr>
              <w:b/>
              <w:sz w:val="24"/>
              <w:szCs w:val="24"/>
            </w:rPr>
            <w:t xml:space="preserve"> </w:t>
          </w:r>
        </w:p>
      </w:docPartBody>
    </w:docPart>
    <w:docPart>
      <w:docPartPr>
        <w:name w:val="4DCEEF871C154DB78BA384C4D18032E0"/>
        <w:category>
          <w:name w:val="General"/>
          <w:gallery w:val="placeholder"/>
        </w:category>
        <w:types>
          <w:type w:val="bbPlcHdr"/>
        </w:types>
        <w:behaviors>
          <w:behavior w:val="content"/>
        </w:behaviors>
        <w:guid w:val="{6841108D-70C3-4E86-9F9B-3788D526BC4C}"/>
      </w:docPartPr>
      <w:docPartBody>
        <w:p w:rsidR="00150717" w:rsidRDefault="00150717" w:rsidP="00150717">
          <w:pPr>
            <w:pStyle w:val="4DCEEF871C154DB78BA384C4D18032E0"/>
          </w:pPr>
          <w:r w:rsidRPr="00C71207">
            <w:rPr>
              <w:rStyle w:val="PlaceholderText"/>
              <w:color w:val="FF0000"/>
              <w:sz w:val="20"/>
              <w:szCs w:val="20"/>
            </w:rPr>
            <w:t xml:space="preserve"> enter number</w:t>
          </w:r>
          <w:r>
            <w:rPr>
              <w:b/>
              <w:sz w:val="24"/>
              <w:szCs w:val="24"/>
            </w:rPr>
            <w:t xml:space="preserve"> </w:t>
          </w:r>
        </w:p>
      </w:docPartBody>
    </w:docPart>
    <w:docPart>
      <w:docPartPr>
        <w:name w:val="CF4AA290765A40BFA812B9AC1E109603"/>
        <w:category>
          <w:name w:val="General"/>
          <w:gallery w:val="placeholder"/>
        </w:category>
        <w:types>
          <w:type w:val="bbPlcHdr"/>
        </w:types>
        <w:behaviors>
          <w:behavior w:val="content"/>
        </w:behaviors>
        <w:guid w:val="{7A29007F-9C29-4436-811D-F86BFC86C4C8}"/>
      </w:docPartPr>
      <w:docPartBody>
        <w:p w:rsidR="00150717" w:rsidRDefault="00150717" w:rsidP="00150717">
          <w:pPr>
            <w:pStyle w:val="CF4AA290765A40BFA812B9AC1E109603"/>
          </w:pPr>
          <w:r w:rsidRPr="00C71207">
            <w:rPr>
              <w:rStyle w:val="PlaceholderText"/>
              <w:color w:val="FF0000"/>
              <w:sz w:val="20"/>
              <w:szCs w:val="20"/>
            </w:rPr>
            <w:t xml:space="preserve"> enter number</w:t>
          </w:r>
          <w:r>
            <w:rPr>
              <w:b/>
              <w:sz w:val="24"/>
              <w:szCs w:val="24"/>
            </w:rPr>
            <w:t xml:space="preserve"> </w:t>
          </w:r>
        </w:p>
      </w:docPartBody>
    </w:docPart>
    <w:docPart>
      <w:docPartPr>
        <w:name w:val="3683DF50E8A6400B832148048489D4AD"/>
        <w:category>
          <w:name w:val="General"/>
          <w:gallery w:val="placeholder"/>
        </w:category>
        <w:types>
          <w:type w:val="bbPlcHdr"/>
        </w:types>
        <w:behaviors>
          <w:behavior w:val="content"/>
        </w:behaviors>
        <w:guid w:val="{1743C31B-F1DC-43AB-8B92-E283653BAF51}"/>
      </w:docPartPr>
      <w:docPartBody>
        <w:p w:rsidR="00150717" w:rsidRDefault="00150717" w:rsidP="00150717">
          <w:pPr>
            <w:pStyle w:val="3683DF50E8A6400B832148048489D4AD"/>
          </w:pPr>
          <w:r w:rsidRPr="00C71207">
            <w:rPr>
              <w:rStyle w:val="PlaceholderText"/>
              <w:color w:val="FF0000"/>
              <w:sz w:val="20"/>
              <w:szCs w:val="20"/>
            </w:rPr>
            <w:t xml:space="preserve"> enter number</w:t>
          </w:r>
          <w:r>
            <w:rPr>
              <w:b/>
              <w:sz w:val="24"/>
              <w:szCs w:val="24"/>
            </w:rPr>
            <w:t xml:space="preserve"> </w:t>
          </w:r>
        </w:p>
      </w:docPartBody>
    </w:docPart>
    <w:docPart>
      <w:docPartPr>
        <w:name w:val="61DEECD45BDE45F8B75677977E5F9B8A"/>
        <w:category>
          <w:name w:val="General"/>
          <w:gallery w:val="placeholder"/>
        </w:category>
        <w:types>
          <w:type w:val="bbPlcHdr"/>
        </w:types>
        <w:behaviors>
          <w:behavior w:val="content"/>
        </w:behaviors>
        <w:guid w:val="{FAEC1793-4877-46EB-831B-5205C8B0BB50}"/>
      </w:docPartPr>
      <w:docPartBody>
        <w:p w:rsidR="00150717" w:rsidRDefault="00150717" w:rsidP="00150717">
          <w:pPr>
            <w:pStyle w:val="61DEECD45BDE45F8B75677977E5F9B8A"/>
          </w:pPr>
          <w:r w:rsidRPr="00C71207">
            <w:rPr>
              <w:rStyle w:val="PlaceholderText"/>
              <w:color w:val="FF0000"/>
              <w:sz w:val="20"/>
              <w:szCs w:val="20"/>
            </w:rPr>
            <w:t xml:space="preserve"> enter number</w:t>
          </w:r>
          <w:r>
            <w:rPr>
              <w:b/>
              <w:sz w:val="24"/>
              <w:szCs w:val="24"/>
            </w:rPr>
            <w:t xml:space="preserve"> </w:t>
          </w:r>
        </w:p>
      </w:docPartBody>
    </w:docPart>
    <w:docPart>
      <w:docPartPr>
        <w:name w:val="4B8D9536F3554149B13DBB5F775933DE"/>
        <w:category>
          <w:name w:val="General"/>
          <w:gallery w:val="placeholder"/>
        </w:category>
        <w:types>
          <w:type w:val="bbPlcHdr"/>
        </w:types>
        <w:behaviors>
          <w:behavior w:val="content"/>
        </w:behaviors>
        <w:guid w:val="{98F1BE39-25E2-4A34-8F38-AC17A276B678}"/>
      </w:docPartPr>
      <w:docPartBody>
        <w:p w:rsidR="00150717" w:rsidRDefault="00150717" w:rsidP="00150717">
          <w:pPr>
            <w:pStyle w:val="4B8D9536F3554149B13DBB5F775933DE"/>
          </w:pPr>
          <w:r w:rsidRPr="00C71207">
            <w:rPr>
              <w:rStyle w:val="PlaceholderText"/>
              <w:color w:val="FF0000"/>
              <w:sz w:val="20"/>
              <w:szCs w:val="20"/>
            </w:rPr>
            <w:t xml:space="preserve"> enter number</w:t>
          </w:r>
          <w:r>
            <w:rPr>
              <w:b/>
              <w:sz w:val="24"/>
              <w:szCs w:val="24"/>
            </w:rPr>
            <w:t xml:space="preserve"> </w:t>
          </w:r>
        </w:p>
      </w:docPartBody>
    </w:docPart>
    <w:docPart>
      <w:docPartPr>
        <w:name w:val="9BDB4BBA326842DA8511641AA75E198C"/>
        <w:category>
          <w:name w:val="General"/>
          <w:gallery w:val="placeholder"/>
        </w:category>
        <w:types>
          <w:type w:val="bbPlcHdr"/>
        </w:types>
        <w:behaviors>
          <w:behavior w:val="content"/>
        </w:behaviors>
        <w:guid w:val="{F8F0E697-5B75-4D59-AE5A-720C53B9B369}"/>
      </w:docPartPr>
      <w:docPartBody>
        <w:p w:rsidR="00150717" w:rsidRDefault="00150717" w:rsidP="00150717">
          <w:pPr>
            <w:pStyle w:val="9BDB4BBA326842DA8511641AA75E198C"/>
          </w:pPr>
          <w:r w:rsidRPr="00C71207">
            <w:rPr>
              <w:rStyle w:val="PlaceholderText"/>
              <w:color w:val="FF0000"/>
              <w:sz w:val="20"/>
              <w:szCs w:val="20"/>
            </w:rPr>
            <w:t xml:space="preserve"> enter number</w:t>
          </w:r>
          <w:r>
            <w:rPr>
              <w:b/>
              <w:sz w:val="24"/>
              <w:szCs w:val="24"/>
            </w:rPr>
            <w:t xml:space="preserve"> </w:t>
          </w:r>
        </w:p>
      </w:docPartBody>
    </w:docPart>
    <w:docPart>
      <w:docPartPr>
        <w:name w:val="C3EABC33A4F7499ABF5FF4C4D983EF3F"/>
        <w:category>
          <w:name w:val="General"/>
          <w:gallery w:val="placeholder"/>
        </w:category>
        <w:types>
          <w:type w:val="bbPlcHdr"/>
        </w:types>
        <w:behaviors>
          <w:behavior w:val="content"/>
        </w:behaviors>
        <w:guid w:val="{52CAB9DE-C91A-475B-B6BC-235C1C83C7A7}"/>
      </w:docPartPr>
      <w:docPartBody>
        <w:p w:rsidR="00150717" w:rsidRDefault="00150717" w:rsidP="00150717">
          <w:pPr>
            <w:pStyle w:val="C3EABC33A4F7499ABF5FF4C4D983EF3F"/>
          </w:pPr>
          <w:r w:rsidRPr="00C71207">
            <w:rPr>
              <w:rStyle w:val="PlaceholderText"/>
              <w:color w:val="FF0000"/>
              <w:sz w:val="20"/>
              <w:szCs w:val="20"/>
            </w:rPr>
            <w:t xml:space="preserve"> enter number</w:t>
          </w:r>
          <w:r>
            <w:rPr>
              <w:b/>
              <w:sz w:val="24"/>
              <w:szCs w:val="24"/>
            </w:rPr>
            <w:t xml:space="preserve"> </w:t>
          </w:r>
        </w:p>
      </w:docPartBody>
    </w:docPart>
    <w:docPart>
      <w:docPartPr>
        <w:name w:val="3F5591BE76E14578B742294975FF8588"/>
        <w:category>
          <w:name w:val="General"/>
          <w:gallery w:val="placeholder"/>
        </w:category>
        <w:types>
          <w:type w:val="bbPlcHdr"/>
        </w:types>
        <w:behaviors>
          <w:behavior w:val="content"/>
        </w:behaviors>
        <w:guid w:val="{2F85AC5D-3EC6-422C-B616-0091BCEA5A4A}"/>
      </w:docPartPr>
      <w:docPartBody>
        <w:p w:rsidR="00150717" w:rsidRDefault="00150717" w:rsidP="00150717">
          <w:pPr>
            <w:pStyle w:val="3F5591BE76E14578B742294975FF8588"/>
          </w:pPr>
          <w:r w:rsidRPr="00C71207">
            <w:rPr>
              <w:rStyle w:val="PlaceholderText"/>
              <w:color w:val="FF0000"/>
              <w:sz w:val="20"/>
              <w:szCs w:val="20"/>
            </w:rPr>
            <w:t xml:space="preserve"> enter number</w:t>
          </w:r>
          <w:r>
            <w:rPr>
              <w:b/>
              <w:sz w:val="24"/>
              <w:szCs w:val="24"/>
            </w:rPr>
            <w:t xml:space="preserve"> </w:t>
          </w:r>
        </w:p>
      </w:docPartBody>
    </w:docPart>
    <w:docPart>
      <w:docPartPr>
        <w:name w:val="1CF141E5ED6B41CEA2979B53E514857D"/>
        <w:category>
          <w:name w:val="General"/>
          <w:gallery w:val="placeholder"/>
        </w:category>
        <w:types>
          <w:type w:val="bbPlcHdr"/>
        </w:types>
        <w:behaviors>
          <w:behavior w:val="content"/>
        </w:behaviors>
        <w:guid w:val="{C469D044-7DC6-44CD-9AF1-A2BF9689A8DA}"/>
      </w:docPartPr>
      <w:docPartBody>
        <w:p w:rsidR="00150717" w:rsidRDefault="00150717" w:rsidP="00150717">
          <w:pPr>
            <w:pStyle w:val="1CF141E5ED6B41CEA2979B53E514857D"/>
          </w:pPr>
          <w:r w:rsidRPr="00C71207">
            <w:rPr>
              <w:rStyle w:val="PlaceholderText"/>
              <w:color w:val="FF0000"/>
              <w:sz w:val="20"/>
              <w:szCs w:val="20"/>
            </w:rPr>
            <w:t xml:space="preserve"> enter number</w:t>
          </w:r>
          <w:r>
            <w:rPr>
              <w:b/>
              <w:sz w:val="24"/>
              <w:szCs w:val="24"/>
            </w:rPr>
            <w:t xml:space="preserve"> </w:t>
          </w:r>
        </w:p>
      </w:docPartBody>
    </w:docPart>
    <w:docPart>
      <w:docPartPr>
        <w:name w:val="FCC0FBC086AF48999E8E6887FCDFED29"/>
        <w:category>
          <w:name w:val="General"/>
          <w:gallery w:val="placeholder"/>
        </w:category>
        <w:types>
          <w:type w:val="bbPlcHdr"/>
        </w:types>
        <w:behaviors>
          <w:behavior w:val="content"/>
        </w:behaviors>
        <w:guid w:val="{B739ABA2-0884-4B3F-BC6D-EE9134C45546}"/>
      </w:docPartPr>
      <w:docPartBody>
        <w:p w:rsidR="00150717" w:rsidRDefault="00150717" w:rsidP="00150717">
          <w:pPr>
            <w:pStyle w:val="FCC0FBC086AF48999E8E6887FCDFED29"/>
          </w:pPr>
          <w:r w:rsidRPr="00C71207">
            <w:rPr>
              <w:rStyle w:val="PlaceholderText"/>
              <w:color w:val="FF0000"/>
              <w:sz w:val="20"/>
              <w:szCs w:val="20"/>
            </w:rPr>
            <w:t xml:space="preserve"> enter number</w:t>
          </w:r>
          <w:r>
            <w:rPr>
              <w:b/>
              <w:sz w:val="24"/>
              <w:szCs w:val="24"/>
            </w:rPr>
            <w:t xml:space="preserve"> </w:t>
          </w:r>
        </w:p>
      </w:docPartBody>
    </w:docPart>
    <w:docPart>
      <w:docPartPr>
        <w:name w:val="92128B406242469E858DBF16728F9C4A"/>
        <w:category>
          <w:name w:val="General"/>
          <w:gallery w:val="placeholder"/>
        </w:category>
        <w:types>
          <w:type w:val="bbPlcHdr"/>
        </w:types>
        <w:behaviors>
          <w:behavior w:val="content"/>
        </w:behaviors>
        <w:guid w:val="{3F2B5E01-CD47-43AD-B9D6-234B9322E96F}"/>
      </w:docPartPr>
      <w:docPartBody>
        <w:p w:rsidR="00150717" w:rsidRDefault="00150717" w:rsidP="00150717">
          <w:pPr>
            <w:pStyle w:val="92128B406242469E858DBF16728F9C4A"/>
          </w:pPr>
          <w:r w:rsidRPr="00C71207">
            <w:rPr>
              <w:rStyle w:val="PlaceholderText"/>
              <w:color w:val="FF0000"/>
              <w:sz w:val="20"/>
              <w:szCs w:val="20"/>
            </w:rPr>
            <w:t xml:space="preserve"> enter number</w:t>
          </w:r>
          <w:r>
            <w:rPr>
              <w:b/>
              <w:sz w:val="24"/>
              <w:szCs w:val="24"/>
            </w:rPr>
            <w:t xml:space="preserve"> </w:t>
          </w:r>
        </w:p>
      </w:docPartBody>
    </w:docPart>
    <w:docPart>
      <w:docPartPr>
        <w:name w:val="1FAEB8DBDE9D463C9E8AE5CF354EB94C"/>
        <w:category>
          <w:name w:val="General"/>
          <w:gallery w:val="placeholder"/>
        </w:category>
        <w:types>
          <w:type w:val="bbPlcHdr"/>
        </w:types>
        <w:behaviors>
          <w:behavior w:val="content"/>
        </w:behaviors>
        <w:guid w:val="{D9E8F864-D9C9-4891-AEA9-78674A055881}"/>
      </w:docPartPr>
      <w:docPartBody>
        <w:p w:rsidR="00150717" w:rsidRDefault="00150717" w:rsidP="00150717">
          <w:pPr>
            <w:pStyle w:val="1FAEB8DBDE9D463C9E8AE5CF354EB94C"/>
          </w:pPr>
          <w:r w:rsidRPr="00C71207">
            <w:rPr>
              <w:rStyle w:val="PlaceholderText"/>
              <w:color w:val="FF0000"/>
              <w:sz w:val="20"/>
              <w:szCs w:val="20"/>
            </w:rPr>
            <w:t xml:space="preserve"> enter number</w:t>
          </w:r>
          <w:r>
            <w:rPr>
              <w:b/>
              <w:sz w:val="24"/>
              <w:szCs w:val="24"/>
            </w:rPr>
            <w:t xml:space="preserve"> </w:t>
          </w:r>
        </w:p>
      </w:docPartBody>
    </w:docPart>
    <w:docPart>
      <w:docPartPr>
        <w:name w:val="747C9043A5F94C888985FA6599EFC07C"/>
        <w:category>
          <w:name w:val="General"/>
          <w:gallery w:val="placeholder"/>
        </w:category>
        <w:types>
          <w:type w:val="bbPlcHdr"/>
        </w:types>
        <w:behaviors>
          <w:behavior w:val="content"/>
        </w:behaviors>
        <w:guid w:val="{8C214606-EE18-452F-B358-C0BDA4DAA601}"/>
      </w:docPartPr>
      <w:docPartBody>
        <w:p w:rsidR="00150717" w:rsidRDefault="00150717" w:rsidP="00150717">
          <w:pPr>
            <w:pStyle w:val="747C9043A5F94C888985FA6599EFC07C"/>
          </w:pPr>
          <w:r w:rsidRPr="00C71207">
            <w:rPr>
              <w:rStyle w:val="PlaceholderText"/>
              <w:color w:val="FF0000"/>
              <w:sz w:val="20"/>
              <w:szCs w:val="20"/>
            </w:rPr>
            <w:t xml:space="preserve"> enter number</w:t>
          </w:r>
          <w:r>
            <w:rPr>
              <w:b/>
              <w:sz w:val="24"/>
              <w:szCs w:val="24"/>
            </w:rPr>
            <w:t xml:space="preserve"> </w:t>
          </w:r>
        </w:p>
      </w:docPartBody>
    </w:docPart>
    <w:docPart>
      <w:docPartPr>
        <w:name w:val="907977D172274BA9A2B0EF9BD099AF58"/>
        <w:category>
          <w:name w:val="General"/>
          <w:gallery w:val="placeholder"/>
        </w:category>
        <w:types>
          <w:type w:val="bbPlcHdr"/>
        </w:types>
        <w:behaviors>
          <w:behavior w:val="content"/>
        </w:behaviors>
        <w:guid w:val="{BC4CEF16-325F-4F0A-8887-841B6438D18D}"/>
      </w:docPartPr>
      <w:docPartBody>
        <w:p w:rsidR="00150717" w:rsidRDefault="00150717" w:rsidP="00150717">
          <w:pPr>
            <w:pStyle w:val="907977D172274BA9A2B0EF9BD099AF58"/>
          </w:pPr>
          <w:r w:rsidRPr="00C71207">
            <w:rPr>
              <w:rStyle w:val="PlaceholderText"/>
              <w:color w:val="FF0000"/>
              <w:sz w:val="20"/>
              <w:szCs w:val="20"/>
            </w:rPr>
            <w:t xml:space="preserve"> enter number</w:t>
          </w:r>
          <w:r>
            <w:rPr>
              <w:b/>
              <w:sz w:val="24"/>
              <w:szCs w:val="24"/>
            </w:rPr>
            <w:t xml:space="preserve"> </w:t>
          </w:r>
        </w:p>
      </w:docPartBody>
    </w:docPart>
    <w:docPart>
      <w:docPartPr>
        <w:name w:val="09B1C53646754D5E8E8F9FA305E68FC1"/>
        <w:category>
          <w:name w:val="General"/>
          <w:gallery w:val="placeholder"/>
        </w:category>
        <w:types>
          <w:type w:val="bbPlcHdr"/>
        </w:types>
        <w:behaviors>
          <w:behavior w:val="content"/>
        </w:behaviors>
        <w:guid w:val="{15496AD9-81B9-49D4-801F-46DD26CDCA35}"/>
      </w:docPartPr>
      <w:docPartBody>
        <w:p w:rsidR="00150717" w:rsidRDefault="00150717" w:rsidP="00150717">
          <w:pPr>
            <w:pStyle w:val="09B1C53646754D5E8E8F9FA305E68FC1"/>
          </w:pPr>
          <w:r w:rsidRPr="00C71207">
            <w:rPr>
              <w:rStyle w:val="PlaceholderText"/>
              <w:color w:val="FF0000"/>
              <w:sz w:val="20"/>
              <w:szCs w:val="20"/>
            </w:rPr>
            <w:t xml:space="preserve"> enter number</w:t>
          </w:r>
          <w:r>
            <w:rPr>
              <w:b/>
              <w:sz w:val="24"/>
              <w:szCs w:val="24"/>
            </w:rPr>
            <w:t xml:space="preserve"> </w:t>
          </w:r>
        </w:p>
      </w:docPartBody>
    </w:docPart>
    <w:docPart>
      <w:docPartPr>
        <w:name w:val="02713BF2E94045149AB7CE7ECD5904E3"/>
        <w:category>
          <w:name w:val="General"/>
          <w:gallery w:val="placeholder"/>
        </w:category>
        <w:types>
          <w:type w:val="bbPlcHdr"/>
        </w:types>
        <w:behaviors>
          <w:behavior w:val="content"/>
        </w:behaviors>
        <w:guid w:val="{DA1AFF39-9954-4C8C-B174-CA5FF9001235}"/>
      </w:docPartPr>
      <w:docPartBody>
        <w:p w:rsidR="00150717" w:rsidRDefault="00150717" w:rsidP="00150717">
          <w:pPr>
            <w:pStyle w:val="02713BF2E94045149AB7CE7ECD5904E3"/>
          </w:pPr>
          <w:r w:rsidRPr="00C71207">
            <w:rPr>
              <w:rStyle w:val="PlaceholderText"/>
              <w:color w:val="FF0000"/>
              <w:sz w:val="20"/>
              <w:szCs w:val="20"/>
            </w:rPr>
            <w:t xml:space="preserve"> enter number</w:t>
          </w:r>
          <w:r>
            <w:rPr>
              <w:b/>
              <w:sz w:val="24"/>
              <w:szCs w:val="24"/>
            </w:rPr>
            <w:t xml:space="preserve"> </w:t>
          </w:r>
        </w:p>
      </w:docPartBody>
    </w:docPart>
    <w:docPart>
      <w:docPartPr>
        <w:name w:val="A6482B77AAF54E66B64F7BB0870B6540"/>
        <w:category>
          <w:name w:val="General"/>
          <w:gallery w:val="placeholder"/>
        </w:category>
        <w:types>
          <w:type w:val="bbPlcHdr"/>
        </w:types>
        <w:behaviors>
          <w:behavior w:val="content"/>
        </w:behaviors>
        <w:guid w:val="{473A7A85-0D35-4DB7-AB49-538296F82C34}"/>
      </w:docPartPr>
      <w:docPartBody>
        <w:p w:rsidR="00150717" w:rsidRDefault="00150717" w:rsidP="00150717">
          <w:pPr>
            <w:pStyle w:val="A6482B77AAF54E66B64F7BB0870B6540"/>
          </w:pPr>
          <w:r w:rsidRPr="00C71207">
            <w:rPr>
              <w:rStyle w:val="PlaceholderText"/>
              <w:color w:val="FF0000"/>
              <w:sz w:val="20"/>
              <w:szCs w:val="20"/>
            </w:rPr>
            <w:t xml:space="preserve"> enter number</w:t>
          </w:r>
          <w:r>
            <w:rPr>
              <w:b/>
              <w:sz w:val="24"/>
              <w:szCs w:val="24"/>
            </w:rPr>
            <w:t xml:space="preserve"> </w:t>
          </w:r>
        </w:p>
      </w:docPartBody>
    </w:docPart>
    <w:docPart>
      <w:docPartPr>
        <w:name w:val="3C6C72CFF07F49C284BEDFBF7CEA1DF7"/>
        <w:category>
          <w:name w:val="General"/>
          <w:gallery w:val="placeholder"/>
        </w:category>
        <w:types>
          <w:type w:val="bbPlcHdr"/>
        </w:types>
        <w:behaviors>
          <w:behavior w:val="content"/>
        </w:behaviors>
        <w:guid w:val="{16CE854A-E4B9-4BCB-ADED-E46709FEFE2D}"/>
      </w:docPartPr>
      <w:docPartBody>
        <w:p w:rsidR="00150717" w:rsidRDefault="00150717" w:rsidP="00150717">
          <w:pPr>
            <w:pStyle w:val="3C6C72CFF07F49C284BEDFBF7CEA1DF7"/>
          </w:pPr>
          <w:r w:rsidRPr="00C71207">
            <w:rPr>
              <w:rStyle w:val="PlaceholderText"/>
              <w:color w:val="FF0000"/>
              <w:sz w:val="20"/>
              <w:szCs w:val="20"/>
            </w:rPr>
            <w:t xml:space="preserve"> enter number</w:t>
          </w:r>
          <w:r>
            <w:rPr>
              <w:b/>
              <w:sz w:val="24"/>
              <w:szCs w:val="24"/>
            </w:rPr>
            <w:t xml:space="preserve"> </w:t>
          </w:r>
        </w:p>
      </w:docPartBody>
    </w:docPart>
    <w:docPart>
      <w:docPartPr>
        <w:name w:val="73D5422D0E194F218608ECA2C611C961"/>
        <w:category>
          <w:name w:val="General"/>
          <w:gallery w:val="placeholder"/>
        </w:category>
        <w:types>
          <w:type w:val="bbPlcHdr"/>
        </w:types>
        <w:behaviors>
          <w:behavior w:val="content"/>
        </w:behaviors>
        <w:guid w:val="{CCCB0BFF-62C2-43B7-9E55-FEF5CB30DDDD}"/>
      </w:docPartPr>
      <w:docPartBody>
        <w:p w:rsidR="00150717" w:rsidRDefault="00150717" w:rsidP="00150717">
          <w:pPr>
            <w:pStyle w:val="73D5422D0E194F218608ECA2C611C961"/>
          </w:pPr>
          <w:r w:rsidRPr="00C71207">
            <w:rPr>
              <w:rStyle w:val="PlaceholderText"/>
              <w:color w:val="FF0000"/>
              <w:sz w:val="20"/>
              <w:szCs w:val="20"/>
            </w:rPr>
            <w:t xml:space="preserve"> enter number</w:t>
          </w:r>
          <w:r>
            <w:rPr>
              <w:b/>
              <w:sz w:val="24"/>
              <w:szCs w:val="24"/>
            </w:rPr>
            <w:t xml:space="preserve"> </w:t>
          </w:r>
        </w:p>
      </w:docPartBody>
    </w:docPart>
    <w:docPart>
      <w:docPartPr>
        <w:name w:val="F58DF56EFDFA47348AA6D98F310B1357"/>
        <w:category>
          <w:name w:val="General"/>
          <w:gallery w:val="placeholder"/>
        </w:category>
        <w:types>
          <w:type w:val="bbPlcHdr"/>
        </w:types>
        <w:behaviors>
          <w:behavior w:val="content"/>
        </w:behaviors>
        <w:guid w:val="{21DE1198-1BE0-45F9-A463-664F8FA63434}"/>
      </w:docPartPr>
      <w:docPartBody>
        <w:p w:rsidR="00150717" w:rsidRDefault="00150717" w:rsidP="00150717">
          <w:pPr>
            <w:pStyle w:val="F58DF56EFDFA47348AA6D98F310B1357"/>
          </w:pPr>
          <w:r w:rsidRPr="00C71207">
            <w:rPr>
              <w:rStyle w:val="PlaceholderText"/>
              <w:color w:val="FF0000"/>
              <w:sz w:val="20"/>
              <w:szCs w:val="20"/>
            </w:rPr>
            <w:t xml:space="preserve"> enter number</w:t>
          </w:r>
          <w:r>
            <w:rPr>
              <w:b/>
              <w:sz w:val="24"/>
              <w:szCs w:val="24"/>
            </w:rPr>
            <w:t xml:space="preserve"> </w:t>
          </w:r>
        </w:p>
      </w:docPartBody>
    </w:docPart>
    <w:docPart>
      <w:docPartPr>
        <w:name w:val="DB6E431BBEE0461EAD9A68D4D223F3E3"/>
        <w:category>
          <w:name w:val="General"/>
          <w:gallery w:val="placeholder"/>
        </w:category>
        <w:types>
          <w:type w:val="bbPlcHdr"/>
        </w:types>
        <w:behaviors>
          <w:behavior w:val="content"/>
        </w:behaviors>
        <w:guid w:val="{01DB4DDE-F809-4E94-9ACA-99377303F0A8}"/>
      </w:docPartPr>
      <w:docPartBody>
        <w:p w:rsidR="00150717" w:rsidRDefault="00150717" w:rsidP="00150717">
          <w:pPr>
            <w:pStyle w:val="DB6E431BBEE0461EAD9A68D4D223F3E3"/>
          </w:pPr>
          <w:r w:rsidRPr="00C71207">
            <w:rPr>
              <w:rStyle w:val="PlaceholderText"/>
              <w:color w:val="FF0000"/>
              <w:sz w:val="20"/>
              <w:szCs w:val="20"/>
            </w:rPr>
            <w:t xml:space="preserve"> enter number</w:t>
          </w:r>
          <w:r>
            <w:rPr>
              <w:b/>
              <w:sz w:val="24"/>
              <w:szCs w:val="24"/>
            </w:rPr>
            <w:t xml:space="preserve"> </w:t>
          </w:r>
        </w:p>
      </w:docPartBody>
    </w:docPart>
    <w:docPart>
      <w:docPartPr>
        <w:name w:val="2E0F003D13034D6993D61D0540BC1D48"/>
        <w:category>
          <w:name w:val="General"/>
          <w:gallery w:val="placeholder"/>
        </w:category>
        <w:types>
          <w:type w:val="bbPlcHdr"/>
        </w:types>
        <w:behaviors>
          <w:behavior w:val="content"/>
        </w:behaviors>
        <w:guid w:val="{6CD7AF03-9BC3-4653-9E73-ACFBDCF9A61B}"/>
      </w:docPartPr>
      <w:docPartBody>
        <w:p w:rsidR="00150717" w:rsidRDefault="00150717" w:rsidP="00150717">
          <w:pPr>
            <w:pStyle w:val="2E0F003D13034D6993D61D0540BC1D48"/>
          </w:pPr>
          <w:r w:rsidRPr="00C71207">
            <w:rPr>
              <w:rStyle w:val="PlaceholderText"/>
              <w:color w:val="FF0000"/>
              <w:sz w:val="20"/>
              <w:szCs w:val="20"/>
            </w:rPr>
            <w:t xml:space="preserve"> enter number</w:t>
          </w:r>
          <w:r>
            <w:rPr>
              <w:b/>
              <w:sz w:val="24"/>
              <w:szCs w:val="24"/>
            </w:rPr>
            <w:t xml:space="preserve"> </w:t>
          </w:r>
        </w:p>
      </w:docPartBody>
    </w:docPart>
    <w:docPart>
      <w:docPartPr>
        <w:name w:val="935DEE51029042399B229C90B7733F85"/>
        <w:category>
          <w:name w:val="General"/>
          <w:gallery w:val="placeholder"/>
        </w:category>
        <w:types>
          <w:type w:val="bbPlcHdr"/>
        </w:types>
        <w:behaviors>
          <w:behavior w:val="content"/>
        </w:behaviors>
        <w:guid w:val="{394BD586-E1D2-4511-90D4-ECAFD5BAF67A}"/>
      </w:docPartPr>
      <w:docPartBody>
        <w:p w:rsidR="00150717" w:rsidRDefault="00150717" w:rsidP="00150717">
          <w:pPr>
            <w:pStyle w:val="935DEE51029042399B229C90B7733F85"/>
          </w:pPr>
          <w:r w:rsidRPr="00C71207">
            <w:rPr>
              <w:rStyle w:val="PlaceholderText"/>
              <w:color w:val="FF0000"/>
              <w:sz w:val="20"/>
              <w:szCs w:val="20"/>
            </w:rPr>
            <w:t xml:space="preserve"> enter number</w:t>
          </w:r>
          <w:r>
            <w:rPr>
              <w:b/>
              <w:sz w:val="24"/>
              <w:szCs w:val="24"/>
            </w:rPr>
            <w:t xml:space="preserve"> </w:t>
          </w:r>
        </w:p>
      </w:docPartBody>
    </w:docPart>
    <w:docPart>
      <w:docPartPr>
        <w:name w:val="A60D4B57D0E741C48F3B48B01D15EE3B"/>
        <w:category>
          <w:name w:val="General"/>
          <w:gallery w:val="placeholder"/>
        </w:category>
        <w:types>
          <w:type w:val="bbPlcHdr"/>
        </w:types>
        <w:behaviors>
          <w:behavior w:val="content"/>
        </w:behaviors>
        <w:guid w:val="{ED22960D-FA36-43A5-B1BB-80094DC663F5}"/>
      </w:docPartPr>
      <w:docPartBody>
        <w:p w:rsidR="00150717" w:rsidRDefault="00150717" w:rsidP="00150717">
          <w:pPr>
            <w:pStyle w:val="A60D4B57D0E741C48F3B48B01D15EE3B"/>
          </w:pPr>
          <w:r w:rsidRPr="00C71207">
            <w:rPr>
              <w:rStyle w:val="PlaceholderText"/>
              <w:color w:val="FF0000"/>
              <w:sz w:val="20"/>
              <w:szCs w:val="20"/>
            </w:rPr>
            <w:t xml:space="preserve"> enter number</w:t>
          </w:r>
          <w:r>
            <w:rPr>
              <w:b/>
              <w:sz w:val="24"/>
              <w:szCs w:val="24"/>
            </w:rPr>
            <w:t xml:space="preserve"> </w:t>
          </w:r>
        </w:p>
      </w:docPartBody>
    </w:docPart>
    <w:docPart>
      <w:docPartPr>
        <w:name w:val="FF3D06E20B02485BBE33FB16F5962C5A"/>
        <w:category>
          <w:name w:val="General"/>
          <w:gallery w:val="placeholder"/>
        </w:category>
        <w:types>
          <w:type w:val="bbPlcHdr"/>
        </w:types>
        <w:behaviors>
          <w:behavior w:val="content"/>
        </w:behaviors>
        <w:guid w:val="{4888BA3F-3EA3-4DC6-AF8E-62A289F3D45B}"/>
      </w:docPartPr>
      <w:docPartBody>
        <w:p w:rsidR="00150717" w:rsidRDefault="00150717" w:rsidP="00150717">
          <w:pPr>
            <w:pStyle w:val="FF3D06E20B02485BBE33FB16F5962C5A"/>
          </w:pPr>
          <w:r w:rsidRPr="00C71207">
            <w:rPr>
              <w:rStyle w:val="PlaceholderText"/>
              <w:color w:val="FF0000"/>
              <w:sz w:val="20"/>
              <w:szCs w:val="20"/>
            </w:rPr>
            <w:t xml:space="preserve"> enter number</w:t>
          </w:r>
          <w:r>
            <w:rPr>
              <w:b/>
              <w:sz w:val="24"/>
              <w:szCs w:val="24"/>
            </w:rPr>
            <w:t xml:space="preserve"> </w:t>
          </w:r>
        </w:p>
      </w:docPartBody>
    </w:docPart>
    <w:docPart>
      <w:docPartPr>
        <w:name w:val="EDD0EE22F4D4461DB5D268BFEE41AFC4"/>
        <w:category>
          <w:name w:val="General"/>
          <w:gallery w:val="placeholder"/>
        </w:category>
        <w:types>
          <w:type w:val="bbPlcHdr"/>
        </w:types>
        <w:behaviors>
          <w:behavior w:val="content"/>
        </w:behaviors>
        <w:guid w:val="{D4F0ADE3-B702-4747-9272-56EFE8984AAF}"/>
      </w:docPartPr>
      <w:docPartBody>
        <w:p w:rsidR="00150717" w:rsidRDefault="00150717" w:rsidP="00150717">
          <w:pPr>
            <w:pStyle w:val="EDD0EE22F4D4461DB5D268BFEE41AFC4"/>
          </w:pPr>
          <w:r w:rsidRPr="00C71207">
            <w:rPr>
              <w:rStyle w:val="PlaceholderText"/>
              <w:color w:val="FF0000"/>
              <w:sz w:val="20"/>
              <w:szCs w:val="20"/>
            </w:rPr>
            <w:t xml:space="preserve"> enter number</w:t>
          </w:r>
          <w:r>
            <w:rPr>
              <w:b/>
              <w:sz w:val="24"/>
              <w:szCs w:val="24"/>
            </w:rPr>
            <w:t xml:space="preserve"> </w:t>
          </w:r>
        </w:p>
      </w:docPartBody>
    </w:docPart>
    <w:docPart>
      <w:docPartPr>
        <w:name w:val="6F61C9C83E9F463EA43616B2B33229E2"/>
        <w:category>
          <w:name w:val="General"/>
          <w:gallery w:val="placeholder"/>
        </w:category>
        <w:types>
          <w:type w:val="bbPlcHdr"/>
        </w:types>
        <w:behaviors>
          <w:behavior w:val="content"/>
        </w:behaviors>
        <w:guid w:val="{A27C5F3B-FE74-492A-B7FA-98D9042F753A}"/>
      </w:docPartPr>
      <w:docPartBody>
        <w:p w:rsidR="00150717" w:rsidRDefault="00150717" w:rsidP="00150717">
          <w:pPr>
            <w:pStyle w:val="6F61C9C83E9F463EA43616B2B33229E2"/>
          </w:pPr>
          <w:r w:rsidRPr="00C71207">
            <w:rPr>
              <w:rStyle w:val="PlaceholderText"/>
              <w:color w:val="FF0000"/>
              <w:sz w:val="20"/>
              <w:szCs w:val="20"/>
            </w:rPr>
            <w:t xml:space="preserve"> enter number</w:t>
          </w:r>
          <w:r>
            <w:rPr>
              <w:b/>
              <w:sz w:val="24"/>
              <w:szCs w:val="24"/>
            </w:rPr>
            <w:t xml:space="preserve"> </w:t>
          </w:r>
        </w:p>
      </w:docPartBody>
    </w:docPart>
    <w:docPart>
      <w:docPartPr>
        <w:name w:val="BDA0C7E621BE47CE9B32FC10766EA2E5"/>
        <w:category>
          <w:name w:val="General"/>
          <w:gallery w:val="placeholder"/>
        </w:category>
        <w:types>
          <w:type w:val="bbPlcHdr"/>
        </w:types>
        <w:behaviors>
          <w:behavior w:val="content"/>
        </w:behaviors>
        <w:guid w:val="{896894F3-8765-4F6F-94E5-2E260B638A92}"/>
      </w:docPartPr>
      <w:docPartBody>
        <w:p w:rsidR="00150717" w:rsidRDefault="00150717" w:rsidP="00150717">
          <w:pPr>
            <w:pStyle w:val="BDA0C7E621BE47CE9B32FC10766EA2E5"/>
          </w:pPr>
          <w:r w:rsidRPr="00C71207">
            <w:rPr>
              <w:rStyle w:val="PlaceholderText"/>
              <w:color w:val="FF0000"/>
              <w:sz w:val="20"/>
              <w:szCs w:val="20"/>
            </w:rPr>
            <w:t xml:space="preserve"> enter number</w:t>
          </w:r>
          <w:r>
            <w:rPr>
              <w:b/>
              <w:sz w:val="24"/>
              <w:szCs w:val="24"/>
            </w:rPr>
            <w:t xml:space="preserve"> </w:t>
          </w:r>
        </w:p>
      </w:docPartBody>
    </w:docPart>
    <w:docPart>
      <w:docPartPr>
        <w:name w:val="41D306E5CBC14EBF8A111398B5192187"/>
        <w:category>
          <w:name w:val="General"/>
          <w:gallery w:val="placeholder"/>
        </w:category>
        <w:types>
          <w:type w:val="bbPlcHdr"/>
        </w:types>
        <w:behaviors>
          <w:behavior w:val="content"/>
        </w:behaviors>
        <w:guid w:val="{5B66B241-01FE-4596-9C8A-7CFCB11F9FF0}"/>
      </w:docPartPr>
      <w:docPartBody>
        <w:p w:rsidR="00150717" w:rsidRDefault="00150717" w:rsidP="00150717">
          <w:pPr>
            <w:pStyle w:val="41D306E5CBC14EBF8A111398B5192187"/>
          </w:pPr>
          <w:r w:rsidRPr="00C71207">
            <w:rPr>
              <w:rStyle w:val="PlaceholderText"/>
              <w:color w:val="FF0000"/>
              <w:sz w:val="20"/>
              <w:szCs w:val="20"/>
            </w:rPr>
            <w:t xml:space="preserve"> enter number</w:t>
          </w:r>
          <w:r>
            <w:rPr>
              <w:b/>
              <w:sz w:val="24"/>
              <w:szCs w:val="24"/>
            </w:rPr>
            <w:t xml:space="preserve"> </w:t>
          </w:r>
        </w:p>
      </w:docPartBody>
    </w:docPart>
    <w:docPart>
      <w:docPartPr>
        <w:name w:val="CE774483B840407B85D05B38591A9550"/>
        <w:category>
          <w:name w:val="General"/>
          <w:gallery w:val="placeholder"/>
        </w:category>
        <w:types>
          <w:type w:val="bbPlcHdr"/>
        </w:types>
        <w:behaviors>
          <w:behavior w:val="content"/>
        </w:behaviors>
        <w:guid w:val="{9634F10B-0897-460F-965E-28A7EF4F8E6A}"/>
      </w:docPartPr>
      <w:docPartBody>
        <w:p w:rsidR="00150717" w:rsidRDefault="00150717" w:rsidP="00150717">
          <w:pPr>
            <w:pStyle w:val="CE774483B840407B85D05B38591A9550"/>
          </w:pPr>
          <w:r w:rsidRPr="00C71207">
            <w:rPr>
              <w:rStyle w:val="PlaceholderText"/>
              <w:color w:val="FF0000"/>
              <w:sz w:val="20"/>
              <w:szCs w:val="20"/>
            </w:rPr>
            <w:t xml:space="preserve"> enter number</w:t>
          </w:r>
          <w:r>
            <w:rPr>
              <w:b/>
              <w:sz w:val="24"/>
              <w:szCs w:val="24"/>
            </w:rPr>
            <w:t xml:space="preserve"> </w:t>
          </w:r>
        </w:p>
      </w:docPartBody>
    </w:docPart>
    <w:docPart>
      <w:docPartPr>
        <w:name w:val="C4A0C3C9762C49B18FA51634BF355B7F"/>
        <w:category>
          <w:name w:val="General"/>
          <w:gallery w:val="placeholder"/>
        </w:category>
        <w:types>
          <w:type w:val="bbPlcHdr"/>
        </w:types>
        <w:behaviors>
          <w:behavior w:val="content"/>
        </w:behaviors>
        <w:guid w:val="{4810141C-61C5-44B0-9CC5-61FF8F616E9B}"/>
      </w:docPartPr>
      <w:docPartBody>
        <w:p w:rsidR="00150717" w:rsidRDefault="00150717" w:rsidP="00150717">
          <w:pPr>
            <w:pStyle w:val="C4A0C3C9762C49B18FA51634BF355B7F"/>
          </w:pPr>
          <w:r w:rsidRPr="00C71207">
            <w:rPr>
              <w:rStyle w:val="PlaceholderText"/>
              <w:color w:val="FF0000"/>
              <w:sz w:val="20"/>
              <w:szCs w:val="20"/>
            </w:rPr>
            <w:t xml:space="preserve"> enter number</w:t>
          </w:r>
          <w:r>
            <w:rPr>
              <w:b/>
              <w:sz w:val="24"/>
              <w:szCs w:val="24"/>
            </w:rPr>
            <w:t xml:space="preserve"> </w:t>
          </w:r>
        </w:p>
      </w:docPartBody>
    </w:docPart>
    <w:docPart>
      <w:docPartPr>
        <w:name w:val="C90B1375767C4404A04B51AB560431F7"/>
        <w:category>
          <w:name w:val="General"/>
          <w:gallery w:val="placeholder"/>
        </w:category>
        <w:types>
          <w:type w:val="bbPlcHdr"/>
        </w:types>
        <w:behaviors>
          <w:behavior w:val="content"/>
        </w:behaviors>
        <w:guid w:val="{3265AF8B-8DD4-4B18-A997-6A22CE4EB806}"/>
      </w:docPartPr>
      <w:docPartBody>
        <w:p w:rsidR="00150717" w:rsidRDefault="00150717" w:rsidP="00150717">
          <w:pPr>
            <w:pStyle w:val="C90B1375767C4404A04B51AB560431F7"/>
          </w:pPr>
          <w:r w:rsidRPr="00C71207">
            <w:rPr>
              <w:rStyle w:val="PlaceholderText"/>
              <w:color w:val="FF0000"/>
              <w:sz w:val="20"/>
              <w:szCs w:val="20"/>
            </w:rPr>
            <w:t xml:space="preserve"> enter number</w:t>
          </w:r>
          <w:r>
            <w:rPr>
              <w:b/>
              <w:sz w:val="24"/>
              <w:szCs w:val="24"/>
            </w:rPr>
            <w:t xml:space="preserve"> </w:t>
          </w:r>
        </w:p>
      </w:docPartBody>
    </w:docPart>
    <w:docPart>
      <w:docPartPr>
        <w:name w:val="3B8A05275068438EA7F38B0687D2F76F"/>
        <w:category>
          <w:name w:val="General"/>
          <w:gallery w:val="placeholder"/>
        </w:category>
        <w:types>
          <w:type w:val="bbPlcHdr"/>
        </w:types>
        <w:behaviors>
          <w:behavior w:val="content"/>
        </w:behaviors>
        <w:guid w:val="{DEF406E8-4666-4F2C-B4D9-64BB64B13861}"/>
      </w:docPartPr>
      <w:docPartBody>
        <w:p w:rsidR="00150717" w:rsidRDefault="00150717" w:rsidP="00150717">
          <w:pPr>
            <w:pStyle w:val="3B8A05275068438EA7F38B0687D2F76F"/>
          </w:pPr>
          <w:r w:rsidRPr="00C71207">
            <w:rPr>
              <w:rStyle w:val="PlaceholderText"/>
              <w:color w:val="FF0000"/>
              <w:sz w:val="20"/>
              <w:szCs w:val="20"/>
            </w:rPr>
            <w:t xml:space="preserve"> enter number</w:t>
          </w:r>
          <w:r>
            <w:rPr>
              <w:b/>
              <w:sz w:val="24"/>
              <w:szCs w:val="24"/>
            </w:rPr>
            <w:t xml:space="preserve"> </w:t>
          </w:r>
        </w:p>
      </w:docPartBody>
    </w:docPart>
    <w:docPart>
      <w:docPartPr>
        <w:name w:val="2708B6D622154D68B5360516F2C8EBCE"/>
        <w:category>
          <w:name w:val="General"/>
          <w:gallery w:val="placeholder"/>
        </w:category>
        <w:types>
          <w:type w:val="bbPlcHdr"/>
        </w:types>
        <w:behaviors>
          <w:behavior w:val="content"/>
        </w:behaviors>
        <w:guid w:val="{CE6C27F7-4A59-4A58-8B4F-C26DE404183B}"/>
      </w:docPartPr>
      <w:docPartBody>
        <w:p w:rsidR="00150717" w:rsidRDefault="00150717" w:rsidP="00150717">
          <w:pPr>
            <w:pStyle w:val="2708B6D622154D68B5360516F2C8EBCE"/>
          </w:pPr>
          <w:r w:rsidRPr="00C71207">
            <w:rPr>
              <w:rStyle w:val="PlaceholderText"/>
              <w:color w:val="FF0000"/>
              <w:sz w:val="20"/>
              <w:szCs w:val="20"/>
            </w:rPr>
            <w:t xml:space="preserve"> enter number</w:t>
          </w:r>
          <w:r>
            <w:rPr>
              <w:b/>
              <w:sz w:val="24"/>
              <w:szCs w:val="24"/>
            </w:rPr>
            <w:t xml:space="preserve"> </w:t>
          </w:r>
        </w:p>
      </w:docPartBody>
    </w:docPart>
    <w:docPart>
      <w:docPartPr>
        <w:name w:val="B94E669543794B82B9D1472EC062F10B"/>
        <w:category>
          <w:name w:val="General"/>
          <w:gallery w:val="placeholder"/>
        </w:category>
        <w:types>
          <w:type w:val="bbPlcHdr"/>
        </w:types>
        <w:behaviors>
          <w:behavior w:val="content"/>
        </w:behaviors>
        <w:guid w:val="{22B908C0-C18A-4DFA-9C75-EA4E90A95A9A}"/>
      </w:docPartPr>
      <w:docPartBody>
        <w:p w:rsidR="00150717" w:rsidRDefault="00150717" w:rsidP="00150717">
          <w:pPr>
            <w:pStyle w:val="B94E669543794B82B9D1472EC062F10B"/>
          </w:pPr>
          <w:r w:rsidRPr="00C71207">
            <w:rPr>
              <w:rStyle w:val="PlaceholderText"/>
              <w:color w:val="FF0000"/>
              <w:sz w:val="20"/>
              <w:szCs w:val="20"/>
            </w:rPr>
            <w:t xml:space="preserve"> enter number</w:t>
          </w:r>
          <w:r>
            <w:rPr>
              <w:b/>
              <w:sz w:val="24"/>
              <w:szCs w:val="24"/>
            </w:rPr>
            <w:t xml:space="preserve"> </w:t>
          </w:r>
        </w:p>
      </w:docPartBody>
    </w:docPart>
    <w:docPart>
      <w:docPartPr>
        <w:name w:val="FFC5A69790754A6197EBEB9F92E5DCF9"/>
        <w:category>
          <w:name w:val="General"/>
          <w:gallery w:val="placeholder"/>
        </w:category>
        <w:types>
          <w:type w:val="bbPlcHdr"/>
        </w:types>
        <w:behaviors>
          <w:behavior w:val="content"/>
        </w:behaviors>
        <w:guid w:val="{36FEA6F4-9812-465B-AC67-356A5227F160}"/>
      </w:docPartPr>
      <w:docPartBody>
        <w:p w:rsidR="00150717" w:rsidRDefault="00150717">
          <w:pPr>
            <w:pStyle w:val="FFC5A69790754A6197EBEB9F92E5DCF9"/>
          </w:pPr>
          <w:r w:rsidRPr="00C71207">
            <w:rPr>
              <w:rStyle w:val="PlaceholderText"/>
              <w:color w:val="FF0000"/>
              <w:sz w:val="20"/>
              <w:szCs w:val="20"/>
            </w:rPr>
            <w:t xml:space="preserve"> enter number</w:t>
          </w:r>
          <w:r>
            <w:rPr>
              <w:b/>
              <w:sz w:val="24"/>
              <w:szCs w:val="24"/>
            </w:rPr>
            <w:t xml:space="preserve"> </w:t>
          </w:r>
        </w:p>
      </w:docPartBody>
    </w:docPart>
    <w:docPart>
      <w:docPartPr>
        <w:name w:val="071A4F36E7214039AC01D41EFD843602"/>
        <w:category>
          <w:name w:val="General"/>
          <w:gallery w:val="placeholder"/>
        </w:category>
        <w:types>
          <w:type w:val="bbPlcHdr"/>
        </w:types>
        <w:behaviors>
          <w:behavior w:val="content"/>
        </w:behaviors>
        <w:guid w:val="{7F25C203-1B8F-4E7A-8A45-DF6D43B5E422}"/>
      </w:docPartPr>
      <w:docPartBody>
        <w:p w:rsidR="00150717" w:rsidRDefault="00150717" w:rsidP="00150717">
          <w:pPr>
            <w:pStyle w:val="071A4F36E7214039AC01D41EFD843602"/>
          </w:pPr>
          <w:r w:rsidRPr="00C71207">
            <w:rPr>
              <w:rStyle w:val="PlaceholderText"/>
              <w:color w:val="FF0000"/>
              <w:sz w:val="20"/>
              <w:szCs w:val="20"/>
            </w:rPr>
            <w:t xml:space="preserve"> enter number</w:t>
          </w:r>
          <w:r>
            <w:rPr>
              <w:b/>
              <w:sz w:val="24"/>
              <w:szCs w:val="24"/>
            </w:rPr>
            <w:t xml:space="preserve"> </w:t>
          </w:r>
        </w:p>
      </w:docPartBody>
    </w:docPart>
    <w:docPart>
      <w:docPartPr>
        <w:name w:val="502BD611DB854A4888028B5AB07F6390"/>
        <w:category>
          <w:name w:val="General"/>
          <w:gallery w:val="placeholder"/>
        </w:category>
        <w:types>
          <w:type w:val="bbPlcHdr"/>
        </w:types>
        <w:behaviors>
          <w:behavior w:val="content"/>
        </w:behaviors>
        <w:guid w:val="{E1A0DBF9-9BD8-411E-8379-B478BAA78890}"/>
      </w:docPartPr>
      <w:docPartBody>
        <w:p w:rsidR="00150717" w:rsidRDefault="00150717" w:rsidP="00150717">
          <w:pPr>
            <w:pStyle w:val="502BD611DB854A4888028B5AB07F6390"/>
          </w:pPr>
          <w:r w:rsidRPr="00C71207">
            <w:rPr>
              <w:rStyle w:val="PlaceholderText"/>
              <w:color w:val="FF0000"/>
              <w:sz w:val="20"/>
              <w:szCs w:val="20"/>
            </w:rPr>
            <w:t xml:space="preserve"> enter number</w:t>
          </w:r>
          <w:r>
            <w:rPr>
              <w:b/>
              <w:sz w:val="24"/>
              <w:szCs w:val="24"/>
            </w:rPr>
            <w:t xml:space="preserve"> </w:t>
          </w:r>
        </w:p>
      </w:docPartBody>
    </w:docPart>
    <w:docPart>
      <w:docPartPr>
        <w:name w:val="D06994A3F7BC4DEF82E2D94E7A7B23F0"/>
        <w:category>
          <w:name w:val="General"/>
          <w:gallery w:val="placeholder"/>
        </w:category>
        <w:types>
          <w:type w:val="bbPlcHdr"/>
        </w:types>
        <w:behaviors>
          <w:behavior w:val="content"/>
        </w:behaviors>
        <w:guid w:val="{5F9DCF56-34F7-4D73-821C-834060655EC1}"/>
      </w:docPartPr>
      <w:docPartBody>
        <w:p w:rsidR="00150717" w:rsidRDefault="00150717" w:rsidP="00150717">
          <w:pPr>
            <w:pStyle w:val="D06994A3F7BC4DEF82E2D94E7A7B23F0"/>
          </w:pPr>
          <w:r w:rsidRPr="00C71207">
            <w:rPr>
              <w:rStyle w:val="PlaceholderText"/>
              <w:color w:val="FF0000"/>
              <w:sz w:val="20"/>
              <w:szCs w:val="20"/>
            </w:rPr>
            <w:t xml:space="preserve"> enter number</w:t>
          </w:r>
          <w:r>
            <w:rPr>
              <w:b/>
              <w:sz w:val="24"/>
              <w:szCs w:val="24"/>
            </w:rPr>
            <w:t xml:space="preserve"> </w:t>
          </w:r>
        </w:p>
      </w:docPartBody>
    </w:docPart>
    <w:docPart>
      <w:docPartPr>
        <w:name w:val="7E41E0414022463592987B2D69AFE5EF"/>
        <w:category>
          <w:name w:val="General"/>
          <w:gallery w:val="placeholder"/>
        </w:category>
        <w:types>
          <w:type w:val="bbPlcHdr"/>
        </w:types>
        <w:behaviors>
          <w:behavior w:val="content"/>
        </w:behaviors>
        <w:guid w:val="{61E42528-F730-4980-AC8A-27CDA4930E2F}"/>
      </w:docPartPr>
      <w:docPartBody>
        <w:p w:rsidR="00150717" w:rsidRDefault="00150717" w:rsidP="00150717">
          <w:pPr>
            <w:pStyle w:val="7E41E0414022463592987B2D69AFE5EF"/>
          </w:pPr>
          <w:r w:rsidRPr="00C71207">
            <w:rPr>
              <w:rStyle w:val="PlaceholderText"/>
              <w:color w:val="FF0000"/>
              <w:sz w:val="20"/>
              <w:szCs w:val="20"/>
            </w:rPr>
            <w:t xml:space="preserve"> enter number</w:t>
          </w:r>
          <w:r>
            <w:rPr>
              <w:b/>
              <w:sz w:val="24"/>
              <w:szCs w:val="24"/>
            </w:rPr>
            <w:t xml:space="preserve"> </w:t>
          </w:r>
        </w:p>
      </w:docPartBody>
    </w:docPart>
    <w:docPart>
      <w:docPartPr>
        <w:name w:val="5B9FC5A4F4DA4C5CA5CCDF9A45889E86"/>
        <w:category>
          <w:name w:val="General"/>
          <w:gallery w:val="placeholder"/>
        </w:category>
        <w:types>
          <w:type w:val="bbPlcHdr"/>
        </w:types>
        <w:behaviors>
          <w:behavior w:val="content"/>
        </w:behaviors>
        <w:guid w:val="{907402F8-9C21-4961-9446-16EB0A321041}"/>
      </w:docPartPr>
      <w:docPartBody>
        <w:p w:rsidR="00150717" w:rsidRDefault="00150717" w:rsidP="00150717">
          <w:pPr>
            <w:pStyle w:val="5B9FC5A4F4DA4C5CA5CCDF9A45889E86"/>
          </w:pPr>
          <w:r w:rsidRPr="00C71207">
            <w:rPr>
              <w:rStyle w:val="PlaceholderText"/>
              <w:color w:val="FF0000"/>
              <w:sz w:val="20"/>
              <w:szCs w:val="20"/>
            </w:rPr>
            <w:t xml:space="preserve"> enter number</w:t>
          </w:r>
          <w:r>
            <w:rPr>
              <w:b/>
              <w:sz w:val="24"/>
              <w:szCs w:val="24"/>
            </w:rPr>
            <w:t xml:space="preserve"> </w:t>
          </w:r>
        </w:p>
      </w:docPartBody>
    </w:docPart>
    <w:docPart>
      <w:docPartPr>
        <w:name w:val="366D31FD728149388ACD6EFD639A8F9A"/>
        <w:category>
          <w:name w:val="General"/>
          <w:gallery w:val="placeholder"/>
        </w:category>
        <w:types>
          <w:type w:val="bbPlcHdr"/>
        </w:types>
        <w:behaviors>
          <w:behavior w:val="content"/>
        </w:behaviors>
        <w:guid w:val="{A1334B16-DBE1-4429-9A6D-29089236B9E0}"/>
      </w:docPartPr>
      <w:docPartBody>
        <w:p w:rsidR="00150717" w:rsidRDefault="00150717" w:rsidP="00150717">
          <w:pPr>
            <w:pStyle w:val="366D31FD728149388ACD6EFD639A8F9A"/>
          </w:pPr>
          <w:r w:rsidRPr="00C71207">
            <w:rPr>
              <w:rStyle w:val="PlaceholderText"/>
              <w:color w:val="FF0000"/>
              <w:sz w:val="20"/>
              <w:szCs w:val="20"/>
            </w:rPr>
            <w:t xml:space="preserve"> enter number</w:t>
          </w:r>
          <w:r>
            <w:rPr>
              <w:b/>
              <w:sz w:val="24"/>
              <w:szCs w:val="24"/>
            </w:rPr>
            <w:t xml:space="preserve"> </w:t>
          </w:r>
        </w:p>
      </w:docPartBody>
    </w:docPart>
    <w:docPart>
      <w:docPartPr>
        <w:name w:val="C25D3C1CD6DF438FB8BF2BE984E12613"/>
        <w:category>
          <w:name w:val="General"/>
          <w:gallery w:val="placeholder"/>
        </w:category>
        <w:types>
          <w:type w:val="bbPlcHdr"/>
        </w:types>
        <w:behaviors>
          <w:behavior w:val="content"/>
        </w:behaviors>
        <w:guid w:val="{EE7964A2-DBF0-4841-A9F1-9D82E100D2DE}"/>
      </w:docPartPr>
      <w:docPartBody>
        <w:p w:rsidR="00150717" w:rsidRDefault="00150717" w:rsidP="00150717">
          <w:pPr>
            <w:pStyle w:val="C25D3C1CD6DF438FB8BF2BE984E12613"/>
          </w:pPr>
          <w:r w:rsidRPr="00C71207">
            <w:rPr>
              <w:rStyle w:val="PlaceholderText"/>
              <w:color w:val="FF0000"/>
              <w:sz w:val="20"/>
              <w:szCs w:val="20"/>
            </w:rPr>
            <w:t xml:space="preserve"> enter number</w:t>
          </w:r>
          <w:r>
            <w:rPr>
              <w:b/>
              <w:sz w:val="24"/>
              <w:szCs w:val="24"/>
            </w:rPr>
            <w:t xml:space="preserve"> </w:t>
          </w:r>
        </w:p>
      </w:docPartBody>
    </w:docPart>
    <w:docPart>
      <w:docPartPr>
        <w:name w:val="89E2125B3415463BA8BBF6F82C9B55F5"/>
        <w:category>
          <w:name w:val="General"/>
          <w:gallery w:val="placeholder"/>
        </w:category>
        <w:types>
          <w:type w:val="bbPlcHdr"/>
        </w:types>
        <w:behaviors>
          <w:behavior w:val="content"/>
        </w:behaviors>
        <w:guid w:val="{75106DAE-39A7-4D14-A8AE-E52DA47D68E9}"/>
      </w:docPartPr>
      <w:docPartBody>
        <w:p w:rsidR="00150717" w:rsidRDefault="00150717" w:rsidP="00150717">
          <w:pPr>
            <w:pStyle w:val="89E2125B3415463BA8BBF6F82C9B55F5"/>
          </w:pPr>
          <w:r w:rsidRPr="00C71207">
            <w:rPr>
              <w:rStyle w:val="PlaceholderText"/>
              <w:color w:val="FF0000"/>
              <w:sz w:val="20"/>
              <w:szCs w:val="20"/>
            </w:rPr>
            <w:t xml:space="preserve"> enter number</w:t>
          </w:r>
          <w:r>
            <w:rPr>
              <w:b/>
              <w:sz w:val="24"/>
              <w:szCs w:val="24"/>
            </w:rPr>
            <w:t xml:space="preserve"> </w:t>
          </w:r>
        </w:p>
      </w:docPartBody>
    </w:docPart>
    <w:docPart>
      <w:docPartPr>
        <w:name w:val="8148951CFF4341C1B4F31708E4A58C7D"/>
        <w:category>
          <w:name w:val="General"/>
          <w:gallery w:val="placeholder"/>
        </w:category>
        <w:types>
          <w:type w:val="bbPlcHdr"/>
        </w:types>
        <w:behaviors>
          <w:behavior w:val="content"/>
        </w:behaviors>
        <w:guid w:val="{E995A7E4-6CB9-4D2D-9F15-07857EF986C1}"/>
      </w:docPartPr>
      <w:docPartBody>
        <w:p w:rsidR="00150717" w:rsidRDefault="00150717" w:rsidP="00150717">
          <w:pPr>
            <w:pStyle w:val="8148951CFF4341C1B4F31708E4A58C7D"/>
          </w:pPr>
          <w:r w:rsidRPr="00C71207">
            <w:rPr>
              <w:rStyle w:val="PlaceholderText"/>
              <w:color w:val="FF0000"/>
              <w:sz w:val="20"/>
              <w:szCs w:val="20"/>
            </w:rPr>
            <w:t xml:space="preserve"> enter number</w:t>
          </w:r>
          <w:r>
            <w:rPr>
              <w:b/>
              <w:sz w:val="24"/>
              <w:szCs w:val="24"/>
            </w:rPr>
            <w:t xml:space="preserve"> </w:t>
          </w:r>
        </w:p>
      </w:docPartBody>
    </w:docPart>
    <w:docPart>
      <w:docPartPr>
        <w:name w:val="ACA25EB5CCE34CA59D5D710701F7A653"/>
        <w:category>
          <w:name w:val="General"/>
          <w:gallery w:val="placeholder"/>
        </w:category>
        <w:types>
          <w:type w:val="bbPlcHdr"/>
        </w:types>
        <w:behaviors>
          <w:behavior w:val="content"/>
        </w:behaviors>
        <w:guid w:val="{F442C2FD-CCAC-4078-9A3A-7BC6753A972A}"/>
      </w:docPartPr>
      <w:docPartBody>
        <w:p w:rsidR="00150717" w:rsidRDefault="00150717" w:rsidP="00150717">
          <w:pPr>
            <w:pStyle w:val="ACA25EB5CCE34CA59D5D710701F7A653"/>
          </w:pPr>
          <w:r w:rsidRPr="00C71207">
            <w:rPr>
              <w:rStyle w:val="PlaceholderText"/>
              <w:color w:val="FF0000"/>
              <w:sz w:val="20"/>
              <w:szCs w:val="20"/>
            </w:rPr>
            <w:t xml:space="preserve"> enter number</w:t>
          </w:r>
          <w:r>
            <w:rPr>
              <w:b/>
              <w:sz w:val="24"/>
              <w:szCs w:val="24"/>
            </w:rPr>
            <w:t xml:space="preserve"> </w:t>
          </w:r>
        </w:p>
      </w:docPartBody>
    </w:docPart>
    <w:docPart>
      <w:docPartPr>
        <w:name w:val="D5CA0B33994F446F9CB96A2E3B9EEEDE"/>
        <w:category>
          <w:name w:val="General"/>
          <w:gallery w:val="placeholder"/>
        </w:category>
        <w:types>
          <w:type w:val="bbPlcHdr"/>
        </w:types>
        <w:behaviors>
          <w:behavior w:val="content"/>
        </w:behaviors>
        <w:guid w:val="{86437842-9BA0-4CF7-8F87-5697903D8248}"/>
      </w:docPartPr>
      <w:docPartBody>
        <w:p w:rsidR="00150717" w:rsidRDefault="00150717" w:rsidP="00150717">
          <w:pPr>
            <w:pStyle w:val="D5CA0B33994F446F9CB96A2E3B9EEEDE"/>
          </w:pPr>
          <w:r w:rsidRPr="00C71207">
            <w:rPr>
              <w:rStyle w:val="PlaceholderText"/>
              <w:color w:val="FF0000"/>
              <w:sz w:val="20"/>
              <w:szCs w:val="20"/>
            </w:rPr>
            <w:t xml:space="preserve"> enter number</w:t>
          </w:r>
          <w:r>
            <w:rPr>
              <w:b/>
              <w:sz w:val="24"/>
              <w:szCs w:val="24"/>
            </w:rPr>
            <w:t xml:space="preserve"> </w:t>
          </w:r>
        </w:p>
      </w:docPartBody>
    </w:docPart>
    <w:docPart>
      <w:docPartPr>
        <w:name w:val="28EA22AF813B47CEACDEF66418085FD8"/>
        <w:category>
          <w:name w:val="General"/>
          <w:gallery w:val="placeholder"/>
        </w:category>
        <w:types>
          <w:type w:val="bbPlcHdr"/>
        </w:types>
        <w:behaviors>
          <w:behavior w:val="content"/>
        </w:behaviors>
        <w:guid w:val="{FA4C73B1-661C-4BBD-94BD-21A8B9AF34E6}"/>
      </w:docPartPr>
      <w:docPartBody>
        <w:p w:rsidR="00150717" w:rsidRDefault="00150717" w:rsidP="00150717">
          <w:pPr>
            <w:pStyle w:val="28EA22AF813B47CEACDEF66418085FD8"/>
          </w:pPr>
          <w:r w:rsidRPr="00C71207">
            <w:rPr>
              <w:rStyle w:val="PlaceholderText"/>
              <w:color w:val="FF0000"/>
              <w:sz w:val="20"/>
              <w:szCs w:val="20"/>
            </w:rPr>
            <w:t xml:space="preserve"> enter number</w:t>
          </w:r>
          <w:r>
            <w:rPr>
              <w:b/>
              <w:sz w:val="24"/>
              <w:szCs w:val="24"/>
            </w:rPr>
            <w:t xml:space="preserve"> </w:t>
          </w:r>
        </w:p>
      </w:docPartBody>
    </w:docPart>
    <w:docPart>
      <w:docPartPr>
        <w:name w:val="8BB70348A8C24FBCA35E5DEA1CCCC00D"/>
        <w:category>
          <w:name w:val="General"/>
          <w:gallery w:val="placeholder"/>
        </w:category>
        <w:types>
          <w:type w:val="bbPlcHdr"/>
        </w:types>
        <w:behaviors>
          <w:behavior w:val="content"/>
        </w:behaviors>
        <w:guid w:val="{BDBDA692-F674-4359-8CB9-990E9DCEFBAE}"/>
      </w:docPartPr>
      <w:docPartBody>
        <w:p w:rsidR="00150717" w:rsidRDefault="00150717" w:rsidP="00150717">
          <w:pPr>
            <w:pStyle w:val="8BB70348A8C24FBCA35E5DEA1CCCC00D"/>
          </w:pPr>
          <w:r w:rsidRPr="00C71207">
            <w:rPr>
              <w:rStyle w:val="PlaceholderText"/>
              <w:color w:val="FF0000"/>
              <w:sz w:val="20"/>
              <w:szCs w:val="20"/>
            </w:rPr>
            <w:t xml:space="preserve"> enter number</w:t>
          </w:r>
          <w:r>
            <w:rPr>
              <w:b/>
              <w:sz w:val="24"/>
              <w:szCs w:val="24"/>
            </w:rPr>
            <w:t xml:space="preserve"> </w:t>
          </w:r>
        </w:p>
      </w:docPartBody>
    </w:docPart>
    <w:docPart>
      <w:docPartPr>
        <w:name w:val="7E824D5D4EE24E56B7B27B8703EBDE1D"/>
        <w:category>
          <w:name w:val="General"/>
          <w:gallery w:val="placeholder"/>
        </w:category>
        <w:types>
          <w:type w:val="bbPlcHdr"/>
        </w:types>
        <w:behaviors>
          <w:behavior w:val="content"/>
        </w:behaviors>
        <w:guid w:val="{2570D6E8-C8E0-4FFA-AD22-023B0329AE14}"/>
      </w:docPartPr>
      <w:docPartBody>
        <w:p w:rsidR="00150717" w:rsidRDefault="00150717" w:rsidP="00150717">
          <w:pPr>
            <w:pStyle w:val="7E824D5D4EE24E56B7B27B8703EBDE1D"/>
          </w:pPr>
          <w:r w:rsidRPr="00C71207">
            <w:rPr>
              <w:rStyle w:val="PlaceholderText"/>
              <w:color w:val="FF0000"/>
              <w:sz w:val="20"/>
              <w:szCs w:val="20"/>
            </w:rPr>
            <w:t xml:space="preserve"> enter number</w:t>
          </w:r>
          <w:r>
            <w:rPr>
              <w:b/>
              <w:sz w:val="24"/>
              <w:szCs w:val="24"/>
            </w:rPr>
            <w:t xml:space="preserve"> </w:t>
          </w:r>
        </w:p>
      </w:docPartBody>
    </w:docPart>
    <w:docPart>
      <w:docPartPr>
        <w:name w:val="3AB19876AC9A4B8C8DD21204B6D0DA3B"/>
        <w:category>
          <w:name w:val="General"/>
          <w:gallery w:val="placeholder"/>
        </w:category>
        <w:types>
          <w:type w:val="bbPlcHdr"/>
        </w:types>
        <w:behaviors>
          <w:behavior w:val="content"/>
        </w:behaviors>
        <w:guid w:val="{9D6E5667-C330-4AC7-BBEE-6B56FFA1096F}"/>
      </w:docPartPr>
      <w:docPartBody>
        <w:p w:rsidR="00150717" w:rsidRDefault="00150717" w:rsidP="00150717">
          <w:pPr>
            <w:pStyle w:val="3AB19876AC9A4B8C8DD21204B6D0DA3B"/>
          </w:pPr>
          <w:r w:rsidRPr="00C71207">
            <w:rPr>
              <w:rStyle w:val="PlaceholderText"/>
              <w:color w:val="FF0000"/>
              <w:sz w:val="20"/>
              <w:szCs w:val="20"/>
            </w:rPr>
            <w:t xml:space="preserve"> enter number</w:t>
          </w:r>
          <w:r>
            <w:rPr>
              <w:b/>
              <w:sz w:val="24"/>
              <w:szCs w:val="24"/>
            </w:rPr>
            <w:t xml:space="preserve"> </w:t>
          </w:r>
        </w:p>
      </w:docPartBody>
    </w:docPart>
    <w:docPart>
      <w:docPartPr>
        <w:name w:val="78C6498C73D24149BC0AD30A070FDAB4"/>
        <w:category>
          <w:name w:val="General"/>
          <w:gallery w:val="placeholder"/>
        </w:category>
        <w:types>
          <w:type w:val="bbPlcHdr"/>
        </w:types>
        <w:behaviors>
          <w:behavior w:val="content"/>
        </w:behaviors>
        <w:guid w:val="{478E5FA5-707C-46EF-A9D2-5D0D3EFB07B8}"/>
      </w:docPartPr>
      <w:docPartBody>
        <w:p w:rsidR="00150717" w:rsidRDefault="00150717" w:rsidP="00150717">
          <w:pPr>
            <w:pStyle w:val="78C6498C73D24149BC0AD30A070FDAB4"/>
          </w:pPr>
          <w:r w:rsidRPr="00C71207">
            <w:rPr>
              <w:rStyle w:val="PlaceholderText"/>
              <w:color w:val="FF0000"/>
              <w:sz w:val="20"/>
              <w:szCs w:val="20"/>
            </w:rPr>
            <w:t xml:space="preserve"> enter number</w:t>
          </w:r>
          <w:r>
            <w:rPr>
              <w:b/>
              <w:sz w:val="24"/>
              <w:szCs w:val="24"/>
            </w:rPr>
            <w:t xml:space="preserve"> </w:t>
          </w:r>
        </w:p>
      </w:docPartBody>
    </w:docPart>
    <w:docPart>
      <w:docPartPr>
        <w:name w:val="382108417DCD4287A3979872E87305DE"/>
        <w:category>
          <w:name w:val="General"/>
          <w:gallery w:val="placeholder"/>
        </w:category>
        <w:types>
          <w:type w:val="bbPlcHdr"/>
        </w:types>
        <w:behaviors>
          <w:behavior w:val="content"/>
        </w:behaviors>
        <w:guid w:val="{2FD1B8B0-81BE-45A6-8BE0-50299625E103}"/>
      </w:docPartPr>
      <w:docPartBody>
        <w:p w:rsidR="00150717" w:rsidRDefault="00150717" w:rsidP="00150717">
          <w:pPr>
            <w:pStyle w:val="382108417DCD4287A3979872E87305DE"/>
          </w:pPr>
          <w:r w:rsidRPr="00C71207">
            <w:rPr>
              <w:rStyle w:val="PlaceholderText"/>
              <w:color w:val="FF0000"/>
              <w:sz w:val="20"/>
              <w:szCs w:val="20"/>
            </w:rPr>
            <w:t xml:space="preserve"> enter number</w:t>
          </w:r>
          <w:r>
            <w:rPr>
              <w:b/>
              <w:sz w:val="24"/>
              <w:szCs w:val="24"/>
            </w:rPr>
            <w:t xml:space="preserve"> </w:t>
          </w:r>
        </w:p>
      </w:docPartBody>
    </w:docPart>
    <w:docPart>
      <w:docPartPr>
        <w:name w:val="51B22F03F8CA4EE5AF7E772F88FB6F5A"/>
        <w:category>
          <w:name w:val="General"/>
          <w:gallery w:val="placeholder"/>
        </w:category>
        <w:types>
          <w:type w:val="bbPlcHdr"/>
        </w:types>
        <w:behaviors>
          <w:behavior w:val="content"/>
        </w:behaviors>
        <w:guid w:val="{5C987BD8-AB72-4E21-A192-82F224C3DF16}"/>
      </w:docPartPr>
      <w:docPartBody>
        <w:p w:rsidR="00150717" w:rsidRDefault="00150717" w:rsidP="00150717">
          <w:pPr>
            <w:pStyle w:val="51B22F03F8CA4EE5AF7E772F88FB6F5A"/>
          </w:pPr>
          <w:r w:rsidRPr="00C71207">
            <w:rPr>
              <w:rStyle w:val="PlaceholderText"/>
              <w:color w:val="FF0000"/>
              <w:sz w:val="20"/>
              <w:szCs w:val="20"/>
            </w:rPr>
            <w:t xml:space="preserve"> enter number</w:t>
          </w:r>
          <w:r>
            <w:rPr>
              <w:b/>
              <w:sz w:val="24"/>
              <w:szCs w:val="24"/>
            </w:rPr>
            <w:t xml:space="preserve"> </w:t>
          </w:r>
        </w:p>
      </w:docPartBody>
    </w:docPart>
    <w:docPart>
      <w:docPartPr>
        <w:name w:val="F140499563E748BE8017824A465D05DA"/>
        <w:category>
          <w:name w:val="General"/>
          <w:gallery w:val="placeholder"/>
        </w:category>
        <w:types>
          <w:type w:val="bbPlcHdr"/>
        </w:types>
        <w:behaviors>
          <w:behavior w:val="content"/>
        </w:behaviors>
        <w:guid w:val="{20FE38F5-DC4B-4C6F-AA6D-08274773A3E8}"/>
      </w:docPartPr>
      <w:docPartBody>
        <w:p w:rsidR="00150717" w:rsidRDefault="00150717" w:rsidP="00150717">
          <w:pPr>
            <w:pStyle w:val="F140499563E748BE8017824A465D05DA"/>
          </w:pPr>
          <w:r w:rsidRPr="00C71207">
            <w:rPr>
              <w:rStyle w:val="PlaceholderText"/>
              <w:color w:val="FF0000"/>
              <w:sz w:val="20"/>
              <w:szCs w:val="20"/>
            </w:rPr>
            <w:t xml:space="preserve"> enter number</w:t>
          </w:r>
          <w:r>
            <w:rPr>
              <w:b/>
              <w:sz w:val="24"/>
              <w:szCs w:val="24"/>
            </w:rPr>
            <w:t xml:space="preserve"> </w:t>
          </w:r>
        </w:p>
      </w:docPartBody>
    </w:docPart>
    <w:docPart>
      <w:docPartPr>
        <w:name w:val="B2936FD6FED74121A1DD7C6BA94EDAE1"/>
        <w:category>
          <w:name w:val="General"/>
          <w:gallery w:val="placeholder"/>
        </w:category>
        <w:types>
          <w:type w:val="bbPlcHdr"/>
        </w:types>
        <w:behaviors>
          <w:behavior w:val="content"/>
        </w:behaviors>
        <w:guid w:val="{7812BDA7-D6F0-4584-81B1-8ED140EF5B01}"/>
      </w:docPartPr>
      <w:docPartBody>
        <w:p w:rsidR="00150717" w:rsidRDefault="00150717" w:rsidP="00150717">
          <w:pPr>
            <w:pStyle w:val="B2936FD6FED74121A1DD7C6BA94EDAE1"/>
          </w:pPr>
          <w:r w:rsidRPr="00C71207">
            <w:rPr>
              <w:rStyle w:val="PlaceholderText"/>
              <w:color w:val="FF0000"/>
              <w:sz w:val="20"/>
              <w:szCs w:val="20"/>
            </w:rPr>
            <w:t xml:space="preserve"> enter number</w:t>
          </w:r>
          <w:r>
            <w:rPr>
              <w:b/>
              <w:sz w:val="24"/>
              <w:szCs w:val="24"/>
            </w:rPr>
            <w:t xml:space="preserve"> </w:t>
          </w:r>
        </w:p>
      </w:docPartBody>
    </w:docPart>
    <w:docPart>
      <w:docPartPr>
        <w:name w:val="6C75B94CB22149E49B1957801EC8B3EF"/>
        <w:category>
          <w:name w:val="General"/>
          <w:gallery w:val="placeholder"/>
        </w:category>
        <w:types>
          <w:type w:val="bbPlcHdr"/>
        </w:types>
        <w:behaviors>
          <w:behavior w:val="content"/>
        </w:behaviors>
        <w:guid w:val="{02D29407-6181-4C14-B2BB-8415618A982E}"/>
      </w:docPartPr>
      <w:docPartBody>
        <w:p w:rsidR="00150717" w:rsidRDefault="00150717" w:rsidP="00150717">
          <w:pPr>
            <w:pStyle w:val="6C75B94CB22149E49B1957801EC8B3EF"/>
          </w:pPr>
          <w:r w:rsidRPr="00C71207">
            <w:rPr>
              <w:rStyle w:val="PlaceholderText"/>
              <w:color w:val="FF0000"/>
              <w:sz w:val="20"/>
              <w:szCs w:val="20"/>
            </w:rPr>
            <w:t xml:space="preserve"> enter number</w:t>
          </w:r>
          <w:r>
            <w:rPr>
              <w:b/>
              <w:sz w:val="24"/>
              <w:szCs w:val="24"/>
            </w:rPr>
            <w:t xml:space="preserve"> </w:t>
          </w:r>
        </w:p>
      </w:docPartBody>
    </w:docPart>
    <w:docPart>
      <w:docPartPr>
        <w:name w:val="7EC9D4344E0243CBB1C23CABFB596058"/>
        <w:category>
          <w:name w:val="General"/>
          <w:gallery w:val="placeholder"/>
        </w:category>
        <w:types>
          <w:type w:val="bbPlcHdr"/>
        </w:types>
        <w:behaviors>
          <w:behavior w:val="content"/>
        </w:behaviors>
        <w:guid w:val="{F54D0328-654A-417F-9710-0FC52F152754}"/>
      </w:docPartPr>
      <w:docPartBody>
        <w:p w:rsidR="00150717" w:rsidRDefault="00150717" w:rsidP="00150717">
          <w:pPr>
            <w:pStyle w:val="7EC9D4344E0243CBB1C23CABFB596058"/>
          </w:pPr>
          <w:r w:rsidRPr="00C71207">
            <w:rPr>
              <w:rStyle w:val="PlaceholderText"/>
              <w:color w:val="FF0000"/>
              <w:sz w:val="20"/>
              <w:szCs w:val="20"/>
            </w:rPr>
            <w:t xml:space="preserve"> enter number</w:t>
          </w:r>
          <w:r>
            <w:rPr>
              <w:b/>
              <w:sz w:val="24"/>
              <w:szCs w:val="24"/>
            </w:rPr>
            <w:t xml:space="preserve"> </w:t>
          </w:r>
        </w:p>
      </w:docPartBody>
    </w:docPart>
    <w:docPart>
      <w:docPartPr>
        <w:name w:val="AA8A3F8D97CB475BAC03049F6685A5B8"/>
        <w:category>
          <w:name w:val="General"/>
          <w:gallery w:val="placeholder"/>
        </w:category>
        <w:types>
          <w:type w:val="bbPlcHdr"/>
        </w:types>
        <w:behaviors>
          <w:behavior w:val="content"/>
        </w:behaviors>
        <w:guid w:val="{51DF34E4-E1DA-4EDA-BD21-0F7D28FD95DE}"/>
      </w:docPartPr>
      <w:docPartBody>
        <w:p w:rsidR="00150717" w:rsidRDefault="00150717" w:rsidP="00150717">
          <w:pPr>
            <w:pStyle w:val="AA8A3F8D97CB475BAC03049F6685A5B8"/>
          </w:pPr>
          <w:r w:rsidRPr="00C71207">
            <w:rPr>
              <w:rStyle w:val="PlaceholderText"/>
              <w:color w:val="FF0000"/>
              <w:sz w:val="20"/>
              <w:szCs w:val="20"/>
            </w:rPr>
            <w:t xml:space="preserve"> enter number</w:t>
          </w:r>
          <w:r>
            <w:rPr>
              <w:b/>
              <w:sz w:val="24"/>
              <w:szCs w:val="24"/>
            </w:rPr>
            <w:t xml:space="preserve"> </w:t>
          </w:r>
        </w:p>
      </w:docPartBody>
    </w:docPart>
    <w:docPart>
      <w:docPartPr>
        <w:name w:val="B085B520830B4BC09C8F152ACBD2C770"/>
        <w:category>
          <w:name w:val="General"/>
          <w:gallery w:val="placeholder"/>
        </w:category>
        <w:types>
          <w:type w:val="bbPlcHdr"/>
        </w:types>
        <w:behaviors>
          <w:behavior w:val="content"/>
        </w:behaviors>
        <w:guid w:val="{A94E9E6E-0234-47DF-999C-CFB243AE1C61}"/>
      </w:docPartPr>
      <w:docPartBody>
        <w:p w:rsidR="00150717" w:rsidRDefault="00150717" w:rsidP="00150717">
          <w:pPr>
            <w:pStyle w:val="B085B520830B4BC09C8F152ACBD2C770"/>
          </w:pPr>
          <w:r w:rsidRPr="00C71207">
            <w:rPr>
              <w:rStyle w:val="PlaceholderText"/>
              <w:color w:val="FF0000"/>
              <w:sz w:val="20"/>
              <w:szCs w:val="20"/>
            </w:rPr>
            <w:t xml:space="preserve"> enter number</w:t>
          </w:r>
          <w:r>
            <w:rPr>
              <w:b/>
              <w:sz w:val="24"/>
              <w:szCs w:val="24"/>
            </w:rPr>
            <w:t xml:space="preserve"> </w:t>
          </w:r>
        </w:p>
      </w:docPartBody>
    </w:docPart>
    <w:docPart>
      <w:docPartPr>
        <w:name w:val="35E8FE647F0341A4BFC258A2ABB0E2F7"/>
        <w:category>
          <w:name w:val="General"/>
          <w:gallery w:val="placeholder"/>
        </w:category>
        <w:types>
          <w:type w:val="bbPlcHdr"/>
        </w:types>
        <w:behaviors>
          <w:behavior w:val="content"/>
        </w:behaviors>
        <w:guid w:val="{023C6568-6EBC-484F-BB17-7399A68DF85B}"/>
      </w:docPartPr>
      <w:docPartBody>
        <w:p w:rsidR="00150717" w:rsidRDefault="00150717" w:rsidP="00150717">
          <w:pPr>
            <w:pStyle w:val="35E8FE647F0341A4BFC258A2ABB0E2F7"/>
          </w:pPr>
          <w:r w:rsidRPr="00C71207">
            <w:rPr>
              <w:rStyle w:val="PlaceholderText"/>
              <w:color w:val="FF0000"/>
              <w:sz w:val="20"/>
              <w:szCs w:val="20"/>
            </w:rPr>
            <w:t xml:space="preserve"> enter number</w:t>
          </w:r>
          <w:r>
            <w:rPr>
              <w:b/>
              <w:sz w:val="24"/>
              <w:szCs w:val="24"/>
            </w:rPr>
            <w:t xml:space="preserve"> </w:t>
          </w:r>
        </w:p>
      </w:docPartBody>
    </w:docPart>
    <w:docPart>
      <w:docPartPr>
        <w:name w:val="B2D8F9FA29ED49ADB456C6B00257CCE4"/>
        <w:category>
          <w:name w:val="General"/>
          <w:gallery w:val="placeholder"/>
        </w:category>
        <w:types>
          <w:type w:val="bbPlcHdr"/>
        </w:types>
        <w:behaviors>
          <w:behavior w:val="content"/>
        </w:behaviors>
        <w:guid w:val="{76E68B78-FA0F-424E-9E1A-93D31ABF4485}"/>
      </w:docPartPr>
      <w:docPartBody>
        <w:p w:rsidR="00150717" w:rsidRDefault="00150717" w:rsidP="00150717">
          <w:pPr>
            <w:pStyle w:val="B2D8F9FA29ED49ADB456C6B00257CCE4"/>
          </w:pPr>
          <w:r w:rsidRPr="00C71207">
            <w:rPr>
              <w:rStyle w:val="PlaceholderText"/>
              <w:color w:val="FF0000"/>
              <w:sz w:val="20"/>
              <w:szCs w:val="20"/>
            </w:rPr>
            <w:t xml:space="preserve"> enter number</w:t>
          </w:r>
          <w:r>
            <w:rPr>
              <w:b/>
              <w:sz w:val="24"/>
              <w:szCs w:val="24"/>
            </w:rPr>
            <w:t xml:space="preserve"> </w:t>
          </w:r>
        </w:p>
      </w:docPartBody>
    </w:docPart>
    <w:docPart>
      <w:docPartPr>
        <w:name w:val="B45D14A9AC1B4E5A98510F8A5857D7ED"/>
        <w:category>
          <w:name w:val="General"/>
          <w:gallery w:val="placeholder"/>
        </w:category>
        <w:types>
          <w:type w:val="bbPlcHdr"/>
        </w:types>
        <w:behaviors>
          <w:behavior w:val="content"/>
        </w:behaviors>
        <w:guid w:val="{F236DDA9-D13E-4CE7-9799-0B8A71BC1246}"/>
      </w:docPartPr>
      <w:docPartBody>
        <w:p w:rsidR="00150717" w:rsidRDefault="00150717" w:rsidP="00150717">
          <w:pPr>
            <w:pStyle w:val="B45D14A9AC1B4E5A98510F8A5857D7ED"/>
          </w:pPr>
          <w:r w:rsidRPr="00C71207">
            <w:rPr>
              <w:rStyle w:val="PlaceholderText"/>
              <w:color w:val="FF0000"/>
              <w:sz w:val="20"/>
              <w:szCs w:val="20"/>
            </w:rPr>
            <w:t xml:space="preserve"> enter number</w:t>
          </w:r>
          <w:r>
            <w:rPr>
              <w:b/>
              <w:sz w:val="24"/>
              <w:szCs w:val="24"/>
            </w:rPr>
            <w:t xml:space="preserve"> </w:t>
          </w:r>
        </w:p>
      </w:docPartBody>
    </w:docPart>
    <w:docPart>
      <w:docPartPr>
        <w:name w:val="261453208D924D1E8C2E672C23385D46"/>
        <w:category>
          <w:name w:val="General"/>
          <w:gallery w:val="placeholder"/>
        </w:category>
        <w:types>
          <w:type w:val="bbPlcHdr"/>
        </w:types>
        <w:behaviors>
          <w:behavior w:val="content"/>
        </w:behaviors>
        <w:guid w:val="{C196DDE7-ABC3-46C9-9F80-A01539C9DF90}"/>
      </w:docPartPr>
      <w:docPartBody>
        <w:p w:rsidR="00150717" w:rsidRDefault="00150717" w:rsidP="00150717">
          <w:pPr>
            <w:pStyle w:val="261453208D924D1E8C2E672C23385D46"/>
          </w:pPr>
          <w:r w:rsidRPr="00C71207">
            <w:rPr>
              <w:rStyle w:val="PlaceholderText"/>
              <w:color w:val="FF0000"/>
              <w:sz w:val="20"/>
              <w:szCs w:val="20"/>
            </w:rPr>
            <w:t xml:space="preserve"> enter number</w:t>
          </w:r>
          <w:r>
            <w:rPr>
              <w:b/>
              <w:sz w:val="24"/>
              <w:szCs w:val="24"/>
            </w:rPr>
            <w:t xml:space="preserve"> </w:t>
          </w:r>
        </w:p>
      </w:docPartBody>
    </w:docPart>
    <w:docPart>
      <w:docPartPr>
        <w:name w:val="2E476ECE716E47E4BAC6563E51B992B4"/>
        <w:category>
          <w:name w:val="General"/>
          <w:gallery w:val="placeholder"/>
        </w:category>
        <w:types>
          <w:type w:val="bbPlcHdr"/>
        </w:types>
        <w:behaviors>
          <w:behavior w:val="content"/>
        </w:behaviors>
        <w:guid w:val="{E6E9A1E9-B385-4C62-B835-C554C4BE4C71}"/>
      </w:docPartPr>
      <w:docPartBody>
        <w:p w:rsidR="00150717" w:rsidRDefault="00150717" w:rsidP="00150717">
          <w:pPr>
            <w:pStyle w:val="2E476ECE716E47E4BAC6563E51B992B4"/>
          </w:pPr>
          <w:r w:rsidRPr="00C71207">
            <w:rPr>
              <w:rStyle w:val="PlaceholderText"/>
              <w:color w:val="FF0000"/>
              <w:sz w:val="20"/>
              <w:szCs w:val="20"/>
            </w:rPr>
            <w:t xml:space="preserve"> enter number</w:t>
          </w:r>
          <w:r>
            <w:rPr>
              <w:b/>
              <w:sz w:val="24"/>
              <w:szCs w:val="24"/>
            </w:rPr>
            <w:t xml:space="preserve"> </w:t>
          </w:r>
        </w:p>
      </w:docPartBody>
    </w:docPart>
    <w:docPart>
      <w:docPartPr>
        <w:name w:val="3518D7E2A3184D579AD5CE7610D041D6"/>
        <w:category>
          <w:name w:val="General"/>
          <w:gallery w:val="placeholder"/>
        </w:category>
        <w:types>
          <w:type w:val="bbPlcHdr"/>
        </w:types>
        <w:behaviors>
          <w:behavior w:val="content"/>
        </w:behaviors>
        <w:guid w:val="{E5E2A541-7787-4797-BACF-64DBFF82B656}"/>
      </w:docPartPr>
      <w:docPartBody>
        <w:p w:rsidR="00150717" w:rsidRDefault="00150717" w:rsidP="00150717">
          <w:pPr>
            <w:pStyle w:val="3518D7E2A3184D579AD5CE7610D041D6"/>
          </w:pPr>
          <w:r w:rsidRPr="00C71207">
            <w:rPr>
              <w:rStyle w:val="PlaceholderText"/>
              <w:color w:val="FF0000"/>
              <w:sz w:val="20"/>
              <w:szCs w:val="20"/>
            </w:rPr>
            <w:t xml:space="preserve"> enter number</w:t>
          </w:r>
          <w:r>
            <w:rPr>
              <w:b/>
              <w:sz w:val="24"/>
              <w:szCs w:val="24"/>
            </w:rPr>
            <w:t xml:space="preserve"> </w:t>
          </w:r>
        </w:p>
      </w:docPartBody>
    </w:docPart>
    <w:docPart>
      <w:docPartPr>
        <w:name w:val="94C5C466BCAF4FC4B4F0F7E72A683E06"/>
        <w:category>
          <w:name w:val="General"/>
          <w:gallery w:val="placeholder"/>
        </w:category>
        <w:types>
          <w:type w:val="bbPlcHdr"/>
        </w:types>
        <w:behaviors>
          <w:behavior w:val="content"/>
        </w:behaviors>
        <w:guid w:val="{677EB470-5699-4EDB-ADC2-B078FCAF3104}"/>
      </w:docPartPr>
      <w:docPartBody>
        <w:p w:rsidR="00150717" w:rsidRDefault="00150717" w:rsidP="00150717">
          <w:pPr>
            <w:pStyle w:val="94C5C466BCAF4FC4B4F0F7E72A683E06"/>
          </w:pPr>
          <w:r w:rsidRPr="00C71207">
            <w:rPr>
              <w:rStyle w:val="PlaceholderText"/>
              <w:color w:val="FF0000"/>
              <w:sz w:val="20"/>
              <w:szCs w:val="20"/>
            </w:rPr>
            <w:t xml:space="preserve"> enter number</w:t>
          </w:r>
          <w:r>
            <w:rPr>
              <w:b/>
              <w:sz w:val="24"/>
              <w:szCs w:val="24"/>
            </w:rPr>
            <w:t xml:space="preserve"> </w:t>
          </w:r>
        </w:p>
      </w:docPartBody>
    </w:docPart>
    <w:docPart>
      <w:docPartPr>
        <w:name w:val="404183D0AEC64036854B53AF9CE8CE6B"/>
        <w:category>
          <w:name w:val="General"/>
          <w:gallery w:val="placeholder"/>
        </w:category>
        <w:types>
          <w:type w:val="bbPlcHdr"/>
        </w:types>
        <w:behaviors>
          <w:behavior w:val="content"/>
        </w:behaviors>
        <w:guid w:val="{635D166F-3865-4EA0-89A8-34171EA6C136}"/>
      </w:docPartPr>
      <w:docPartBody>
        <w:p w:rsidR="00150717" w:rsidRDefault="00150717" w:rsidP="00150717">
          <w:pPr>
            <w:pStyle w:val="404183D0AEC64036854B53AF9CE8CE6B"/>
          </w:pPr>
          <w:r w:rsidRPr="00C71207">
            <w:rPr>
              <w:rStyle w:val="PlaceholderText"/>
              <w:color w:val="FF0000"/>
              <w:sz w:val="20"/>
              <w:szCs w:val="20"/>
            </w:rPr>
            <w:t xml:space="preserve"> enter number</w:t>
          </w:r>
          <w:r>
            <w:rPr>
              <w:b/>
              <w:sz w:val="24"/>
              <w:szCs w:val="24"/>
            </w:rPr>
            <w:t xml:space="preserve"> </w:t>
          </w:r>
        </w:p>
      </w:docPartBody>
    </w:docPart>
    <w:docPart>
      <w:docPartPr>
        <w:name w:val="072EF9F6A388469597ED85D811E38FC9"/>
        <w:category>
          <w:name w:val="General"/>
          <w:gallery w:val="placeholder"/>
        </w:category>
        <w:types>
          <w:type w:val="bbPlcHdr"/>
        </w:types>
        <w:behaviors>
          <w:behavior w:val="content"/>
        </w:behaviors>
        <w:guid w:val="{D2A791BA-5B90-4B8D-9351-7101684A15F1}"/>
      </w:docPartPr>
      <w:docPartBody>
        <w:p w:rsidR="00150717" w:rsidRDefault="00150717" w:rsidP="00150717">
          <w:pPr>
            <w:pStyle w:val="072EF9F6A388469597ED85D811E38FC9"/>
          </w:pPr>
          <w:r w:rsidRPr="00C71207">
            <w:rPr>
              <w:rStyle w:val="PlaceholderText"/>
              <w:color w:val="FF0000"/>
              <w:sz w:val="20"/>
              <w:szCs w:val="20"/>
            </w:rPr>
            <w:t xml:space="preserve"> enter number</w:t>
          </w:r>
          <w:r>
            <w:rPr>
              <w:b/>
              <w:sz w:val="24"/>
              <w:szCs w:val="24"/>
            </w:rPr>
            <w:t xml:space="preserve"> </w:t>
          </w:r>
        </w:p>
      </w:docPartBody>
    </w:docPart>
    <w:docPart>
      <w:docPartPr>
        <w:name w:val="7D06D68E74B74570A0272168DDE19835"/>
        <w:category>
          <w:name w:val="General"/>
          <w:gallery w:val="placeholder"/>
        </w:category>
        <w:types>
          <w:type w:val="bbPlcHdr"/>
        </w:types>
        <w:behaviors>
          <w:behavior w:val="content"/>
        </w:behaviors>
        <w:guid w:val="{EEC58ABD-7F75-415D-9C6F-A7C0324BADDF}"/>
      </w:docPartPr>
      <w:docPartBody>
        <w:p w:rsidR="00150717" w:rsidRDefault="00150717" w:rsidP="00150717">
          <w:pPr>
            <w:pStyle w:val="7D06D68E74B74570A0272168DDE19835"/>
          </w:pPr>
          <w:r w:rsidRPr="00C71207">
            <w:rPr>
              <w:rStyle w:val="PlaceholderText"/>
              <w:color w:val="FF0000"/>
              <w:sz w:val="20"/>
              <w:szCs w:val="20"/>
            </w:rPr>
            <w:t xml:space="preserve"> enter number</w:t>
          </w:r>
          <w:r>
            <w:rPr>
              <w:b/>
              <w:sz w:val="24"/>
              <w:szCs w:val="24"/>
            </w:rPr>
            <w:t xml:space="preserve"> </w:t>
          </w:r>
        </w:p>
      </w:docPartBody>
    </w:docPart>
    <w:docPart>
      <w:docPartPr>
        <w:name w:val="CFA45FDABDE74D49ADF25BF2020F0D25"/>
        <w:category>
          <w:name w:val="General"/>
          <w:gallery w:val="placeholder"/>
        </w:category>
        <w:types>
          <w:type w:val="bbPlcHdr"/>
        </w:types>
        <w:behaviors>
          <w:behavior w:val="content"/>
        </w:behaviors>
        <w:guid w:val="{8EC0BDB6-8BD9-4163-93CB-D225EB909027}"/>
      </w:docPartPr>
      <w:docPartBody>
        <w:p w:rsidR="00150717" w:rsidRDefault="00150717" w:rsidP="00150717">
          <w:pPr>
            <w:pStyle w:val="CFA45FDABDE74D49ADF25BF2020F0D25"/>
          </w:pPr>
          <w:r w:rsidRPr="00C71207">
            <w:rPr>
              <w:rStyle w:val="PlaceholderText"/>
              <w:color w:val="FF0000"/>
              <w:sz w:val="20"/>
              <w:szCs w:val="20"/>
            </w:rPr>
            <w:t xml:space="preserve"> enter number</w:t>
          </w:r>
          <w:r>
            <w:rPr>
              <w:b/>
              <w:sz w:val="24"/>
              <w:szCs w:val="24"/>
            </w:rPr>
            <w:t xml:space="preserve"> </w:t>
          </w:r>
        </w:p>
      </w:docPartBody>
    </w:docPart>
    <w:docPart>
      <w:docPartPr>
        <w:name w:val="894B05BF8097400BA6BFE02380020FD4"/>
        <w:category>
          <w:name w:val="General"/>
          <w:gallery w:val="placeholder"/>
        </w:category>
        <w:types>
          <w:type w:val="bbPlcHdr"/>
        </w:types>
        <w:behaviors>
          <w:behavior w:val="content"/>
        </w:behaviors>
        <w:guid w:val="{361701C2-7B10-4C76-B96F-2564C2D155D2}"/>
      </w:docPartPr>
      <w:docPartBody>
        <w:p w:rsidR="00150717" w:rsidRDefault="00150717" w:rsidP="00150717">
          <w:pPr>
            <w:pStyle w:val="894B05BF8097400BA6BFE02380020FD4"/>
          </w:pPr>
          <w:r w:rsidRPr="00C71207">
            <w:rPr>
              <w:rStyle w:val="PlaceholderText"/>
              <w:color w:val="FF0000"/>
              <w:sz w:val="20"/>
              <w:szCs w:val="20"/>
            </w:rPr>
            <w:t xml:space="preserve"> enter number</w:t>
          </w:r>
          <w:r>
            <w:rPr>
              <w:b/>
              <w:sz w:val="24"/>
              <w:szCs w:val="24"/>
            </w:rPr>
            <w:t xml:space="preserve"> </w:t>
          </w:r>
        </w:p>
      </w:docPartBody>
    </w:docPart>
    <w:docPart>
      <w:docPartPr>
        <w:name w:val="E0493E186B734B28A218BCD4F8474A48"/>
        <w:category>
          <w:name w:val="General"/>
          <w:gallery w:val="placeholder"/>
        </w:category>
        <w:types>
          <w:type w:val="bbPlcHdr"/>
        </w:types>
        <w:behaviors>
          <w:behavior w:val="content"/>
        </w:behaviors>
        <w:guid w:val="{D2DE8960-E4C2-42E3-8FE4-6DC8899A72A6}"/>
      </w:docPartPr>
      <w:docPartBody>
        <w:p w:rsidR="00150717" w:rsidRDefault="00150717" w:rsidP="00150717">
          <w:pPr>
            <w:pStyle w:val="E0493E186B734B28A218BCD4F8474A48"/>
          </w:pPr>
          <w:r w:rsidRPr="00C71207">
            <w:rPr>
              <w:rStyle w:val="PlaceholderText"/>
              <w:color w:val="FF0000"/>
              <w:sz w:val="20"/>
              <w:szCs w:val="20"/>
            </w:rPr>
            <w:t xml:space="preserve"> enter number</w:t>
          </w:r>
          <w:r>
            <w:rPr>
              <w:b/>
              <w:sz w:val="24"/>
              <w:szCs w:val="24"/>
            </w:rPr>
            <w:t xml:space="preserve"> </w:t>
          </w:r>
        </w:p>
      </w:docPartBody>
    </w:docPart>
    <w:docPart>
      <w:docPartPr>
        <w:name w:val="A98E61EF7AD444D88860216E5DE00BE7"/>
        <w:category>
          <w:name w:val="General"/>
          <w:gallery w:val="placeholder"/>
        </w:category>
        <w:types>
          <w:type w:val="bbPlcHdr"/>
        </w:types>
        <w:behaviors>
          <w:behavior w:val="content"/>
        </w:behaviors>
        <w:guid w:val="{0E0DB8AA-4108-4834-BB7C-E9884BD46F2D}"/>
      </w:docPartPr>
      <w:docPartBody>
        <w:p w:rsidR="00150717" w:rsidRDefault="00150717" w:rsidP="00150717">
          <w:pPr>
            <w:pStyle w:val="A98E61EF7AD444D88860216E5DE00BE7"/>
          </w:pPr>
          <w:r w:rsidRPr="00C71207">
            <w:rPr>
              <w:rStyle w:val="PlaceholderText"/>
              <w:color w:val="FF0000"/>
              <w:sz w:val="20"/>
              <w:szCs w:val="20"/>
            </w:rPr>
            <w:t xml:space="preserve"> enter number</w:t>
          </w:r>
          <w:r>
            <w:rPr>
              <w:b/>
              <w:sz w:val="24"/>
              <w:szCs w:val="24"/>
            </w:rPr>
            <w:t xml:space="preserve"> </w:t>
          </w:r>
        </w:p>
      </w:docPartBody>
    </w:docPart>
    <w:docPart>
      <w:docPartPr>
        <w:name w:val="7AFA0AEE127548409A7CD7D00EB8CB03"/>
        <w:category>
          <w:name w:val="General"/>
          <w:gallery w:val="placeholder"/>
        </w:category>
        <w:types>
          <w:type w:val="bbPlcHdr"/>
        </w:types>
        <w:behaviors>
          <w:behavior w:val="content"/>
        </w:behaviors>
        <w:guid w:val="{349959E6-EAFB-4F62-8C5B-7AB223F78E1B}"/>
      </w:docPartPr>
      <w:docPartBody>
        <w:p w:rsidR="00150717" w:rsidRDefault="00150717" w:rsidP="00150717">
          <w:pPr>
            <w:pStyle w:val="7AFA0AEE127548409A7CD7D00EB8CB03"/>
          </w:pPr>
          <w:r w:rsidRPr="00C71207">
            <w:rPr>
              <w:rStyle w:val="PlaceholderText"/>
              <w:color w:val="FF0000"/>
              <w:sz w:val="20"/>
              <w:szCs w:val="20"/>
            </w:rPr>
            <w:t xml:space="preserve"> enter number</w:t>
          </w:r>
          <w:r>
            <w:rPr>
              <w:b/>
              <w:sz w:val="24"/>
              <w:szCs w:val="24"/>
            </w:rPr>
            <w:t xml:space="preserve"> </w:t>
          </w:r>
        </w:p>
      </w:docPartBody>
    </w:docPart>
    <w:docPart>
      <w:docPartPr>
        <w:name w:val="B65887ED0C48411382CE19F88086B2A5"/>
        <w:category>
          <w:name w:val="General"/>
          <w:gallery w:val="placeholder"/>
        </w:category>
        <w:types>
          <w:type w:val="bbPlcHdr"/>
        </w:types>
        <w:behaviors>
          <w:behavior w:val="content"/>
        </w:behaviors>
        <w:guid w:val="{8E4A0452-604E-4BC9-B3A0-63FA8CEF6979}"/>
      </w:docPartPr>
      <w:docPartBody>
        <w:p w:rsidR="00150717" w:rsidRDefault="00150717" w:rsidP="00150717">
          <w:pPr>
            <w:pStyle w:val="B65887ED0C48411382CE19F88086B2A5"/>
          </w:pPr>
          <w:r w:rsidRPr="00C71207">
            <w:rPr>
              <w:rStyle w:val="PlaceholderText"/>
              <w:color w:val="FF0000"/>
              <w:sz w:val="20"/>
              <w:szCs w:val="20"/>
            </w:rPr>
            <w:t xml:space="preserve"> enter number</w:t>
          </w:r>
          <w:r>
            <w:rPr>
              <w:b/>
              <w:sz w:val="24"/>
              <w:szCs w:val="24"/>
            </w:rPr>
            <w:t xml:space="preserve"> </w:t>
          </w:r>
        </w:p>
      </w:docPartBody>
    </w:docPart>
    <w:docPart>
      <w:docPartPr>
        <w:name w:val="F0F17DFC5EFB4A9DAC08D95F1BCF9AFB"/>
        <w:category>
          <w:name w:val="General"/>
          <w:gallery w:val="placeholder"/>
        </w:category>
        <w:types>
          <w:type w:val="bbPlcHdr"/>
        </w:types>
        <w:behaviors>
          <w:behavior w:val="content"/>
        </w:behaviors>
        <w:guid w:val="{4B57A22B-7A35-418E-A74C-8A9013A8AA67}"/>
      </w:docPartPr>
      <w:docPartBody>
        <w:p w:rsidR="00150717" w:rsidRDefault="00150717" w:rsidP="00150717">
          <w:pPr>
            <w:pStyle w:val="F0F17DFC5EFB4A9DAC08D95F1BCF9AFB"/>
          </w:pPr>
          <w:r w:rsidRPr="00C71207">
            <w:rPr>
              <w:rStyle w:val="PlaceholderText"/>
              <w:color w:val="FF0000"/>
              <w:sz w:val="20"/>
              <w:szCs w:val="20"/>
            </w:rPr>
            <w:t xml:space="preserve"> enter number</w:t>
          </w:r>
          <w:r>
            <w:rPr>
              <w:b/>
              <w:sz w:val="24"/>
              <w:szCs w:val="24"/>
            </w:rPr>
            <w:t xml:space="preserve"> </w:t>
          </w:r>
        </w:p>
      </w:docPartBody>
    </w:docPart>
    <w:docPart>
      <w:docPartPr>
        <w:name w:val="7FB7411270CB4795B97E20E111705B48"/>
        <w:category>
          <w:name w:val="General"/>
          <w:gallery w:val="placeholder"/>
        </w:category>
        <w:types>
          <w:type w:val="bbPlcHdr"/>
        </w:types>
        <w:behaviors>
          <w:behavior w:val="content"/>
        </w:behaviors>
        <w:guid w:val="{5CDEDC8E-54E9-4462-8517-DC8732ADBFDF}"/>
      </w:docPartPr>
      <w:docPartBody>
        <w:p w:rsidR="00150717" w:rsidRDefault="00150717" w:rsidP="00150717">
          <w:pPr>
            <w:pStyle w:val="7FB7411270CB4795B97E20E111705B48"/>
          </w:pPr>
          <w:r w:rsidRPr="00C71207">
            <w:rPr>
              <w:rStyle w:val="PlaceholderText"/>
              <w:color w:val="FF0000"/>
              <w:sz w:val="20"/>
              <w:szCs w:val="20"/>
            </w:rPr>
            <w:t xml:space="preserve"> enter number</w:t>
          </w:r>
          <w:r>
            <w:rPr>
              <w:b/>
              <w:sz w:val="24"/>
              <w:szCs w:val="24"/>
            </w:rPr>
            <w:t xml:space="preserve"> </w:t>
          </w:r>
        </w:p>
      </w:docPartBody>
    </w:docPart>
    <w:docPart>
      <w:docPartPr>
        <w:name w:val="EF4DA961B66F4E6BBD79AD5C57D0DE9B"/>
        <w:category>
          <w:name w:val="General"/>
          <w:gallery w:val="placeholder"/>
        </w:category>
        <w:types>
          <w:type w:val="bbPlcHdr"/>
        </w:types>
        <w:behaviors>
          <w:behavior w:val="content"/>
        </w:behaviors>
        <w:guid w:val="{A4AB999E-B388-4921-9FD7-F7539A23BC1B}"/>
      </w:docPartPr>
      <w:docPartBody>
        <w:p w:rsidR="00150717" w:rsidRDefault="00150717" w:rsidP="00150717">
          <w:pPr>
            <w:pStyle w:val="EF4DA961B66F4E6BBD79AD5C57D0DE9B"/>
          </w:pPr>
          <w:r w:rsidRPr="00C71207">
            <w:rPr>
              <w:rStyle w:val="PlaceholderText"/>
              <w:color w:val="FF0000"/>
              <w:sz w:val="20"/>
              <w:szCs w:val="20"/>
            </w:rPr>
            <w:t xml:space="preserve"> enter number</w:t>
          </w:r>
          <w:r>
            <w:rPr>
              <w:b/>
              <w:sz w:val="24"/>
              <w:szCs w:val="24"/>
            </w:rPr>
            <w:t xml:space="preserve"> </w:t>
          </w:r>
        </w:p>
      </w:docPartBody>
    </w:docPart>
    <w:docPart>
      <w:docPartPr>
        <w:name w:val="BA79C5378757400089B7BB2A0ACDA274"/>
        <w:category>
          <w:name w:val="General"/>
          <w:gallery w:val="placeholder"/>
        </w:category>
        <w:types>
          <w:type w:val="bbPlcHdr"/>
        </w:types>
        <w:behaviors>
          <w:behavior w:val="content"/>
        </w:behaviors>
        <w:guid w:val="{0666F001-9CE6-4DAA-958A-F1716F349E7C}"/>
      </w:docPartPr>
      <w:docPartBody>
        <w:p w:rsidR="00150717" w:rsidRDefault="00150717" w:rsidP="00150717">
          <w:pPr>
            <w:pStyle w:val="BA79C5378757400089B7BB2A0ACDA274"/>
          </w:pPr>
          <w:r w:rsidRPr="00C71207">
            <w:rPr>
              <w:rStyle w:val="PlaceholderText"/>
              <w:color w:val="FF0000"/>
              <w:sz w:val="20"/>
              <w:szCs w:val="20"/>
            </w:rPr>
            <w:t xml:space="preserve"> enter number</w:t>
          </w:r>
          <w:r>
            <w:rPr>
              <w:b/>
              <w:sz w:val="24"/>
              <w:szCs w:val="24"/>
            </w:rPr>
            <w:t xml:space="preserve"> </w:t>
          </w:r>
        </w:p>
      </w:docPartBody>
    </w:docPart>
    <w:docPart>
      <w:docPartPr>
        <w:name w:val="7A8DD5F7CDEF4F6DB2848C981E070019"/>
        <w:category>
          <w:name w:val="General"/>
          <w:gallery w:val="placeholder"/>
        </w:category>
        <w:types>
          <w:type w:val="bbPlcHdr"/>
        </w:types>
        <w:behaviors>
          <w:behavior w:val="content"/>
        </w:behaviors>
        <w:guid w:val="{8DB1C272-9E4B-4146-8310-FCD926035152}"/>
      </w:docPartPr>
      <w:docPartBody>
        <w:p w:rsidR="00150717" w:rsidRDefault="00150717" w:rsidP="00150717">
          <w:pPr>
            <w:pStyle w:val="7A8DD5F7CDEF4F6DB2848C981E070019"/>
          </w:pPr>
          <w:r w:rsidRPr="00C71207">
            <w:rPr>
              <w:rStyle w:val="PlaceholderText"/>
              <w:color w:val="FF0000"/>
              <w:sz w:val="20"/>
              <w:szCs w:val="20"/>
            </w:rPr>
            <w:t xml:space="preserve"> enter number</w:t>
          </w:r>
          <w:r>
            <w:rPr>
              <w:b/>
              <w:sz w:val="24"/>
              <w:szCs w:val="24"/>
            </w:rPr>
            <w:t xml:space="preserve"> </w:t>
          </w:r>
        </w:p>
      </w:docPartBody>
    </w:docPart>
    <w:docPart>
      <w:docPartPr>
        <w:name w:val="2A2FB6E6E4AA4F0AA9AE8276438D3E35"/>
        <w:category>
          <w:name w:val="General"/>
          <w:gallery w:val="placeholder"/>
        </w:category>
        <w:types>
          <w:type w:val="bbPlcHdr"/>
        </w:types>
        <w:behaviors>
          <w:behavior w:val="content"/>
        </w:behaviors>
        <w:guid w:val="{636D1240-70E4-4DF2-ADBC-96A365CC2471}"/>
      </w:docPartPr>
      <w:docPartBody>
        <w:p w:rsidR="00150717" w:rsidRDefault="00150717" w:rsidP="00150717">
          <w:pPr>
            <w:pStyle w:val="2A2FB6E6E4AA4F0AA9AE8276438D3E35"/>
          </w:pPr>
          <w:r w:rsidRPr="00C71207">
            <w:rPr>
              <w:rStyle w:val="PlaceholderText"/>
              <w:color w:val="FF0000"/>
              <w:sz w:val="20"/>
              <w:szCs w:val="20"/>
            </w:rPr>
            <w:t xml:space="preserve"> enter number</w:t>
          </w:r>
          <w:r>
            <w:rPr>
              <w:b/>
              <w:sz w:val="24"/>
              <w:szCs w:val="24"/>
            </w:rPr>
            <w:t xml:space="preserve"> </w:t>
          </w:r>
        </w:p>
      </w:docPartBody>
    </w:docPart>
    <w:docPart>
      <w:docPartPr>
        <w:name w:val="7C5B74BACAEF4C2FB50C9C83C5EF437D"/>
        <w:category>
          <w:name w:val="General"/>
          <w:gallery w:val="placeholder"/>
        </w:category>
        <w:types>
          <w:type w:val="bbPlcHdr"/>
        </w:types>
        <w:behaviors>
          <w:behavior w:val="content"/>
        </w:behaviors>
        <w:guid w:val="{21804E9C-14F7-4A0E-9E8D-590237B9C349}"/>
      </w:docPartPr>
      <w:docPartBody>
        <w:p w:rsidR="00150717" w:rsidRDefault="00150717" w:rsidP="00150717">
          <w:pPr>
            <w:pStyle w:val="7C5B74BACAEF4C2FB50C9C83C5EF437D"/>
          </w:pPr>
          <w:r w:rsidRPr="00C71207">
            <w:rPr>
              <w:rStyle w:val="PlaceholderText"/>
              <w:color w:val="FF0000"/>
              <w:sz w:val="20"/>
              <w:szCs w:val="20"/>
            </w:rPr>
            <w:t xml:space="preserve"> enter number</w:t>
          </w:r>
          <w:r>
            <w:rPr>
              <w:b/>
              <w:sz w:val="24"/>
              <w:szCs w:val="24"/>
            </w:rPr>
            <w:t xml:space="preserve"> </w:t>
          </w:r>
        </w:p>
      </w:docPartBody>
    </w:docPart>
    <w:docPart>
      <w:docPartPr>
        <w:name w:val="258BC1AF65254B6CAF7AD107C29B68EF"/>
        <w:category>
          <w:name w:val="General"/>
          <w:gallery w:val="placeholder"/>
        </w:category>
        <w:types>
          <w:type w:val="bbPlcHdr"/>
        </w:types>
        <w:behaviors>
          <w:behavior w:val="content"/>
        </w:behaviors>
        <w:guid w:val="{396A1EBA-B191-47F5-92D0-5153C3CE667C}"/>
      </w:docPartPr>
      <w:docPartBody>
        <w:p w:rsidR="00150717" w:rsidRDefault="00150717" w:rsidP="00150717">
          <w:pPr>
            <w:pStyle w:val="258BC1AF65254B6CAF7AD107C29B68EF"/>
          </w:pPr>
          <w:r w:rsidRPr="00C71207">
            <w:rPr>
              <w:rStyle w:val="PlaceholderText"/>
              <w:color w:val="FF0000"/>
              <w:sz w:val="20"/>
              <w:szCs w:val="20"/>
            </w:rPr>
            <w:t xml:space="preserve"> enter number</w:t>
          </w:r>
          <w:r>
            <w:rPr>
              <w:b/>
              <w:sz w:val="24"/>
              <w:szCs w:val="24"/>
            </w:rPr>
            <w:t xml:space="preserve"> </w:t>
          </w:r>
        </w:p>
      </w:docPartBody>
    </w:docPart>
    <w:docPart>
      <w:docPartPr>
        <w:name w:val="D09558B2C5F94558AD67C14553C714C7"/>
        <w:category>
          <w:name w:val="General"/>
          <w:gallery w:val="placeholder"/>
        </w:category>
        <w:types>
          <w:type w:val="bbPlcHdr"/>
        </w:types>
        <w:behaviors>
          <w:behavior w:val="content"/>
        </w:behaviors>
        <w:guid w:val="{EFD200D6-2E8E-4887-A812-BE8800A5C315}"/>
      </w:docPartPr>
      <w:docPartBody>
        <w:p w:rsidR="00150717" w:rsidRDefault="00150717" w:rsidP="00150717">
          <w:pPr>
            <w:pStyle w:val="D09558B2C5F94558AD67C14553C714C7"/>
          </w:pPr>
          <w:r w:rsidRPr="00C71207">
            <w:rPr>
              <w:rStyle w:val="PlaceholderText"/>
              <w:color w:val="FF0000"/>
              <w:sz w:val="20"/>
              <w:szCs w:val="20"/>
            </w:rPr>
            <w:t xml:space="preserve"> enter number</w:t>
          </w:r>
          <w:r>
            <w:rPr>
              <w:b/>
              <w:sz w:val="24"/>
              <w:szCs w:val="24"/>
            </w:rPr>
            <w:t xml:space="preserve"> </w:t>
          </w:r>
        </w:p>
      </w:docPartBody>
    </w:docPart>
    <w:docPart>
      <w:docPartPr>
        <w:name w:val="CB3112C2DC4D4FDEA614147A04856472"/>
        <w:category>
          <w:name w:val="General"/>
          <w:gallery w:val="placeholder"/>
        </w:category>
        <w:types>
          <w:type w:val="bbPlcHdr"/>
        </w:types>
        <w:behaviors>
          <w:behavior w:val="content"/>
        </w:behaviors>
        <w:guid w:val="{2A8B66BC-8EAB-479D-AB82-F74ABB696753}"/>
      </w:docPartPr>
      <w:docPartBody>
        <w:p w:rsidR="00150717" w:rsidRDefault="00150717" w:rsidP="00150717">
          <w:pPr>
            <w:pStyle w:val="CB3112C2DC4D4FDEA614147A04856472"/>
          </w:pPr>
          <w:r w:rsidRPr="00C71207">
            <w:rPr>
              <w:rStyle w:val="PlaceholderText"/>
              <w:color w:val="FF0000"/>
              <w:sz w:val="20"/>
              <w:szCs w:val="20"/>
            </w:rPr>
            <w:t xml:space="preserve"> enter number</w:t>
          </w:r>
          <w:r>
            <w:rPr>
              <w:b/>
              <w:sz w:val="24"/>
              <w:szCs w:val="24"/>
            </w:rPr>
            <w:t xml:space="preserve"> </w:t>
          </w:r>
        </w:p>
      </w:docPartBody>
    </w:docPart>
    <w:docPart>
      <w:docPartPr>
        <w:name w:val="5F7F2C5635234B6C9C2264048FDBBB3F"/>
        <w:category>
          <w:name w:val="General"/>
          <w:gallery w:val="placeholder"/>
        </w:category>
        <w:types>
          <w:type w:val="bbPlcHdr"/>
        </w:types>
        <w:behaviors>
          <w:behavior w:val="content"/>
        </w:behaviors>
        <w:guid w:val="{E34930E8-079C-4D83-BF68-9FDE1581B352}"/>
      </w:docPartPr>
      <w:docPartBody>
        <w:p w:rsidR="00150717" w:rsidRDefault="00150717" w:rsidP="00150717">
          <w:pPr>
            <w:pStyle w:val="5F7F2C5635234B6C9C2264048FDBBB3F"/>
          </w:pPr>
          <w:r w:rsidRPr="00C71207">
            <w:rPr>
              <w:rStyle w:val="PlaceholderText"/>
              <w:color w:val="FF0000"/>
              <w:sz w:val="20"/>
              <w:szCs w:val="20"/>
            </w:rPr>
            <w:t xml:space="preserve"> enter number</w:t>
          </w:r>
          <w:r>
            <w:rPr>
              <w:b/>
              <w:sz w:val="24"/>
              <w:szCs w:val="24"/>
            </w:rPr>
            <w:t xml:space="preserve"> </w:t>
          </w:r>
        </w:p>
      </w:docPartBody>
    </w:docPart>
    <w:docPart>
      <w:docPartPr>
        <w:name w:val="C056E75F9A9F41DF88B170D251A3C6CC"/>
        <w:category>
          <w:name w:val="General"/>
          <w:gallery w:val="placeholder"/>
        </w:category>
        <w:types>
          <w:type w:val="bbPlcHdr"/>
        </w:types>
        <w:behaviors>
          <w:behavior w:val="content"/>
        </w:behaviors>
        <w:guid w:val="{A4748044-2605-42E9-B50C-5C7D528E7EB2}"/>
      </w:docPartPr>
      <w:docPartBody>
        <w:p w:rsidR="00150717" w:rsidRDefault="00150717" w:rsidP="00150717">
          <w:pPr>
            <w:pStyle w:val="C056E75F9A9F41DF88B170D251A3C6CC"/>
          </w:pPr>
          <w:r w:rsidRPr="00C71207">
            <w:rPr>
              <w:rStyle w:val="PlaceholderText"/>
              <w:color w:val="FF0000"/>
              <w:sz w:val="20"/>
              <w:szCs w:val="20"/>
            </w:rPr>
            <w:t xml:space="preserve"> enter number</w:t>
          </w:r>
          <w:r>
            <w:rPr>
              <w:b/>
              <w:sz w:val="24"/>
              <w:szCs w:val="24"/>
            </w:rPr>
            <w:t xml:space="preserve"> </w:t>
          </w:r>
        </w:p>
      </w:docPartBody>
    </w:docPart>
    <w:docPart>
      <w:docPartPr>
        <w:name w:val="2F8E10D108754D5BAC2747A1BD23F37E"/>
        <w:category>
          <w:name w:val="General"/>
          <w:gallery w:val="placeholder"/>
        </w:category>
        <w:types>
          <w:type w:val="bbPlcHdr"/>
        </w:types>
        <w:behaviors>
          <w:behavior w:val="content"/>
        </w:behaviors>
        <w:guid w:val="{7054C0DB-7C44-4621-9867-1B71579892F6}"/>
      </w:docPartPr>
      <w:docPartBody>
        <w:p w:rsidR="00150717" w:rsidRDefault="00150717" w:rsidP="00150717">
          <w:pPr>
            <w:pStyle w:val="2F8E10D108754D5BAC2747A1BD23F37E"/>
          </w:pPr>
          <w:r w:rsidRPr="00C71207">
            <w:rPr>
              <w:rStyle w:val="PlaceholderText"/>
              <w:color w:val="FF0000"/>
              <w:sz w:val="20"/>
              <w:szCs w:val="20"/>
            </w:rPr>
            <w:t xml:space="preserve"> enter number</w:t>
          </w:r>
          <w:r>
            <w:rPr>
              <w:b/>
              <w:sz w:val="24"/>
              <w:szCs w:val="24"/>
            </w:rPr>
            <w:t xml:space="preserve"> </w:t>
          </w:r>
        </w:p>
      </w:docPartBody>
    </w:docPart>
    <w:docPart>
      <w:docPartPr>
        <w:name w:val="0B5806BB613B4B67825C6E268FB1FF42"/>
        <w:category>
          <w:name w:val="General"/>
          <w:gallery w:val="placeholder"/>
        </w:category>
        <w:types>
          <w:type w:val="bbPlcHdr"/>
        </w:types>
        <w:behaviors>
          <w:behavior w:val="content"/>
        </w:behaviors>
        <w:guid w:val="{1FFA5D97-D180-4E2A-9103-EF2D403569DF}"/>
      </w:docPartPr>
      <w:docPartBody>
        <w:p w:rsidR="00150717" w:rsidRDefault="00150717" w:rsidP="00150717">
          <w:pPr>
            <w:pStyle w:val="0B5806BB613B4B67825C6E268FB1FF42"/>
          </w:pPr>
          <w:r w:rsidRPr="00C71207">
            <w:rPr>
              <w:rStyle w:val="PlaceholderText"/>
              <w:color w:val="FF0000"/>
              <w:sz w:val="20"/>
              <w:szCs w:val="20"/>
            </w:rPr>
            <w:t xml:space="preserve"> enter number</w:t>
          </w:r>
          <w:r>
            <w:rPr>
              <w:b/>
              <w:sz w:val="24"/>
              <w:szCs w:val="24"/>
            </w:rPr>
            <w:t xml:space="preserve"> </w:t>
          </w:r>
        </w:p>
      </w:docPartBody>
    </w:docPart>
    <w:docPart>
      <w:docPartPr>
        <w:name w:val="219FA3713FAE417786BBF4DAECB8E595"/>
        <w:category>
          <w:name w:val="General"/>
          <w:gallery w:val="placeholder"/>
        </w:category>
        <w:types>
          <w:type w:val="bbPlcHdr"/>
        </w:types>
        <w:behaviors>
          <w:behavior w:val="content"/>
        </w:behaviors>
        <w:guid w:val="{218DC14D-841C-4CF4-81CF-38E46A26A602}"/>
      </w:docPartPr>
      <w:docPartBody>
        <w:p w:rsidR="00150717" w:rsidRDefault="00150717" w:rsidP="00150717">
          <w:pPr>
            <w:pStyle w:val="219FA3713FAE417786BBF4DAECB8E595"/>
          </w:pPr>
          <w:r w:rsidRPr="00C71207">
            <w:rPr>
              <w:rStyle w:val="PlaceholderText"/>
              <w:color w:val="FF0000"/>
              <w:sz w:val="20"/>
              <w:szCs w:val="20"/>
            </w:rPr>
            <w:t xml:space="preserve"> enter number</w:t>
          </w:r>
          <w:r>
            <w:rPr>
              <w:b/>
              <w:sz w:val="24"/>
              <w:szCs w:val="24"/>
            </w:rPr>
            <w:t xml:space="preserve"> </w:t>
          </w:r>
        </w:p>
      </w:docPartBody>
    </w:docPart>
    <w:docPart>
      <w:docPartPr>
        <w:name w:val="005CD13003464F058D05C11F58654C82"/>
        <w:category>
          <w:name w:val="General"/>
          <w:gallery w:val="placeholder"/>
        </w:category>
        <w:types>
          <w:type w:val="bbPlcHdr"/>
        </w:types>
        <w:behaviors>
          <w:behavior w:val="content"/>
        </w:behaviors>
        <w:guid w:val="{15C45F7B-B3BB-45D7-9C7A-9E152DC318A1}"/>
      </w:docPartPr>
      <w:docPartBody>
        <w:p w:rsidR="00150717" w:rsidRDefault="00150717" w:rsidP="00150717">
          <w:pPr>
            <w:pStyle w:val="005CD13003464F058D05C11F58654C82"/>
          </w:pPr>
          <w:r w:rsidRPr="00C71207">
            <w:rPr>
              <w:rStyle w:val="PlaceholderText"/>
              <w:color w:val="FF0000"/>
              <w:sz w:val="20"/>
              <w:szCs w:val="20"/>
            </w:rPr>
            <w:t xml:space="preserve"> enter number</w:t>
          </w:r>
          <w:r>
            <w:rPr>
              <w:b/>
              <w:sz w:val="24"/>
              <w:szCs w:val="24"/>
            </w:rPr>
            <w:t xml:space="preserve"> </w:t>
          </w:r>
        </w:p>
      </w:docPartBody>
    </w:docPart>
    <w:docPart>
      <w:docPartPr>
        <w:name w:val="B88F7F0BD5A344E1A65295FA1DC50490"/>
        <w:category>
          <w:name w:val="General"/>
          <w:gallery w:val="placeholder"/>
        </w:category>
        <w:types>
          <w:type w:val="bbPlcHdr"/>
        </w:types>
        <w:behaviors>
          <w:behavior w:val="content"/>
        </w:behaviors>
        <w:guid w:val="{FF23C8ED-1B1C-40F4-9126-04F0E8ADA0D3}"/>
      </w:docPartPr>
      <w:docPartBody>
        <w:p w:rsidR="00150717" w:rsidRDefault="00150717" w:rsidP="00150717">
          <w:pPr>
            <w:pStyle w:val="B88F7F0BD5A344E1A65295FA1DC50490"/>
          </w:pPr>
          <w:r w:rsidRPr="00C71207">
            <w:rPr>
              <w:rStyle w:val="PlaceholderText"/>
              <w:color w:val="FF0000"/>
              <w:sz w:val="20"/>
              <w:szCs w:val="20"/>
            </w:rPr>
            <w:t xml:space="preserve"> enter number</w:t>
          </w:r>
          <w:r>
            <w:rPr>
              <w:b/>
              <w:sz w:val="24"/>
              <w:szCs w:val="24"/>
            </w:rPr>
            <w:t xml:space="preserve"> </w:t>
          </w:r>
        </w:p>
      </w:docPartBody>
    </w:docPart>
    <w:docPart>
      <w:docPartPr>
        <w:name w:val="632E5C5D84FB4CBDB9F98225FAED166E"/>
        <w:category>
          <w:name w:val="General"/>
          <w:gallery w:val="placeholder"/>
        </w:category>
        <w:types>
          <w:type w:val="bbPlcHdr"/>
        </w:types>
        <w:behaviors>
          <w:behavior w:val="content"/>
        </w:behaviors>
        <w:guid w:val="{87C76B3E-A594-440B-9B8F-7D9B2CAB6867}"/>
      </w:docPartPr>
      <w:docPartBody>
        <w:p w:rsidR="00150717" w:rsidRDefault="00150717" w:rsidP="00150717">
          <w:pPr>
            <w:pStyle w:val="632E5C5D84FB4CBDB9F98225FAED166E"/>
          </w:pPr>
          <w:r w:rsidRPr="00C71207">
            <w:rPr>
              <w:rStyle w:val="PlaceholderText"/>
              <w:color w:val="FF0000"/>
              <w:sz w:val="20"/>
              <w:szCs w:val="20"/>
            </w:rPr>
            <w:t xml:space="preserve"> enter number</w:t>
          </w:r>
          <w:r>
            <w:rPr>
              <w:b/>
              <w:sz w:val="24"/>
              <w:szCs w:val="24"/>
            </w:rPr>
            <w:t xml:space="preserve"> </w:t>
          </w:r>
        </w:p>
      </w:docPartBody>
    </w:docPart>
    <w:docPart>
      <w:docPartPr>
        <w:name w:val="5C9D887173E24CC3A418B1C37EAA1703"/>
        <w:category>
          <w:name w:val="General"/>
          <w:gallery w:val="placeholder"/>
        </w:category>
        <w:types>
          <w:type w:val="bbPlcHdr"/>
        </w:types>
        <w:behaviors>
          <w:behavior w:val="content"/>
        </w:behaviors>
        <w:guid w:val="{AF021DD5-6090-46B5-B614-D25C176DA9DD}"/>
      </w:docPartPr>
      <w:docPartBody>
        <w:p w:rsidR="00150717" w:rsidRDefault="00150717" w:rsidP="00150717">
          <w:pPr>
            <w:pStyle w:val="5C9D887173E24CC3A418B1C37EAA1703"/>
          </w:pPr>
          <w:r w:rsidRPr="00C71207">
            <w:rPr>
              <w:rStyle w:val="PlaceholderText"/>
              <w:color w:val="FF0000"/>
              <w:sz w:val="20"/>
              <w:szCs w:val="20"/>
            </w:rPr>
            <w:t xml:space="preserve"> enter number</w:t>
          </w:r>
          <w:r>
            <w:rPr>
              <w:b/>
              <w:sz w:val="24"/>
              <w:szCs w:val="24"/>
            </w:rPr>
            <w:t xml:space="preserve"> </w:t>
          </w:r>
        </w:p>
      </w:docPartBody>
    </w:docPart>
    <w:docPart>
      <w:docPartPr>
        <w:name w:val="0ECBF60188CB4AF79C7E4F80DCB34B5E"/>
        <w:category>
          <w:name w:val="General"/>
          <w:gallery w:val="placeholder"/>
        </w:category>
        <w:types>
          <w:type w:val="bbPlcHdr"/>
        </w:types>
        <w:behaviors>
          <w:behavior w:val="content"/>
        </w:behaviors>
        <w:guid w:val="{EFE07E39-D1EC-4DD1-9A0E-5B55EBA7A562}"/>
      </w:docPartPr>
      <w:docPartBody>
        <w:p w:rsidR="00150717" w:rsidRDefault="00150717" w:rsidP="00150717">
          <w:pPr>
            <w:pStyle w:val="0ECBF60188CB4AF79C7E4F80DCB34B5E"/>
          </w:pPr>
          <w:r w:rsidRPr="00C71207">
            <w:rPr>
              <w:rStyle w:val="PlaceholderText"/>
              <w:color w:val="FF0000"/>
              <w:sz w:val="20"/>
              <w:szCs w:val="20"/>
            </w:rPr>
            <w:t xml:space="preserve"> enter number</w:t>
          </w:r>
          <w:r>
            <w:rPr>
              <w:b/>
              <w:sz w:val="24"/>
              <w:szCs w:val="24"/>
            </w:rPr>
            <w:t xml:space="preserve"> </w:t>
          </w:r>
        </w:p>
      </w:docPartBody>
    </w:docPart>
    <w:docPart>
      <w:docPartPr>
        <w:name w:val="E7557E1AB3734292B870121893DC9975"/>
        <w:category>
          <w:name w:val="General"/>
          <w:gallery w:val="placeholder"/>
        </w:category>
        <w:types>
          <w:type w:val="bbPlcHdr"/>
        </w:types>
        <w:behaviors>
          <w:behavior w:val="content"/>
        </w:behaviors>
        <w:guid w:val="{6E243C39-C68B-4DDD-96D8-C9F5A439EC6A}"/>
      </w:docPartPr>
      <w:docPartBody>
        <w:p w:rsidR="00150717" w:rsidRDefault="00150717" w:rsidP="00150717">
          <w:pPr>
            <w:pStyle w:val="E7557E1AB3734292B870121893DC9975"/>
          </w:pPr>
          <w:r w:rsidRPr="00C71207">
            <w:rPr>
              <w:rStyle w:val="PlaceholderText"/>
              <w:color w:val="FF0000"/>
              <w:sz w:val="20"/>
              <w:szCs w:val="20"/>
            </w:rPr>
            <w:t xml:space="preserve"> enter number</w:t>
          </w:r>
          <w:r>
            <w:rPr>
              <w:b/>
              <w:sz w:val="24"/>
              <w:szCs w:val="24"/>
            </w:rPr>
            <w:t xml:space="preserve"> </w:t>
          </w:r>
        </w:p>
      </w:docPartBody>
    </w:docPart>
    <w:docPart>
      <w:docPartPr>
        <w:name w:val="5A434765F39A489BBCA4D9AC86443B3D"/>
        <w:category>
          <w:name w:val="General"/>
          <w:gallery w:val="placeholder"/>
        </w:category>
        <w:types>
          <w:type w:val="bbPlcHdr"/>
        </w:types>
        <w:behaviors>
          <w:behavior w:val="content"/>
        </w:behaviors>
        <w:guid w:val="{0693A6A3-8CC4-49DE-A811-F52AACDF2DAB}"/>
      </w:docPartPr>
      <w:docPartBody>
        <w:p w:rsidR="00150717" w:rsidRDefault="00150717" w:rsidP="00150717">
          <w:pPr>
            <w:pStyle w:val="5A434765F39A489BBCA4D9AC86443B3D"/>
          </w:pPr>
          <w:r w:rsidRPr="00C71207">
            <w:rPr>
              <w:rStyle w:val="PlaceholderText"/>
              <w:color w:val="FF0000"/>
              <w:sz w:val="20"/>
              <w:szCs w:val="20"/>
            </w:rPr>
            <w:t xml:space="preserve"> enter number</w:t>
          </w:r>
          <w:r>
            <w:rPr>
              <w:b/>
              <w:sz w:val="24"/>
              <w:szCs w:val="24"/>
            </w:rPr>
            <w:t xml:space="preserve"> </w:t>
          </w:r>
        </w:p>
      </w:docPartBody>
    </w:docPart>
    <w:docPart>
      <w:docPartPr>
        <w:name w:val="B315ED8FA6C64D7C8CD85FC139DFFE56"/>
        <w:category>
          <w:name w:val="General"/>
          <w:gallery w:val="placeholder"/>
        </w:category>
        <w:types>
          <w:type w:val="bbPlcHdr"/>
        </w:types>
        <w:behaviors>
          <w:behavior w:val="content"/>
        </w:behaviors>
        <w:guid w:val="{708408F3-C5AB-4F85-8382-3C2860E1B2DD}"/>
      </w:docPartPr>
      <w:docPartBody>
        <w:p w:rsidR="00150717" w:rsidRDefault="00150717" w:rsidP="00150717">
          <w:pPr>
            <w:pStyle w:val="B315ED8FA6C64D7C8CD85FC139DFFE56"/>
          </w:pPr>
          <w:r w:rsidRPr="00C71207">
            <w:rPr>
              <w:rStyle w:val="PlaceholderText"/>
              <w:color w:val="FF0000"/>
              <w:sz w:val="20"/>
              <w:szCs w:val="20"/>
            </w:rPr>
            <w:t xml:space="preserve"> enter number</w:t>
          </w:r>
          <w:r>
            <w:rPr>
              <w:b/>
              <w:sz w:val="24"/>
              <w:szCs w:val="24"/>
            </w:rPr>
            <w:t xml:space="preserve"> </w:t>
          </w:r>
        </w:p>
      </w:docPartBody>
    </w:docPart>
    <w:docPart>
      <w:docPartPr>
        <w:name w:val="4F185E1707E142D69DAA674A58446530"/>
        <w:category>
          <w:name w:val="General"/>
          <w:gallery w:val="placeholder"/>
        </w:category>
        <w:types>
          <w:type w:val="bbPlcHdr"/>
        </w:types>
        <w:behaviors>
          <w:behavior w:val="content"/>
        </w:behaviors>
        <w:guid w:val="{47C205EF-D51A-4078-8DDB-ADB04595F678}"/>
      </w:docPartPr>
      <w:docPartBody>
        <w:p w:rsidR="00150717" w:rsidRDefault="00150717" w:rsidP="00150717">
          <w:pPr>
            <w:pStyle w:val="4F185E1707E142D69DAA674A58446530"/>
          </w:pPr>
          <w:r w:rsidRPr="00C71207">
            <w:rPr>
              <w:rStyle w:val="PlaceholderText"/>
              <w:color w:val="FF0000"/>
              <w:sz w:val="20"/>
              <w:szCs w:val="20"/>
            </w:rPr>
            <w:t xml:space="preserve"> enter number</w:t>
          </w:r>
          <w:r>
            <w:rPr>
              <w:b/>
              <w:sz w:val="24"/>
              <w:szCs w:val="24"/>
            </w:rPr>
            <w:t xml:space="preserve"> </w:t>
          </w:r>
        </w:p>
      </w:docPartBody>
    </w:docPart>
    <w:docPart>
      <w:docPartPr>
        <w:name w:val="E8FDB2DAD5434872BE2281CDAA7A5CBB"/>
        <w:category>
          <w:name w:val="General"/>
          <w:gallery w:val="placeholder"/>
        </w:category>
        <w:types>
          <w:type w:val="bbPlcHdr"/>
        </w:types>
        <w:behaviors>
          <w:behavior w:val="content"/>
        </w:behaviors>
        <w:guid w:val="{C72B5DBC-1468-49BE-AB93-ED13A44E1AD4}"/>
      </w:docPartPr>
      <w:docPartBody>
        <w:p w:rsidR="00150717" w:rsidRDefault="00150717" w:rsidP="00150717">
          <w:pPr>
            <w:pStyle w:val="E8FDB2DAD5434872BE2281CDAA7A5CBB"/>
          </w:pPr>
          <w:r w:rsidRPr="00C71207">
            <w:rPr>
              <w:rStyle w:val="PlaceholderText"/>
              <w:color w:val="FF0000"/>
              <w:sz w:val="20"/>
              <w:szCs w:val="20"/>
            </w:rPr>
            <w:t xml:space="preserve"> enter number</w:t>
          </w:r>
          <w:r>
            <w:rPr>
              <w:b/>
              <w:sz w:val="24"/>
              <w:szCs w:val="24"/>
            </w:rPr>
            <w:t xml:space="preserve"> </w:t>
          </w:r>
        </w:p>
      </w:docPartBody>
    </w:docPart>
    <w:docPart>
      <w:docPartPr>
        <w:name w:val="3C49FF503FC8468E94C938981BA0A674"/>
        <w:category>
          <w:name w:val="General"/>
          <w:gallery w:val="placeholder"/>
        </w:category>
        <w:types>
          <w:type w:val="bbPlcHdr"/>
        </w:types>
        <w:behaviors>
          <w:behavior w:val="content"/>
        </w:behaviors>
        <w:guid w:val="{4EE6E1EA-6230-46C0-A368-16C38B40024A}"/>
      </w:docPartPr>
      <w:docPartBody>
        <w:p w:rsidR="00150717" w:rsidRDefault="00150717" w:rsidP="00150717">
          <w:pPr>
            <w:pStyle w:val="3C49FF503FC8468E94C938981BA0A674"/>
          </w:pPr>
          <w:r w:rsidRPr="00C71207">
            <w:rPr>
              <w:rStyle w:val="PlaceholderText"/>
              <w:color w:val="FF0000"/>
              <w:sz w:val="20"/>
              <w:szCs w:val="20"/>
            </w:rPr>
            <w:t xml:space="preserve"> enter number</w:t>
          </w:r>
          <w:r>
            <w:rPr>
              <w:b/>
              <w:sz w:val="24"/>
              <w:szCs w:val="24"/>
            </w:rPr>
            <w:t xml:space="preserve"> </w:t>
          </w:r>
        </w:p>
      </w:docPartBody>
    </w:docPart>
    <w:docPart>
      <w:docPartPr>
        <w:name w:val="E2D7A49DD38142379E988D8BD7318C03"/>
        <w:category>
          <w:name w:val="General"/>
          <w:gallery w:val="placeholder"/>
        </w:category>
        <w:types>
          <w:type w:val="bbPlcHdr"/>
        </w:types>
        <w:behaviors>
          <w:behavior w:val="content"/>
        </w:behaviors>
        <w:guid w:val="{F1FFB7E2-F4B5-4E93-A511-DADD18257E51}"/>
      </w:docPartPr>
      <w:docPartBody>
        <w:p w:rsidR="00150717" w:rsidRDefault="00150717" w:rsidP="00150717">
          <w:pPr>
            <w:pStyle w:val="E2D7A49DD38142379E988D8BD7318C03"/>
          </w:pPr>
          <w:r w:rsidRPr="00C71207">
            <w:rPr>
              <w:rStyle w:val="PlaceholderText"/>
              <w:color w:val="FF0000"/>
              <w:sz w:val="20"/>
              <w:szCs w:val="20"/>
            </w:rPr>
            <w:t xml:space="preserve"> enter number</w:t>
          </w:r>
          <w:r>
            <w:rPr>
              <w:b/>
              <w:sz w:val="24"/>
              <w:szCs w:val="24"/>
            </w:rPr>
            <w:t xml:space="preserve"> </w:t>
          </w:r>
        </w:p>
      </w:docPartBody>
    </w:docPart>
    <w:docPart>
      <w:docPartPr>
        <w:name w:val="774E2BAF596C4FC1B8A70D6479045232"/>
        <w:category>
          <w:name w:val="General"/>
          <w:gallery w:val="placeholder"/>
        </w:category>
        <w:types>
          <w:type w:val="bbPlcHdr"/>
        </w:types>
        <w:behaviors>
          <w:behavior w:val="content"/>
        </w:behaviors>
        <w:guid w:val="{187C1744-D736-4183-A55C-FB6D8A6F3A0B}"/>
      </w:docPartPr>
      <w:docPartBody>
        <w:p w:rsidR="00150717" w:rsidRDefault="00150717" w:rsidP="00150717">
          <w:pPr>
            <w:pStyle w:val="774E2BAF596C4FC1B8A70D6479045232"/>
          </w:pPr>
          <w:r w:rsidRPr="00C71207">
            <w:rPr>
              <w:rStyle w:val="PlaceholderText"/>
              <w:color w:val="FF0000"/>
              <w:sz w:val="20"/>
              <w:szCs w:val="20"/>
            </w:rPr>
            <w:t xml:space="preserve"> enter number</w:t>
          </w:r>
          <w:r>
            <w:rPr>
              <w:b/>
              <w:sz w:val="24"/>
              <w:szCs w:val="24"/>
            </w:rPr>
            <w:t xml:space="preserve"> </w:t>
          </w:r>
        </w:p>
      </w:docPartBody>
    </w:docPart>
    <w:docPart>
      <w:docPartPr>
        <w:name w:val="ACDD98E019B148EA8292B193AF92A173"/>
        <w:category>
          <w:name w:val="General"/>
          <w:gallery w:val="placeholder"/>
        </w:category>
        <w:types>
          <w:type w:val="bbPlcHdr"/>
        </w:types>
        <w:behaviors>
          <w:behavior w:val="content"/>
        </w:behaviors>
        <w:guid w:val="{4603485D-59C3-4D3F-8006-D7DA04648AA2}"/>
      </w:docPartPr>
      <w:docPartBody>
        <w:p w:rsidR="00150717" w:rsidRDefault="00150717" w:rsidP="00150717">
          <w:pPr>
            <w:pStyle w:val="ACDD98E019B148EA8292B193AF92A173"/>
          </w:pPr>
          <w:r w:rsidRPr="00C71207">
            <w:rPr>
              <w:rStyle w:val="PlaceholderText"/>
              <w:color w:val="FF0000"/>
              <w:sz w:val="20"/>
              <w:szCs w:val="20"/>
            </w:rPr>
            <w:t xml:space="preserve"> enter number</w:t>
          </w:r>
          <w:r>
            <w:rPr>
              <w:b/>
              <w:sz w:val="24"/>
              <w:szCs w:val="24"/>
            </w:rPr>
            <w:t xml:space="preserve"> </w:t>
          </w:r>
        </w:p>
      </w:docPartBody>
    </w:docPart>
    <w:docPart>
      <w:docPartPr>
        <w:name w:val="22EE73041F834B4FAF69432F34C53DF7"/>
        <w:category>
          <w:name w:val="General"/>
          <w:gallery w:val="placeholder"/>
        </w:category>
        <w:types>
          <w:type w:val="bbPlcHdr"/>
        </w:types>
        <w:behaviors>
          <w:behavior w:val="content"/>
        </w:behaviors>
        <w:guid w:val="{1E408C4C-0034-43CA-9948-78DC07479731}"/>
      </w:docPartPr>
      <w:docPartBody>
        <w:p w:rsidR="00150717" w:rsidRDefault="00150717" w:rsidP="00150717">
          <w:pPr>
            <w:pStyle w:val="22EE73041F834B4FAF69432F34C53DF7"/>
          </w:pPr>
          <w:r w:rsidRPr="00C71207">
            <w:rPr>
              <w:rStyle w:val="PlaceholderText"/>
              <w:color w:val="FF0000"/>
              <w:sz w:val="20"/>
              <w:szCs w:val="20"/>
            </w:rPr>
            <w:t xml:space="preserve"> enter number</w:t>
          </w:r>
          <w:r>
            <w:rPr>
              <w:b/>
              <w:sz w:val="24"/>
              <w:szCs w:val="24"/>
            </w:rPr>
            <w:t xml:space="preserve"> </w:t>
          </w:r>
        </w:p>
      </w:docPartBody>
    </w:docPart>
    <w:docPart>
      <w:docPartPr>
        <w:name w:val="A377C78B458544FDB7F951CB48DD951A"/>
        <w:category>
          <w:name w:val="General"/>
          <w:gallery w:val="placeholder"/>
        </w:category>
        <w:types>
          <w:type w:val="bbPlcHdr"/>
        </w:types>
        <w:behaviors>
          <w:behavior w:val="content"/>
        </w:behaviors>
        <w:guid w:val="{86C78ABC-378C-4D45-8F16-C42EF1220688}"/>
      </w:docPartPr>
      <w:docPartBody>
        <w:p w:rsidR="00150717" w:rsidRDefault="00150717" w:rsidP="00150717">
          <w:pPr>
            <w:pStyle w:val="A377C78B458544FDB7F951CB48DD951A"/>
          </w:pPr>
          <w:r w:rsidRPr="00C71207">
            <w:rPr>
              <w:rStyle w:val="PlaceholderText"/>
              <w:color w:val="FF0000"/>
              <w:sz w:val="20"/>
              <w:szCs w:val="20"/>
            </w:rPr>
            <w:t xml:space="preserve"> enter number</w:t>
          </w:r>
          <w:r>
            <w:rPr>
              <w:b/>
              <w:sz w:val="24"/>
              <w:szCs w:val="24"/>
            </w:rPr>
            <w:t xml:space="preserve"> </w:t>
          </w:r>
        </w:p>
      </w:docPartBody>
    </w:docPart>
    <w:docPart>
      <w:docPartPr>
        <w:name w:val="4659054563A249C2B41D6813BA2C0C2B"/>
        <w:category>
          <w:name w:val="General"/>
          <w:gallery w:val="placeholder"/>
        </w:category>
        <w:types>
          <w:type w:val="bbPlcHdr"/>
        </w:types>
        <w:behaviors>
          <w:behavior w:val="content"/>
        </w:behaviors>
        <w:guid w:val="{1518234C-E06D-416C-86F7-A06A4E30EE58}"/>
      </w:docPartPr>
      <w:docPartBody>
        <w:p w:rsidR="00150717" w:rsidRDefault="00150717" w:rsidP="00150717">
          <w:pPr>
            <w:pStyle w:val="4659054563A249C2B41D6813BA2C0C2B"/>
          </w:pPr>
          <w:r w:rsidRPr="00C71207">
            <w:rPr>
              <w:rStyle w:val="PlaceholderText"/>
              <w:color w:val="FF0000"/>
              <w:sz w:val="20"/>
              <w:szCs w:val="20"/>
            </w:rPr>
            <w:t xml:space="preserve"> enter number</w:t>
          </w:r>
          <w:r>
            <w:rPr>
              <w:b/>
              <w:sz w:val="24"/>
              <w:szCs w:val="24"/>
            </w:rPr>
            <w:t xml:space="preserve"> </w:t>
          </w:r>
        </w:p>
      </w:docPartBody>
    </w:docPart>
    <w:docPart>
      <w:docPartPr>
        <w:name w:val="88B9F6CA297947C9AECC0F19D1826A63"/>
        <w:category>
          <w:name w:val="General"/>
          <w:gallery w:val="placeholder"/>
        </w:category>
        <w:types>
          <w:type w:val="bbPlcHdr"/>
        </w:types>
        <w:behaviors>
          <w:behavior w:val="content"/>
        </w:behaviors>
        <w:guid w:val="{6555893E-E276-4592-8F58-583F966DF32F}"/>
      </w:docPartPr>
      <w:docPartBody>
        <w:p w:rsidR="00150717" w:rsidRDefault="00150717" w:rsidP="00150717">
          <w:pPr>
            <w:pStyle w:val="88B9F6CA297947C9AECC0F19D1826A63"/>
          </w:pPr>
          <w:r w:rsidRPr="00C71207">
            <w:rPr>
              <w:rStyle w:val="PlaceholderText"/>
              <w:color w:val="FF0000"/>
              <w:sz w:val="20"/>
              <w:szCs w:val="20"/>
            </w:rPr>
            <w:t xml:space="preserve"> enter number</w:t>
          </w:r>
          <w:r>
            <w:rPr>
              <w:b/>
              <w:sz w:val="24"/>
              <w:szCs w:val="24"/>
            </w:rPr>
            <w:t xml:space="preserve"> </w:t>
          </w:r>
        </w:p>
      </w:docPartBody>
    </w:docPart>
    <w:docPart>
      <w:docPartPr>
        <w:name w:val="87D0FD5296C243069CCCABB7A245A1E3"/>
        <w:category>
          <w:name w:val="General"/>
          <w:gallery w:val="placeholder"/>
        </w:category>
        <w:types>
          <w:type w:val="bbPlcHdr"/>
        </w:types>
        <w:behaviors>
          <w:behavior w:val="content"/>
        </w:behaviors>
        <w:guid w:val="{EFC0D371-D501-4062-B6C5-749BC3BFC7D0}"/>
      </w:docPartPr>
      <w:docPartBody>
        <w:p w:rsidR="00150717" w:rsidRDefault="00150717" w:rsidP="00150717">
          <w:pPr>
            <w:pStyle w:val="87D0FD5296C243069CCCABB7A245A1E3"/>
          </w:pPr>
          <w:r w:rsidRPr="00C71207">
            <w:rPr>
              <w:rStyle w:val="PlaceholderText"/>
              <w:color w:val="FF0000"/>
              <w:sz w:val="20"/>
              <w:szCs w:val="20"/>
            </w:rPr>
            <w:t xml:space="preserve"> enter number</w:t>
          </w:r>
          <w:r>
            <w:rPr>
              <w:b/>
              <w:sz w:val="24"/>
              <w:szCs w:val="24"/>
            </w:rPr>
            <w:t xml:space="preserve"> </w:t>
          </w:r>
        </w:p>
      </w:docPartBody>
    </w:docPart>
    <w:docPart>
      <w:docPartPr>
        <w:name w:val="0850A0D1CF664A56938C8E89CCCFE551"/>
        <w:category>
          <w:name w:val="General"/>
          <w:gallery w:val="placeholder"/>
        </w:category>
        <w:types>
          <w:type w:val="bbPlcHdr"/>
        </w:types>
        <w:behaviors>
          <w:behavior w:val="content"/>
        </w:behaviors>
        <w:guid w:val="{5695FACD-CC80-4991-9179-E33A606CC6A4}"/>
      </w:docPartPr>
      <w:docPartBody>
        <w:p w:rsidR="00150717" w:rsidRDefault="00150717" w:rsidP="00150717">
          <w:pPr>
            <w:pStyle w:val="0850A0D1CF664A56938C8E89CCCFE551"/>
          </w:pPr>
          <w:r w:rsidRPr="00C71207">
            <w:rPr>
              <w:rStyle w:val="PlaceholderText"/>
              <w:color w:val="FF0000"/>
              <w:sz w:val="20"/>
              <w:szCs w:val="20"/>
            </w:rPr>
            <w:t xml:space="preserve"> enter number</w:t>
          </w:r>
          <w:r>
            <w:rPr>
              <w:b/>
              <w:sz w:val="24"/>
              <w:szCs w:val="24"/>
            </w:rPr>
            <w:t xml:space="preserve"> </w:t>
          </w:r>
        </w:p>
      </w:docPartBody>
    </w:docPart>
    <w:docPart>
      <w:docPartPr>
        <w:name w:val="38B58DE06C844B74B50B7F47C4319A41"/>
        <w:category>
          <w:name w:val="General"/>
          <w:gallery w:val="placeholder"/>
        </w:category>
        <w:types>
          <w:type w:val="bbPlcHdr"/>
        </w:types>
        <w:behaviors>
          <w:behavior w:val="content"/>
        </w:behaviors>
        <w:guid w:val="{D80977BC-0BB2-4D02-8BD0-542A6D03CA96}"/>
      </w:docPartPr>
      <w:docPartBody>
        <w:p w:rsidR="00150717" w:rsidRDefault="00150717" w:rsidP="00150717">
          <w:pPr>
            <w:pStyle w:val="38B58DE06C844B74B50B7F47C4319A41"/>
          </w:pPr>
          <w:r w:rsidRPr="00C71207">
            <w:rPr>
              <w:rStyle w:val="PlaceholderText"/>
              <w:color w:val="FF0000"/>
              <w:sz w:val="20"/>
              <w:szCs w:val="20"/>
            </w:rPr>
            <w:t xml:space="preserve"> enter number</w:t>
          </w:r>
          <w:r>
            <w:rPr>
              <w:b/>
              <w:sz w:val="24"/>
              <w:szCs w:val="24"/>
            </w:rPr>
            <w:t xml:space="preserve"> </w:t>
          </w:r>
        </w:p>
      </w:docPartBody>
    </w:docPart>
    <w:docPart>
      <w:docPartPr>
        <w:name w:val="0A6A4698138C4AF4961EC7E4C0DCF1E7"/>
        <w:category>
          <w:name w:val="General"/>
          <w:gallery w:val="placeholder"/>
        </w:category>
        <w:types>
          <w:type w:val="bbPlcHdr"/>
        </w:types>
        <w:behaviors>
          <w:behavior w:val="content"/>
        </w:behaviors>
        <w:guid w:val="{ADD6AAE6-E255-42B4-9943-779727534096}"/>
      </w:docPartPr>
      <w:docPartBody>
        <w:p w:rsidR="00150717" w:rsidRDefault="00150717" w:rsidP="00150717">
          <w:pPr>
            <w:pStyle w:val="0A6A4698138C4AF4961EC7E4C0DCF1E7"/>
          </w:pPr>
          <w:r w:rsidRPr="00C71207">
            <w:rPr>
              <w:rStyle w:val="PlaceholderText"/>
              <w:color w:val="FF0000"/>
              <w:sz w:val="20"/>
              <w:szCs w:val="20"/>
            </w:rPr>
            <w:t xml:space="preserve"> enter number</w:t>
          </w:r>
          <w:r>
            <w:rPr>
              <w:b/>
              <w:sz w:val="24"/>
              <w:szCs w:val="24"/>
            </w:rPr>
            <w:t xml:space="preserve"> </w:t>
          </w:r>
        </w:p>
      </w:docPartBody>
    </w:docPart>
    <w:docPart>
      <w:docPartPr>
        <w:name w:val="83C92FBC0A9A4FC39FC97ADA6EFB415F"/>
        <w:category>
          <w:name w:val="General"/>
          <w:gallery w:val="placeholder"/>
        </w:category>
        <w:types>
          <w:type w:val="bbPlcHdr"/>
        </w:types>
        <w:behaviors>
          <w:behavior w:val="content"/>
        </w:behaviors>
        <w:guid w:val="{E3CCA685-1AD0-4B79-A146-BDA9E6C487C8}"/>
      </w:docPartPr>
      <w:docPartBody>
        <w:p w:rsidR="00150717" w:rsidRDefault="00150717" w:rsidP="00150717">
          <w:pPr>
            <w:pStyle w:val="83C92FBC0A9A4FC39FC97ADA6EFB415F"/>
          </w:pPr>
          <w:r w:rsidRPr="00C71207">
            <w:rPr>
              <w:rStyle w:val="PlaceholderText"/>
              <w:color w:val="FF0000"/>
              <w:sz w:val="20"/>
              <w:szCs w:val="20"/>
            </w:rPr>
            <w:t xml:space="preserve"> enter number</w:t>
          </w:r>
          <w:r>
            <w:rPr>
              <w:b/>
              <w:sz w:val="24"/>
              <w:szCs w:val="24"/>
            </w:rPr>
            <w:t xml:space="preserve"> </w:t>
          </w:r>
        </w:p>
      </w:docPartBody>
    </w:docPart>
    <w:docPart>
      <w:docPartPr>
        <w:name w:val="F14F7AB633A94478BCC627A41D77E452"/>
        <w:category>
          <w:name w:val="General"/>
          <w:gallery w:val="placeholder"/>
        </w:category>
        <w:types>
          <w:type w:val="bbPlcHdr"/>
        </w:types>
        <w:behaviors>
          <w:behavior w:val="content"/>
        </w:behaviors>
        <w:guid w:val="{FAE834A4-120A-48BD-8E4E-D8B4B3E5C69F}"/>
      </w:docPartPr>
      <w:docPartBody>
        <w:p w:rsidR="00150717" w:rsidRDefault="00150717" w:rsidP="00150717">
          <w:pPr>
            <w:pStyle w:val="F14F7AB633A94478BCC627A41D77E452"/>
          </w:pPr>
          <w:r w:rsidRPr="00C71207">
            <w:rPr>
              <w:rStyle w:val="PlaceholderText"/>
              <w:color w:val="FF0000"/>
              <w:sz w:val="20"/>
              <w:szCs w:val="20"/>
            </w:rPr>
            <w:t xml:space="preserve"> enter number</w:t>
          </w:r>
          <w:r>
            <w:rPr>
              <w:b/>
              <w:sz w:val="24"/>
              <w:szCs w:val="24"/>
            </w:rPr>
            <w:t xml:space="preserve"> </w:t>
          </w:r>
        </w:p>
      </w:docPartBody>
    </w:docPart>
    <w:docPart>
      <w:docPartPr>
        <w:name w:val="D3FEEA93323C4E37B8A4A36FCD9C7E44"/>
        <w:category>
          <w:name w:val="General"/>
          <w:gallery w:val="placeholder"/>
        </w:category>
        <w:types>
          <w:type w:val="bbPlcHdr"/>
        </w:types>
        <w:behaviors>
          <w:behavior w:val="content"/>
        </w:behaviors>
        <w:guid w:val="{2B38DDB2-31A5-4E01-BF86-5C8B75BF7E86}"/>
      </w:docPartPr>
      <w:docPartBody>
        <w:p w:rsidR="00150717" w:rsidRDefault="00150717" w:rsidP="00150717">
          <w:pPr>
            <w:pStyle w:val="D3FEEA93323C4E37B8A4A36FCD9C7E44"/>
          </w:pPr>
          <w:r w:rsidRPr="00C71207">
            <w:rPr>
              <w:rStyle w:val="PlaceholderText"/>
              <w:color w:val="FF0000"/>
              <w:sz w:val="20"/>
              <w:szCs w:val="20"/>
            </w:rPr>
            <w:t xml:space="preserve"> enter number</w:t>
          </w:r>
          <w:r>
            <w:rPr>
              <w:b/>
              <w:sz w:val="24"/>
              <w:szCs w:val="24"/>
            </w:rPr>
            <w:t xml:space="preserve"> </w:t>
          </w:r>
        </w:p>
      </w:docPartBody>
    </w:docPart>
    <w:docPart>
      <w:docPartPr>
        <w:name w:val="A949AD74752C492DA3E7E220464CEDF1"/>
        <w:category>
          <w:name w:val="General"/>
          <w:gallery w:val="placeholder"/>
        </w:category>
        <w:types>
          <w:type w:val="bbPlcHdr"/>
        </w:types>
        <w:behaviors>
          <w:behavior w:val="content"/>
        </w:behaviors>
        <w:guid w:val="{B531B9BE-2132-4228-A5D0-90A881D51816}"/>
      </w:docPartPr>
      <w:docPartBody>
        <w:p w:rsidR="00150717" w:rsidRDefault="00150717" w:rsidP="00150717">
          <w:pPr>
            <w:pStyle w:val="A949AD74752C492DA3E7E220464CEDF1"/>
          </w:pPr>
          <w:r w:rsidRPr="00C71207">
            <w:rPr>
              <w:rStyle w:val="PlaceholderText"/>
              <w:color w:val="FF0000"/>
              <w:sz w:val="20"/>
              <w:szCs w:val="20"/>
            </w:rPr>
            <w:t xml:space="preserve"> enter number</w:t>
          </w:r>
          <w:r>
            <w:rPr>
              <w:b/>
              <w:sz w:val="24"/>
              <w:szCs w:val="24"/>
            </w:rPr>
            <w:t xml:space="preserve"> </w:t>
          </w:r>
        </w:p>
      </w:docPartBody>
    </w:docPart>
    <w:docPart>
      <w:docPartPr>
        <w:name w:val="FCED70551354411FB1694BD2FA895052"/>
        <w:category>
          <w:name w:val="General"/>
          <w:gallery w:val="placeholder"/>
        </w:category>
        <w:types>
          <w:type w:val="bbPlcHdr"/>
        </w:types>
        <w:behaviors>
          <w:behavior w:val="content"/>
        </w:behaviors>
        <w:guid w:val="{CCD99EBA-FA6B-49B6-A33B-553FDE9C40C5}"/>
      </w:docPartPr>
      <w:docPartBody>
        <w:p w:rsidR="00150717" w:rsidRDefault="00150717" w:rsidP="00150717">
          <w:pPr>
            <w:pStyle w:val="FCED70551354411FB1694BD2FA895052"/>
          </w:pPr>
          <w:r w:rsidRPr="00C71207">
            <w:rPr>
              <w:rStyle w:val="PlaceholderText"/>
              <w:color w:val="FF0000"/>
              <w:sz w:val="20"/>
              <w:szCs w:val="20"/>
            </w:rPr>
            <w:t xml:space="preserve"> enter number</w:t>
          </w:r>
          <w:r>
            <w:rPr>
              <w:b/>
              <w:sz w:val="24"/>
              <w:szCs w:val="24"/>
            </w:rPr>
            <w:t xml:space="preserve"> </w:t>
          </w:r>
        </w:p>
      </w:docPartBody>
    </w:docPart>
    <w:docPart>
      <w:docPartPr>
        <w:name w:val="687CB255BC034030B4897EC0B41ED1A7"/>
        <w:category>
          <w:name w:val="General"/>
          <w:gallery w:val="placeholder"/>
        </w:category>
        <w:types>
          <w:type w:val="bbPlcHdr"/>
        </w:types>
        <w:behaviors>
          <w:behavior w:val="content"/>
        </w:behaviors>
        <w:guid w:val="{C5C3B396-6374-4CB4-BD73-AD1E552DCD85}"/>
      </w:docPartPr>
      <w:docPartBody>
        <w:p w:rsidR="00150717" w:rsidRDefault="00150717" w:rsidP="00150717">
          <w:pPr>
            <w:pStyle w:val="687CB255BC034030B4897EC0B41ED1A7"/>
          </w:pPr>
          <w:r w:rsidRPr="00C71207">
            <w:rPr>
              <w:rStyle w:val="PlaceholderText"/>
              <w:color w:val="FF0000"/>
              <w:sz w:val="20"/>
              <w:szCs w:val="20"/>
            </w:rPr>
            <w:t xml:space="preserve"> enter number</w:t>
          </w:r>
          <w:r>
            <w:rPr>
              <w:b/>
              <w:sz w:val="24"/>
              <w:szCs w:val="24"/>
            </w:rPr>
            <w:t xml:space="preserve"> </w:t>
          </w:r>
        </w:p>
      </w:docPartBody>
    </w:docPart>
    <w:docPart>
      <w:docPartPr>
        <w:name w:val="CC3A66764AAC4171A6136844E36D03F7"/>
        <w:category>
          <w:name w:val="General"/>
          <w:gallery w:val="placeholder"/>
        </w:category>
        <w:types>
          <w:type w:val="bbPlcHdr"/>
        </w:types>
        <w:behaviors>
          <w:behavior w:val="content"/>
        </w:behaviors>
        <w:guid w:val="{BC5363E0-3A24-47C4-9D1E-E3CD9E21D45A}"/>
      </w:docPartPr>
      <w:docPartBody>
        <w:p w:rsidR="00150717" w:rsidRDefault="00150717" w:rsidP="00150717">
          <w:pPr>
            <w:pStyle w:val="CC3A66764AAC4171A6136844E36D03F7"/>
          </w:pPr>
          <w:r w:rsidRPr="00C71207">
            <w:rPr>
              <w:rStyle w:val="PlaceholderText"/>
              <w:color w:val="FF0000"/>
              <w:sz w:val="20"/>
              <w:szCs w:val="20"/>
            </w:rPr>
            <w:t xml:space="preserve"> enter number</w:t>
          </w:r>
          <w:r>
            <w:rPr>
              <w:b/>
              <w:sz w:val="24"/>
              <w:szCs w:val="24"/>
            </w:rPr>
            <w:t xml:space="preserve"> </w:t>
          </w:r>
        </w:p>
      </w:docPartBody>
    </w:docPart>
    <w:docPart>
      <w:docPartPr>
        <w:name w:val="7CFF0535387B47A3A772D5935756A7E5"/>
        <w:category>
          <w:name w:val="General"/>
          <w:gallery w:val="placeholder"/>
        </w:category>
        <w:types>
          <w:type w:val="bbPlcHdr"/>
        </w:types>
        <w:behaviors>
          <w:behavior w:val="content"/>
        </w:behaviors>
        <w:guid w:val="{B79B2372-F803-4176-B35E-28635A103837}"/>
      </w:docPartPr>
      <w:docPartBody>
        <w:p w:rsidR="00150717" w:rsidRDefault="00150717" w:rsidP="00150717">
          <w:pPr>
            <w:pStyle w:val="7CFF0535387B47A3A772D5935756A7E5"/>
          </w:pPr>
          <w:r w:rsidRPr="00C71207">
            <w:rPr>
              <w:rStyle w:val="PlaceholderText"/>
              <w:color w:val="FF0000"/>
              <w:sz w:val="20"/>
              <w:szCs w:val="20"/>
            </w:rPr>
            <w:t xml:space="preserve"> enter number</w:t>
          </w:r>
          <w:r>
            <w:rPr>
              <w:b/>
              <w:sz w:val="24"/>
              <w:szCs w:val="24"/>
            </w:rPr>
            <w:t xml:space="preserve"> </w:t>
          </w:r>
        </w:p>
      </w:docPartBody>
    </w:docPart>
    <w:docPart>
      <w:docPartPr>
        <w:name w:val="112E9A6F4F8D4D2AA02898B09AFAA829"/>
        <w:category>
          <w:name w:val="General"/>
          <w:gallery w:val="placeholder"/>
        </w:category>
        <w:types>
          <w:type w:val="bbPlcHdr"/>
        </w:types>
        <w:behaviors>
          <w:behavior w:val="content"/>
        </w:behaviors>
        <w:guid w:val="{96F949D8-8AB0-4E2B-AE90-147D6F1A679D}"/>
      </w:docPartPr>
      <w:docPartBody>
        <w:p w:rsidR="00150717" w:rsidRDefault="00150717" w:rsidP="00150717">
          <w:pPr>
            <w:pStyle w:val="112E9A6F4F8D4D2AA02898B09AFAA829"/>
          </w:pPr>
          <w:r w:rsidRPr="00C71207">
            <w:rPr>
              <w:rStyle w:val="PlaceholderText"/>
              <w:color w:val="FF0000"/>
              <w:sz w:val="20"/>
              <w:szCs w:val="20"/>
            </w:rPr>
            <w:t xml:space="preserve"> enter number</w:t>
          </w:r>
          <w:r>
            <w:rPr>
              <w:b/>
              <w:sz w:val="24"/>
              <w:szCs w:val="24"/>
            </w:rPr>
            <w:t xml:space="preserve"> </w:t>
          </w:r>
        </w:p>
      </w:docPartBody>
    </w:docPart>
    <w:docPart>
      <w:docPartPr>
        <w:name w:val="769D67AF0706456EA6D4B0A57D4ED6BA"/>
        <w:category>
          <w:name w:val="General"/>
          <w:gallery w:val="placeholder"/>
        </w:category>
        <w:types>
          <w:type w:val="bbPlcHdr"/>
        </w:types>
        <w:behaviors>
          <w:behavior w:val="content"/>
        </w:behaviors>
        <w:guid w:val="{2DEE774D-F01A-4C96-84B2-8077C501E6F0}"/>
      </w:docPartPr>
      <w:docPartBody>
        <w:p w:rsidR="00150717" w:rsidRDefault="00150717" w:rsidP="00150717">
          <w:pPr>
            <w:pStyle w:val="769D67AF0706456EA6D4B0A57D4ED6BA"/>
          </w:pPr>
          <w:r w:rsidRPr="00C71207">
            <w:rPr>
              <w:rStyle w:val="PlaceholderText"/>
              <w:color w:val="FF0000"/>
              <w:sz w:val="20"/>
              <w:szCs w:val="20"/>
            </w:rPr>
            <w:t xml:space="preserve"> enter number</w:t>
          </w:r>
          <w:r>
            <w:rPr>
              <w:b/>
              <w:sz w:val="24"/>
              <w:szCs w:val="24"/>
            </w:rPr>
            <w:t xml:space="preserve"> </w:t>
          </w:r>
        </w:p>
      </w:docPartBody>
    </w:docPart>
    <w:docPart>
      <w:docPartPr>
        <w:name w:val="270F03495EE042C5B5DA8DC63655D67A"/>
        <w:category>
          <w:name w:val="General"/>
          <w:gallery w:val="placeholder"/>
        </w:category>
        <w:types>
          <w:type w:val="bbPlcHdr"/>
        </w:types>
        <w:behaviors>
          <w:behavior w:val="content"/>
        </w:behaviors>
        <w:guid w:val="{CE6F7902-1A4D-41A5-9E4C-83515D69DCAE}"/>
      </w:docPartPr>
      <w:docPartBody>
        <w:p w:rsidR="00150717" w:rsidRDefault="00150717" w:rsidP="00150717">
          <w:pPr>
            <w:pStyle w:val="270F03495EE042C5B5DA8DC63655D67A"/>
          </w:pPr>
          <w:r w:rsidRPr="00C71207">
            <w:rPr>
              <w:rStyle w:val="PlaceholderText"/>
              <w:color w:val="FF0000"/>
              <w:sz w:val="20"/>
              <w:szCs w:val="20"/>
            </w:rPr>
            <w:t xml:space="preserve"> enter number</w:t>
          </w:r>
          <w:r>
            <w:rPr>
              <w:b/>
              <w:sz w:val="24"/>
              <w:szCs w:val="24"/>
            </w:rPr>
            <w:t xml:space="preserve"> </w:t>
          </w:r>
        </w:p>
      </w:docPartBody>
    </w:docPart>
    <w:docPart>
      <w:docPartPr>
        <w:name w:val="8E1CD5A9F4A24E74A1AD182A5E8EB56C"/>
        <w:category>
          <w:name w:val="General"/>
          <w:gallery w:val="placeholder"/>
        </w:category>
        <w:types>
          <w:type w:val="bbPlcHdr"/>
        </w:types>
        <w:behaviors>
          <w:behavior w:val="content"/>
        </w:behaviors>
        <w:guid w:val="{324F61BC-FA95-42F1-8A43-DEEE7520C1B8}"/>
      </w:docPartPr>
      <w:docPartBody>
        <w:p w:rsidR="00150717" w:rsidRDefault="00150717" w:rsidP="00150717">
          <w:pPr>
            <w:pStyle w:val="8E1CD5A9F4A24E74A1AD182A5E8EB56C"/>
          </w:pPr>
          <w:r w:rsidRPr="00C71207">
            <w:rPr>
              <w:rStyle w:val="PlaceholderText"/>
              <w:color w:val="FF0000"/>
              <w:sz w:val="20"/>
              <w:szCs w:val="20"/>
            </w:rPr>
            <w:t xml:space="preserve"> enter number</w:t>
          </w:r>
          <w:r>
            <w:rPr>
              <w:b/>
              <w:sz w:val="24"/>
              <w:szCs w:val="24"/>
            </w:rPr>
            <w:t xml:space="preserve"> </w:t>
          </w:r>
        </w:p>
      </w:docPartBody>
    </w:docPart>
    <w:docPart>
      <w:docPartPr>
        <w:name w:val="D99980FE152A49929F6AA7A723375F30"/>
        <w:category>
          <w:name w:val="General"/>
          <w:gallery w:val="placeholder"/>
        </w:category>
        <w:types>
          <w:type w:val="bbPlcHdr"/>
        </w:types>
        <w:behaviors>
          <w:behavior w:val="content"/>
        </w:behaviors>
        <w:guid w:val="{AB73E5BF-6B40-4C45-B0FE-E4D8E517EA8E}"/>
      </w:docPartPr>
      <w:docPartBody>
        <w:p w:rsidR="00150717" w:rsidRDefault="00150717" w:rsidP="00150717">
          <w:pPr>
            <w:pStyle w:val="D99980FE152A49929F6AA7A723375F30"/>
          </w:pPr>
          <w:r w:rsidRPr="00C71207">
            <w:rPr>
              <w:rStyle w:val="PlaceholderText"/>
              <w:color w:val="FF0000"/>
              <w:sz w:val="20"/>
              <w:szCs w:val="20"/>
            </w:rPr>
            <w:t xml:space="preserve"> enter number</w:t>
          </w:r>
          <w:r>
            <w:rPr>
              <w:b/>
              <w:sz w:val="24"/>
              <w:szCs w:val="24"/>
            </w:rPr>
            <w:t xml:space="preserve"> </w:t>
          </w:r>
        </w:p>
      </w:docPartBody>
    </w:docPart>
    <w:docPart>
      <w:docPartPr>
        <w:name w:val="AD3A0428C92D477FA75F062B55F51791"/>
        <w:category>
          <w:name w:val="General"/>
          <w:gallery w:val="placeholder"/>
        </w:category>
        <w:types>
          <w:type w:val="bbPlcHdr"/>
        </w:types>
        <w:behaviors>
          <w:behavior w:val="content"/>
        </w:behaviors>
        <w:guid w:val="{3B062B9C-2006-4197-957F-0AA5253AC69B}"/>
      </w:docPartPr>
      <w:docPartBody>
        <w:p w:rsidR="00150717" w:rsidRDefault="00150717" w:rsidP="00150717">
          <w:pPr>
            <w:pStyle w:val="AD3A0428C92D477FA75F062B55F51791"/>
          </w:pPr>
          <w:r w:rsidRPr="00C71207">
            <w:rPr>
              <w:rStyle w:val="PlaceholderText"/>
              <w:color w:val="FF0000"/>
              <w:sz w:val="20"/>
              <w:szCs w:val="20"/>
            </w:rPr>
            <w:t xml:space="preserve"> enter number</w:t>
          </w:r>
          <w:r>
            <w:rPr>
              <w:b/>
              <w:sz w:val="24"/>
              <w:szCs w:val="24"/>
            </w:rPr>
            <w:t xml:space="preserve"> </w:t>
          </w:r>
        </w:p>
      </w:docPartBody>
    </w:docPart>
    <w:docPart>
      <w:docPartPr>
        <w:name w:val="E421FFF051D74E49ACAC16E4AEBFBA10"/>
        <w:category>
          <w:name w:val="General"/>
          <w:gallery w:val="placeholder"/>
        </w:category>
        <w:types>
          <w:type w:val="bbPlcHdr"/>
        </w:types>
        <w:behaviors>
          <w:behavior w:val="content"/>
        </w:behaviors>
        <w:guid w:val="{AC77004F-8BAD-4AD6-B49C-7EB9744F2DDC}"/>
      </w:docPartPr>
      <w:docPartBody>
        <w:p w:rsidR="00150717" w:rsidRDefault="00150717" w:rsidP="00150717">
          <w:pPr>
            <w:pStyle w:val="E421FFF051D74E49ACAC16E4AEBFBA10"/>
          </w:pPr>
          <w:r w:rsidRPr="00C71207">
            <w:rPr>
              <w:rStyle w:val="PlaceholderText"/>
              <w:color w:val="FF0000"/>
              <w:sz w:val="20"/>
              <w:szCs w:val="20"/>
            </w:rPr>
            <w:t xml:space="preserve"> enter number</w:t>
          </w:r>
          <w:r>
            <w:rPr>
              <w:b/>
              <w:sz w:val="24"/>
              <w:szCs w:val="24"/>
            </w:rPr>
            <w:t xml:space="preserve"> </w:t>
          </w:r>
        </w:p>
      </w:docPartBody>
    </w:docPart>
    <w:docPart>
      <w:docPartPr>
        <w:name w:val="963767D3F0E94C4C969438CE7CDB0625"/>
        <w:category>
          <w:name w:val="General"/>
          <w:gallery w:val="placeholder"/>
        </w:category>
        <w:types>
          <w:type w:val="bbPlcHdr"/>
        </w:types>
        <w:behaviors>
          <w:behavior w:val="content"/>
        </w:behaviors>
        <w:guid w:val="{5801B2BB-8F94-4250-B595-7EC80B785708}"/>
      </w:docPartPr>
      <w:docPartBody>
        <w:p w:rsidR="00150717" w:rsidRDefault="00150717" w:rsidP="00150717">
          <w:pPr>
            <w:pStyle w:val="963767D3F0E94C4C969438CE7CDB0625"/>
          </w:pPr>
          <w:r w:rsidRPr="00C71207">
            <w:rPr>
              <w:rStyle w:val="PlaceholderText"/>
              <w:color w:val="FF0000"/>
              <w:sz w:val="20"/>
              <w:szCs w:val="20"/>
            </w:rPr>
            <w:t xml:space="preserve"> enter number</w:t>
          </w:r>
          <w:r>
            <w:rPr>
              <w:b/>
              <w:sz w:val="24"/>
              <w:szCs w:val="24"/>
            </w:rPr>
            <w:t xml:space="preserve"> </w:t>
          </w:r>
        </w:p>
      </w:docPartBody>
    </w:docPart>
    <w:docPart>
      <w:docPartPr>
        <w:name w:val="4ACFF20B5FBA4E6F9F6EBD73835BF925"/>
        <w:category>
          <w:name w:val="General"/>
          <w:gallery w:val="placeholder"/>
        </w:category>
        <w:types>
          <w:type w:val="bbPlcHdr"/>
        </w:types>
        <w:behaviors>
          <w:behavior w:val="content"/>
        </w:behaviors>
        <w:guid w:val="{001985B4-BBFC-43C0-95CF-4F740C84FFF2}"/>
      </w:docPartPr>
      <w:docPartBody>
        <w:p w:rsidR="00150717" w:rsidRDefault="00150717" w:rsidP="00150717">
          <w:pPr>
            <w:pStyle w:val="4ACFF20B5FBA4E6F9F6EBD73835BF925"/>
          </w:pPr>
          <w:r w:rsidRPr="00C71207">
            <w:rPr>
              <w:rStyle w:val="PlaceholderText"/>
              <w:color w:val="FF0000"/>
              <w:sz w:val="20"/>
              <w:szCs w:val="20"/>
            </w:rPr>
            <w:t xml:space="preserve"> enter number</w:t>
          </w:r>
          <w:r>
            <w:rPr>
              <w:b/>
              <w:sz w:val="24"/>
              <w:szCs w:val="24"/>
            </w:rPr>
            <w:t xml:space="preserve"> </w:t>
          </w:r>
        </w:p>
      </w:docPartBody>
    </w:docPart>
    <w:docPart>
      <w:docPartPr>
        <w:name w:val="7F98BDAB776B4F77B7ECE74BBC576C6E"/>
        <w:category>
          <w:name w:val="General"/>
          <w:gallery w:val="placeholder"/>
        </w:category>
        <w:types>
          <w:type w:val="bbPlcHdr"/>
        </w:types>
        <w:behaviors>
          <w:behavior w:val="content"/>
        </w:behaviors>
        <w:guid w:val="{F78ADCBB-ADFA-4BC8-A106-B845369B3462}"/>
      </w:docPartPr>
      <w:docPartBody>
        <w:p w:rsidR="00150717" w:rsidRDefault="00150717" w:rsidP="00150717">
          <w:pPr>
            <w:pStyle w:val="7F98BDAB776B4F77B7ECE74BBC576C6E"/>
          </w:pPr>
          <w:r w:rsidRPr="00C71207">
            <w:rPr>
              <w:rStyle w:val="PlaceholderText"/>
              <w:color w:val="FF0000"/>
              <w:sz w:val="20"/>
              <w:szCs w:val="20"/>
            </w:rPr>
            <w:t xml:space="preserve"> enter number</w:t>
          </w:r>
          <w:r>
            <w:rPr>
              <w:b/>
              <w:sz w:val="24"/>
              <w:szCs w:val="24"/>
            </w:rPr>
            <w:t xml:space="preserve"> </w:t>
          </w:r>
        </w:p>
      </w:docPartBody>
    </w:docPart>
    <w:docPart>
      <w:docPartPr>
        <w:name w:val="F59CE4F1AE264CBEA05775DEFD03AF54"/>
        <w:category>
          <w:name w:val="General"/>
          <w:gallery w:val="placeholder"/>
        </w:category>
        <w:types>
          <w:type w:val="bbPlcHdr"/>
        </w:types>
        <w:behaviors>
          <w:behavior w:val="content"/>
        </w:behaviors>
        <w:guid w:val="{C662C48C-1E80-4FE2-8681-F1982641D1FC}"/>
      </w:docPartPr>
      <w:docPartBody>
        <w:p w:rsidR="00150717" w:rsidRDefault="00150717" w:rsidP="00150717">
          <w:pPr>
            <w:pStyle w:val="F59CE4F1AE264CBEA05775DEFD03AF54"/>
          </w:pPr>
          <w:r w:rsidRPr="00C71207">
            <w:rPr>
              <w:rStyle w:val="PlaceholderText"/>
              <w:color w:val="FF0000"/>
              <w:sz w:val="20"/>
              <w:szCs w:val="20"/>
            </w:rPr>
            <w:t xml:space="preserve"> enter number</w:t>
          </w:r>
          <w:r>
            <w:rPr>
              <w:b/>
              <w:sz w:val="24"/>
              <w:szCs w:val="24"/>
            </w:rPr>
            <w:t xml:space="preserve"> </w:t>
          </w:r>
        </w:p>
      </w:docPartBody>
    </w:docPart>
    <w:docPart>
      <w:docPartPr>
        <w:name w:val="51914C120D174432908D8900917FCA9D"/>
        <w:category>
          <w:name w:val="General"/>
          <w:gallery w:val="placeholder"/>
        </w:category>
        <w:types>
          <w:type w:val="bbPlcHdr"/>
        </w:types>
        <w:behaviors>
          <w:behavior w:val="content"/>
        </w:behaviors>
        <w:guid w:val="{3FA46CFA-1FA5-4FB7-A254-1ECCAD94918E}"/>
      </w:docPartPr>
      <w:docPartBody>
        <w:p w:rsidR="00150717" w:rsidRDefault="00150717" w:rsidP="00150717">
          <w:pPr>
            <w:pStyle w:val="51914C120D174432908D8900917FCA9D"/>
          </w:pPr>
          <w:r w:rsidRPr="00C71207">
            <w:rPr>
              <w:rStyle w:val="PlaceholderText"/>
              <w:color w:val="FF0000"/>
              <w:sz w:val="20"/>
              <w:szCs w:val="20"/>
            </w:rPr>
            <w:t xml:space="preserve"> enter number</w:t>
          </w:r>
          <w:r>
            <w:rPr>
              <w:b/>
              <w:sz w:val="24"/>
              <w:szCs w:val="24"/>
            </w:rPr>
            <w:t xml:space="preserve"> </w:t>
          </w:r>
        </w:p>
      </w:docPartBody>
    </w:docPart>
    <w:docPart>
      <w:docPartPr>
        <w:name w:val="3E09F5E3B5F5462D9AAED8E0E11A08C8"/>
        <w:category>
          <w:name w:val="General"/>
          <w:gallery w:val="placeholder"/>
        </w:category>
        <w:types>
          <w:type w:val="bbPlcHdr"/>
        </w:types>
        <w:behaviors>
          <w:behavior w:val="content"/>
        </w:behaviors>
        <w:guid w:val="{B6D9F1AB-8810-4B3F-9006-CBF544167410}"/>
      </w:docPartPr>
      <w:docPartBody>
        <w:p w:rsidR="00150717" w:rsidRDefault="00150717" w:rsidP="00150717">
          <w:pPr>
            <w:pStyle w:val="3E09F5E3B5F5462D9AAED8E0E11A08C8"/>
          </w:pPr>
          <w:r w:rsidRPr="00C71207">
            <w:rPr>
              <w:rStyle w:val="PlaceholderText"/>
              <w:color w:val="FF0000"/>
              <w:sz w:val="20"/>
              <w:szCs w:val="20"/>
            </w:rPr>
            <w:t xml:space="preserve"> enter number</w:t>
          </w:r>
          <w:r>
            <w:rPr>
              <w:b/>
              <w:sz w:val="24"/>
              <w:szCs w:val="24"/>
            </w:rPr>
            <w:t xml:space="preserve"> </w:t>
          </w:r>
        </w:p>
      </w:docPartBody>
    </w:docPart>
    <w:docPart>
      <w:docPartPr>
        <w:name w:val="A0BEB47BDB09439E9102C446DB76FBA2"/>
        <w:category>
          <w:name w:val="General"/>
          <w:gallery w:val="placeholder"/>
        </w:category>
        <w:types>
          <w:type w:val="bbPlcHdr"/>
        </w:types>
        <w:behaviors>
          <w:behavior w:val="content"/>
        </w:behaviors>
        <w:guid w:val="{62275B46-70CE-4EC3-B248-DB1C02A7DC9F}"/>
      </w:docPartPr>
      <w:docPartBody>
        <w:p w:rsidR="00150717" w:rsidRDefault="00150717" w:rsidP="00150717">
          <w:pPr>
            <w:pStyle w:val="A0BEB47BDB09439E9102C446DB76FBA2"/>
          </w:pPr>
          <w:r w:rsidRPr="00C71207">
            <w:rPr>
              <w:rStyle w:val="PlaceholderText"/>
              <w:color w:val="FF0000"/>
              <w:sz w:val="20"/>
              <w:szCs w:val="20"/>
            </w:rPr>
            <w:t xml:space="preserve"> enter number</w:t>
          </w:r>
          <w:r>
            <w:rPr>
              <w:b/>
              <w:sz w:val="24"/>
              <w:szCs w:val="24"/>
            </w:rPr>
            <w:t xml:space="preserve"> </w:t>
          </w:r>
        </w:p>
      </w:docPartBody>
    </w:docPart>
    <w:docPart>
      <w:docPartPr>
        <w:name w:val="603730DCA60D46399DCD72CBD74F70D8"/>
        <w:category>
          <w:name w:val="General"/>
          <w:gallery w:val="placeholder"/>
        </w:category>
        <w:types>
          <w:type w:val="bbPlcHdr"/>
        </w:types>
        <w:behaviors>
          <w:behavior w:val="content"/>
        </w:behaviors>
        <w:guid w:val="{7013B8DF-9D90-4DA0-810F-DC9350D14CE3}"/>
      </w:docPartPr>
      <w:docPartBody>
        <w:p w:rsidR="00150717" w:rsidRDefault="00150717" w:rsidP="00150717">
          <w:pPr>
            <w:pStyle w:val="603730DCA60D46399DCD72CBD74F70D8"/>
          </w:pPr>
          <w:r w:rsidRPr="00C71207">
            <w:rPr>
              <w:rStyle w:val="PlaceholderText"/>
              <w:color w:val="FF0000"/>
              <w:sz w:val="20"/>
              <w:szCs w:val="20"/>
            </w:rPr>
            <w:t xml:space="preserve"> enter number</w:t>
          </w:r>
          <w:r>
            <w:rPr>
              <w:b/>
              <w:sz w:val="24"/>
              <w:szCs w:val="24"/>
            </w:rPr>
            <w:t xml:space="preserve"> </w:t>
          </w:r>
        </w:p>
      </w:docPartBody>
    </w:docPart>
    <w:docPart>
      <w:docPartPr>
        <w:name w:val="F0CBC27FDC1B48049B157715571324A0"/>
        <w:category>
          <w:name w:val="General"/>
          <w:gallery w:val="placeholder"/>
        </w:category>
        <w:types>
          <w:type w:val="bbPlcHdr"/>
        </w:types>
        <w:behaviors>
          <w:behavior w:val="content"/>
        </w:behaviors>
        <w:guid w:val="{5634B695-4FA2-4E4E-B594-CD26D1AA06E0}"/>
      </w:docPartPr>
      <w:docPartBody>
        <w:p w:rsidR="00150717" w:rsidRDefault="00150717" w:rsidP="00150717">
          <w:pPr>
            <w:pStyle w:val="F0CBC27FDC1B48049B157715571324A0"/>
          </w:pPr>
          <w:r w:rsidRPr="00C71207">
            <w:rPr>
              <w:rStyle w:val="PlaceholderText"/>
              <w:color w:val="FF0000"/>
              <w:sz w:val="20"/>
              <w:szCs w:val="20"/>
            </w:rPr>
            <w:t xml:space="preserve"> enter number</w:t>
          </w:r>
          <w:r>
            <w:rPr>
              <w:b/>
              <w:sz w:val="24"/>
              <w:szCs w:val="24"/>
            </w:rPr>
            <w:t xml:space="preserve"> </w:t>
          </w:r>
        </w:p>
      </w:docPartBody>
    </w:docPart>
    <w:docPart>
      <w:docPartPr>
        <w:name w:val="57F41B27C23B4318BF6AE07F9F38A288"/>
        <w:category>
          <w:name w:val="General"/>
          <w:gallery w:val="placeholder"/>
        </w:category>
        <w:types>
          <w:type w:val="bbPlcHdr"/>
        </w:types>
        <w:behaviors>
          <w:behavior w:val="content"/>
        </w:behaviors>
        <w:guid w:val="{18468BB4-0629-4AF4-9029-56AF3A27C0F7}"/>
      </w:docPartPr>
      <w:docPartBody>
        <w:p w:rsidR="00150717" w:rsidRDefault="00150717" w:rsidP="00150717">
          <w:pPr>
            <w:pStyle w:val="57F41B27C23B4318BF6AE07F9F38A288"/>
          </w:pPr>
          <w:r w:rsidRPr="00C71207">
            <w:rPr>
              <w:rStyle w:val="PlaceholderText"/>
              <w:color w:val="FF0000"/>
              <w:sz w:val="20"/>
              <w:szCs w:val="20"/>
            </w:rPr>
            <w:t xml:space="preserve"> enter number</w:t>
          </w:r>
          <w:r>
            <w:rPr>
              <w:b/>
              <w:sz w:val="24"/>
              <w:szCs w:val="24"/>
            </w:rPr>
            <w:t xml:space="preserve"> </w:t>
          </w:r>
        </w:p>
      </w:docPartBody>
    </w:docPart>
    <w:docPart>
      <w:docPartPr>
        <w:name w:val="9F05E93CC62E4EEDA0CF25367AA8D384"/>
        <w:category>
          <w:name w:val="General"/>
          <w:gallery w:val="placeholder"/>
        </w:category>
        <w:types>
          <w:type w:val="bbPlcHdr"/>
        </w:types>
        <w:behaviors>
          <w:behavior w:val="content"/>
        </w:behaviors>
        <w:guid w:val="{84D0A55B-0B80-40A7-8F8E-22A11D9D5DC3}"/>
      </w:docPartPr>
      <w:docPartBody>
        <w:p w:rsidR="00150717" w:rsidRDefault="00150717" w:rsidP="00150717">
          <w:pPr>
            <w:pStyle w:val="9F05E93CC62E4EEDA0CF25367AA8D384"/>
          </w:pPr>
          <w:r w:rsidRPr="00C71207">
            <w:rPr>
              <w:rStyle w:val="PlaceholderText"/>
              <w:color w:val="FF0000"/>
              <w:sz w:val="20"/>
              <w:szCs w:val="20"/>
            </w:rPr>
            <w:t xml:space="preserve"> enter number</w:t>
          </w:r>
          <w:r>
            <w:rPr>
              <w:b/>
              <w:sz w:val="24"/>
              <w:szCs w:val="24"/>
            </w:rPr>
            <w:t xml:space="preserve"> </w:t>
          </w:r>
        </w:p>
      </w:docPartBody>
    </w:docPart>
    <w:docPart>
      <w:docPartPr>
        <w:name w:val="E873050C535C47CE9C18DDBF87D81A87"/>
        <w:category>
          <w:name w:val="General"/>
          <w:gallery w:val="placeholder"/>
        </w:category>
        <w:types>
          <w:type w:val="bbPlcHdr"/>
        </w:types>
        <w:behaviors>
          <w:behavior w:val="content"/>
        </w:behaviors>
        <w:guid w:val="{737D9D04-1418-4D7E-960E-4A86D97D70FA}"/>
      </w:docPartPr>
      <w:docPartBody>
        <w:p w:rsidR="00150717" w:rsidRDefault="00150717" w:rsidP="00150717">
          <w:pPr>
            <w:pStyle w:val="E873050C535C47CE9C18DDBF87D81A87"/>
          </w:pPr>
          <w:r w:rsidRPr="00C71207">
            <w:rPr>
              <w:rStyle w:val="PlaceholderText"/>
              <w:color w:val="FF0000"/>
              <w:sz w:val="20"/>
              <w:szCs w:val="20"/>
            </w:rPr>
            <w:t xml:space="preserve"> enter number</w:t>
          </w:r>
          <w:r>
            <w:rPr>
              <w:b/>
              <w:sz w:val="24"/>
              <w:szCs w:val="24"/>
            </w:rPr>
            <w:t xml:space="preserve"> </w:t>
          </w:r>
        </w:p>
      </w:docPartBody>
    </w:docPart>
    <w:docPart>
      <w:docPartPr>
        <w:name w:val="20BBEEAD04F541A3A2F46858154909B5"/>
        <w:category>
          <w:name w:val="General"/>
          <w:gallery w:val="placeholder"/>
        </w:category>
        <w:types>
          <w:type w:val="bbPlcHdr"/>
        </w:types>
        <w:behaviors>
          <w:behavior w:val="content"/>
        </w:behaviors>
        <w:guid w:val="{C996A260-DEA3-4E81-9B80-C13C026B6A8E}"/>
      </w:docPartPr>
      <w:docPartBody>
        <w:p w:rsidR="00150717" w:rsidRDefault="00150717" w:rsidP="00150717">
          <w:pPr>
            <w:pStyle w:val="20BBEEAD04F541A3A2F46858154909B5"/>
          </w:pPr>
          <w:r w:rsidRPr="00C71207">
            <w:rPr>
              <w:rStyle w:val="PlaceholderText"/>
              <w:color w:val="FF0000"/>
              <w:sz w:val="20"/>
              <w:szCs w:val="20"/>
            </w:rPr>
            <w:t xml:space="preserve"> enter number</w:t>
          </w:r>
          <w:r>
            <w:rPr>
              <w:b/>
              <w:sz w:val="24"/>
              <w:szCs w:val="24"/>
            </w:rPr>
            <w:t xml:space="preserve"> </w:t>
          </w:r>
        </w:p>
      </w:docPartBody>
    </w:docPart>
    <w:docPart>
      <w:docPartPr>
        <w:name w:val="FEDB5803B8C543DFAA2B81E93C7D948C"/>
        <w:category>
          <w:name w:val="General"/>
          <w:gallery w:val="placeholder"/>
        </w:category>
        <w:types>
          <w:type w:val="bbPlcHdr"/>
        </w:types>
        <w:behaviors>
          <w:behavior w:val="content"/>
        </w:behaviors>
        <w:guid w:val="{96FE5A44-EE84-4B96-AB45-62277F792A78}"/>
      </w:docPartPr>
      <w:docPartBody>
        <w:p w:rsidR="00150717" w:rsidRDefault="00150717" w:rsidP="00150717">
          <w:pPr>
            <w:pStyle w:val="FEDB5803B8C543DFAA2B81E93C7D948C"/>
          </w:pPr>
          <w:r w:rsidRPr="00C71207">
            <w:rPr>
              <w:rStyle w:val="PlaceholderText"/>
              <w:color w:val="FF0000"/>
              <w:sz w:val="20"/>
              <w:szCs w:val="20"/>
            </w:rPr>
            <w:t xml:space="preserve"> enter number</w:t>
          </w:r>
          <w:r>
            <w:rPr>
              <w:b/>
              <w:sz w:val="24"/>
              <w:szCs w:val="24"/>
            </w:rPr>
            <w:t xml:space="preserve"> </w:t>
          </w:r>
        </w:p>
      </w:docPartBody>
    </w:docPart>
    <w:docPart>
      <w:docPartPr>
        <w:name w:val="CCD9099FE0B34244B7C43337FEB9FA3D"/>
        <w:category>
          <w:name w:val="General"/>
          <w:gallery w:val="placeholder"/>
        </w:category>
        <w:types>
          <w:type w:val="bbPlcHdr"/>
        </w:types>
        <w:behaviors>
          <w:behavior w:val="content"/>
        </w:behaviors>
        <w:guid w:val="{532A349A-547C-45F1-A8E7-67682D6B7F71}"/>
      </w:docPartPr>
      <w:docPartBody>
        <w:p w:rsidR="00150717" w:rsidRDefault="00150717" w:rsidP="00150717">
          <w:pPr>
            <w:pStyle w:val="CCD9099FE0B34244B7C43337FEB9FA3D"/>
          </w:pPr>
          <w:r w:rsidRPr="00C71207">
            <w:rPr>
              <w:rStyle w:val="PlaceholderText"/>
              <w:color w:val="FF0000"/>
              <w:sz w:val="20"/>
              <w:szCs w:val="20"/>
            </w:rPr>
            <w:t xml:space="preserve"> enter number</w:t>
          </w:r>
          <w:r>
            <w:rPr>
              <w:b/>
              <w:sz w:val="24"/>
              <w:szCs w:val="24"/>
            </w:rPr>
            <w:t xml:space="preserve"> </w:t>
          </w:r>
        </w:p>
      </w:docPartBody>
    </w:docPart>
    <w:docPart>
      <w:docPartPr>
        <w:name w:val="05E7FDDB9AC04DFBA89319378B3728C1"/>
        <w:category>
          <w:name w:val="General"/>
          <w:gallery w:val="placeholder"/>
        </w:category>
        <w:types>
          <w:type w:val="bbPlcHdr"/>
        </w:types>
        <w:behaviors>
          <w:behavior w:val="content"/>
        </w:behaviors>
        <w:guid w:val="{64653DF8-AB36-49C5-BB2E-CC946D6D7960}"/>
      </w:docPartPr>
      <w:docPartBody>
        <w:p w:rsidR="00150717" w:rsidRDefault="00150717" w:rsidP="00150717">
          <w:pPr>
            <w:pStyle w:val="05E7FDDB9AC04DFBA89319378B3728C1"/>
          </w:pPr>
          <w:r w:rsidRPr="00C71207">
            <w:rPr>
              <w:rStyle w:val="PlaceholderText"/>
              <w:color w:val="FF0000"/>
              <w:sz w:val="20"/>
              <w:szCs w:val="20"/>
            </w:rPr>
            <w:t xml:space="preserve"> enter number</w:t>
          </w:r>
          <w:r>
            <w:rPr>
              <w:b/>
              <w:sz w:val="24"/>
              <w:szCs w:val="24"/>
            </w:rPr>
            <w:t xml:space="preserve"> </w:t>
          </w:r>
        </w:p>
      </w:docPartBody>
    </w:docPart>
    <w:docPart>
      <w:docPartPr>
        <w:name w:val="9AD7ADC1848241539262C79881FC1788"/>
        <w:category>
          <w:name w:val="General"/>
          <w:gallery w:val="placeholder"/>
        </w:category>
        <w:types>
          <w:type w:val="bbPlcHdr"/>
        </w:types>
        <w:behaviors>
          <w:behavior w:val="content"/>
        </w:behaviors>
        <w:guid w:val="{584FAA90-CDB6-4341-9314-22A3BD83E9E8}"/>
      </w:docPartPr>
      <w:docPartBody>
        <w:p w:rsidR="00150717" w:rsidRDefault="00150717" w:rsidP="00150717">
          <w:pPr>
            <w:pStyle w:val="9AD7ADC1848241539262C79881FC1788"/>
          </w:pPr>
          <w:r w:rsidRPr="00C71207">
            <w:rPr>
              <w:rStyle w:val="PlaceholderText"/>
              <w:color w:val="FF0000"/>
              <w:sz w:val="20"/>
              <w:szCs w:val="20"/>
            </w:rPr>
            <w:t xml:space="preserve"> enter number</w:t>
          </w:r>
          <w:r>
            <w:rPr>
              <w:b/>
              <w:sz w:val="24"/>
              <w:szCs w:val="24"/>
            </w:rPr>
            <w:t xml:space="preserve"> </w:t>
          </w:r>
        </w:p>
      </w:docPartBody>
    </w:docPart>
    <w:docPart>
      <w:docPartPr>
        <w:name w:val="D9F231ED25864E55A6EC321A931873B5"/>
        <w:category>
          <w:name w:val="General"/>
          <w:gallery w:val="placeholder"/>
        </w:category>
        <w:types>
          <w:type w:val="bbPlcHdr"/>
        </w:types>
        <w:behaviors>
          <w:behavior w:val="content"/>
        </w:behaviors>
        <w:guid w:val="{199D4E3B-9B30-48F8-91E4-4BE15E07A870}"/>
      </w:docPartPr>
      <w:docPartBody>
        <w:p w:rsidR="00150717" w:rsidRDefault="00150717" w:rsidP="00150717">
          <w:pPr>
            <w:pStyle w:val="D9F231ED25864E55A6EC321A931873B5"/>
          </w:pPr>
          <w:r w:rsidRPr="00C71207">
            <w:rPr>
              <w:rStyle w:val="PlaceholderText"/>
              <w:color w:val="FF0000"/>
              <w:sz w:val="20"/>
              <w:szCs w:val="20"/>
            </w:rPr>
            <w:t xml:space="preserve"> enter number</w:t>
          </w:r>
          <w:r>
            <w:rPr>
              <w:b/>
              <w:sz w:val="24"/>
              <w:szCs w:val="24"/>
            </w:rPr>
            <w:t xml:space="preserve"> </w:t>
          </w:r>
        </w:p>
      </w:docPartBody>
    </w:docPart>
    <w:docPart>
      <w:docPartPr>
        <w:name w:val="D861E0BDF0694BA3A8CCB9EB80A54ACF"/>
        <w:category>
          <w:name w:val="General"/>
          <w:gallery w:val="placeholder"/>
        </w:category>
        <w:types>
          <w:type w:val="bbPlcHdr"/>
        </w:types>
        <w:behaviors>
          <w:behavior w:val="content"/>
        </w:behaviors>
        <w:guid w:val="{6953AA4D-6A48-4CA7-BC0D-3B131B70E184}"/>
      </w:docPartPr>
      <w:docPartBody>
        <w:p w:rsidR="00150717" w:rsidRDefault="00150717" w:rsidP="00150717">
          <w:pPr>
            <w:pStyle w:val="D861E0BDF0694BA3A8CCB9EB80A54ACF"/>
          </w:pPr>
          <w:r w:rsidRPr="00C71207">
            <w:rPr>
              <w:rStyle w:val="PlaceholderText"/>
              <w:color w:val="FF0000"/>
              <w:sz w:val="20"/>
              <w:szCs w:val="20"/>
            </w:rPr>
            <w:t xml:space="preserve"> enter number</w:t>
          </w:r>
          <w:r>
            <w:rPr>
              <w:b/>
              <w:sz w:val="24"/>
              <w:szCs w:val="24"/>
            </w:rPr>
            <w:t xml:space="preserve"> </w:t>
          </w:r>
        </w:p>
      </w:docPartBody>
    </w:docPart>
    <w:docPart>
      <w:docPartPr>
        <w:name w:val="6F3257DA9B174B5D89F5BA9D61F2E3CA"/>
        <w:category>
          <w:name w:val="General"/>
          <w:gallery w:val="placeholder"/>
        </w:category>
        <w:types>
          <w:type w:val="bbPlcHdr"/>
        </w:types>
        <w:behaviors>
          <w:behavior w:val="content"/>
        </w:behaviors>
        <w:guid w:val="{AC03AC50-0A24-437F-9BD0-80443BB439B9}"/>
      </w:docPartPr>
      <w:docPartBody>
        <w:p w:rsidR="00150717" w:rsidRDefault="00150717" w:rsidP="00150717">
          <w:pPr>
            <w:pStyle w:val="6F3257DA9B174B5D89F5BA9D61F2E3CA"/>
          </w:pPr>
          <w:r w:rsidRPr="00C71207">
            <w:rPr>
              <w:rStyle w:val="PlaceholderText"/>
              <w:color w:val="FF0000"/>
              <w:sz w:val="20"/>
              <w:szCs w:val="20"/>
            </w:rPr>
            <w:t xml:space="preserve"> enter number</w:t>
          </w:r>
          <w:r>
            <w:rPr>
              <w:b/>
              <w:sz w:val="24"/>
              <w:szCs w:val="24"/>
            </w:rPr>
            <w:t xml:space="preserve"> </w:t>
          </w:r>
        </w:p>
      </w:docPartBody>
    </w:docPart>
    <w:docPart>
      <w:docPartPr>
        <w:name w:val="9B73D35005504284A07A8066DE19F3C2"/>
        <w:category>
          <w:name w:val="General"/>
          <w:gallery w:val="placeholder"/>
        </w:category>
        <w:types>
          <w:type w:val="bbPlcHdr"/>
        </w:types>
        <w:behaviors>
          <w:behavior w:val="content"/>
        </w:behaviors>
        <w:guid w:val="{81D10361-0FFD-4EFD-8D79-4FAAAA609DC1}"/>
      </w:docPartPr>
      <w:docPartBody>
        <w:p w:rsidR="00150717" w:rsidRDefault="00150717" w:rsidP="00150717">
          <w:pPr>
            <w:pStyle w:val="9B73D35005504284A07A8066DE19F3C2"/>
          </w:pPr>
          <w:r w:rsidRPr="00C71207">
            <w:rPr>
              <w:rStyle w:val="PlaceholderText"/>
              <w:color w:val="FF0000"/>
              <w:sz w:val="20"/>
              <w:szCs w:val="20"/>
            </w:rPr>
            <w:t xml:space="preserve"> enter number</w:t>
          </w:r>
          <w:r>
            <w:rPr>
              <w:b/>
              <w:sz w:val="24"/>
              <w:szCs w:val="24"/>
            </w:rPr>
            <w:t xml:space="preserve"> </w:t>
          </w:r>
        </w:p>
      </w:docPartBody>
    </w:docPart>
    <w:docPart>
      <w:docPartPr>
        <w:name w:val="6C8861491EAC4F76A3567303D0284057"/>
        <w:category>
          <w:name w:val="General"/>
          <w:gallery w:val="placeholder"/>
        </w:category>
        <w:types>
          <w:type w:val="bbPlcHdr"/>
        </w:types>
        <w:behaviors>
          <w:behavior w:val="content"/>
        </w:behaviors>
        <w:guid w:val="{DC4CABFE-A930-4B9D-A74D-164EC42905E4}"/>
      </w:docPartPr>
      <w:docPartBody>
        <w:p w:rsidR="00150717" w:rsidRDefault="00150717" w:rsidP="00150717">
          <w:pPr>
            <w:pStyle w:val="6C8861491EAC4F76A3567303D0284057"/>
          </w:pPr>
          <w:r w:rsidRPr="00C71207">
            <w:rPr>
              <w:rStyle w:val="PlaceholderText"/>
              <w:color w:val="FF0000"/>
              <w:sz w:val="20"/>
              <w:szCs w:val="20"/>
            </w:rPr>
            <w:t xml:space="preserve"> enter number</w:t>
          </w:r>
          <w:r>
            <w:rPr>
              <w:b/>
              <w:sz w:val="24"/>
              <w:szCs w:val="24"/>
            </w:rPr>
            <w:t xml:space="preserve"> </w:t>
          </w:r>
        </w:p>
      </w:docPartBody>
    </w:docPart>
    <w:docPart>
      <w:docPartPr>
        <w:name w:val="B9915F9C522545689EA3B0FECA7C3490"/>
        <w:category>
          <w:name w:val="General"/>
          <w:gallery w:val="placeholder"/>
        </w:category>
        <w:types>
          <w:type w:val="bbPlcHdr"/>
        </w:types>
        <w:behaviors>
          <w:behavior w:val="content"/>
        </w:behaviors>
        <w:guid w:val="{74312E71-E738-4BB7-9BEE-43426024477D}"/>
      </w:docPartPr>
      <w:docPartBody>
        <w:p w:rsidR="00150717" w:rsidRDefault="00150717" w:rsidP="00150717">
          <w:pPr>
            <w:pStyle w:val="B9915F9C522545689EA3B0FECA7C3490"/>
          </w:pPr>
          <w:r w:rsidRPr="00C71207">
            <w:rPr>
              <w:rStyle w:val="PlaceholderText"/>
              <w:color w:val="FF0000"/>
              <w:sz w:val="20"/>
              <w:szCs w:val="20"/>
            </w:rPr>
            <w:t xml:space="preserve"> enter number</w:t>
          </w:r>
          <w:r>
            <w:rPr>
              <w:b/>
              <w:sz w:val="24"/>
              <w:szCs w:val="24"/>
            </w:rPr>
            <w:t xml:space="preserve"> </w:t>
          </w:r>
        </w:p>
      </w:docPartBody>
    </w:docPart>
    <w:docPart>
      <w:docPartPr>
        <w:name w:val="D21AF7F27D7440BD8EA3CA7BBD7744FB"/>
        <w:category>
          <w:name w:val="General"/>
          <w:gallery w:val="placeholder"/>
        </w:category>
        <w:types>
          <w:type w:val="bbPlcHdr"/>
        </w:types>
        <w:behaviors>
          <w:behavior w:val="content"/>
        </w:behaviors>
        <w:guid w:val="{3EB1E65D-618B-44B5-9DAD-83D7E0303A52}"/>
      </w:docPartPr>
      <w:docPartBody>
        <w:p w:rsidR="00150717" w:rsidRDefault="00150717" w:rsidP="00150717">
          <w:pPr>
            <w:pStyle w:val="D21AF7F27D7440BD8EA3CA7BBD7744FB"/>
          </w:pPr>
          <w:r w:rsidRPr="00C71207">
            <w:rPr>
              <w:rStyle w:val="PlaceholderText"/>
              <w:color w:val="FF0000"/>
              <w:sz w:val="20"/>
              <w:szCs w:val="20"/>
            </w:rPr>
            <w:t xml:space="preserve"> enter number</w:t>
          </w:r>
          <w:r>
            <w:rPr>
              <w:b/>
              <w:sz w:val="24"/>
              <w:szCs w:val="24"/>
            </w:rPr>
            <w:t xml:space="preserve"> </w:t>
          </w:r>
        </w:p>
      </w:docPartBody>
    </w:docPart>
    <w:docPart>
      <w:docPartPr>
        <w:name w:val="F8819476666848A981DCBC69F59579E2"/>
        <w:category>
          <w:name w:val="General"/>
          <w:gallery w:val="placeholder"/>
        </w:category>
        <w:types>
          <w:type w:val="bbPlcHdr"/>
        </w:types>
        <w:behaviors>
          <w:behavior w:val="content"/>
        </w:behaviors>
        <w:guid w:val="{65EC70DD-18E8-4884-A4DC-FC2428D9D095}"/>
      </w:docPartPr>
      <w:docPartBody>
        <w:p w:rsidR="00150717" w:rsidRDefault="00150717" w:rsidP="00150717">
          <w:pPr>
            <w:pStyle w:val="F8819476666848A981DCBC69F59579E2"/>
          </w:pPr>
          <w:r w:rsidRPr="00C71207">
            <w:rPr>
              <w:rStyle w:val="PlaceholderText"/>
              <w:color w:val="FF0000"/>
              <w:sz w:val="20"/>
              <w:szCs w:val="20"/>
            </w:rPr>
            <w:t xml:space="preserve"> enter number</w:t>
          </w:r>
          <w:r>
            <w:rPr>
              <w:b/>
              <w:sz w:val="24"/>
              <w:szCs w:val="24"/>
            </w:rPr>
            <w:t xml:space="preserve"> </w:t>
          </w:r>
        </w:p>
      </w:docPartBody>
    </w:docPart>
    <w:docPart>
      <w:docPartPr>
        <w:name w:val="EB4578465F0044D3B67EEC1FDACFA189"/>
        <w:category>
          <w:name w:val="General"/>
          <w:gallery w:val="placeholder"/>
        </w:category>
        <w:types>
          <w:type w:val="bbPlcHdr"/>
        </w:types>
        <w:behaviors>
          <w:behavior w:val="content"/>
        </w:behaviors>
        <w:guid w:val="{F0ED9BDE-2924-429D-B138-E7E6F701C99C}"/>
      </w:docPartPr>
      <w:docPartBody>
        <w:p w:rsidR="00150717" w:rsidRDefault="00150717" w:rsidP="00150717">
          <w:pPr>
            <w:pStyle w:val="EB4578465F0044D3B67EEC1FDACFA189"/>
          </w:pPr>
          <w:r w:rsidRPr="00C71207">
            <w:rPr>
              <w:rStyle w:val="PlaceholderText"/>
              <w:color w:val="FF0000"/>
              <w:sz w:val="20"/>
              <w:szCs w:val="20"/>
            </w:rPr>
            <w:t xml:space="preserve"> enter number</w:t>
          </w:r>
          <w:r>
            <w:rPr>
              <w:b/>
              <w:sz w:val="24"/>
              <w:szCs w:val="24"/>
            </w:rPr>
            <w:t xml:space="preserve"> </w:t>
          </w:r>
        </w:p>
      </w:docPartBody>
    </w:docPart>
    <w:docPart>
      <w:docPartPr>
        <w:name w:val="91D028CAD24142D3A590651F83F8FD14"/>
        <w:category>
          <w:name w:val="General"/>
          <w:gallery w:val="placeholder"/>
        </w:category>
        <w:types>
          <w:type w:val="bbPlcHdr"/>
        </w:types>
        <w:behaviors>
          <w:behavior w:val="content"/>
        </w:behaviors>
        <w:guid w:val="{2578771E-AC77-429C-A8DC-26B6B3260D91}"/>
      </w:docPartPr>
      <w:docPartBody>
        <w:p w:rsidR="00150717" w:rsidRDefault="00150717" w:rsidP="00150717">
          <w:pPr>
            <w:pStyle w:val="91D028CAD24142D3A590651F83F8FD14"/>
          </w:pPr>
          <w:r w:rsidRPr="00C71207">
            <w:rPr>
              <w:rStyle w:val="PlaceholderText"/>
              <w:color w:val="FF0000"/>
              <w:sz w:val="20"/>
              <w:szCs w:val="20"/>
            </w:rPr>
            <w:t xml:space="preserve"> enter number</w:t>
          </w:r>
          <w:r>
            <w:rPr>
              <w:b/>
              <w:sz w:val="24"/>
              <w:szCs w:val="24"/>
            </w:rPr>
            <w:t xml:space="preserve"> </w:t>
          </w:r>
        </w:p>
      </w:docPartBody>
    </w:docPart>
    <w:docPart>
      <w:docPartPr>
        <w:name w:val="78C147FF6DF8456A8F8E50264BAD4477"/>
        <w:category>
          <w:name w:val="General"/>
          <w:gallery w:val="placeholder"/>
        </w:category>
        <w:types>
          <w:type w:val="bbPlcHdr"/>
        </w:types>
        <w:behaviors>
          <w:behavior w:val="content"/>
        </w:behaviors>
        <w:guid w:val="{1FD3DA78-E187-4BEE-A989-474D0CBA7FBA}"/>
      </w:docPartPr>
      <w:docPartBody>
        <w:p w:rsidR="00150717" w:rsidRDefault="00150717" w:rsidP="00150717">
          <w:pPr>
            <w:pStyle w:val="78C147FF6DF8456A8F8E50264BAD4477"/>
          </w:pPr>
          <w:r w:rsidRPr="00C71207">
            <w:rPr>
              <w:rStyle w:val="PlaceholderText"/>
              <w:color w:val="FF0000"/>
              <w:sz w:val="20"/>
              <w:szCs w:val="20"/>
            </w:rPr>
            <w:t xml:space="preserve"> enter number</w:t>
          </w:r>
          <w:r>
            <w:rPr>
              <w:b/>
              <w:sz w:val="24"/>
              <w:szCs w:val="24"/>
            </w:rPr>
            <w:t xml:space="preserve"> </w:t>
          </w:r>
        </w:p>
      </w:docPartBody>
    </w:docPart>
    <w:docPart>
      <w:docPartPr>
        <w:name w:val="9F9474542B0F42ADA94ACC589D6A9247"/>
        <w:category>
          <w:name w:val="General"/>
          <w:gallery w:val="placeholder"/>
        </w:category>
        <w:types>
          <w:type w:val="bbPlcHdr"/>
        </w:types>
        <w:behaviors>
          <w:behavior w:val="content"/>
        </w:behaviors>
        <w:guid w:val="{5201BEF9-6C2E-41E0-B197-4D71CE0E2927}"/>
      </w:docPartPr>
      <w:docPartBody>
        <w:p w:rsidR="00150717" w:rsidRDefault="00150717" w:rsidP="00150717">
          <w:pPr>
            <w:pStyle w:val="9F9474542B0F42ADA94ACC589D6A9247"/>
          </w:pPr>
          <w:r w:rsidRPr="00C71207">
            <w:rPr>
              <w:rStyle w:val="PlaceholderText"/>
              <w:color w:val="FF0000"/>
              <w:sz w:val="20"/>
              <w:szCs w:val="20"/>
            </w:rPr>
            <w:t xml:space="preserve"> enter number</w:t>
          </w:r>
          <w:r>
            <w:rPr>
              <w:b/>
              <w:sz w:val="24"/>
              <w:szCs w:val="24"/>
            </w:rPr>
            <w:t xml:space="preserve"> </w:t>
          </w:r>
        </w:p>
      </w:docPartBody>
    </w:docPart>
    <w:docPart>
      <w:docPartPr>
        <w:name w:val="D3F999AB85874776ADBBFFC97F167851"/>
        <w:category>
          <w:name w:val="General"/>
          <w:gallery w:val="placeholder"/>
        </w:category>
        <w:types>
          <w:type w:val="bbPlcHdr"/>
        </w:types>
        <w:behaviors>
          <w:behavior w:val="content"/>
        </w:behaviors>
        <w:guid w:val="{C7FC16DA-C926-4F3D-8EF8-695156BF788A}"/>
      </w:docPartPr>
      <w:docPartBody>
        <w:p w:rsidR="00150717" w:rsidRDefault="00150717" w:rsidP="00150717">
          <w:pPr>
            <w:pStyle w:val="D3F999AB85874776ADBBFFC97F167851"/>
          </w:pPr>
          <w:r w:rsidRPr="00C71207">
            <w:rPr>
              <w:rStyle w:val="PlaceholderText"/>
              <w:color w:val="FF0000"/>
              <w:sz w:val="20"/>
              <w:szCs w:val="20"/>
            </w:rPr>
            <w:t xml:space="preserve"> enter number</w:t>
          </w:r>
          <w:r>
            <w:rPr>
              <w:b/>
              <w:sz w:val="24"/>
              <w:szCs w:val="24"/>
            </w:rPr>
            <w:t xml:space="preserve"> </w:t>
          </w:r>
        </w:p>
      </w:docPartBody>
    </w:docPart>
    <w:docPart>
      <w:docPartPr>
        <w:name w:val="4E5B89BC71E34D2893EBD84EDB58E4E6"/>
        <w:category>
          <w:name w:val="General"/>
          <w:gallery w:val="placeholder"/>
        </w:category>
        <w:types>
          <w:type w:val="bbPlcHdr"/>
        </w:types>
        <w:behaviors>
          <w:behavior w:val="content"/>
        </w:behaviors>
        <w:guid w:val="{D46D98C9-BC28-4CEF-8D55-90A9BCD37F5D}"/>
      </w:docPartPr>
      <w:docPartBody>
        <w:p w:rsidR="00150717" w:rsidRDefault="00150717" w:rsidP="00150717">
          <w:pPr>
            <w:pStyle w:val="4E5B89BC71E34D2893EBD84EDB58E4E6"/>
          </w:pPr>
          <w:r w:rsidRPr="00C71207">
            <w:rPr>
              <w:rStyle w:val="PlaceholderText"/>
              <w:color w:val="FF0000"/>
              <w:sz w:val="20"/>
              <w:szCs w:val="20"/>
            </w:rPr>
            <w:t xml:space="preserve"> enter number</w:t>
          </w:r>
          <w:r>
            <w:rPr>
              <w:b/>
              <w:sz w:val="24"/>
              <w:szCs w:val="24"/>
            </w:rPr>
            <w:t xml:space="preserve"> </w:t>
          </w:r>
        </w:p>
      </w:docPartBody>
    </w:docPart>
    <w:docPart>
      <w:docPartPr>
        <w:name w:val="1CF10DADE2D44F4EB5BB5D0E63917B1C"/>
        <w:category>
          <w:name w:val="General"/>
          <w:gallery w:val="placeholder"/>
        </w:category>
        <w:types>
          <w:type w:val="bbPlcHdr"/>
        </w:types>
        <w:behaviors>
          <w:behavior w:val="content"/>
        </w:behaviors>
        <w:guid w:val="{770C6059-60E5-408A-82E6-F65C9B4FE0B4}"/>
      </w:docPartPr>
      <w:docPartBody>
        <w:p w:rsidR="00150717" w:rsidRDefault="00150717" w:rsidP="00150717">
          <w:pPr>
            <w:pStyle w:val="1CF10DADE2D44F4EB5BB5D0E63917B1C"/>
          </w:pPr>
          <w:r w:rsidRPr="00C71207">
            <w:rPr>
              <w:rStyle w:val="PlaceholderText"/>
              <w:color w:val="FF0000"/>
              <w:sz w:val="20"/>
              <w:szCs w:val="20"/>
            </w:rPr>
            <w:t xml:space="preserve"> enter number</w:t>
          </w:r>
          <w:r>
            <w:rPr>
              <w:b/>
              <w:sz w:val="24"/>
              <w:szCs w:val="24"/>
            </w:rPr>
            <w:t xml:space="preserve"> </w:t>
          </w:r>
        </w:p>
      </w:docPartBody>
    </w:docPart>
    <w:docPart>
      <w:docPartPr>
        <w:name w:val="C1ED96AC007141D8BE6B5AFE57580299"/>
        <w:category>
          <w:name w:val="General"/>
          <w:gallery w:val="placeholder"/>
        </w:category>
        <w:types>
          <w:type w:val="bbPlcHdr"/>
        </w:types>
        <w:behaviors>
          <w:behavior w:val="content"/>
        </w:behaviors>
        <w:guid w:val="{927E96C8-273F-4965-9B88-74C250348DA2}"/>
      </w:docPartPr>
      <w:docPartBody>
        <w:p w:rsidR="00150717" w:rsidRDefault="00150717" w:rsidP="00150717">
          <w:pPr>
            <w:pStyle w:val="C1ED96AC007141D8BE6B5AFE57580299"/>
          </w:pPr>
          <w:r w:rsidRPr="00C71207">
            <w:rPr>
              <w:rStyle w:val="PlaceholderText"/>
              <w:color w:val="FF0000"/>
              <w:sz w:val="20"/>
              <w:szCs w:val="20"/>
            </w:rPr>
            <w:t xml:space="preserve"> enter number</w:t>
          </w:r>
          <w:r>
            <w:rPr>
              <w:b/>
              <w:sz w:val="24"/>
              <w:szCs w:val="24"/>
            </w:rPr>
            <w:t xml:space="preserve"> </w:t>
          </w:r>
        </w:p>
      </w:docPartBody>
    </w:docPart>
    <w:docPart>
      <w:docPartPr>
        <w:name w:val="DBF1A779EE114D7EBBB7458F0EED343D"/>
        <w:category>
          <w:name w:val="General"/>
          <w:gallery w:val="placeholder"/>
        </w:category>
        <w:types>
          <w:type w:val="bbPlcHdr"/>
        </w:types>
        <w:behaviors>
          <w:behavior w:val="content"/>
        </w:behaviors>
        <w:guid w:val="{EAAB3715-88D1-4822-B6BB-2A81B6529DA1}"/>
      </w:docPartPr>
      <w:docPartBody>
        <w:p w:rsidR="00150717" w:rsidRDefault="00150717" w:rsidP="00150717">
          <w:pPr>
            <w:pStyle w:val="DBF1A779EE114D7EBBB7458F0EED343D"/>
          </w:pPr>
          <w:r w:rsidRPr="00C71207">
            <w:rPr>
              <w:rStyle w:val="PlaceholderText"/>
              <w:color w:val="FF0000"/>
              <w:sz w:val="20"/>
              <w:szCs w:val="20"/>
            </w:rPr>
            <w:t xml:space="preserve"> enter number</w:t>
          </w:r>
          <w:r>
            <w:rPr>
              <w:b/>
              <w:sz w:val="24"/>
              <w:szCs w:val="24"/>
            </w:rPr>
            <w:t xml:space="preserve"> </w:t>
          </w:r>
        </w:p>
      </w:docPartBody>
    </w:docPart>
    <w:docPart>
      <w:docPartPr>
        <w:name w:val="89E8152DA3784BCBA9EAD2C18DF050AB"/>
        <w:category>
          <w:name w:val="General"/>
          <w:gallery w:val="placeholder"/>
        </w:category>
        <w:types>
          <w:type w:val="bbPlcHdr"/>
        </w:types>
        <w:behaviors>
          <w:behavior w:val="content"/>
        </w:behaviors>
        <w:guid w:val="{B31A9720-CEB4-41D9-9104-5AA8D69D2B90}"/>
      </w:docPartPr>
      <w:docPartBody>
        <w:p w:rsidR="00150717" w:rsidRDefault="00150717" w:rsidP="00150717">
          <w:pPr>
            <w:pStyle w:val="89E8152DA3784BCBA9EAD2C18DF050AB"/>
          </w:pPr>
          <w:r w:rsidRPr="00C71207">
            <w:rPr>
              <w:rStyle w:val="PlaceholderText"/>
              <w:color w:val="FF0000"/>
              <w:sz w:val="20"/>
              <w:szCs w:val="20"/>
            </w:rPr>
            <w:t xml:space="preserve"> enter number</w:t>
          </w:r>
          <w:r>
            <w:rPr>
              <w:b/>
              <w:sz w:val="24"/>
              <w:szCs w:val="24"/>
            </w:rPr>
            <w:t xml:space="preserve"> </w:t>
          </w:r>
        </w:p>
      </w:docPartBody>
    </w:docPart>
    <w:docPart>
      <w:docPartPr>
        <w:name w:val="597A0CD0941346C2A0244693DE641CEC"/>
        <w:category>
          <w:name w:val="General"/>
          <w:gallery w:val="placeholder"/>
        </w:category>
        <w:types>
          <w:type w:val="bbPlcHdr"/>
        </w:types>
        <w:behaviors>
          <w:behavior w:val="content"/>
        </w:behaviors>
        <w:guid w:val="{D468EA94-7B2E-4781-9143-BD1C188654B0}"/>
      </w:docPartPr>
      <w:docPartBody>
        <w:p w:rsidR="00150717" w:rsidRDefault="00150717" w:rsidP="00150717">
          <w:pPr>
            <w:pStyle w:val="597A0CD0941346C2A0244693DE641CEC"/>
          </w:pPr>
          <w:r w:rsidRPr="00C71207">
            <w:rPr>
              <w:rStyle w:val="PlaceholderText"/>
              <w:color w:val="FF0000"/>
              <w:sz w:val="20"/>
              <w:szCs w:val="20"/>
            </w:rPr>
            <w:t xml:space="preserve"> enter number</w:t>
          </w:r>
          <w:r>
            <w:rPr>
              <w:b/>
              <w:sz w:val="24"/>
              <w:szCs w:val="24"/>
            </w:rPr>
            <w:t xml:space="preserve"> </w:t>
          </w:r>
        </w:p>
      </w:docPartBody>
    </w:docPart>
    <w:docPart>
      <w:docPartPr>
        <w:name w:val="E7DA08A7D3194562A0CED0A36664B6E6"/>
        <w:category>
          <w:name w:val="General"/>
          <w:gallery w:val="placeholder"/>
        </w:category>
        <w:types>
          <w:type w:val="bbPlcHdr"/>
        </w:types>
        <w:behaviors>
          <w:behavior w:val="content"/>
        </w:behaviors>
        <w:guid w:val="{6B8E21CF-E60C-4B82-8031-63F10422433D}"/>
      </w:docPartPr>
      <w:docPartBody>
        <w:p w:rsidR="00150717" w:rsidRDefault="00150717" w:rsidP="00150717">
          <w:pPr>
            <w:pStyle w:val="E7DA08A7D3194562A0CED0A36664B6E6"/>
          </w:pPr>
          <w:r w:rsidRPr="00C71207">
            <w:rPr>
              <w:rStyle w:val="PlaceholderText"/>
              <w:color w:val="FF0000"/>
              <w:sz w:val="20"/>
              <w:szCs w:val="20"/>
            </w:rPr>
            <w:t xml:space="preserve"> enter number</w:t>
          </w:r>
          <w:r>
            <w:rPr>
              <w:b/>
              <w:sz w:val="24"/>
              <w:szCs w:val="24"/>
            </w:rPr>
            <w:t xml:space="preserve"> </w:t>
          </w:r>
        </w:p>
      </w:docPartBody>
    </w:docPart>
    <w:docPart>
      <w:docPartPr>
        <w:name w:val="9325687AE6624FEF87BFD4D9BEB380B9"/>
        <w:category>
          <w:name w:val="General"/>
          <w:gallery w:val="placeholder"/>
        </w:category>
        <w:types>
          <w:type w:val="bbPlcHdr"/>
        </w:types>
        <w:behaviors>
          <w:behavior w:val="content"/>
        </w:behaviors>
        <w:guid w:val="{45D44058-20AA-4219-9F41-90FE04E53F9A}"/>
      </w:docPartPr>
      <w:docPartBody>
        <w:p w:rsidR="00150717" w:rsidRDefault="00150717" w:rsidP="00150717">
          <w:pPr>
            <w:pStyle w:val="9325687AE6624FEF87BFD4D9BEB380B9"/>
          </w:pPr>
          <w:r w:rsidRPr="00C71207">
            <w:rPr>
              <w:rStyle w:val="PlaceholderText"/>
              <w:color w:val="FF0000"/>
              <w:sz w:val="20"/>
              <w:szCs w:val="20"/>
            </w:rPr>
            <w:t xml:space="preserve"> enter number</w:t>
          </w:r>
          <w:r>
            <w:rPr>
              <w:b/>
              <w:sz w:val="24"/>
              <w:szCs w:val="24"/>
            </w:rPr>
            <w:t xml:space="preserve"> </w:t>
          </w:r>
        </w:p>
      </w:docPartBody>
    </w:docPart>
    <w:docPart>
      <w:docPartPr>
        <w:name w:val="2DBFD15BE7DC49A7B77A114F79A796FB"/>
        <w:category>
          <w:name w:val="General"/>
          <w:gallery w:val="placeholder"/>
        </w:category>
        <w:types>
          <w:type w:val="bbPlcHdr"/>
        </w:types>
        <w:behaviors>
          <w:behavior w:val="content"/>
        </w:behaviors>
        <w:guid w:val="{AE73D714-F32E-4CEE-A5AF-C1A923CA5833}"/>
      </w:docPartPr>
      <w:docPartBody>
        <w:p w:rsidR="00150717" w:rsidRDefault="00150717" w:rsidP="00150717">
          <w:pPr>
            <w:pStyle w:val="2DBFD15BE7DC49A7B77A114F79A796FB"/>
          </w:pPr>
          <w:r w:rsidRPr="00C71207">
            <w:rPr>
              <w:rStyle w:val="PlaceholderText"/>
              <w:color w:val="FF0000"/>
              <w:sz w:val="20"/>
              <w:szCs w:val="20"/>
            </w:rPr>
            <w:t xml:space="preserve"> enter number</w:t>
          </w:r>
          <w:r>
            <w:rPr>
              <w:b/>
              <w:sz w:val="24"/>
              <w:szCs w:val="24"/>
            </w:rPr>
            <w:t xml:space="preserve"> </w:t>
          </w:r>
        </w:p>
      </w:docPartBody>
    </w:docPart>
    <w:docPart>
      <w:docPartPr>
        <w:name w:val="881C58FF6A4D4A579F327826EDFFD567"/>
        <w:category>
          <w:name w:val="General"/>
          <w:gallery w:val="placeholder"/>
        </w:category>
        <w:types>
          <w:type w:val="bbPlcHdr"/>
        </w:types>
        <w:behaviors>
          <w:behavior w:val="content"/>
        </w:behaviors>
        <w:guid w:val="{587AA538-42BC-4D8C-93A1-EE4F4B2CF356}"/>
      </w:docPartPr>
      <w:docPartBody>
        <w:p w:rsidR="00150717" w:rsidRDefault="00150717" w:rsidP="00150717">
          <w:pPr>
            <w:pStyle w:val="881C58FF6A4D4A579F327826EDFFD567"/>
          </w:pPr>
          <w:r w:rsidRPr="00C71207">
            <w:rPr>
              <w:rStyle w:val="PlaceholderText"/>
              <w:color w:val="FF0000"/>
              <w:sz w:val="20"/>
              <w:szCs w:val="20"/>
            </w:rPr>
            <w:t xml:space="preserve"> enter number</w:t>
          </w:r>
          <w:r>
            <w:rPr>
              <w:b/>
              <w:sz w:val="24"/>
              <w:szCs w:val="24"/>
            </w:rPr>
            <w:t xml:space="preserve"> </w:t>
          </w:r>
        </w:p>
      </w:docPartBody>
    </w:docPart>
    <w:docPart>
      <w:docPartPr>
        <w:name w:val="2D5AB7973646428394FCCC35BBB39FD4"/>
        <w:category>
          <w:name w:val="General"/>
          <w:gallery w:val="placeholder"/>
        </w:category>
        <w:types>
          <w:type w:val="bbPlcHdr"/>
        </w:types>
        <w:behaviors>
          <w:behavior w:val="content"/>
        </w:behaviors>
        <w:guid w:val="{D2050E03-CC29-4A6B-9A33-F2E51DFF907C}"/>
      </w:docPartPr>
      <w:docPartBody>
        <w:p w:rsidR="00150717" w:rsidRDefault="00150717" w:rsidP="00150717">
          <w:pPr>
            <w:pStyle w:val="2D5AB7973646428394FCCC35BBB39FD4"/>
          </w:pPr>
          <w:r w:rsidRPr="00C71207">
            <w:rPr>
              <w:rStyle w:val="PlaceholderText"/>
              <w:color w:val="FF0000"/>
              <w:sz w:val="20"/>
              <w:szCs w:val="20"/>
            </w:rPr>
            <w:t xml:space="preserve"> enter number</w:t>
          </w:r>
          <w:r>
            <w:rPr>
              <w:b/>
              <w:sz w:val="24"/>
              <w:szCs w:val="24"/>
            </w:rPr>
            <w:t xml:space="preserve"> </w:t>
          </w:r>
        </w:p>
      </w:docPartBody>
    </w:docPart>
    <w:docPart>
      <w:docPartPr>
        <w:name w:val="1753F29FEBD34E6EA9433D859F722E36"/>
        <w:category>
          <w:name w:val="General"/>
          <w:gallery w:val="placeholder"/>
        </w:category>
        <w:types>
          <w:type w:val="bbPlcHdr"/>
        </w:types>
        <w:behaviors>
          <w:behavior w:val="content"/>
        </w:behaviors>
        <w:guid w:val="{03483763-1CCA-4C49-92D6-F627066775FC}"/>
      </w:docPartPr>
      <w:docPartBody>
        <w:p w:rsidR="00150717" w:rsidRDefault="00150717" w:rsidP="00150717">
          <w:pPr>
            <w:pStyle w:val="1753F29FEBD34E6EA9433D859F722E36"/>
          </w:pPr>
          <w:r w:rsidRPr="00C71207">
            <w:rPr>
              <w:rStyle w:val="PlaceholderText"/>
              <w:color w:val="FF0000"/>
              <w:sz w:val="20"/>
              <w:szCs w:val="20"/>
            </w:rPr>
            <w:t xml:space="preserve"> enter number</w:t>
          </w:r>
          <w:r>
            <w:rPr>
              <w:b/>
              <w:sz w:val="24"/>
              <w:szCs w:val="24"/>
            </w:rPr>
            <w:t xml:space="preserve"> </w:t>
          </w:r>
        </w:p>
      </w:docPartBody>
    </w:docPart>
    <w:docPart>
      <w:docPartPr>
        <w:name w:val="679B7589C211494896C1D623DDA82B04"/>
        <w:category>
          <w:name w:val="General"/>
          <w:gallery w:val="placeholder"/>
        </w:category>
        <w:types>
          <w:type w:val="bbPlcHdr"/>
        </w:types>
        <w:behaviors>
          <w:behavior w:val="content"/>
        </w:behaviors>
        <w:guid w:val="{5892538E-A1A6-490A-A82F-9B48D0A3FE1F}"/>
      </w:docPartPr>
      <w:docPartBody>
        <w:p w:rsidR="00150717" w:rsidRDefault="00150717" w:rsidP="00150717">
          <w:pPr>
            <w:pStyle w:val="679B7589C211494896C1D623DDA82B04"/>
          </w:pPr>
          <w:r w:rsidRPr="00C71207">
            <w:rPr>
              <w:rStyle w:val="PlaceholderText"/>
              <w:color w:val="FF0000"/>
              <w:sz w:val="20"/>
              <w:szCs w:val="20"/>
            </w:rPr>
            <w:t xml:space="preserve"> enter number</w:t>
          </w:r>
          <w:r>
            <w:rPr>
              <w:b/>
              <w:sz w:val="24"/>
              <w:szCs w:val="24"/>
            </w:rPr>
            <w:t xml:space="preserve"> </w:t>
          </w:r>
        </w:p>
      </w:docPartBody>
    </w:docPart>
    <w:docPart>
      <w:docPartPr>
        <w:name w:val="7E416993116041CF80FFB8EA51011030"/>
        <w:category>
          <w:name w:val="General"/>
          <w:gallery w:val="placeholder"/>
        </w:category>
        <w:types>
          <w:type w:val="bbPlcHdr"/>
        </w:types>
        <w:behaviors>
          <w:behavior w:val="content"/>
        </w:behaviors>
        <w:guid w:val="{5C1FD6E7-B9D2-44DC-9CE7-B714087DFEF3}"/>
      </w:docPartPr>
      <w:docPartBody>
        <w:p w:rsidR="00150717" w:rsidRDefault="00150717" w:rsidP="00150717">
          <w:pPr>
            <w:pStyle w:val="7E416993116041CF80FFB8EA51011030"/>
          </w:pPr>
          <w:r w:rsidRPr="00C71207">
            <w:rPr>
              <w:rStyle w:val="PlaceholderText"/>
              <w:color w:val="FF0000"/>
              <w:sz w:val="20"/>
              <w:szCs w:val="20"/>
            </w:rPr>
            <w:t xml:space="preserve"> enter number</w:t>
          </w:r>
          <w:r>
            <w:rPr>
              <w:b/>
              <w:sz w:val="24"/>
              <w:szCs w:val="24"/>
            </w:rPr>
            <w:t xml:space="preserve"> </w:t>
          </w:r>
        </w:p>
      </w:docPartBody>
    </w:docPart>
    <w:docPart>
      <w:docPartPr>
        <w:name w:val="25B9B0306CD34B178D4644193744975E"/>
        <w:category>
          <w:name w:val="General"/>
          <w:gallery w:val="placeholder"/>
        </w:category>
        <w:types>
          <w:type w:val="bbPlcHdr"/>
        </w:types>
        <w:behaviors>
          <w:behavior w:val="content"/>
        </w:behaviors>
        <w:guid w:val="{678F3715-75D9-43DF-A410-FA7987132CE6}"/>
      </w:docPartPr>
      <w:docPartBody>
        <w:p w:rsidR="00150717" w:rsidRDefault="00150717" w:rsidP="00150717">
          <w:pPr>
            <w:pStyle w:val="25B9B0306CD34B178D4644193744975E"/>
          </w:pPr>
          <w:r w:rsidRPr="00C71207">
            <w:rPr>
              <w:rStyle w:val="PlaceholderText"/>
              <w:color w:val="FF0000"/>
              <w:sz w:val="20"/>
              <w:szCs w:val="20"/>
            </w:rPr>
            <w:t xml:space="preserve"> enter number</w:t>
          </w:r>
          <w:r>
            <w:rPr>
              <w:b/>
              <w:sz w:val="24"/>
              <w:szCs w:val="24"/>
            </w:rPr>
            <w:t xml:space="preserve"> </w:t>
          </w:r>
        </w:p>
      </w:docPartBody>
    </w:docPart>
    <w:docPart>
      <w:docPartPr>
        <w:name w:val="FECD211E6ADE4F3B84AE93B504A8D0DA"/>
        <w:category>
          <w:name w:val="General"/>
          <w:gallery w:val="placeholder"/>
        </w:category>
        <w:types>
          <w:type w:val="bbPlcHdr"/>
        </w:types>
        <w:behaviors>
          <w:behavior w:val="content"/>
        </w:behaviors>
        <w:guid w:val="{104CF56F-115F-41AF-84AC-2D69B5AB09D7}"/>
      </w:docPartPr>
      <w:docPartBody>
        <w:p w:rsidR="00150717" w:rsidRDefault="00150717" w:rsidP="00150717">
          <w:pPr>
            <w:pStyle w:val="FECD211E6ADE4F3B84AE93B504A8D0DA"/>
          </w:pPr>
          <w:r w:rsidRPr="00C71207">
            <w:rPr>
              <w:rStyle w:val="PlaceholderText"/>
              <w:color w:val="FF0000"/>
              <w:sz w:val="20"/>
              <w:szCs w:val="20"/>
            </w:rPr>
            <w:t xml:space="preserve"> enter number</w:t>
          </w:r>
          <w:r>
            <w:rPr>
              <w:b/>
              <w:sz w:val="24"/>
              <w:szCs w:val="24"/>
            </w:rPr>
            <w:t xml:space="preserve"> </w:t>
          </w:r>
        </w:p>
      </w:docPartBody>
    </w:docPart>
    <w:docPart>
      <w:docPartPr>
        <w:name w:val="5149ECC1AB1842618050073ACC9EE15C"/>
        <w:category>
          <w:name w:val="General"/>
          <w:gallery w:val="placeholder"/>
        </w:category>
        <w:types>
          <w:type w:val="bbPlcHdr"/>
        </w:types>
        <w:behaviors>
          <w:behavior w:val="content"/>
        </w:behaviors>
        <w:guid w:val="{EFA64720-DBE1-4F91-968A-927D0BCFE144}"/>
      </w:docPartPr>
      <w:docPartBody>
        <w:p w:rsidR="00150717" w:rsidRDefault="00150717" w:rsidP="00150717">
          <w:pPr>
            <w:pStyle w:val="5149ECC1AB1842618050073ACC9EE15C"/>
          </w:pPr>
          <w:r w:rsidRPr="00C71207">
            <w:rPr>
              <w:rStyle w:val="PlaceholderText"/>
              <w:color w:val="FF0000"/>
              <w:sz w:val="20"/>
              <w:szCs w:val="20"/>
            </w:rPr>
            <w:t xml:space="preserve"> enter number</w:t>
          </w:r>
          <w:r>
            <w:rPr>
              <w:b/>
              <w:sz w:val="24"/>
              <w:szCs w:val="24"/>
            </w:rPr>
            <w:t xml:space="preserve"> </w:t>
          </w:r>
        </w:p>
      </w:docPartBody>
    </w:docPart>
    <w:docPart>
      <w:docPartPr>
        <w:name w:val="19917538591B4E2685FED40773F61638"/>
        <w:category>
          <w:name w:val="General"/>
          <w:gallery w:val="placeholder"/>
        </w:category>
        <w:types>
          <w:type w:val="bbPlcHdr"/>
        </w:types>
        <w:behaviors>
          <w:behavior w:val="content"/>
        </w:behaviors>
        <w:guid w:val="{ACC87C33-A0C3-4067-A8AA-D71DB5CC1377}"/>
      </w:docPartPr>
      <w:docPartBody>
        <w:p w:rsidR="00150717" w:rsidRDefault="00150717" w:rsidP="00150717">
          <w:pPr>
            <w:pStyle w:val="19917538591B4E2685FED40773F61638"/>
          </w:pPr>
          <w:r w:rsidRPr="00C71207">
            <w:rPr>
              <w:rStyle w:val="PlaceholderText"/>
              <w:color w:val="FF0000"/>
              <w:sz w:val="20"/>
              <w:szCs w:val="20"/>
            </w:rPr>
            <w:t xml:space="preserve"> enter number</w:t>
          </w:r>
          <w:r>
            <w:rPr>
              <w:b/>
              <w:sz w:val="24"/>
              <w:szCs w:val="24"/>
            </w:rPr>
            <w:t xml:space="preserve"> </w:t>
          </w:r>
        </w:p>
      </w:docPartBody>
    </w:docPart>
    <w:docPart>
      <w:docPartPr>
        <w:name w:val="27937093488D4DA6A5590E8D61E01DB8"/>
        <w:category>
          <w:name w:val="General"/>
          <w:gallery w:val="placeholder"/>
        </w:category>
        <w:types>
          <w:type w:val="bbPlcHdr"/>
        </w:types>
        <w:behaviors>
          <w:behavior w:val="content"/>
        </w:behaviors>
        <w:guid w:val="{FF0A7396-81A5-49D8-9E18-ED2323A87D1A}"/>
      </w:docPartPr>
      <w:docPartBody>
        <w:p w:rsidR="00150717" w:rsidRDefault="00150717" w:rsidP="00150717">
          <w:pPr>
            <w:pStyle w:val="27937093488D4DA6A5590E8D61E01DB8"/>
          </w:pPr>
          <w:r w:rsidRPr="00C71207">
            <w:rPr>
              <w:rStyle w:val="PlaceholderText"/>
              <w:color w:val="FF0000"/>
              <w:sz w:val="20"/>
              <w:szCs w:val="20"/>
            </w:rPr>
            <w:t xml:space="preserve"> enter number</w:t>
          </w:r>
          <w:r>
            <w:rPr>
              <w:b/>
              <w:sz w:val="24"/>
              <w:szCs w:val="24"/>
            </w:rPr>
            <w:t xml:space="preserve"> </w:t>
          </w:r>
        </w:p>
      </w:docPartBody>
    </w:docPart>
    <w:docPart>
      <w:docPartPr>
        <w:name w:val="16F5D9547FB14ECF9A86F07F10D35A68"/>
        <w:category>
          <w:name w:val="General"/>
          <w:gallery w:val="placeholder"/>
        </w:category>
        <w:types>
          <w:type w:val="bbPlcHdr"/>
        </w:types>
        <w:behaviors>
          <w:behavior w:val="content"/>
        </w:behaviors>
        <w:guid w:val="{E118711B-C373-407B-827B-C8C8855D4471}"/>
      </w:docPartPr>
      <w:docPartBody>
        <w:p w:rsidR="00150717" w:rsidRDefault="00150717" w:rsidP="00150717">
          <w:pPr>
            <w:pStyle w:val="16F5D9547FB14ECF9A86F07F10D35A68"/>
          </w:pPr>
          <w:r w:rsidRPr="00C71207">
            <w:rPr>
              <w:rStyle w:val="PlaceholderText"/>
              <w:color w:val="FF0000"/>
              <w:sz w:val="20"/>
              <w:szCs w:val="20"/>
            </w:rPr>
            <w:t xml:space="preserve"> enter number</w:t>
          </w:r>
          <w:r>
            <w:rPr>
              <w:b/>
              <w:sz w:val="24"/>
              <w:szCs w:val="24"/>
            </w:rPr>
            <w:t xml:space="preserve"> </w:t>
          </w:r>
        </w:p>
      </w:docPartBody>
    </w:docPart>
    <w:docPart>
      <w:docPartPr>
        <w:name w:val="84C060C2197144F982F3380747496832"/>
        <w:category>
          <w:name w:val="General"/>
          <w:gallery w:val="placeholder"/>
        </w:category>
        <w:types>
          <w:type w:val="bbPlcHdr"/>
        </w:types>
        <w:behaviors>
          <w:behavior w:val="content"/>
        </w:behaviors>
        <w:guid w:val="{46ECB503-6BE0-4CF0-A8C7-3BCBDA4DD365}"/>
      </w:docPartPr>
      <w:docPartBody>
        <w:p w:rsidR="00150717" w:rsidRDefault="00150717" w:rsidP="00150717">
          <w:pPr>
            <w:pStyle w:val="84C060C2197144F982F3380747496832"/>
          </w:pPr>
          <w:r w:rsidRPr="00C71207">
            <w:rPr>
              <w:rStyle w:val="PlaceholderText"/>
              <w:color w:val="FF0000"/>
              <w:sz w:val="20"/>
              <w:szCs w:val="20"/>
            </w:rPr>
            <w:t xml:space="preserve"> enter number</w:t>
          </w:r>
          <w:r>
            <w:rPr>
              <w:b/>
              <w:sz w:val="24"/>
              <w:szCs w:val="24"/>
            </w:rPr>
            <w:t xml:space="preserve"> </w:t>
          </w:r>
        </w:p>
      </w:docPartBody>
    </w:docPart>
    <w:docPart>
      <w:docPartPr>
        <w:name w:val="48456CBECC1847BAB76791785946598B"/>
        <w:category>
          <w:name w:val="General"/>
          <w:gallery w:val="placeholder"/>
        </w:category>
        <w:types>
          <w:type w:val="bbPlcHdr"/>
        </w:types>
        <w:behaviors>
          <w:behavior w:val="content"/>
        </w:behaviors>
        <w:guid w:val="{AA683146-9749-4268-B40D-58C512BFD5B4}"/>
      </w:docPartPr>
      <w:docPartBody>
        <w:p w:rsidR="00150717" w:rsidRDefault="00150717" w:rsidP="00150717">
          <w:pPr>
            <w:pStyle w:val="48456CBECC1847BAB76791785946598B"/>
          </w:pPr>
          <w:r w:rsidRPr="00C71207">
            <w:rPr>
              <w:rStyle w:val="PlaceholderText"/>
              <w:color w:val="FF0000"/>
              <w:sz w:val="20"/>
              <w:szCs w:val="20"/>
            </w:rPr>
            <w:t xml:space="preserve"> enter number</w:t>
          </w:r>
          <w:r>
            <w:rPr>
              <w:b/>
              <w:sz w:val="24"/>
              <w:szCs w:val="24"/>
            </w:rPr>
            <w:t xml:space="preserve"> </w:t>
          </w:r>
        </w:p>
      </w:docPartBody>
    </w:docPart>
    <w:docPart>
      <w:docPartPr>
        <w:name w:val="D147274F8A7740C0966409B0279F9D34"/>
        <w:category>
          <w:name w:val="General"/>
          <w:gallery w:val="placeholder"/>
        </w:category>
        <w:types>
          <w:type w:val="bbPlcHdr"/>
        </w:types>
        <w:behaviors>
          <w:behavior w:val="content"/>
        </w:behaviors>
        <w:guid w:val="{D8DF0DB5-F4A4-499B-9437-B5B8278DBE3F}"/>
      </w:docPartPr>
      <w:docPartBody>
        <w:p w:rsidR="00150717" w:rsidRDefault="00150717" w:rsidP="00150717">
          <w:pPr>
            <w:pStyle w:val="D147274F8A7740C0966409B0279F9D34"/>
          </w:pPr>
          <w:r w:rsidRPr="00C71207">
            <w:rPr>
              <w:rStyle w:val="PlaceholderText"/>
              <w:color w:val="FF0000"/>
              <w:sz w:val="20"/>
              <w:szCs w:val="20"/>
            </w:rPr>
            <w:t xml:space="preserve"> enter number</w:t>
          </w:r>
          <w:r>
            <w:rPr>
              <w:b/>
              <w:sz w:val="24"/>
              <w:szCs w:val="24"/>
            </w:rPr>
            <w:t xml:space="preserve"> </w:t>
          </w:r>
        </w:p>
      </w:docPartBody>
    </w:docPart>
    <w:docPart>
      <w:docPartPr>
        <w:name w:val="5D195FDF04F040F1BA98EF42E5CEA73B"/>
        <w:category>
          <w:name w:val="General"/>
          <w:gallery w:val="placeholder"/>
        </w:category>
        <w:types>
          <w:type w:val="bbPlcHdr"/>
        </w:types>
        <w:behaviors>
          <w:behavior w:val="content"/>
        </w:behaviors>
        <w:guid w:val="{87DEAEFD-9918-41C4-B254-6D3AE68DA3CF}"/>
      </w:docPartPr>
      <w:docPartBody>
        <w:p w:rsidR="00150717" w:rsidRDefault="00150717" w:rsidP="00150717">
          <w:pPr>
            <w:pStyle w:val="5D195FDF04F040F1BA98EF42E5CEA73B"/>
          </w:pPr>
          <w:r w:rsidRPr="00C71207">
            <w:rPr>
              <w:rStyle w:val="PlaceholderText"/>
              <w:color w:val="FF0000"/>
              <w:sz w:val="20"/>
              <w:szCs w:val="20"/>
            </w:rPr>
            <w:t xml:space="preserve"> enter number</w:t>
          </w:r>
          <w:r>
            <w:rPr>
              <w:b/>
              <w:sz w:val="24"/>
              <w:szCs w:val="24"/>
            </w:rPr>
            <w:t xml:space="preserve"> </w:t>
          </w:r>
        </w:p>
      </w:docPartBody>
    </w:docPart>
    <w:docPart>
      <w:docPartPr>
        <w:name w:val="8850FE133B4B4018A43C9FF06FC24400"/>
        <w:category>
          <w:name w:val="General"/>
          <w:gallery w:val="placeholder"/>
        </w:category>
        <w:types>
          <w:type w:val="bbPlcHdr"/>
        </w:types>
        <w:behaviors>
          <w:behavior w:val="content"/>
        </w:behaviors>
        <w:guid w:val="{BCED6A4B-1877-47F4-9C87-8F2BF40BF71C}"/>
      </w:docPartPr>
      <w:docPartBody>
        <w:p w:rsidR="00150717" w:rsidRDefault="00150717" w:rsidP="00150717">
          <w:pPr>
            <w:pStyle w:val="8850FE133B4B4018A43C9FF06FC24400"/>
          </w:pPr>
          <w:r w:rsidRPr="00C71207">
            <w:rPr>
              <w:rStyle w:val="PlaceholderText"/>
              <w:color w:val="FF0000"/>
              <w:sz w:val="20"/>
              <w:szCs w:val="20"/>
            </w:rPr>
            <w:t xml:space="preserve"> enter number</w:t>
          </w:r>
          <w:r>
            <w:rPr>
              <w:b/>
              <w:sz w:val="24"/>
              <w:szCs w:val="24"/>
            </w:rPr>
            <w:t xml:space="preserve"> </w:t>
          </w:r>
        </w:p>
      </w:docPartBody>
    </w:docPart>
    <w:docPart>
      <w:docPartPr>
        <w:name w:val="8BC09F24CAA3474CA220112FF65032DA"/>
        <w:category>
          <w:name w:val="General"/>
          <w:gallery w:val="placeholder"/>
        </w:category>
        <w:types>
          <w:type w:val="bbPlcHdr"/>
        </w:types>
        <w:behaviors>
          <w:behavior w:val="content"/>
        </w:behaviors>
        <w:guid w:val="{9CFE7ACA-14C7-4164-904E-9371210F1F54}"/>
      </w:docPartPr>
      <w:docPartBody>
        <w:p w:rsidR="00150717" w:rsidRDefault="00150717" w:rsidP="00150717">
          <w:pPr>
            <w:pStyle w:val="8BC09F24CAA3474CA220112FF65032DA"/>
          </w:pPr>
          <w:r w:rsidRPr="00C71207">
            <w:rPr>
              <w:rStyle w:val="PlaceholderText"/>
              <w:color w:val="FF0000"/>
              <w:sz w:val="20"/>
              <w:szCs w:val="20"/>
            </w:rPr>
            <w:t xml:space="preserve"> enter number</w:t>
          </w:r>
          <w:r>
            <w:rPr>
              <w:b/>
              <w:sz w:val="24"/>
              <w:szCs w:val="24"/>
            </w:rPr>
            <w:t xml:space="preserve"> </w:t>
          </w:r>
        </w:p>
      </w:docPartBody>
    </w:docPart>
    <w:docPart>
      <w:docPartPr>
        <w:name w:val="8B6FFC8353B0403A9DA9E77B7C2C3804"/>
        <w:category>
          <w:name w:val="General"/>
          <w:gallery w:val="placeholder"/>
        </w:category>
        <w:types>
          <w:type w:val="bbPlcHdr"/>
        </w:types>
        <w:behaviors>
          <w:behavior w:val="content"/>
        </w:behaviors>
        <w:guid w:val="{C579B378-CF01-40CC-97A0-7CBA69AC3DCA}"/>
      </w:docPartPr>
      <w:docPartBody>
        <w:p w:rsidR="00150717" w:rsidRDefault="00150717" w:rsidP="00150717">
          <w:pPr>
            <w:pStyle w:val="8B6FFC8353B0403A9DA9E77B7C2C3804"/>
          </w:pPr>
          <w:r w:rsidRPr="00C71207">
            <w:rPr>
              <w:rStyle w:val="PlaceholderText"/>
              <w:color w:val="FF0000"/>
              <w:sz w:val="20"/>
              <w:szCs w:val="20"/>
            </w:rPr>
            <w:t xml:space="preserve"> enter number</w:t>
          </w:r>
          <w:r>
            <w:rPr>
              <w:b/>
              <w:sz w:val="24"/>
              <w:szCs w:val="24"/>
            </w:rPr>
            <w:t xml:space="preserve"> </w:t>
          </w:r>
        </w:p>
      </w:docPartBody>
    </w:docPart>
    <w:docPart>
      <w:docPartPr>
        <w:name w:val="9A3E0697D7284A848EE3823CFEF29BE8"/>
        <w:category>
          <w:name w:val="General"/>
          <w:gallery w:val="placeholder"/>
        </w:category>
        <w:types>
          <w:type w:val="bbPlcHdr"/>
        </w:types>
        <w:behaviors>
          <w:behavior w:val="content"/>
        </w:behaviors>
        <w:guid w:val="{E2B6C307-C095-4896-9E6D-C1A6B4780B60}"/>
      </w:docPartPr>
      <w:docPartBody>
        <w:p w:rsidR="00150717" w:rsidRDefault="00150717" w:rsidP="00150717">
          <w:pPr>
            <w:pStyle w:val="9A3E0697D7284A848EE3823CFEF29BE8"/>
          </w:pPr>
          <w:r w:rsidRPr="00C71207">
            <w:rPr>
              <w:rStyle w:val="PlaceholderText"/>
              <w:color w:val="FF0000"/>
              <w:sz w:val="20"/>
              <w:szCs w:val="20"/>
            </w:rPr>
            <w:t xml:space="preserve"> enter number</w:t>
          </w:r>
          <w:r>
            <w:rPr>
              <w:b/>
              <w:sz w:val="24"/>
              <w:szCs w:val="24"/>
            </w:rPr>
            <w:t xml:space="preserve"> </w:t>
          </w:r>
        </w:p>
      </w:docPartBody>
    </w:docPart>
    <w:docPart>
      <w:docPartPr>
        <w:name w:val="58000B213A5B44CA952946DDD841758D"/>
        <w:category>
          <w:name w:val="General"/>
          <w:gallery w:val="placeholder"/>
        </w:category>
        <w:types>
          <w:type w:val="bbPlcHdr"/>
        </w:types>
        <w:behaviors>
          <w:behavior w:val="content"/>
        </w:behaviors>
        <w:guid w:val="{4AC8CE83-2235-439D-8934-EE969737483E}"/>
      </w:docPartPr>
      <w:docPartBody>
        <w:p w:rsidR="00150717" w:rsidRDefault="00150717" w:rsidP="00150717">
          <w:pPr>
            <w:pStyle w:val="58000B213A5B44CA952946DDD841758D"/>
          </w:pPr>
          <w:r w:rsidRPr="00C71207">
            <w:rPr>
              <w:rStyle w:val="PlaceholderText"/>
              <w:color w:val="FF0000"/>
              <w:sz w:val="20"/>
              <w:szCs w:val="20"/>
            </w:rPr>
            <w:t xml:space="preserve"> enter number</w:t>
          </w:r>
          <w:r>
            <w:rPr>
              <w:b/>
              <w:sz w:val="24"/>
              <w:szCs w:val="24"/>
            </w:rPr>
            <w:t xml:space="preserve"> </w:t>
          </w:r>
        </w:p>
      </w:docPartBody>
    </w:docPart>
    <w:docPart>
      <w:docPartPr>
        <w:name w:val="EBDA9D0A87F14BE1A845D2A5554DC0A1"/>
        <w:category>
          <w:name w:val="General"/>
          <w:gallery w:val="placeholder"/>
        </w:category>
        <w:types>
          <w:type w:val="bbPlcHdr"/>
        </w:types>
        <w:behaviors>
          <w:behavior w:val="content"/>
        </w:behaviors>
        <w:guid w:val="{97E71794-B942-4A93-A1D7-2BFE66103C32}"/>
      </w:docPartPr>
      <w:docPartBody>
        <w:p w:rsidR="00150717" w:rsidRDefault="00150717" w:rsidP="00150717">
          <w:pPr>
            <w:pStyle w:val="EBDA9D0A87F14BE1A845D2A5554DC0A1"/>
          </w:pPr>
          <w:r w:rsidRPr="00C71207">
            <w:rPr>
              <w:rStyle w:val="PlaceholderText"/>
              <w:color w:val="FF0000"/>
              <w:sz w:val="20"/>
              <w:szCs w:val="20"/>
            </w:rPr>
            <w:t xml:space="preserve"> enter number</w:t>
          </w:r>
          <w:r>
            <w:rPr>
              <w:b/>
              <w:sz w:val="24"/>
              <w:szCs w:val="24"/>
            </w:rPr>
            <w:t xml:space="preserve"> </w:t>
          </w:r>
        </w:p>
      </w:docPartBody>
    </w:docPart>
    <w:docPart>
      <w:docPartPr>
        <w:name w:val="C78DB7C8B52840499B03D73E5AF6A4EB"/>
        <w:category>
          <w:name w:val="General"/>
          <w:gallery w:val="placeholder"/>
        </w:category>
        <w:types>
          <w:type w:val="bbPlcHdr"/>
        </w:types>
        <w:behaviors>
          <w:behavior w:val="content"/>
        </w:behaviors>
        <w:guid w:val="{E44B12EB-69C3-4D3A-B799-95AA380B99A9}"/>
      </w:docPartPr>
      <w:docPartBody>
        <w:p w:rsidR="00150717" w:rsidRDefault="00150717" w:rsidP="00150717">
          <w:pPr>
            <w:pStyle w:val="C78DB7C8B52840499B03D73E5AF6A4EB"/>
          </w:pPr>
          <w:r w:rsidRPr="00C71207">
            <w:rPr>
              <w:rStyle w:val="PlaceholderText"/>
              <w:color w:val="FF0000"/>
              <w:sz w:val="20"/>
              <w:szCs w:val="20"/>
            </w:rPr>
            <w:t xml:space="preserve"> enter number</w:t>
          </w:r>
          <w:r>
            <w:rPr>
              <w:b/>
              <w:sz w:val="24"/>
              <w:szCs w:val="24"/>
            </w:rPr>
            <w:t xml:space="preserve"> </w:t>
          </w:r>
        </w:p>
      </w:docPartBody>
    </w:docPart>
    <w:docPart>
      <w:docPartPr>
        <w:name w:val="7D8E385CE77543EEA73562AC25FB6D8E"/>
        <w:category>
          <w:name w:val="General"/>
          <w:gallery w:val="placeholder"/>
        </w:category>
        <w:types>
          <w:type w:val="bbPlcHdr"/>
        </w:types>
        <w:behaviors>
          <w:behavior w:val="content"/>
        </w:behaviors>
        <w:guid w:val="{9CC6DB28-DEF0-4E5B-8740-173BA1D8648B}"/>
      </w:docPartPr>
      <w:docPartBody>
        <w:p w:rsidR="00150717" w:rsidRDefault="00150717" w:rsidP="00150717">
          <w:pPr>
            <w:pStyle w:val="7D8E385CE77543EEA73562AC25FB6D8E"/>
          </w:pPr>
          <w:r w:rsidRPr="00C71207">
            <w:rPr>
              <w:rStyle w:val="PlaceholderText"/>
              <w:color w:val="FF0000"/>
              <w:sz w:val="20"/>
              <w:szCs w:val="20"/>
            </w:rPr>
            <w:t xml:space="preserve"> enter number</w:t>
          </w:r>
          <w:r>
            <w:rPr>
              <w:b/>
              <w:sz w:val="24"/>
              <w:szCs w:val="24"/>
            </w:rPr>
            <w:t xml:space="preserve"> </w:t>
          </w:r>
        </w:p>
      </w:docPartBody>
    </w:docPart>
    <w:docPart>
      <w:docPartPr>
        <w:name w:val="EF4413206F1247C29F9442FCBDC1A090"/>
        <w:category>
          <w:name w:val="General"/>
          <w:gallery w:val="placeholder"/>
        </w:category>
        <w:types>
          <w:type w:val="bbPlcHdr"/>
        </w:types>
        <w:behaviors>
          <w:behavior w:val="content"/>
        </w:behaviors>
        <w:guid w:val="{2F37F429-832A-4F9D-BF02-4BEBEAC4880F}"/>
      </w:docPartPr>
      <w:docPartBody>
        <w:p w:rsidR="00150717" w:rsidRDefault="00150717" w:rsidP="00150717">
          <w:pPr>
            <w:pStyle w:val="EF4413206F1247C29F9442FCBDC1A090"/>
          </w:pPr>
          <w:r w:rsidRPr="00C71207">
            <w:rPr>
              <w:rStyle w:val="PlaceholderText"/>
              <w:color w:val="FF0000"/>
              <w:sz w:val="20"/>
              <w:szCs w:val="20"/>
            </w:rPr>
            <w:t xml:space="preserve"> enter number</w:t>
          </w:r>
          <w:r>
            <w:rPr>
              <w:b/>
              <w:sz w:val="24"/>
              <w:szCs w:val="24"/>
            </w:rPr>
            <w:t xml:space="preserve"> </w:t>
          </w:r>
        </w:p>
      </w:docPartBody>
    </w:docPart>
    <w:docPart>
      <w:docPartPr>
        <w:name w:val="93FF53AB54DE4A268209F49A84B621E2"/>
        <w:category>
          <w:name w:val="General"/>
          <w:gallery w:val="placeholder"/>
        </w:category>
        <w:types>
          <w:type w:val="bbPlcHdr"/>
        </w:types>
        <w:behaviors>
          <w:behavior w:val="content"/>
        </w:behaviors>
        <w:guid w:val="{763F0DF9-2A87-4AE4-95E4-26D37BD227F2}"/>
      </w:docPartPr>
      <w:docPartBody>
        <w:p w:rsidR="00150717" w:rsidRDefault="00150717" w:rsidP="00150717">
          <w:pPr>
            <w:pStyle w:val="93FF53AB54DE4A268209F49A84B621E2"/>
          </w:pPr>
          <w:r w:rsidRPr="00C71207">
            <w:rPr>
              <w:rStyle w:val="PlaceholderText"/>
              <w:color w:val="FF0000"/>
              <w:sz w:val="20"/>
              <w:szCs w:val="20"/>
            </w:rPr>
            <w:t xml:space="preserve"> enter number</w:t>
          </w:r>
          <w:r>
            <w:rPr>
              <w:b/>
              <w:sz w:val="24"/>
              <w:szCs w:val="24"/>
            </w:rPr>
            <w:t xml:space="preserve"> </w:t>
          </w:r>
        </w:p>
      </w:docPartBody>
    </w:docPart>
    <w:docPart>
      <w:docPartPr>
        <w:name w:val="BEA023579EC14F32B9AEBA0D6A837504"/>
        <w:category>
          <w:name w:val="General"/>
          <w:gallery w:val="placeholder"/>
        </w:category>
        <w:types>
          <w:type w:val="bbPlcHdr"/>
        </w:types>
        <w:behaviors>
          <w:behavior w:val="content"/>
        </w:behaviors>
        <w:guid w:val="{99DD5094-8CEA-4F94-A669-BE8E55EE9B80}"/>
      </w:docPartPr>
      <w:docPartBody>
        <w:p w:rsidR="00150717" w:rsidRDefault="00150717" w:rsidP="00150717">
          <w:pPr>
            <w:pStyle w:val="BEA023579EC14F32B9AEBA0D6A837504"/>
          </w:pPr>
          <w:r w:rsidRPr="00C71207">
            <w:rPr>
              <w:rStyle w:val="PlaceholderText"/>
              <w:color w:val="FF0000"/>
              <w:sz w:val="20"/>
              <w:szCs w:val="20"/>
            </w:rPr>
            <w:t xml:space="preserve"> enter number</w:t>
          </w:r>
          <w:r>
            <w:rPr>
              <w:b/>
              <w:sz w:val="24"/>
              <w:szCs w:val="24"/>
            </w:rPr>
            <w:t xml:space="preserve"> </w:t>
          </w:r>
        </w:p>
      </w:docPartBody>
    </w:docPart>
    <w:docPart>
      <w:docPartPr>
        <w:name w:val="C06760DC2DFD4C579109B2EEB2DEDAB5"/>
        <w:category>
          <w:name w:val="General"/>
          <w:gallery w:val="placeholder"/>
        </w:category>
        <w:types>
          <w:type w:val="bbPlcHdr"/>
        </w:types>
        <w:behaviors>
          <w:behavior w:val="content"/>
        </w:behaviors>
        <w:guid w:val="{2C23916F-59DA-4F55-BA44-C100EA5D524D}"/>
      </w:docPartPr>
      <w:docPartBody>
        <w:p w:rsidR="00150717" w:rsidRDefault="00150717" w:rsidP="00150717">
          <w:pPr>
            <w:pStyle w:val="C06760DC2DFD4C579109B2EEB2DEDAB5"/>
          </w:pPr>
          <w:r w:rsidRPr="00C71207">
            <w:rPr>
              <w:rStyle w:val="PlaceholderText"/>
              <w:color w:val="FF0000"/>
              <w:sz w:val="20"/>
              <w:szCs w:val="20"/>
            </w:rPr>
            <w:t xml:space="preserve"> enter number</w:t>
          </w:r>
          <w:r>
            <w:rPr>
              <w:b/>
              <w:sz w:val="24"/>
              <w:szCs w:val="24"/>
            </w:rPr>
            <w:t xml:space="preserve"> </w:t>
          </w:r>
        </w:p>
      </w:docPartBody>
    </w:docPart>
    <w:docPart>
      <w:docPartPr>
        <w:name w:val="7209BAD1EB4B4C82AA9E0200F86BBF7E"/>
        <w:category>
          <w:name w:val="General"/>
          <w:gallery w:val="placeholder"/>
        </w:category>
        <w:types>
          <w:type w:val="bbPlcHdr"/>
        </w:types>
        <w:behaviors>
          <w:behavior w:val="content"/>
        </w:behaviors>
        <w:guid w:val="{EF60AFD0-EF82-44D9-84D4-3638CD627BB1}"/>
      </w:docPartPr>
      <w:docPartBody>
        <w:p w:rsidR="00150717" w:rsidRDefault="00150717" w:rsidP="00150717">
          <w:pPr>
            <w:pStyle w:val="7209BAD1EB4B4C82AA9E0200F86BBF7E"/>
          </w:pPr>
          <w:r w:rsidRPr="00C71207">
            <w:rPr>
              <w:rStyle w:val="PlaceholderText"/>
              <w:color w:val="FF0000"/>
              <w:sz w:val="20"/>
              <w:szCs w:val="20"/>
            </w:rPr>
            <w:t xml:space="preserve"> enter number</w:t>
          </w:r>
          <w:r>
            <w:rPr>
              <w:b/>
              <w:sz w:val="24"/>
              <w:szCs w:val="24"/>
            </w:rPr>
            <w:t xml:space="preserve"> </w:t>
          </w:r>
        </w:p>
      </w:docPartBody>
    </w:docPart>
    <w:docPart>
      <w:docPartPr>
        <w:name w:val="6261AEFFDC8A41328D386AA6F2816795"/>
        <w:category>
          <w:name w:val="General"/>
          <w:gallery w:val="placeholder"/>
        </w:category>
        <w:types>
          <w:type w:val="bbPlcHdr"/>
        </w:types>
        <w:behaviors>
          <w:behavior w:val="content"/>
        </w:behaviors>
        <w:guid w:val="{C18A500C-6C6A-4983-96B9-4359FD98A9B0}"/>
      </w:docPartPr>
      <w:docPartBody>
        <w:p w:rsidR="00150717" w:rsidRDefault="00150717" w:rsidP="00150717">
          <w:pPr>
            <w:pStyle w:val="6261AEFFDC8A41328D386AA6F2816795"/>
          </w:pPr>
          <w:r w:rsidRPr="00C71207">
            <w:rPr>
              <w:rStyle w:val="PlaceholderText"/>
              <w:color w:val="FF0000"/>
              <w:sz w:val="20"/>
              <w:szCs w:val="20"/>
            </w:rPr>
            <w:t xml:space="preserve"> enter number</w:t>
          </w:r>
          <w:r>
            <w:rPr>
              <w:b/>
              <w:sz w:val="24"/>
              <w:szCs w:val="24"/>
            </w:rPr>
            <w:t xml:space="preserve"> </w:t>
          </w:r>
        </w:p>
      </w:docPartBody>
    </w:docPart>
    <w:docPart>
      <w:docPartPr>
        <w:name w:val="37CCB9C89C1D42B788289968D37CBA77"/>
        <w:category>
          <w:name w:val="General"/>
          <w:gallery w:val="placeholder"/>
        </w:category>
        <w:types>
          <w:type w:val="bbPlcHdr"/>
        </w:types>
        <w:behaviors>
          <w:behavior w:val="content"/>
        </w:behaviors>
        <w:guid w:val="{CD29DF72-A533-435F-BCAC-2BD794BF7413}"/>
      </w:docPartPr>
      <w:docPartBody>
        <w:p w:rsidR="00150717" w:rsidRDefault="00150717" w:rsidP="00150717">
          <w:pPr>
            <w:pStyle w:val="37CCB9C89C1D42B788289968D37CBA77"/>
          </w:pPr>
          <w:r w:rsidRPr="00C71207">
            <w:rPr>
              <w:rStyle w:val="PlaceholderText"/>
              <w:color w:val="FF0000"/>
              <w:sz w:val="20"/>
              <w:szCs w:val="20"/>
            </w:rPr>
            <w:t xml:space="preserve"> enter number</w:t>
          </w:r>
          <w:r>
            <w:rPr>
              <w:b/>
              <w:sz w:val="24"/>
              <w:szCs w:val="24"/>
            </w:rPr>
            <w:t xml:space="preserve"> </w:t>
          </w:r>
        </w:p>
      </w:docPartBody>
    </w:docPart>
    <w:docPart>
      <w:docPartPr>
        <w:name w:val="518487CB12AB49E4A6367D25DAD2499B"/>
        <w:category>
          <w:name w:val="General"/>
          <w:gallery w:val="placeholder"/>
        </w:category>
        <w:types>
          <w:type w:val="bbPlcHdr"/>
        </w:types>
        <w:behaviors>
          <w:behavior w:val="content"/>
        </w:behaviors>
        <w:guid w:val="{D880C85C-4DC5-41EF-9D65-140E4FCD1068}"/>
      </w:docPartPr>
      <w:docPartBody>
        <w:p w:rsidR="00150717" w:rsidRDefault="00150717" w:rsidP="00150717">
          <w:pPr>
            <w:pStyle w:val="518487CB12AB49E4A6367D25DAD2499B"/>
          </w:pPr>
          <w:r w:rsidRPr="00C71207">
            <w:rPr>
              <w:rStyle w:val="PlaceholderText"/>
              <w:color w:val="FF0000"/>
              <w:sz w:val="20"/>
              <w:szCs w:val="20"/>
            </w:rPr>
            <w:t xml:space="preserve"> enter number</w:t>
          </w:r>
          <w:r>
            <w:rPr>
              <w:b/>
              <w:sz w:val="24"/>
              <w:szCs w:val="24"/>
            </w:rPr>
            <w:t xml:space="preserve"> </w:t>
          </w:r>
        </w:p>
      </w:docPartBody>
    </w:docPart>
    <w:docPart>
      <w:docPartPr>
        <w:name w:val="EA5C3AF6E89D473AA37C3F51C7F5A12B"/>
        <w:category>
          <w:name w:val="General"/>
          <w:gallery w:val="placeholder"/>
        </w:category>
        <w:types>
          <w:type w:val="bbPlcHdr"/>
        </w:types>
        <w:behaviors>
          <w:behavior w:val="content"/>
        </w:behaviors>
        <w:guid w:val="{C96E64EC-74EE-485E-893E-863D97A0F848}"/>
      </w:docPartPr>
      <w:docPartBody>
        <w:p w:rsidR="00150717" w:rsidRDefault="00150717" w:rsidP="00150717">
          <w:pPr>
            <w:pStyle w:val="EA5C3AF6E89D473AA37C3F51C7F5A12B"/>
          </w:pPr>
          <w:r w:rsidRPr="00C71207">
            <w:rPr>
              <w:rStyle w:val="PlaceholderText"/>
              <w:color w:val="FF0000"/>
              <w:sz w:val="20"/>
              <w:szCs w:val="20"/>
            </w:rPr>
            <w:t xml:space="preserve"> enter number</w:t>
          </w:r>
          <w:r>
            <w:rPr>
              <w:b/>
              <w:sz w:val="24"/>
              <w:szCs w:val="24"/>
            </w:rPr>
            <w:t xml:space="preserve"> </w:t>
          </w:r>
        </w:p>
      </w:docPartBody>
    </w:docPart>
    <w:docPart>
      <w:docPartPr>
        <w:name w:val="066DA986771A43EBBA24BC901D27EF6F"/>
        <w:category>
          <w:name w:val="General"/>
          <w:gallery w:val="placeholder"/>
        </w:category>
        <w:types>
          <w:type w:val="bbPlcHdr"/>
        </w:types>
        <w:behaviors>
          <w:behavior w:val="content"/>
        </w:behaviors>
        <w:guid w:val="{BF150568-D3CF-4721-9F89-47F3BD0D47DF}"/>
      </w:docPartPr>
      <w:docPartBody>
        <w:p w:rsidR="00150717" w:rsidRDefault="00150717" w:rsidP="00150717">
          <w:pPr>
            <w:pStyle w:val="066DA986771A43EBBA24BC901D27EF6F"/>
          </w:pPr>
          <w:r w:rsidRPr="00C71207">
            <w:rPr>
              <w:rStyle w:val="PlaceholderText"/>
              <w:color w:val="FF0000"/>
              <w:sz w:val="20"/>
              <w:szCs w:val="20"/>
            </w:rPr>
            <w:t xml:space="preserve"> enter number</w:t>
          </w:r>
          <w:r>
            <w:rPr>
              <w:b/>
              <w:sz w:val="24"/>
              <w:szCs w:val="24"/>
            </w:rPr>
            <w:t xml:space="preserve"> </w:t>
          </w:r>
        </w:p>
      </w:docPartBody>
    </w:docPart>
    <w:docPart>
      <w:docPartPr>
        <w:name w:val="724B097F18334BE8A76244B39C6A3EFA"/>
        <w:category>
          <w:name w:val="General"/>
          <w:gallery w:val="placeholder"/>
        </w:category>
        <w:types>
          <w:type w:val="bbPlcHdr"/>
        </w:types>
        <w:behaviors>
          <w:behavior w:val="content"/>
        </w:behaviors>
        <w:guid w:val="{E37615A1-2CDC-42DF-987A-A89FE98478F2}"/>
      </w:docPartPr>
      <w:docPartBody>
        <w:p w:rsidR="00150717" w:rsidRDefault="00150717" w:rsidP="00150717">
          <w:pPr>
            <w:pStyle w:val="724B097F18334BE8A76244B39C6A3EFA"/>
          </w:pPr>
          <w:r w:rsidRPr="00C71207">
            <w:rPr>
              <w:rStyle w:val="PlaceholderText"/>
              <w:color w:val="FF0000"/>
              <w:sz w:val="20"/>
              <w:szCs w:val="20"/>
            </w:rPr>
            <w:t xml:space="preserve"> enter number</w:t>
          </w:r>
          <w:r>
            <w:rPr>
              <w:b/>
              <w:sz w:val="24"/>
              <w:szCs w:val="24"/>
            </w:rPr>
            <w:t xml:space="preserve"> </w:t>
          </w:r>
        </w:p>
      </w:docPartBody>
    </w:docPart>
    <w:docPart>
      <w:docPartPr>
        <w:name w:val="604B2FDE29F44321B4F342381856353C"/>
        <w:category>
          <w:name w:val="General"/>
          <w:gallery w:val="placeholder"/>
        </w:category>
        <w:types>
          <w:type w:val="bbPlcHdr"/>
        </w:types>
        <w:behaviors>
          <w:behavior w:val="content"/>
        </w:behaviors>
        <w:guid w:val="{8C4C8BAB-34AD-4877-BFEA-6142FF2B29B7}"/>
      </w:docPartPr>
      <w:docPartBody>
        <w:p w:rsidR="00150717" w:rsidRDefault="00150717" w:rsidP="00150717">
          <w:pPr>
            <w:pStyle w:val="604B2FDE29F44321B4F342381856353C"/>
          </w:pPr>
          <w:r w:rsidRPr="00C71207">
            <w:rPr>
              <w:rStyle w:val="PlaceholderText"/>
              <w:color w:val="FF0000"/>
              <w:sz w:val="20"/>
              <w:szCs w:val="20"/>
            </w:rPr>
            <w:t xml:space="preserve"> enter number</w:t>
          </w:r>
          <w:r>
            <w:rPr>
              <w:b/>
              <w:sz w:val="24"/>
              <w:szCs w:val="24"/>
            </w:rPr>
            <w:t xml:space="preserve"> </w:t>
          </w:r>
        </w:p>
      </w:docPartBody>
    </w:docPart>
    <w:docPart>
      <w:docPartPr>
        <w:name w:val="85759BAAB8EB4C9DB45E211D85685F87"/>
        <w:category>
          <w:name w:val="General"/>
          <w:gallery w:val="placeholder"/>
        </w:category>
        <w:types>
          <w:type w:val="bbPlcHdr"/>
        </w:types>
        <w:behaviors>
          <w:behavior w:val="content"/>
        </w:behaviors>
        <w:guid w:val="{9D7B401E-7C2D-4F1E-9677-73494215E888}"/>
      </w:docPartPr>
      <w:docPartBody>
        <w:p w:rsidR="00150717" w:rsidRDefault="00150717" w:rsidP="00150717">
          <w:pPr>
            <w:pStyle w:val="85759BAAB8EB4C9DB45E211D85685F87"/>
          </w:pPr>
          <w:r w:rsidRPr="00C71207">
            <w:rPr>
              <w:rStyle w:val="PlaceholderText"/>
              <w:color w:val="FF0000"/>
              <w:sz w:val="20"/>
              <w:szCs w:val="20"/>
            </w:rPr>
            <w:t xml:space="preserve"> enter number</w:t>
          </w:r>
          <w:r>
            <w:rPr>
              <w:b/>
              <w:sz w:val="24"/>
              <w:szCs w:val="24"/>
            </w:rPr>
            <w:t xml:space="preserve"> </w:t>
          </w:r>
        </w:p>
      </w:docPartBody>
    </w:docPart>
    <w:docPart>
      <w:docPartPr>
        <w:name w:val="C2997843B7A04ECE96FF0E6648DD72A2"/>
        <w:category>
          <w:name w:val="General"/>
          <w:gallery w:val="placeholder"/>
        </w:category>
        <w:types>
          <w:type w:val="bbPlcHdr"/>
        </w:types>
        <w:behaviors>
          <w:behavior w:val="content"/>
        </w:behaviors>
        <w:guid w:val="{D1D7F322-07DF-4641-B00C-6AE11D115FA7}"/>
      </w:docPartPr>
      <w:docPartBody>
        <w:p w:rsidR="00150717" w:rsidRDefault="00150717" w:rsidP="00150717">
          <w:pPr>
            <w:pStyle w:val="C2997843B7A04ECE96FF0E6648DD72A2"/>
          </w:pPr>
          <w:r w:rsidRPr="00C71207">
            <w:rPr>
              <w:rStyle w:val="PlaceholderText"/>
              <w:color w:val="FF0000"/>
              <w:sz w:val="20"/>
              <w:szCs w:val="20"/>
            </w:rPr>
            <w:t xml:space="preserve"> enter number</w:t>
          </w:r>
          <w:r>
            <w:rPr>
              <w:b/>
              <w:sz w:val="24"/>
              <w:szCs w:val="24"/>
            </w:rPr>
            <w:t xml:space="preserve"> </w:t>
          </w:r>
        </w:p>
      </w:docPartBody>
    </w:docPart>
    <w:docPart>
      <w:docPartPr>
        <w:name w:val="6806E68034364C78A5541E453B6D3F34"/>
        <w:category>
          <w:name w:val="General"/>
          <w:gallery w:val="placeholder"/>
        </w:category>
        <w:types>
          <w:type w:val="bbPlcHdr"/>
        </w:types>
        <w:behaviors>
          <w:behavior w:val="content"/>
        </w:behaviors>
        <w:guid w:val="{C4BABF16-9BBE-45CE-9E96-F56D4C749783}"/>
      </w:docPartPr>
      <w:docPartBody>
        <w:p w:rsidR="00150717" w:rsidRDefault="00150717" w:rsidP="00150717">
          <w:pPr>
            <w:pStyle w:val="6806E68034364C78A5541E453B6D3F34"/>
          </w:pPr>
          <w:r w:rsidRPr="00C71207">
            <w:rPr>
              <w:rStyle w:val="PlaceholderText"/>
              <w:color w:val="FF0000"/>
              <w:sz w:val="20"/>
              <w:szCs w:val="20"/>
            </w:rPr>
            <w:t xml:space="preserve"> enter number</w:t>
          </w:r>
          <w:r>
            <w:rPr>
              <w:b/>
              <w:sz w:val="24"/>
              <w:szCs w:val="24"/>
            </w:rPr>
            <w:t xml:space="preserve"> </w:t>
          </w:r>
        </w:p>
      </w:docPartBody>
    </w:docPart>
    <w:docPart>
      <w:docPartPr>
        <w:name w:val="975227208BB84F16B2C1422856A5F1B7"/>
        <w:category>
          <w:name w:val="General"/>
          <w:gallery w:val="placeholder"/>
        </w:category>
        <w:types>
          <w:type w:val="bbPlcHdr"/>
        </w:types>
        <w:behaviors>
          <w:behavior w:val="content"/>
        </w:behaviors>
        <w:guid w:val="{47864A72-7AA0-441D-A643-47E64F17F5F8}"/>
      </w:docPartPr>
      <w:docPartBody>
        <w:p w:rsidR="00150717" w:rsidRDefault="00150717" w:rsidP="00150717">
          <w:pPr>
            <w:pStyle w:val="975227208BB84F16B2C1422856A5F1B7"/>
          </w:pPr>
          <w:r w:rsidRPr="00C71207">
            <w:rPr>
              <w:rStyle w:val="PlaceholderText"/>
              <w:color w:val="FF0000"/>
              <w:sz w:val="20"/>
              <w:szCs w:val="20"/>
            </w:rPr>
            <w:t xml:space="preserve"> enter number</w:t>
          </w:r>
          <w:r>
            <w:rPr>
              <w:b/>
              <w:sz w:val="24"/>
              <w:szCs w:val="24"/>
            </w:rPr>
            <w:t xml:space="preserve"> </w:t>
          </w:r>
        </w:p>
      </w:docPartBody>
    </w:docPart>
    <w:docPart>
      <w:docPartPr>
        <w:name w:val="4D55F74BFDF9493E8BD1585F1B13DBD5"/>
        <w:category>
          <w:name w:val="General"/>
          <w:gallery w:val="placeholder"/>
        </w:category>
        <w:types>
          <w:type w:val="bbPlcHdr"/>
        </w:types>
        <w:behaviors>
          <w:behavior w:val="content"/>
        </w:behaviors>
        <w:guid w:val="{E9A6C577-DC71-4034-848C-4F031E2DD739}"/>
      </w:docPartPr>
      <w:docPartBody>
        <w:p w:rsidR="00150717" w:rsidRDefault="00150717" w:rsidP="00150717">
          <w:pPr>
            <w:pStyle w:val="4D55F74BFDF9493E8BD1585F1B13DBD5"/>
          </w:pPr>
          <w:r w:rsidRPr="00C71207">
            <w:rPr>
              <w:rStyle w:val="PlaceholderText"/>
              <w:color w:val="FF0000"/>
              <w:sz w:val="20"/>
              <w:szCs w:val="20"/>
            </w:rPr>
            <w:t xml:space="preserve"> enter number</w:t>
          </w:r>
          <w:r>
            <w:rPr>
              <w:b/>
              <w:sz w:val="24"/>
              <w:szCs w:val="24"/>
            </w:rPr>
            <w:t xml:space="preserve"> </w:t>
          </w:r>
        </w:p>
      </w:docPartBody>
    </w:docPart>
    <w:docPart>
      <w:docPartPr>
        <w:name w:val="FF392A4A3A2B478BABEEF1D7ED3A53F8"/>
        <w:category>
          <w:name w:val="General"/>
          <w:gallery w:val="placeholder"/>
        </w:category>
        <w:types>
          <w:type w:val="bbPlcHdr"/>
        </w:types>
        <w:behaviors>
          <w:behavior w:val="content"/>
        </w:behaviors>
        <w:guid w:val="{71D4930E-B76A-4FA5-B240-F1F74BA1C03B}"/>
      </w:docPartPr>
      <w:docPartBody>
        <w:p w:rsidR="00150717" w:rsidRDefault="00150717" w:rsidP="00150717">
          <w:pPr>
            <w:pStyle w:val="FF392A4A3A2B478BABEEF1D7ED3A53F8"/>
          </w:pPr>
          <w:r w:rsidRPr="00C71207">
            <w:rPr>
              <w:rStyle w:val="PlaceholderText"/>
              <w:color w:val="FF0000"/>
              <w:sz w:val="20"/>
              <w:szCs w:val="20"/>
            </w:rPr>
            <w:t xml:space="preserve"> enter number</w:t>
          </w:r>
          <w:r>
            <w:rPr>
              <w:b/>
              <w:sz w:val="24"/>
              <w:szCs w:val="24"/>
            </w:rPr>
            <w:t xml:space="preserve"> </w:t>
          </w:r>
        </w:p>
      </w:docPartBody>
    </w:docPart>
    <w:docPart>
      <w:docPartPr>
        <w:name w:val="D03FB3DC3C5D49B6B146E7F10155DDD2"/>
        <w:category>
          <w:name w:val="General"/>
          <w:gallery w:val="placeholder"/>
        </w:category>
        <w:types>
          <w:type w:val="bbPlcHdr"/>
        </w:types>
        <w:behaviors>
          <w:behavior w:val="content"/>
        </w:behaviors>
        <w:guid w:val="{9658B75F-9643-4C39-9960-2095381268EE}"/>
      </w:docPartPr>
      <w:docPartBody>
        <w:p w:rsidR="00150717" w:rsidRDefault="00150717" w:rsidP="00150717">
          <w:pPr>
            <w:pStyle w:val="D03FB3DC3C5D49B6B146E7F10155DDD2"/>
          </w:pPr>
          <w:r w:rsidRPr="00C71207">
            <w:rPr>
              <w:rStyle w:val="PlaceholderText"/>
              <w:color w:val="FF0000"/>
              <w:sz w:val="20"/>
              <w:szCs w:val="20"/>
            </w:rPr>
            <w:t xml:space="preserve"> enter number</w:t>
          </w:r>
          <w:r>
            <w:rPr>
              <w:b/>
              <w:sz w:val="24"/>
              <w:szCs w:val="24"/>
            </w:rPr>
            <w:t xml:space="preserve"> </w:t>
          </w:r>
        </w:p>
      </w:docPartBody>
    </w:docPart>
    <w:docPart>
      <w:docPartPr>
        <w:name w:val="3065016DBA604AE7B2ACA3E3A87B3DCB"/>
        <w:category>
          <w:name w:val="General"/>
          <w:gallery w:val="placeholder"/>
        </w:category>
        <w:types>
          <w:type w:val="bbPlcHdr"/>
        </w:types>
        <w:behaviors>
          <w:behavior w:val="content"/>
        </w:behaviors>
        <w:guid w:val="{D744A424-D65B-45FE-B740-A02E7EFAAFC8}"/>
      </w:docPartPr>
      <w:docPartBody>
        <w:p w:rsidR="00150717" w:rsidRDefault="00150717" w:rsidP="00150717">
          <w:pPr>
            <w:pStyle w:val="3065016DBA604AE7B2ACA3E3A87B3DCB"/>
          </w:pPr>
          <w:r w:rsidRPr="00C71207">
            <w:rPr>
              <w:rStyle w:val="PlaceholderText"/>
              <w:color w:val="FF0000"/>
              <w:sz w:val="20"/>
              <w:szCs w:val="20"/>
            </w:rPr>
            <w:t xml:space="preserve"> enter number</w:t>
          </w:r>
          <w:r>
            <w:rPr>
              <w:b/>
              <w:sz w:val="24"/>
              <w:szCs w:val="24"/>
            </w:rPr>
            <w:t xml:space="preserve"> </w:t>
          </w:r>
        </w:p>
      </w:docPartBody>
    </w:docPart>
    <w:docPart>
      <w:docPartPr>
        <w:name w:val="803812BAD1944421907174F844962CF4"/>
        <w:category>
          <w:name w:val="General"/>
          <w:gallery w:val="placeholder"/>
        </w:category>
        <w:types>
          <w:type w:val="bbPlcHdr"/>
        </w:types>
        <w:behaviors>
          <w:behavior w:val="content"/>
        </w:behaviors>
        <w:guid w:val="{858628F8-2303-4F36-AD1E-FFCD530169A9}"/>
      </w:docPartPr>
      <w:docPartBody>
        <w:p w:rsidR="00150717" w:rsidRDefault="00150717" w:rsidP="00150717">
          <w:pPr>
            <w:pStyle w:val="803812BAD1944421907174F844962CF4"/>
          </w:pPr>
          <w:r w:rsidRPr="00C71207">
            <w:rPr>
              <w:rStyle w:val="PlaceholderText"/>
              <w:color w:val="FF0000"/>
              <w:sz w:val="20"/>
              <w:szCs w:val="20"/>
            </w:rPr>
            <w:t xml:space="preserve"> enter number</w:t>
          </w:r>
          <w:r>
            <w:rPr>
              <w:b/>
              <w:sz w:val="24"/>
              <w:szCs w:val="24"/>
            </w:rPr>
            <w:t xml:space="preserve"> </w:t>
          </w:r>
        </w:p>
      </w:docPartBody>
    </w:docPart>
    <w:docPart>
      <w:docPartPr>
        <w:name w:val="E64EEB5177664242B3026011375DF3D3"/>
        <w:category>
          <w:name w:val="General"/>
          <w:gallery w:val="placeholder"/>
        </w:category>
        <w:types>
          <w:type w:val="bbPlcHdr"/>
        </w:types>
        <w:behaviors>
          <w:behavior w:val="content"/>
        </w:behaviors>
        <w:guid w:val="{CE22A876-0BA6-4121-A520-7F3B19C5BB3E}"/>
      </w:docPartPr>
      <w:docPartBody>
        <w:p w:rsidR="00150717" w:rsidRDefault="00150717" w:rsidP="00150717">
          <w:pPr>
            <w:pStyle w:val="E64EEB5177664242B3026011375DF3D3"/>
          </w:pPr>
          <w:r w:rsidRPr="00C71207">
            <w:rPr>
              <w:rStyle w:val="PlaceholderText"/>
              <w:color w:val="FF0000"/>
              <w:sz w:val="20"/>
              <w:szCs w:val="20"/>
            </w:rPr>
            <w:t xml:space="preserve"> enter number</w:t>
          </w:r>
          <w:r>
            <w:rPr>
              <w:b/>
              <w:sz w:val="24"/>
              <w:szCs w:val="24"/>
            </w:rPr>
            <w:t xml:space="preserve"> </w:t>
          </w:r>
        </w:p>
      </w:docPartBody>
    </w:docPart>
    <w:docPart>
      <w:docPartPr>
        <w:name w:val="09B598C54244489CAE66EC5726EE985C"/>
        <w:category>
          <w:name w:val="General"/>
          <w:gallery w:val="placeholder"/>
        </w:category>
        <w:types>
          <w:type w:val="bbPlcHdr"/>
        </w:types>
        <w:behaviors>
          <w:behavior w:val="content"/>
        </w:behaviors>
        <w:guid w:val="{849483EC-D5DB-46B9-B2BD-1A0228F132E5}"/>
      </w:docPartPr>
      <w:docPartBody>
        <w:p w:rsidR="00150717" w:rsidRDefault="00150717" w:rsidP="00150717">
          <w:pPr>
            <w:pStyle w:val="09B598C54244489CAE66EC5726EE985C"/>
          </w:pPr>
          <w:r w:rsidRPr="00C71207">
            <w:rPr>
              <w:rStyle w:val="PlaceholderText"/>
              <w:color w:val="FF0000"/>
              <w:sz w:val="20"/>
              <w:szCs w:val="20"/>
            </w:rPr>
            <w:t xml:space="preserve"> enter number</w:t>
          </w:r>
          <w:r>
            <w:rPr>
              <w:b/>
              <w:sz w:val="24"/>
              <w:szCs w:val="24"/>
            </w:rPr>
            <w:t xml:space="preserve"> </w:t>
          </w:r>
        </w:p>
      </w:docPartBody>
    </w:docPart>
    <w:docPart>
      <w:docPartPr>
        <w:name w:val="4CFFD7910FE341F98BD8DE22E6269096"/>
        <w:category>
          <w:name w:val="General"/>
          <w:gallery w:val="placeholder"/>
        </w:category>
        <w:types>
          <w:type w:val="bbPlcHdr"/>
        </w:types>
        <w:behaviors>
          <w:behavior w:val="content"/>
        </w:behaviors>
        <w:guid w:val="{85BD7582-F0C4-4886-8A8F-4CE482751478}"/>
      </w:docPartPr>
      <w:docPartBody>
        <w:p w:rsidR="00150717" w:rsidRDefault="00150717" w:rsidP="00150717">
          <w:pPr>
            <w:pStyle w:val="4CFFD7910FE341F98BD8DE22E6269096"/>
          </w:pPr>
          <w:r w:rsidRPr="00C71207">
            <w:rPr>
              <w:rStyle w:val="PlaceholderText"/>
              <w:color w:val="FF0000"/>
              <w:sz w:val="20"/>
              <w:szCs w:val="20"/>
            </w:rPr>
            <w:t xml:space="preserve"> enter number</w:t>
          </w:r>
          <w:r>
            <w:rPr>
              <w:b/>
              <w:sz w:val="24"/>
              <w:szCs w:val="24"/>
            </w:rPr>
            <w:t xml:space="preserve"> </w:t>
          </w:r>
        </w:p>
      </w:docPartBody>
    </w:docPart>
    <w:docPart>
      <w:docPartPr>
        <w:name w:val="D5B7DD0870BD41DBBF25A797579D80A8"/>
        <w:category>
          <w:name w:val="General"/>
          <w:gallery w:val="placeholder"/>
        </w:category>
        <w:types>
          <w:type w:val="bbPlcHdr"/>
        </w:types>
        <w:behaviors>
          <w:behavior w:val="content"/>
        </w:behaviors>
        <w:guid w:val="{4CB323E3-75E9-421B-A58F-0D431AB84924}"/>
      </w:docPartPr>
      <w:docPartBody>
        <w:p w:rsidR="00150717" w:rsidRDefault="00150717" w:rsidP="00150717">
          <w:pPr>
            <w:pStyle w:val="D5B7DD0870BD41DBBF25A797579D80A8"/>
          </w:pPr>
          <w:r w:rsidRPr="00C71207">
            <w:rPr>
              <w:rStyle w:val="PlaceholderText"/>
              <w:color w:val="FF0000"/>
              <w:sz w:val="20"/>
              <w:szCs w:val="20"/>
            </w:rPr>
            <w:t xml:space="preserve"> enter number</w:t>
          </w:r>
          <w:r>
            <w:rPr>
              <w:b/>
              <w:sz w:val="24"/>
              <w:szCs w:val="24"/>
            </w:rPr>
            <w:t xml:space="preserve"> </w:t>
          </w:r>
        </w:p>
      </w:docPartBody>
    </w:docPart>
    <w:docPart>
      <w:docPartPr>
        <w:name w:val="AD1D3AA9F0C74B93A825FAF57531F0BE"/>
        <w:category>
          <w:name w:val="General"/>
          <w:gallery w:val="placeholder"/>
        </w:category>
        <w:types>
          <w:type w:val="bbPlcHdr"/>
        </w:types>
        <w:behaviors>
          <w:behavior w:val="content"/>
        </w:behaviors>
        <w:guid w:val="{432CB65D-A6BC-46AB-8829-20E97BB2794A}"/>
      </w:docPartPr>
      <w:docPartBody>
        <w:p w:rsidR="00150717" w:rsidRDefault="00150717" w:rsidP="00150717">
          <w:pPr>
            <w:pStyle w:val="AD1D3AA9F0C74B93A825FAF57531F0BE"/>
          </w:pPr>
          <w:r w:rsidRPr="00C71207">
            <w:rPr>
              <w:rStyle w:val="PlaceholderText"/>
              <w:color w:val="FF0000"/>
              <w:sz w:val="20"/>
              <w:szCs w:val="20"/>
            </w:rPr>
            <w:t xml:space="preserve"> enter number</w:t>
          </w:r>
          <w:r>
            <w:rPr>
              <w:b/>
              <w:sz w:val="24"/>
              <w:szCs w:val="24"/>
            </w:rPr>
            <w:t xml:space="preserve"> </w:t>
          </w:r>
        </w:p>
      </w:docPartBody>
    </w:docPart>
    <w:docPart>
      <w:docPartPr>
        <w:name w:val="6294616D60CB4847AFC3DBFA5693F377"/>
        <w:category>
          <w:name w:val="General"/>
          <w:gallery w:val="placeholder"/>
        </w:category>
        <w:types>
          <w:type w:val="bbPlcHdr"/>
        </w:types>
        <w:behaviors>
          <w:behavior w:val="content"/>
        </w:behaviors>
        <w:guid w:val="{44F3D225-2BDC-4939-9D71-8D59001110D0}"/>
      </w:docPartPr>
      <w:docPartBody>
        <w:p w:rsidR="00150717" w:rsidRDefault="00150717" w:rsidP="00150717">
          <w:pPr>
            <w:pStyle w:val="6294616D60CB4847AFC3DBFA5693F377"/>
          </w:pPr>
          <w:r w:rsidRPr="00C71207">
            <w:rPr>
              <w:rStyle w:val="PlaceholderText"/>
              <w:color w:val="FF0000"/>
              <w:sz w:val="20"/>
              <w:szCs w:val="20"/>
            </w:rPr>
            <w:t xml:space="preserve"> enter number</w:t>
          </w:r>
          <w:r>
            <w:rPr>
              <w:b/>
              <w:sz w:val="24"/>
              <w:szCs w:val="24"/>
            </w:rPr>
            <w:t xml:space="preserve"> </w:t>
          </w:r>
        </w:p>
      </w:docPartBody>
    </w:docPart>
    <w:docPart>
      <w:docPartPr>
        <w:name w:val="3E6108899D6C47B9A00E626A51E9C1B8"/>
        <w:category>
          <w:name w:val="General"/>
          <w:gallery w:val="placeholder"/>
        </w:category>
        <w:types>
          <w:type w:val="bbPlcHdr"/>
        </w:types>
        <w:behaviors>
          <w:behavior w:val="content"/>
        </w:behaviors>
        <w:guid w:val="{4AF06E63-A965-4AB9-8F06-C8C772F82AF0}"/>
      </w:docPartPr>
      <w:docPartBody>
        <w:p w:rsidR="00150717" w:rsidRDefault="00150717" w:rsidP="00150717">
          <w:pPr>
            <w:pStyle w:val="3E6108899D6C47B9A00E626A51E9C1B8"/>
          </w:pPr>
          <w:r w:rsidRPr="00C71207">
            <w:rPr>
              <w:rStyle w:val="PlaceholderText"/>
              <w:color w:val="FF0000"/>
              <w:sz w:val="20"/>
              <w:szCs w:val="20"/>
            </w:rPr>
            <w:t xml:space="preserve"> enter number</w:t>
          </w:r>
          <w:r>
            <w:rPr>
              <w:b/>
              <w:sz w:val="24"/>
              <w:szCs w:val="24"/>
            </w:rPr>
            <w:t xml:space="preserve"> </w:t>
          </w:r>
        </w:p>
      </w:docPartBody>
    </w:docPart>
    <w:docPart>
      <w:docPartPr>
        <w:name w:val="F826A5B10AB944ADA7E968C3178C9878"/>
        <w:category>
          <w:name w:val="General"/>
          <w:gallery w:val="placeholder"/>
        </w:category>
        <w:types>
          <w:type w:val="bbPlcHdr"/>
        </w:types>
        <w:behaviors>
          <w:behavior w:val="content"/>
        </w:behaviors>
        <w:guid w:val="{EA9BDA64-294F-4B7C-9A6F-4C7E6055C777}"/>
      </w:docPartPr>
      <w:docPartBody>
        <w:p w:rsidR="00150717" w:rsidRDefault="00150717" w:rsidP="00150717">
          <w:pPr>
            <w:pStyle w:val="F826A5B10AB944ADA7E968C3178C9878"/>
          </w:pPr>
          <w:r w:rsidRPr="00C71207">
            <w:rPr>
              <w:rStyle w:val="PlaceholderText"/>
              <w:color w:val="FF0000"/>
              <w:sz w:val="20"/>
              <w:szCs w:val="20"/>
            </w:rPr>
            <w:t xml:space="preserve"> enter number</w:t>
          </w:r>
          <w:r>
            <w:rPr>
              <w:b/>
              <w:sz w:val="24"/>
              <w:szCs w:val="24"/>
            </w:rPr>
            <w:t xml:space="preserve"> </w:t>
          </w:r>
        </w:p>
      </w:docPartBody>
    </w:docPart>
    <w:docPart>
      <w:docPartPr>
        <w:name w:val="2D8257E7D7984A5B95D526D1DEB1FD0A"/>
        <w:category>
          <w:name w:val="General"/>
          <w:gallery w:val="placeholder"/>
        </w:category>
        <w:types>
          <w:type w:val="bbPlcHdr"/>
        </w:types>
        <w:behaviors>
          <w:behavior w:val="content"/>
        </w:behaviors>
        <w:guid w:val="{77CC3BA1-772B-4D09-82D4-0588572F4323}"/>
      </w:docPartPr>
      <w:docPartBody>
        <w:p w:rsidR="00150717" w:rsidRDefault="00150717" w:rsidP="00150717">
          <w:pPr>
            <w:pStyle w:val="2D8257E7D7984A5B95D526D1DEB1FD0A"/>
          </w:pPr>
          <w:r w:rsidRPr="00C71207">
            <w:rPr>
              <w:rStyle w:val="PlaceholderText"/>
              <w:color w:val="FF0000"/>
              <w:sz w:val="20"/>
              <w:szCs w:val="20"/>
            </w:rPr>
            <w:t xml:space="preserve"> enter number</w:t>
          </w:r>
          <w:r>
            <w:rPr>
              <w:b/>
              <w:sz w:val="24"/>
              <w:szCs w:val="24"/>
            </w:rPr>
            <w:t xml:space="preserve"> </w:t>
          </w:r>
        </w:p>
      </w:docPartBody>
    </w:docPart>
    <w:docPart>
      <w:docPartPr>
        <w:name w:val="C687B772839D47FCBB23A7A5CC54F9AD"/>
        <w:category>
          <w:name w:val="General"/>
          <w:gallery w:val="placeholder"/>
        </w:category>
        <w:types>
          <w:type w:val="bbPlcHdr"/>
        </w:types>
        <w:behaviors>
          <w:behavior w:val="content"/>
        </w:behaviors>
        <w:guid w:val="{B26F67FF-409F-474A-A92E-DE62AF451F79}"/>
      </w:docPartPr>
      <w:docPartBody>
        <w:p w:rsidR="00150717" w:rsidRDefault="00150717" w:rsidP="00150717">
          <w:pPr>
            <w:pStyle w:val="C687B772839D47FCBB23A7A5CC54F9AD"/>
          </w:pPr>
          <w:r w:rsidRPr="00C71207">
            <w:rPr>
              <w:rStyle w:val="PlaceholderText"/>
              <w:color w:val="FF0000"/>
              <w:sz w:val="20"/>
              <w:szCs w:val="20"/>
            </w:rPr>
            <w:t xml:space="preserve"> enter number</w:t>
          </w:r>
          <w:r>
            <w:rPr>
              <w:b/>
              <w:sz w:val="24"/>
              <w:szCs w:val="24"/>
            </w:rPr>
            <w:t xml:space="preserve"> </w:t>
          </w:r>
        </w:p>
      </w:docPartBody>
    </w:docPart>
    <w:docPart>
      <w:docPartPr>
        <w:name w:val="0138EC3255D746F7AB0DBF4DC860A47B"/>
        <w:category>
          <w:name w:val="General"/>
          <w:gallery w:val="placeholder"/>
        </w:category>
        <w:types>
          <w:type w:val="bbPlcHdr"/>
        </w:types>
        <w:behaviors>
          <w:behavior w:val="content"/>
        </w:behaviors>
        <w:guid w:val="{F64491EE-FDB9-4772-9B37-1B43F12836D3}"/>
      </w:docPartPr>
      <w:docPartBody>
        <w:p w:rsidR="00150717" w:rsidRDefault="00150717" w:rsidP="00150717">
          <w:pPr>
            <w:pStyle w:val="0138EC3255D746F7AB0DBF4DC860A47B"/>
          </w:pPr>
          <w:r w:rsidRPr="00C71207">
            <w:rPr>
              <w:rStyle w:val="PlaceholderText"/>
              <w:color w:val="FF0000"/>
              <w:sz w:val="20"/>
              <w:szCs w:val="20"/>
            </w:rPr>
            <w:t xml:space="preserve"> enter number</w:t>
          </w:r>
          <w:r>
            <w:rPr>
              <w:b/>
              <w:sz w:val="24"/>
              <w:szCs w:val="24"/>
            </w:rPr>
            <w:t xml:space="preserve"> </w:t>
          </w:r>
        </w:p>
      </w:docPartBody>
    </w:docPart>
    <w:docPart>
      <w:docPartPr>
        <w:name w:val="EDDAAFAA75DE44659DE7F109CE415CF6"/>
        <w:category>
          <w:name w:val="General"/>
          <w:gallery w:val="placeholder"/>
        </w:category>
        <w:types>
          <w:type w:val="bbPlcHdr"/>
        </w:types>
        <w:behaviors>
          <w:behavior w:val="content"/>
        </w:behaviors>
        <w:guid w:val="{C4E41506-375F-470F-A882-3E5F4792502A}"/>
      </w:docPartPr>
      <w:docPartBody>
        <w:p w:rsidR="00150717" w:rsidRDefault="00150717" w:rsidP="00150717">
          <w:pPr>
            <w:pStyle w:val="EDDAAFAA75DE44659DE7F109CE415CF6"/>
          </w:pPr>
          <w:r w:rsidRPr="00C71207">
            <w:rPr>
              <w:rStyle w:val="PlaceholderText"/>
              <w:color w:val="FF0000"/>
              <w:sz w:val="20"/>
              <w:szCs w:val="20"/>
            </w:rPr>
            <w:t xml:space="preserve"> enter number</w:t>
          </w:r>
          <w:r>
            <w:rPr>
              <w:b/>
              <w:sz w:val="24"/>
              <w:szCs w:val="24"/>
            </w:rPr>
            <w:t xml:space="preserve"> </w:t>
          </w:r>
        </w:p>
      </w:docPartBody>
    </w:docPart>
    <w:docPart>
      <w:docPartPr>
        <w:name w:val="FC984F447B0145138394B99D7F976A0E"/>
        <w:category>
          <w:name w:val="General"/>
          <w:gallery w:val="placeholder"/>
        </w:category>
        <w:types>
          <w:type w:val="bbPlcHdr"/>
        </w:types>
        <w:behaviors>
          <w:behavior w:val="content"/>
        </w:behaviors>
        <w:guid w:val="{3711A81A-5E99-48FF-AE6D-610D69EFADD2}"/>
      </w:docPartPr>
      <w:docPartBody>
        <w:p w:rsidR="00150717" w:rsidRDefault="00150717" w:rsidP="00150717">
          <w:pPr>
            <w:pStyle w:val="FC984F447B0145138394B99D7F976A0E"/>
          </w:pPr>
          <w:r w:rsidRPr="00C71207">
            <w:rPr>
              <w:rStyle w:val="PlaceholderText"/>
              <w:color w:val="FF0000"/>
              <w:sz w:val="20"/>
              <w:szCs w:val="20"/>
            </w:rPr>
            <w:t xml:space="preserve"> enter number</w:t>
          </w:r>
          <w:r>
            <w:rPr>
              <w:b/>
              <w:sz w:val="24"/>
              <w:szCs w:val="24"/>
            </w:rPr>
            <w:t xml:space="preserve"> </w:t>
          </w:r>
        </w:p>
      </w:docPartBody>
    </w:docPart>
    <w:docPart>
      <w:docPartPr>
        <w:name w:val="03BD65AE276F435C89DA12DCC139FC37"/>
        <w:category>
          <w:name w:val="General"/>
          <w:gallery w:val="placeholder"/>
        </w:category>
        <w:types>
          <w:type w:val="bbPlcHdr"/>
        </w:types>
        <w:behaviors>
          <w:behavior w:val="content"/>
        </w:behaviors>
        <w:guid w:val="{0A8D211A-758C-4610-BA34-3C2002AD17F8}"/>
      </w:docPartPr>
      <w:docPartBody>
        <w:p w:rsidR="00150717" w:rsidRDefault="00150717" w:rsidP="00150717">
          <w:pPr>
            <w:pStyle w:val="03BD65AE276F435C89DA12DCC139FC37"/>
          </w:pPr>
          <w:r w:rsidRPr="00C71207">
            <w:rPr>
              <w:rStyle w:val="PlaceholderText"/>
              <w:color w:val="FF0000"/>
              <w:sz w:val="20"/>
              <w:szCs w:val="20"/>
            </w:rPr>
            <w:t xml:space="preserve"> enter number</w:t>
          </w:r>
          <w:r>
            <w:rPr>
              <w:b/>
              <w:sz w:val="24"/>
              <w:szCs w:val="24"/>
            </w:rPr>
            <w:t xml:space="preserve"> </w:t>
          </w:r>
        </w:p>
      </w:docPartBody>
    </w:docPart>
    <w:docPart>
      <w:docPartPr>
        <w:name w:val="7106002FA1894A718FA9C367079DA070"/>
        <w:category>
          <w:name w:val="General"/>
          <w:gallery w:val="placeholder"/>
        </w:category>
        <w:types>
          <w:type w:val="bbPlcHdr"/>
        </w:types>
        <w:behaviors>
          <w:behavior w:val="content"/>
        </w:behaviors>
        <w:guid w:val="{855982D2-2CA2-4B4C-B537-A97448E7AA1C}"/>
      </w:docPartPr>
      <w:docPartBody>
        <w:p w:rsidR="00150717" w:rsidRDefault="00150717" w:rsidP="00150717">
          <w:pPr>
            <w:pStyle w:val="7106002FA1894A718FA9C367079DA070"/>
          </w:pPr>
          <w:r w:rsidRPr="00C71207">
            <w:rPr>
              <w:rStyle w:val="PlaceholderText"/>
              <w:color w:val="FF0000"/>
              <w:sz w:val="20"/>
              <w:szCs w:val="20"/>
            </w:rPr>
            <w:t xml:space="preserve"> enter number</w:t>
          </w:r>
          <w:r>
            <w:rPr>
              <w:b/>
              <w:sz w:val="24"/>
              <w:szCs w:val="24"/>
            </w:rPr>
            <w:t xml:space="preserve"> </w:t>
          </w:r>
        </w:p>
      </w:docPartBody>
    </w:docPart>
    <w:docPart>
      <w:docPartPr>
        <w:name w:val="D220563298D349B9811FC095F29C3FF6"/>
        <w:category>
          <w:name w:val="General"/>
          <w:gallery w:val="placeholder"/>
        </w:category>
        <w:types>
          <w:type w:val="bbPlcHdr"/>
        </w:types>
        <w:behaviors>
          <w:behavior w:val="content"/>
        </w:behaviors>
        <w:guid w:val="{01DFB300-D0B6-4A97-96F5-F15BAA3A3792}"/>
      </w:docPartPr>
      <w:docPartBody>
        <w:p w:rsidR="00150717" w:rsidRDefault="00150717" w:rsidP="00150717">
          <w:pPr>
            <w:pStyle w:val="D220563298D349B9811FC095F29C3FF6"/>
          </w:pPr>
          <w:r w:rsidRPr="00C71207">
            <w:rPr>
              <w:rStyle w:val="PlaceholderText"/>
              <w:color w:val="FF0000"/>
              <w:sz w:val="20"/>
              <w:szCs w:val="20"/>
            </w:rPr>
            <w:t xml:space="preserve"> enter number</w:t>
          </w:r>
          <w:r>
            <w:rPr>
              <w:b/>
              <w:sz w:val="24"/>
              <w:szCs w:val="24"/>
            </w:rPr>
            <w:t xml:space="preserve"> </w:t>
          </w:r>
        </w:p>
      </w:docPartBody>
    </w:docPart>
    <w:docPart>
      <w:docPartPr>
        <w:name w:val="9096C95D02D74865943BDFB7EF21EC4C"/>
        <w:category>
          <w:name w:val="General"/>
          <w:gallery w:val="placeholder"/>
        </w:category>
        <w:types>
          <w:type w:val="bbPlcHdr"/>
        </w:types>
        <w:behaviors>
          <w:behavior w:val="content"/>
        </w:behaviors>
        <w:guid w:val="{27D683C3-0E35-4342-8B4B-ADCA266B5343}"/>
      </w:docPartPr>
      <w:docPartBody>
        <w:p w:rsidR="00150717" w:rsidRDefault="00150717" w:rsidP="00150717">
          <w:pPr>
            <w:pStyle w:val="9096C95D02D74865943BDFB7EF21EC4C"/>
          </w:pPr>
          <w:r w:rsidRPr="00C71207">
            <w:rPr>
              <w:rStyle w:val="PlaceholderText"/>
              <w:color w:val="FF0000"/>
              <w:sz w:val="20"/>
              <w:szCs w:val="20"/>
            </w:rPr>
            <w:t xml:space="preserve"> enter number</w:t>
          </w:r>
          <w:r>
            <w:rPr>
              <w:b/>
              <w:sz w:val="24"/>
              <w:szCs w:val="24"/>
            </w:rPr>
            <w:t xml:space="preserve"> </w:t>
          </w:r>
        </w:p>
      </w:docPartBody>
    </w:docPart>
    <w:docPart>
      <w:docPartPr>
        <w:name w:val="ED41E99486D84503919E5BB4C1CE3C7D"/>
        <w:category>
          <w:name w:val="General"/>
          <w:gallery w:val="placeholder"/>
        </w:category>
        <w:types>
          <w:type w:val="bbPlcHdr"/>
        </w:types>
        <w:behaviors>
          <w:behavior w:val="content"/>
        </w:behaviors>
        <w:guid w:val="{40ECC1F3-61C4-4DFC-BE40-4968E45CA392}"/>
      </w:docPartPr>
      <w:docPartBody>
        <w:p w:rsidR="00150717" w:rsidRDefault="00150717" w:rsidP="00150717">
          <w:pPr>
            <w:pStyle w:val="ED41E99486D84503919E5BB4C1CE3C7D"/>
          </w:pPr>
          <w:r w:rsidRPr="00C71207">
            <w:rPr>
              <w:rStyle w:val="PlaceholderText"/>
              <w:color w:val="FF0000"/>
              <w:sz w:val="20"/>
              <w:szCs w:val="20"/>
            </w:rPr>
            <w:t xml:space="preserve"> enter number</w:t>
          </w:r>
          <w:r>
            <w:rPr>
              <w:b/>
              <w:sz w:val="24"/>
              <w:szCs w:val="24"/>
            </w:rPr>
            <w:t xml:space="preserve"> </w:t>
          </w:r>
        </w:p>
      </w:docPartBody>
    </w:docPart>
    <w:docPart>
      <w:docPartPr>
        <w:name w:val="B2474EDC99F1469D98F0621B107133E7"/>
        <w:category>
          <w:name w:val="General"/>
          <w:gallery w:val="placeholder"/>
        </w:category>
        <w:types>
          <w:type w:val="bbPlcHdr"/>
        </w:types>
        <w:behaviors>
          <w:behavior w:val="content"/>
        </w:behaviors>
        <w:guid w:val="{D195BF48-BBB8-45E5-8C81-62862B4C1E31}"/>
      </w:docPartPr>
      <w:docPartBody>
        <w:p w:rsidR="00150717" w:rsidRDefault="00150717" w:rsidP="00150717">
          <w:pPr>
            <w:pStyle w:val="B2474EDC99F1469D98F0621B107133E7"/>
          </w:pPr>
          <w:r w:rsidRPr="00C71207">
            <w:rPr>
              <w:rStyle w:val="PlaceholderText"/>
              <w:color w:val="FF0000"/>
              <w:sz w:val="20"/>
              <w:szCs w:val="20"/>
            </w:rPr>
            <w:t xml:space="preserve"> enter number</w:t>
          </w:r>
          <w:r>
            <w:rPr>
              <w:b/>
              <w:sz w:val="24"/>
              <w:szCs w:val="24"/>
            </w:rPr>
            <w:t xml:space="preserve"> </w:t>
          </w:r>
        </w:p>
      </w:docPartBody>
    </w:docPart>
    <w:docPart>
      <w:docPartPr>
        <w:name w:val="6C9C2873AB1B4CDEA8F4F72C33007778"/>
        <w:category>
          <w:name w:val="General"/>
          <w:gallery w:val="placeholder"/>
        </w:category>
        <w:types>
          <w:type w:val="bbPlcHdr"/>
        </w:types>
        <w:behaviors>
          <w:behavior w:val="content"/>
        </w:behaviors>
        <w:guid w:val="{6420E50A-03FB-4C3B-9B1A-68CD7CA83A37}"/>
      </w:docPartPr>
      <w:docPartBody>
        <w:p w:rsidR="00150717" w:rsidRDefault="00150717" w:rsidP="00150717">
          <w:pPr>
            <w:pStyle w:val="6C9C2873AB1B4CDEA8F4F72C33007778"/>
          </w:pPr>
          <w:r w:rsidRPr="00C71207">
            <w:rPr>
              <w:rStyle w:val="PlaceholderText"/>
              <w:color w:val="FF0000"/>
              <w:sz w:val="20"/>
              <w:szCs w:val="20"/>
            </w:rPr>
            <w:t xml:space="preserve"> enter number</w:t>
          </w:r>
          <w:r>
            <w:rPr>
              <w:b/>
              <w:sz w:val="24"/>
              <w:szCs w:val="24"/>
            </w:rPr>
            <w:t xml:space="preserve"> </w:t>
          </w:r>
        </w:p>
      </w:docPartBody>
    </w:docPart>
    <w:docPart>
      <w:docPartPr>
        <w:name w:val="5010924DB6564C8BB869778C81559E65"/>
        <w:category>
          <w:name w:val="General"/>
          <w:gallery w:val="placeholder"/>
        </w:category>
        <w:types>
          <w:type w:val="bbPlcHdr"/>
        </w:types>
        <w:behaviors>
          <w:behavior w:val="content"/>
        </w:behaviors>
        <w:guid w:val="{BB194BC4-3919-45F5-A818-364153C29474}"/>
      </w:docPartPr>
      <w:docPartBody>
        <w:p w:rsidR="00150717" w:rsidRDefault="00150717" w:rsidP="00150717">
          <w:pPr>
            <w:pStyle w:val="5010924DB6564C8BB869778C81559E65"/>
          </w:pPr>
          <w:r w:rsidRPr="00C71207">
            <w:rPr>
              <w:rStyle w:val="PlaceholderText"/>
              <w:color w:val="FF0000"/>
              <w:sz w:val="20"/>
              <w:szCs w:val="20"/>
            </w:rPr>
            <w:t xml:space="preserve"> enter number</w:t>
          </w:r>
          <w:r>
            <w:rPr>
              <w:b/>
              <w:sz w:val="24"/>
              <w:szCs w:val="24"/>
            </w:rPr>
            <w:t xml:space="preserve"> </w:t>
          </w:r>
        </w:p>
      </w:docPartBody>
    </w:docPart>
    <w:docPart>
      <w:docPartPr>
        <w:name w:val="20BEF021F42442D888F71FB757C1E324"/>
        <w:category>
          <w:name w:val="General"/>
          <w:gallery w:val="placeholder"/>
        </w:category>
        <w:types>
          <w:type w:val="bbPlcHdr"/>
        </w:types>
        <w:behaviors>
          <w:behavior w:val="content"/>
        </w:behaviors>
        <w:guid w:val="{43254514-7619-4A06-9626-71AC1CD11655}"/>
      </w:docPartPr>
      <w:docPartBody>
        <w:p w:rsidR="00150717" w:rsidRDefault="00150717" w:rsidP="00150717">
          <w:pPr>
            <w:pStyle w:val="20BEF021F42442D888F71FB757C1E324"/>
          </w:pPr>
          <w:r w:rsidRPr="00C71207">
            <w:rPr>
              <w:rStyle w:val="PlaceholderText"/>
              <w:color w:val="FF0000"/>
              <w:sz w:val="20"/>
              <w:szCs w:val="20"/>
            </w:rPr>
            <w:t xml:space="preserve"> enter number</w:t>
          </w:r>
          <w:r>
            <w:rPr>
              <w:b/>
              <w:sz w:val="24"/>
              <w:szCs w:val="24"/>
            </w:rPr>
            <w:t xml:space="preserve"> </w:t>
          </w:r>
        </w:p>
      </w:docPartBody>
    </w:docPart>
    <w:docPart>
      <w:docPartPr>
        <w:name w:val="2885E56B929E42D1B4ECEA0934915095"/>
        <w:category>
          <w:name w:val="General"/>
          <w:gallery w:val="placeholder"/>
        </w:category>
        <w:types>
          <w:type w:val="bbPlcHdr"/>
        </w:types>
        <w:behaviors>
          <w:behavior w:val="content"/>
        </w:behaviors>
        <w:guid w:val="{B05B6361-30B0-4A9E-AC2D-8005C2C61B4C}"/>
      </w:docPartPr>
      <w:docPartBody>
        <w:p w:rsidR="00150717" w:rsidRDefault="00150717" w:rsidP="00150717">
          <w:pPr>
            <w:pStyle w:val="2885E56B929E42D1B4ECEA0934915095"/>
          </w:pPr>
          <w:r w:rsidRPr="00C71207">
            <w:rPr>
              <w:rStyle w:val="PlaceholderText"/>
              <w:color w:val="FF0000"/>
              <w:sz w:val="20"/>
              <w:szCs w:val="20"/>
            </w:rPr>
            <w:t xml:space="preserve"> enter number</w:t>
          </w:r>
          <w:r>
            <w:rPr>
              <w:b/>
              <w:sz w:val="24"/>
              <w:szCs w:val="24"/>
            </w:rPr>
            <w:t xml:space="preserve"> </w:t>
          </w:r>
        </w:p>
      </w:docPartBody>
    </w:docPart>
    <w:docPart>
      <w:docPartPr>
        <w:name w:val="57884FF4BC6749F297CFE34D81476D1F"/>
        <w:category>
          <w:name w:val="General"/>
          <w:gallery w:val="placeholder"/>
        </w:category>
        <w:types>
          <w:type w:val="bbPlcHdr"/>
        </w:types>
        <w:behaviors>
          <w:behavior w:val="content"/>
        </w:behaviors>
        <w:guid w:val="{55DDAAA8-DACC-451A-B87C-00DE794371A6}"/>
      </w:docPartPr>
      <w:docPartBody>
        <w:p w:rsidR="00150717" w:rsidRDefault="00150717" w:rsidP="00150717">
          <w:pPr>
            <w:pStyle w:val="57884FF4BC6749F297CFE34D81476D1F"/>
          </w:pPr>
          <w:r w:rsidRPr="00C71207">
            <w:rPr>
              <w:rStyle w:val="PlaceholderText"/>
              <w:color w:val="FF0000"/>
              <w:sz w:val="20"/>
              <w:szCs w:val="20"/>
            </w:rPr>
            <w:t xml:space="preserve"> enter number</w:t>
          </w:r>
          <w:r>
            <w:rPr>
              <w:b/>
              <w:sz w:val="24"/>
              <w:szCs w:val="24"/>
            </w:rPr>
            <w:t xml:space="preserve"> </w:t>
          </w:r>
        </w:p>
      </w:docPartBody>
    </w:docPart>
    <w:docPart>
      <w:docPartPr>
        <w:name w:val="7787B97282A24E0681F509BC0A0BD38D"/>
        <w:category>
          <w:name w:val="General"/>
          <w:gallery w:val="placeholder"/>
        </w:category>
        <w:types>
          <w:type w:val="bbPlcHdr"/>
        </w:types>
        <w:behaviors>
          <w:behavior w:val="content"/>
        </w:behaviors>
        <w:guid w:val="{681F5BC8-B19A-47BA-B8F2-4CE2EC9BE2EB}"/>
      </w:docPartPr>
      <w:docPartBody>
        <w:p w:rsidR="00150717" w:rsidRDefault="00150717" w:rsidP="00150717">
          <w:pPr>
            <w:pStyle w:val="7787B97282A24E0681F509BC0A0BD38D"/>
          </w:pPr>
          <w:r w:rsidRPr="00C71207">
            <w:rPr>
              <w:rStyle w:val="PlaceholderText"/>
              <w:color w:val="FF0000"/>
              <w:sz w:val="20"/>
              <w:szCs w:val="20"/>
            </w:rPr>
            <w:t xml:space="preserve"> enter number</w:t>
          </w:r>
          <w:r>
            <w:rPr>
              <w:b/>
              <w:sz w:val="24"/>
              <w:szCs w:val="24"/>
            </w:rPr>
            <w:t xml:space="preserve"> </w:t>
          </w:r>
        </w:p>
      </w:docPartBody>
    </w:docPart>
    <w:docPart>
      <w:docPartPr>
        <w:name w:val="AA2A861E87CF4BC6B08BB4DC13B8F880"/>
        <w:category>
          <w:name w:val="General"/>
          <w:gallery w:val="placeholder"/>
        </w:category>
        <w:types>
          <w:type w:val="bbPlcHdr"/>
        </w:types>
        <w:behaviors>
          <w:behavior w:val="content"/>
        </w:behaviors>
        <w:guid w:val="{4685A1DE-AAC8-4929-9F8C-7F8600E5DD0D}"/>
      </w:docPartPr>
      <w:docPartBody>
        <w:p w:rsidR="00150717" w:rsidRDefault="00150717" w:rsidP="00150717">
          <w:pPr>
            <w:pStyle w:val="AA2A861E87CF4BC6B08BB4DC13B8F880"/>
          </w:pPr>
          <w:r w:rsidRPr="00C71207">
            <w:rPr>
              <w:rStyle w:val="PlaceholderText"/>
              <w:color w:val="FF0000"/>
              <w:sz w:val="20"/>
              <w:szCs w:val="20"/>
            </w:rPr>
            <w:t xml:space="preserve"> enter number</w:t>
          </w:r>
          <w:r>
            <w:rPr>
              <w:b/>
              <w:sz w:val="24"/>
              <w:szCs w:val="24"/>
            </w:rPr>
            <w:t xml:space="preserve"> </w:t>
          </w:r>
        </w:p>
      </w:docPartBody>
    </w:docPart>
    <w:docPart>
      <w:docPartPr>
        <w:name w:val="8FF4C6DA3E11467A8C0E2243FE386AB0"/>
        <w:category>
          <w:name w:val="General"/>
          <w:gallery w:val="placeholder"/>
        </w:category>
        <w:types>
          <w:type w:val="bbPlcHdr"/>
        </w:types>
        <w:behaviors>
          <w:behavior w:val="content"/>
        </w:behaviors>
        <w:guid w:val="{7A53BC2E-A121-428C-8317-F4B9FA2A551C}"/>
      </w:docPartPr>
      <w:docPartBody>
        <w:p w:rsidR="00150717" w:rsidRDefault="00150717" w:rsidP="00150717">
          <w:pPr>
            <w:pStyle w:val="8FF4C6DA3E11467A8C0E2243FE386AB0"/>
          </w:pPr>
          <w:r w:rsidRPr="00C71207">
            <w:rPr>
              <w:rStyle w:val="PlaceholderText"/>
              <w:color w:val="FF0000"/>
              <w:sz w:val="20"/>
              <w:szCs w:val="20"/>
            </w:rPr>
            <w:t xml:space="preserve"> enter number</w:t>
          </w:r>
          <w:r>
            <w:rPr>
              <w:b/>
              <w:sz w:val="24"/>
              <w:szCs w:val="24"/>
            </w:rPr>
            <w:t xml:space="preserve"> </w:t>
          </w:r>
        </w:p>
      </w:docPartBody>
    </w:docPart>
    <w:docPart>
      <w:docPartPr>
        <w:name w:val="09169BB3181F435A95A2E7AF243CC434"/>
        <w:category>
          <w:name w:val="General"/>
          <w:gallery w:val="placeholder"/>
        </w:category>
        <w:types>
          <w:type w:val="bbPlcHdr"/>
        </w:types>
        <w:behaviors>
          <w:behavior w:val="content"/>
        </w:behaviors>
        <w:guid w:val="{6661867B-A258-4D6B-84C6-80ADBEB3A14B}"/>
      </w:docPartPr>
      <w:docPartBody>
        <w:p w:rsidR="00150717" w:rsidRDefault="00150717" w:rsidP="00150717">
          <w:pPr>
            <w:pStyle w:val="09169BB3181F435A95A2E7AF243CC434"/>
          </w:pPr>
          <w:r w:rsidRPr="00C71207">
            <w:rPr>
              <w:rStyle w:val="PlaceholderText"/>
              <w:color w:val="FF0000"/>
              <w:sz w:val="20"/>
              <w:szCs w:val="20"/>
            </w:rPr>
            <w:t xml:space="preserve"> enter number</w:t>
          </w:r>
          <w:r>
            <w:rPr>
              <w:b/>
              <w:sz w:val="24"/>
              <w:szCs w:val="24"/>
            </w:rPr>
            <w:t xml:space="preserve"> </w:t>
          </w:r>
        </w:p>
      </w:docPartBody>
    </w:docPart>
    <w:docPart>
      <w:docPartPr>
        <w:name w:val="36ADC47AFE814962A70E47CE1F4106BE"/>
        <w:category>
          <w:name w:val="General"/>
          <w:gallery w:val="placeholder"/>
        </w:category>
        <w:types>
          <w:type w:val="bbPlcHdr"/>
        </w:types>
        <w:behaviors>
          <w:behavior w:val="content"/>
        </w:behaviors>
        <w:guid w:val="{2C2DE23C-5428-47C4-9202-569F846FBED2}"/>
      </w:docPartPr>
      <w:docPartBody>
        <w:p w:rsidR="00150717" w:rsidRDefault="00150717" w:rsidP="00150717">
          <w:pPr>
            <w:pStyle w:val="36ADC47AFE814962A70E47CE1F4106BE"/>
          </w:pPr>
          <w:r w:rsidRPr="00C71207">
            <w:rPr>
              <w:rStyle w:val="PlaceholderText"/>
              <w:color w:val="FF0000"/>
              <w:sz w:val="20"/>
              <w:szCs w:val="20"/>
            </w:rPr>
            <w:t xml:space="preserve"> enter number</w:t>
          </w:r>
          <w:r>
            <w:rPr>
              <w:b/>
              <w:sz w:val="24"/>
              <w:szCs w:val="24"/>
            </w:rPr>
            <w:t xml:space="preserve"> </w:t>
          </w:r>
        </w:p>
      </w:docPartBody>
    </w:docPart>
    <w:docPart>
      <w:docPartPr>
        <w:name w:val="9B889DF0AC5C4CC5BCE76A59726A9F6F"/>
        <w:category>
          <w:name w:val="General"/>
          <w:gallery w:val="placeholder"/>
        </w:category>
        <w:types>
          <w:type w:val="bbPlcHdr"/>
        </w:types>
        <w:behaviors>
          <w:behavior w:val="content"/>
        </w:behaviors>
        <w:guid w:val="{89E06F8D-C702-49AC-AAB9-B830B38E6D27}"/>
      </w:docPartPr>
      <w:docPartBody>
        <w:p w:rsidR="00150717" w:rsidRDefault="00150717" w:rsidP="00150717">
          <w:pPr>
            <w:pStyle w:val="9B889DF0AC5C4CC5BCE76A59726A9F6F"/>
          </w:pPr>
          <w:r w:rsidRPr="00C71207">
            <w:rPr>
              <w:rStyle w:val="PlaceholderText"/>
              <w:color w:val="FF0000"/>
              <w:sz w:val="20"/>
              <w:szCs w:val="20"/>
            </w:rPr>
            <w:t xml:space="preserve"> enter number</w:t>
          </w:r>
          <w:r>
            <w:rPr>
              <w:b/>
              <w:sz w:val="24"/>
              <w:szCs w:val="24"/>
            </w:rPr>
            <w:t xml:space="preserve"> </w:t>
          </w:r>
        </w:p>
      </w:docPartBody>
    </w:docPart>
    <w:docPart>
      <w:docPartPr>
        <w:name w:val="EA0E667465B74EB593539F60DE719895"/>
        <w:category>
          <w:name w:val="General"/>
          <w:gallery w:val="placeholder"/>
        </w:category>
        <w:types>
          <w:type w:val="bbPlcHdr"/>
        </w:types>
        <w:behaviors>
          <w:behavior w:val="content"/>
        </w:behaviors>
        <w:guid w:val="{712DA340-3960-4A2A-89B6-64748A04E237}"/>
      </w:docPartPr>
      <w:docPartBody>
        <w:p w:rsidR="00150717" w:rsidRDefault="00150717" w:rsidP="00150717">
          <w:pPr>
            <w:pStyle w:val="EA0E667465B74EB593539F60DE719895"/>
          </w:pPr>
          <w:r w:rsidRPr="00C71207">
            <w:rPr>
              <w:rStyle w:val="PlaceholderText"/>
              <w:color w:val="FF0000"/>
              <w:sz w:val="20"/>
              <w:szCs w:val="20"/>
            </w:rPr>
            <w:t xml:space="preserve"> enter number</w:t>
          </w:r>
          <w:r>
            <w:rPr>
              <w:b/>
              <w:sz w:val="24"/>
              <w:szCs w:val="24"/>
            </w:rPr>
            <w:t xml:space="preserve"> </w:t>
          </w:r>
        </w:p>
      </w:docPartBody>
    </w:docPart>
    <w:docPart>
      <w:docPartPr>
        <w:name w:val="A77E8FFC92AA4C2CB71066D5348F7F10"/>
        <w:category>
          <w:name w:val="General"/>
          <w:gallery w:val="placeholder"/>
        </w:category>
        <w:types>
          <w:type w:val="bbPlcHdr"/>
        </w:types>
        <w:behaviors>
          <w:behavior w:val="content"/>
        </w:behaviors>
        <w:guid w:val="{853DB116-5BE4-45C1-A660-0720181259C5}"/>
      </w:docPartPr>
      <w:docPartBody>
        <w:p w:rsidR="00150717" w:rsidRDefault="00150717" w:rsidP="00150717">
          <w:pPr>
            <w:pStyle w:val="A77E8FFC92AA4C2CB71066D5348F7F10"/>
          </w:pPr>
          <w:r w:rsidRPr="00C71207">
            <w:rPr>
              <w:rStyle w:val="PlaceholderText"/>
              <w:color w:val="FF0000"/>
              <w:sz w:val="20"/>
              <w:szCs w:val="20"/>
            </w:rPr>
            <w:t xml:space="preserve"> enter number</w:t>
          </w:r>
          <w:r>
            <w:rPr>
              <w:b/>
              <w:sz w:val="24"/>
              <w:szCs w:val="24"/>
            </w:rPr>
            <w:t xml:space="preserve"> </w:t>
          </w:r>
        </w:p>
      </w:docPartBody>
    </w:docPart>
    <w:docPart>
      <w:docPartPr>
        <w:name w:val="60E0F1785B214E9FBFA7443B5B12DFBE"/>
        <w:category>
          <w:name w:val="General"/>
          <w:gallery w:val="placeholder"/>
        </w:category>
        <w:types>
          <w:type w:val="bbPlcHdr"/>
        </w:types>
        <w:behaviors>
          <w:behavior w:val="content"/>
        </w:behaviors>
        <w:guid w:val="{6CF8A102-EA7A-4FB8-AB74-E30E5DCA3A15}"/>
      </w:docPartPr>
      <w:docPartBody>
        <w:p w:rsidR="00150717" w:rsidRDefault="00150717" w:rsidP="00150717">
          <w:pPr>
            <w:pStyle w:val="60E0F1785B214E9FBFA7443B5B12DFBE"/>
          </w:pPr>
          <w:r w:rsidRPr="00C71207">
            <w:rPr>
              <w:rStyle w:val="PlaceholderText"/>
              <w:color w:val="FF0000"/>
              <w:sz w:val="20"/>
              <w:szCs w:val="20"/>
            </w:rPr>
            <w:t xml:space="preserve"> enter number</w:t>
          </w:r>
          <w:r>
            <w:rPr>
              <w:b/>
              <w:sz w:val="24"/>
              <w:szCs w:val="24"/>
            </w:rPr>
            <w:t xml:space="preserve"> </w:t>
          </w:r>
        </w:p>
      </w:docPartBody>
    </w:docPart>
    <w:docPart>
      <w:docPartPr>
        <w:name w:val="7340C2DA46D942998453277F0A85F864"/>
        <w:category>
          <w:name w:val="General"/>
          <w:gallery w:val="placeholder"/>
        </w:category>
        <w:types>
          <w:type w:val="bbPlcHdr"/>
        </w:types>
        <w:behaviors>
          <w:behavior w:val="content"/>
        </w:behaviors>
        <w:guid w:val="{1596B86A-38B9-48D3-909C-1F0C48F301BC}"/>
      </w:docPartPr>
      <w:docPartBody>
        <w:p w:rsidR="00150717" w:rsidRDefault="00150717" w:rsidP="00150717">
          <w:pPr>
            <w:pStyle w:val="7340C2DA46D942998453277F0A85F864"/>
          </w:pPr>
          <w:r w:rsidRPr="00C71207">
            <w:rPr>
              <w:rStyle w:val="PlaceholderText"/>
              <w:color w:val="FF0000"/>
              <w:sz w:val="20"/>
              <w:szCs w:val="20"/>
            </w:rPr>
            <w:t xml:space="preserve"> enter number</w:t>
          </w:r>
          <w:r>
            <w:rPr>
              <w:b/>
              <w:sz w:val="24"/>
              <w:szCs w:val="24"/>
            </w:rPr>
            <w:t xml:space="preserve"> </w:t>
          </w:r>
        </w:p>
      </w:docPartBody>
    </w:docPart>
    <w:docPart>
      <w:docPartPr>
        <w:name w:val="05129C101BD4466FB7E0F7DA2C92D2E5"/>
        <w:category>
          <w:name w:val="General"/>
          <w:gallery w:val="placeholder"/>
        </w:category>
        <w:types>
          <w:type w:val="bbPlcHdr"/>
        </w:types>
        <w:behaviors>
          <w:behavior w:val="content"/>
        </w:behaviors>
        <w:guid w:val="{CDC2AD0D-DC33-4CAA-ADC9-1358B5ABD3E7}"/>
      </w:docPartPr>
      <w:docPartBody>
        <w:p w:rsidR="00150717" w:rsidRDefault="00150717" w:rsidP="00150717">
          <w:pPr>
            <w:pStyle w:val="05129C101BD4466FB7E0F7DA2C92D2E5"/>
          </w:pPr>
          <w:r w:rsidRPr="00C71207">
            <w:rPr>
              <w:rStyle w:val="PlaceholderText"/>
              <w:color w:val="FF0000"/>
              <w:sz w:val="20"/>
              <w:szCs w:val="20"/>
            </w:rPr>
            <w:t xml:space="preserve"> enter number</w:t>
          </w:r>
          <w:r>
            <w:rPr>
              <w:b/>
              <w:sz w:val="24"/>
              <w:szCs w:val="24"/>
            </w:rPr>
            <w:t xml:space="preserve"> </w:t>
          </w:r>
        </w:p>
      </w:docPartBody>
    </w:docPart>
    <w:docPart>
      <w:docPartPr>
        <w:name w:val="3759F19859414F3A8CBA1CB236416331"/>
        <w:category>
          <w:name w:val="General"/>
          <w:gallery w:val="placeholder"/>
        </w:category>
        <w:types>
          <w:type w:val="bbPlcHdr"/>
        </w:types>
        <w:behaviors>
          <w:behavior w:val="content"/>
        </w:behaviors>
        <w:guid w:val="{FDA41281-EACD-4795-94B6-D8151527A630}"/>
      </w:docPartPr>
      <w:docPartBody>
        <w:p w:rsidR="00150717" w:rsidRDefault="00150717" w:rsidP="00150717">
          <w:pPr>
            <w:pStyle w:val="3759F19859414F3A8CBA1CB236416331"/>
          </w:pPr>
          <w:r w:rsidRPr="00C71207">
            <w:rPr>
              <w:rStyle w:val="PlaceholderText"/>
              <w:color w:val="FF0000"/>
              <w:sz w:val="20"/>
              <w:szCs w:val="20"/>
            </w:rPr>
            <w:t xml:space="preserve"> enter number</w:t>
          </w:r>
          <w:r>
            <w:rPr>
              <w:b/>
              <w:sz w:val="24"/>
              <w:szCs w:val="24"/>
            </w:rPr>
            <w:t xml:space="preserve"> </w:t>
          </w:r>
        </w:p>
      </w:docPartBody>
    </w:docPart>
    <w:docPart>
      <w:docPartPr>
        <w:name w:val="16FE4745606D45A792A69ABC28B5A85F"/>
        <w:category>
          <w:name w:val="General"/>
          <w:gallery w:val="placeholder"/>
        </w:category>
        <w:types>
          <w:type w:val="bbPlcHdr"/>
        </w:types>
        <w:behaviors>
          <w:behavior w:val="content"/>
        </w:behaviors>
        <w:guid w:val="{0109F6BE-D847-4F74-A64F-4D3B75BA2B29}"/>
      </w:docPartPr>
      <w:docPartBody>
        <w:p w:rsidR="00150717" w:rsidRDefault="00150717" w:rsidP="00150717">
          <w:pPr>
            <w:pStyle w:val="16FE4745606D45A792A69ABC28B5A85F"/>
          </w:pPr>
          <w:r w:rsidRPr="00C71207">
            <w:rPr>
              <w:rStyle w:val="PlaceholderText"/>
              <w:color w:val="FF0000"/>
              <w:sz w:val="20"/>
              <w:szCs w:val="20"/>
            </w:rPr>
            <w:t xml:space="preserve"> enter number</w:t>
          </w:r>
          <w:r>
            <w:rPr>
              <w:b/>
              <w:sz w:val="24"/>
              <w:szCs w:val="24"/>
            </w:rPr>
            <w:t xml:space="preserve"> </w:t>
          </w:r>
        </w:p>
      </w:docPartBody>
    </w:docPart>
    <w:docPart>
      <w:docPartPr>
        <w:name w:val="8C4A60AFA8E74F76B352E46E7995DF69"/>
        <w:category>
          <w:name w:val="General"/>
          <w:gallery w:val="placeholder"/>
        </w:category>
        <w:types>
          <w:type w:val="bbPlcHdr"/>
        </w:types>
        <w:behaviors>
          <w:behavior w:val="content"/>
        </w:behaviors>
        <w:guid w:val="{84770764-F4C0-46A6-8C10-C250A7CD2758}"/>
      </w:docPartPr>
      <w:docPartBody>
        <w:p w:rsidR="00150717" w:rsidRDefault="00150717" w:rsidP="00150717">
          <w:pPr>
            <w:pStyle w:val="8C4A60AFA8E74F76B352E46E7995DF69"/>
          </w:pPr>
          <w:r w:rsidRPr="00C71207">
            <w:rPr>
              <w:rStyle w:val="PlaceholderText"/>
              <w:color w:val="FF0000"/>
              <w:sz w:val="20"/>
              <w:szCs w:val="20"/>
            </w:rPr>
            <w:t xml:space="preserve"> enter number</w:t>
          </w:r>
          <w:r>
            <w:rPr>
              <w:b/>
              <w:sz w:val="24"/>
              <w:szCs w:val="24"/>
            </w:rPr>
            <w:t xml:space="preserve"> </w:t>
          </w:r>
        </w:p>
      </w:docPartBody>
    </w:docPart>
    <w:docPart>
      <w:docPartPr>
        <w:name w:val="669F9B1DB3FE400AB3649BA1E23238B8"/>
        <w:category>
          <w:name w:val="General"/>
          <w:gallery w:val="placeholder"/>
        </w:category>
        <w:types>
          <w:type w:val="bbPlcHdr"/>
        </w:types>
        <w:behaviors>
          <w:behavior w:val="content"/>
        </w:behaviors>
        <w:guid w:val="{575C3749-3663-431A-A73C-17F549DE0D95}"/>
      </w:docPartPr>
      <w:docPartBody>
        <w:p w:rsidR="00150717" w:rsidRDefault="00150717" w:rsidP="00150717">
          <w:pPr>
            <w:pStyle w:val="669F9B1DB3FE400AB3649BA1E23238B8"/>
          </w:pPr>
          <w:r w:rsidRPr="00C71207">
            <w:rPr>
              <w:rStyle w:val="PlaceholderText"/>
              <w:color w:val="FF0000"/>
              <w:sz w:val="20"/>
              <w:szCs w:val="20"/>
            </w:rPr>
            <w:t xml:space="preserve"> enter number</w:t>
          </w:r>
          <w:r>
            <w:rPr>
              <w:b/>
              <w:sz w:val="24"/>
              <w:szCs w:val="24"/>
            </w:rPr>
            <w:t xml:space="preserve"> </w:t>
          </w:r>
        </w:p>
      </w:docPartBody>
    </w:docPart>
    <w:docPart>
      <w:docPartPr>
        <w:name w:val="89DED4FAEE914590BC977E0882228E75"/>
        <w:category>
          <w:name w:val="General"/>
          <w:gallery w:val="placeholder"/>
        </w:category>
        <w:types>
          <w:type w:val="bbPlcHdr"/>
        </w:types>
        <w:behaviors>
          <w:behavior w:val="content"/>
        </w:behaviors>
        <w:guid w:val="{7B3A9DA9-012B-4DC2-A45A-84B3474A37E7}"/>
      </w:docPartPr>
      <w:docPartBody>
        <w:p w:rsidR="00150717" w:rsidRDefault="00150717" w:rsidP="00150717">
          <w:pPr>
            <w:pStyle w:val="89DED4FAEE914590BC977E0882228E75"/>
          </w:pPr>
          <w:r w:rsidRPr="00C71207">
            <w:rPr>
              <w:rStyle w:val="PlaceholderText"/>
              <w:color w:val="FF0000"/>
              <w:sz w:val="20"/>
              <w:szCs w:val="20"/>
            </w:rPr>
            <w:t xml:space="preserve"> enter number</w:t>
          </w:r>
          <w:r>
            <w:rPr>
              <w:b/>
              <w:sz w:val="24"/>
              <w:szCs w:val="24"/>
            </w:rPr>
            <w:t xml:space="preserve"> </w:t>
          </w:r>
        </w:p>
      </w:docPartBody>
    </w:docPart>
    <w:docPart>
      <w:docPartPr>
        <w:name w:val="AA4A72DDC3E44A1984250D8ACE0BE214"/>
        <w:category>
          <w:name w:val="General"/>
          <w:gallery w:val="placeholder"/>
        </w:category>
        <w:types>
          <w:type w:val="bbPlcHdr"/>
        </w:types>
        <w:behaviors>
          <w:behavior w:val="content"/>
        </w:behaviors>
        <w:guid w:val="{66BC9622-79F2-497F-A362-AA4BDADC0099}"/>
      </w:docPartPr>
      <w:docPartBody>
        <w:p w:rsidR="00150717" w:rsidRDefault="00150717" w:rsidP="00150717">
          <w:pPr>
            <w:pStyle w:val="AA4A72DDC3E44A1984250D8ACE0BE214"/>
          </w:pPr>
          <w:r w:rsidRPr="00C71207">
            <w:rPr>
              <w:rStyle w:val="PlaceholderText"/>
              <w:color w:val="FF0000"/>
              <w:sz w:val="20"/>
              <w:szCs w:val="20"/>
            </w:rPr>
            <w:t xml:space="preserve"> enter number</w:t>
          </w:r>
          <w:r>
            <w:rPr>
              <w:b/>
              <w:sz w:val="24"/>
              <w:szCs w:val="24"/>
            </w:rPr>
            <w:t xml:space="preserve"> </w:t>
          </w:r>
        </w:p>
      </w:docPartBody>
    </w:docPart>
    <w:docPart>
      <w:docPartPr>
        <w:name w:val="B3E2B46C9A784674B10F5F078749317D"/>
        <w:category>
          <w:name w:val="General"/>
          <w:gallery w:val="placeholder"/>
        </w:category>
        <w:types>
          <w:type w:val="bbPlcHdr"/>
        </w:types>
        <w:behaviors>
          <w:behavior w:val="content"/>
        </w:behaviors>
        <w:guid w:val="{B928AB74-5659-4DCC-9897-E790A8CCEA90}"/>
      </w:docPartPr>
      <w:docPartBody>
        <w:p w:rsidR="00150717" w:rsidRDefault="00150717" w:rsidP="00150717">
          <w:pPr>
            <w:pStyle w:val="B3E2B46C9A784674B10F5F078749317D"/>
          </w:pPr>
          <w:r w:rsidRPr="00C71207">
            <w:rPr>
              <w:rStyle w:val="PlaceholderText"/>
              <w:color w:val="FF0000"/>
              <w:sz w:val="20"/>
              <w:szCs w:val="20"/>
            </w:rPr>
            <w:t xml:space="preserve"> enter number</w:t>
          </w:r>
          <w:r>
            <w:rPr>
              <w:b/>
              <w:sz w:val="24"/>
              <w:szCs w:val="24"/>
            </w:rPr>
            <w:t xml:space="preserve"> </w:t>
          </w:r>
        </w:p>
      </w:docPartBody>
    </w:docPart>
    <w:docPart>
      <w:docPartPr>
        <w:name w:val="529FA302429E48B6BC755CDF04E530A8"/>
        <w:category>
          <w:name w:val="General"/>
          <w:gallery w:val="placeholder"/>
        </w:category>
        <w:types>
          <w:type w:val="bbPlcHdr"/>
        </w:types>
        <w:behaviors>
          <w:behavior w:val="content"/>
        </w:behaviors>
        <w:guid w:val="{7B8C4F90-721E-4D7B-B0B7-AFF6308DD3D4}"/>
      </w:docPartPr>
      <w:docPartBody>
        <w:p w:rsidR="00150717" w:rsidRDefault="00150717" w:rsidP="00150717">
          <w:pPr>
            <w:pStyle w:val="529FA302429E48B6BC755CDF04E530A8"/>
          </w:pPr>
          <w:r w:rsidRPr="00C71207">
            <w:rPr>
              <w:rStyle w:val="PlaceholderText"/>
              <w:color w:val="FF0000"/>
              <w:sz w:val="20"/>
              <w:szCs w:val="20"/>
            </w:rPr>
            <w:t xml:space="preserve"> enter number</w:t>
          </w:r>
          <w:r>
            <w:rPr>
              <w:b/>
              <w:sz w:val="24"/>
              <w:szCs w:val="24"/>
            </w:rPr>
            <w:t xml:space="preserve"> </w:t>
          </w:r>
        </w:p>
      </w:docPartBody>
    </w:docPart>
    <w:docPart>
      <w:docPartPr>
        <w:name w:val="5B109F524EB6407B94F7EAA0C3072FA7"/>
        <w:category>
          <w:name w:val="General"/>
          <w:gallery w:val="placeholder"/>
        </w:category>
        <w:types>
          <w:type w:val="bbPlcHdr"/>
        </w:types>
        <w:behaviors>
          <w:behavior w:val="content"/>
        </w:behaviors>
        <w:guid w:val="{5ABC9F55-DF37-4323-9C31-A5ACC7B6C7B9}"/>
      </w:docPartPr>
      <w:docPartBody>
        <w:p w:rsidR="00150717" w:rsidRDefault="00150717" w:rsidP="00150717">
          <w:pPr>
            <w:pStyle w:val="5B109F524EB6407B94F7EAA0C3072FA7"/>
          </w:pPr>
          <w:r w:rsidRPr="00C71207">
            <w:rPr>
              <w:rStyle w:val="PlaceholderText"/>
              <w:color w:val="FF0000"/>
              <w:sz w:val="20"/>
              <w:szCs w:val="20"/>
            </w:rPr>
            <w:t xml:space="preserve"> enter number</w:t>
          </w:r>
          <w:r>
            <w:rPr>
              <w:b/>
              <w:sz w:val="24"/>
              <w:szCs w:val="24"/>
            </w:rPr>
            <w:t xml:space="preserve"> </w:t>
          </w:r>
        </w:p>
      </w:docPartBody>
    </w:docPart>
    <w:docPart>
      <w:docPartPr>
        <w:name w:val="4774DBF2EAD94F9B9115456526B31A63"/>
        <w:category>
          <w:name w:val="General"/>
          <w:gallery w:val="placeholder"/>
        </w:category>
        <w:types>
          <w:type w:val="bbPlcHdr"/>
        </w:types>
        <w:behaviors>
          <w:behavior w:val="content"/>
        </w:behaviors>
        <w:guid w:val="{9E023182-08BE-4A63-9E98-C1F817729A39}"/>
      </w:docPartPr>
      <w:docPartBody>
        <w:p w:rsidR="00150717" w:rsidRDefault="00150717" w:rsidP="00150717">
          <w:pPr>
            <w:pStyle w:val="4774DBF2EAD94F9B9115456526B31A63"/>
          </w:pPr>
          <w:r w:rsidRPr="00C71207">
            <w:rPr>
              <w:rStyle w:val="PlaceholderText"/>
              <w:color w:val="FF0000"/>
              <w:sz w:val="20"/>
              <w:szCs w:val="20"/>
            </w:rPr>
            <w:t xml:space="preserve"> enter number</w:t>
          </w:r>
          <w:r>
            <w:rPr>
              <w:b/>
              <w:sz w:val="24"/>
              <w:szCs w:val="24"/>
            </w:rPr>
            <w:t xml:space="preserve"> </w:t>
          </w:r>
        </w:p>
      </w:docPartBody>
    </w:docPart>
    <w:docPart>
      <w:docPartPr>
        <w:name w:val="C2BCD139E45C494E87859AD17DB9353F"/>
        <w:category>
          <w:name w:val="General"/>
          <w:gallery w:val="placeholder"/>
        </w:category>
        <w:types>
          <w:type w:val="bbPlcHdr"/>
        </w:types>
        <w:behaviors>
          <w:behavior w:val="content"/>
        </w:behaviors>
        <w:guid w:val="{40D2885C-F62A-49ED-BD67-9CC4388767E5}"/>
      </w:docPartPr>
      <w:docPartBody>
        <w:p w:rsidR="00150717" w:rsidRDefault="00150717" w:rsidP="00150717">
          <w:pPr>
            <w:pStyle w:val="C2BCD139E45C494E87859AD17DB9353F"/>
          </w:pPr>
          <w:r w:rsidRPr="00C71207">
            <w:rPr>
              <w:rStyle w:val="PlaceholderText"/>
              <w:color w:val="FF0000"/>
              <w:sz w:val="20"/>
              <w:szCs w:val="20"/>
            </w:rPr>
            <w:t xml:space="preserve"> enter number</w:t>
          </w:r>
          <w:r>
            <w:rPr>
              <w:b/>
              <w:sz w:val="24"/>
              <w:szCs w:val="24"/>
            </w:rPr>
            <w:t xml:space="preserve"> </w:t>
          </w:r>
        </w:p>
      </w:docPartBody>
    </w:docPart>
    <w:docPart>
      <w:docPartPr>
        <w:name w:val="3DFF030B8AA34A50B9E66B1C608006FE"/>
        <w:category>
          <w:name w:val="General"/>
          <w:gallery w:val="placeholder"/>
        </w:category>
        <w:types>
          <w:type w:val="bbPlcHdr"/>
        </w:types>
        <w:behaviors>
          <w:behavior w:val="content"/>
        </w:behaviors>
        <w:guid w:val="{415013B1-0E69-4BC5-9BFB-8118DDE5671A}"/>
      </w:docPartPr>
      <w:docPartBody>
        <w:p w:rsidR="00150717" w:rsidRDefault="00150717" w:rsidP="00150717">
          <w:pPr>
            <w:pStyle w:val="3DFF030B8AA34A50B9E66B1C608006FE"/>
          </w:pPr>
          <w:r w:rsidRPr="00C71207">
            <w:rPr>
              <w:rStyle w:val="PlaceholderText"/>
              <w:color w:val="FF0000"/>
              <w:sz w:val="20"/>
              <w:szCs w:val="20"/>
            </w:rPr>
            <w:t xml:space="preserve"> enter number</w:t>
          </w:r>
          <w:r>
            <w:rPr>
              <w:b/>
              <w:sz w:val="24"/>
              <w:szCs w:val="24"/>
            </w:rPr>
            <w:t xml:space="preserve"> </w:t>
          </w:r>
        </w:p>
      </w:docPartBody>
    </w:docPart>
    <w:docPart>
      <w:docPartPr>
        <w:name w:val="51959FFE41764C7399179C13D56E9A7D"/>
        <w:category>
          <w:name w:val="General"/>
          <w:gallery w:val="placeholder"/>
        </w:category>
        <w:types>
          <w:type w:val="bbPlcHdr"/>
        </w:types>
        <w:behaviors>
          <w:behavior w:val="content"/>
        </w:behaviors>
        <w:guid w:val="{9A0ECF53-C046-448E-A8A5-7FB0E34F3E26}"/>
      </w:docPartPr>
      <w:docPartBody>
        <w:p w:rsidR="00150717" w:rsidRDefault="00150717" w:rsidP="00150717">
          <w:pPr>
            <w:pStyle w:val="51959FFE41764C7399179C13D56E9A7D"/>
          </w:pPr>
          <w:r w:rsidRPr="00C71207">
            <w:rPr>
              <w:rStyle w:val="PlaceholderText"/>
              <w:color w:val="FF0000"/>
              <w:sz w:val="20"/>
              <w:szCs w:val="20"/>
            </w:rPr>
            <w:t xml:space="preserve"> enter number</w:t>
          </w:r>
          <w:r>
            <w:rPr>
              <w:b/>
              <w:sz w:val="24"/>
              <w:szCs w:val="24"/>
            </w:rPr>
            <w:t xml:space="preserve"> </w:t>
          </w:r>
        </w:p>
      </w:docPartBody>
    </w:docPart>
    <w:docPart>
      <w:docPartPr>
        <w:name w:val="A28DCA59D20E4370A59F85482A003EBD"/>
        <w:category>
          <w:name w:val="General"/>
          <w:gallery w:val="placeholder"/>
        </w:category>
        <w:types>
          <w:type w:val="bbPlcHdr"/>
        </w:types>
        <w:behaviors>
          <w:behavior w:val="content"/>
        </w:behaviors>
        <w:guid w:val="{B2BDAEFE-582C-4D56-AD0A-E09328845645}"/>
      </w:docPartPr>
      <w:docPartBody>
        <w:p w:rsidR="00150717" w:rsidRDefault="00150717" w:rsidP="00150717">
          <w:pPr>
            <w:pStyle w:val="A28DCA59D20E4370A59F85482A003EBD"/>
          </w:pPr>
          <w:r w:rsidRPr="00C71207">
            <w:rPr>
              <w:rStyle w:val="PlaceholderText"/>
              <w:color w:val="FF0000"/>
              <w:sz w:val="20"/>
              <w:szCs w:val="20"/>
            </w:rPr>
            <w:t xml:space="preserve"> enter number</w:t>
          </w:r>
          <w:r>
            <w:rPr>
              <w:b/>
              <w:sz w:val="24"/>
              <w:szCs w:val="24"/>
            </w:rPr>
            <w:t xml:space="preserve"> </w:t>
          </w:r>
        </w:p>
      </w:docPartBody>
    </w:docPart>
    <w:docPart>
      <w:docPartPr>
        <w:name w:val="93FAF76B38A44C199E9551276F19572F"/>
        <w:category>
          <w:name w:val="General"/>
          <w:gallery w:val="placeholder"/>
        </w:category>
        <w:types>
          <w:type w:val="bbPlcHdr"/>
        </w:types>
        <w:behaviors>
          <w:behavior w:val="content"/>
        </w:behaviors>
        <w:guid w:val="{1807A9AC-C820-49DA-868C-EA9025973C3C}"/>
      </w:docPartPr>
      <w:docPartBody>
        <w:p w:rsidR="00150717" w:rsidRDefault="00150717" w:rsidP="00150717">
          <w:pPr>
            <w:pStyle w:val="93FAF76B38A44C199E9551276F19572F"/>
          </w:pPr>
          <w:r w:rsidRPr="00C71207">
            <w:rPr>
              <w:rStyle w:val="PlaceholderText"/>
              <w:color w:val="FF0000"/>
              <w:sz w:val="20"/>
              <w:szCs w:val="20"/>
            </w:rPr>
            <w:t xml:space="preserve"> enter number</w:t>
          </w:r>
          <w:r>
            <w:rPr>
              <w:b/>
              <w:sz w:val="24"/>
              <w:szCs w:val="24"/>
            </w:rPr>
            <w:t xml:space="preserve"> </w:t>
          </w:r>
        </w:p>
      </w:docPartBody>
    </w:docPart>
    <w:docPart>
      <w:docPartPr>
        <w:name w:val="AA59D361FE1340E1A3378BB0DC797FD9"/>
        <w:category>
          <w:name w:val="General"/>
          <w:gallery w:val="placeholder"/>
        </w:category>
        <w:types>
          <w:type w:val="bbPlcHdr"/>
        </w:types>
        <w:behaviors>
          <w:behavior w:val="content"/>
        </w:behaviors>
        <w:guid w:val="{E8A2ACAF-8CA2-47CC-BC26-2997549B5260}"/>
      </w:docPartPr>
      <w:docPartBody>
        <w:p w:rsidR="00150717" w:rsidRDefault="00150717" w:rsidP="00150717">
          <w:pPr>
            <w:pStyle w:val="AA59D361FE1340E1A3378BB0DC797FD9"/>
          </w:pPr>
          <w:r w:rsidRPr="00C71207">
            <w:rPr>
              <w:rStyle w:val="PlaceholderText"/>
              <w:color w:val="FF0000"/>
              <w:sz w:val="20"/>
              <w:szCs w:val="20"/>
            </w:rPr>
            <w:t xml:space="preserve"> enter number</w:t>
          </w:r>
          <w:r>
            <w:rPr>
              <w:b/>
              <w:sz w:val="24"/>
              <w:szCs w:val="24"/>
            </w:rPr>
            <w:t xml:space="preserve"> </w:t>
          </w:r>
        </w:p>
      </w:docPartBody>
    </w:docPart>
    <w:docPart>
      <w:docPartPr>
        <w:name w:val="A8202A02C4A94AB4BD5AF8415B1363A7"/>
        <w:category>
          <w:name w:val="General"/>
          <w:gallery w:val="placeholder"/>
        </w:category>
        <w:types>
          <w:type w:val="bbPlcHdr"/>
        </w:types>
        <w:behaviors>
          <w:behavior w:val="content"/>
        </w:behaviors>
        <w:guid w:val="{6EAF3955-8A98-4A0E-8882-C695AD20C8D4}"/>
      </w:docPartPr>
      <w:docPartBody>
        <w:p w:rsidR="00150717" w:rsidRDefault="00150717" w:rsidP="00150717">
          <w:pPr>
            <w:pStyle w:val="A8202A02C4A94AB4BD5AF8415B1363A7"/>
          </w:pPr>
          <w:r w:rsidRPr="00C71207">
            <w:rPr>
              <w:rStyle w:val="PlaceholderText"/>
              <w:color w:val="FF0000"/>
              <w:sz w:val="20"/>
              <w:szCs w:val="20"/>
            </w:rPr>
            <w:t xml:space="preserve"> enter number</w:t>
          </w:r>
          <w:r>
            <w:rPr>
              <w:b/>
              <w:sz w:val="24"/>
              <w:szCs w:val="24"/>
            </w:rPr>
            <w:t xml:space="preserve"> </w:t>
          </w:r>
        </w:p>
      </w:docPartBody>
    </w:docPart>
    <w:docPart>
      <w:docPartPr>
        <w:name w:val="94F61ED886274C9D8340565E9094237B"/>
        <w:category>
          <w:name w:val="General"/>
          <w:gallery w:val="placeholder"/>
        </w:category>
        <w:types>
          <w:type w:val="bbPlcHdr"/>
        </w:types>
        <w:behaviors>
          <w:behavior w:val="content"/>
        </w:behaviors>
        <w:guid w:val="{97B1C254-2129-4CB9-8B61-AB8A6F6D01A1}"/>
      </w:docPartPr>
      <w:docPartBody>
        <w:p w:rsidR="00150717" w:rsidRDefault="00150717" w:rsidP="00150717">
          <w:pPr>
            <w:pStyle w:val="94F61ED886274C9D8340565E9094237B"/>
          </w:pPr>
          <w:r w:rsidRPr="00C71207">
            <w:rPr>
              <w:rStyle w:val="PlaceholderText"/>
              <w:color w:val="FF0000"/>
              <w:sz w:val="20"/>
              <w:szCs w:val="20"/>
            </w:rPr>
            <w:t xml:space="preserve"> enter number</w:t>
          </w:r>
          <w:r>
            <w:rPr>
              <w:b/>
              <w:sz w:val="24"/>
              <w:szCs w:val="24"/>
            </w:rPr>
            <w:t xml:space="preserve"> </w:t>
          </w:r>
        </w:p>
      </w:docPartBody>
    </w:docPart>
    <w:docPart>
      <w:docPartPr>
        <w:name w:val="3B56F8B001E5497E9179CDBA815F650E"/>
        <w:category>
          <w:name w:val="General"/>
          <w:gallery w:val="placeholder"/>
        </w:category>
        <w:types>
          <w:type w:val="bbPlcHdr"/>
        </w:types>
        <w:behaviors>
          <w:behavior w:val="content"/>
        </w:behaviors>
        <w:guid w:val="{924DD763-A150-4BE1-B080-D588A98C1A2C}"/>
      </w:docPartPr>
      <w:docPartBody>
        <w:p w:rsidR="00150717" w:rsidRDefault="00150717" w:rsidP="00150717">
          <w:pPr>
            <w:pStyle w:val="3B56F8B001E5497E9179CDBA815F650E"/>
          </w:pPr>
          <w:r w:rsidRPr="00C71207">
            <w:rPr>
              <w:rStyle w:val="PlaceholderText"/>
              <w:color w:val="FF0000"/>
              <w:sz w:val="20"/>
              <w:szCs w:val="20"/>
            </w:rPr>
            <w:t xml:space="preserve"> enter number</w:t>
          </w:r>
          <w:r>
            <w:rPr>
              <w:b/>
              <w:sz w:val="24"/>
              <w:szCs w:val="24"/>
            </w:rPr>
            <w:t xml:space="preserve"> </w:t>
          </w:r>
        </w:p>
      </w:docPartBody>
    </w:docPart>
    <w:docPart>
      <w:docPartPr>
        <w:name w:val="AA06BD3A94174929BF14D1DC88467778"/>
        <w:category>
          <w:name w:val="General"/>
          <w:gallery w:val="placeholder"/>
        </w:category>
        <w:types>
          <w:type w:val="bbPlcHdr"/>
        </w:types>
        <w:behaviors>
          <w:behavior w:val="content"/>
        </w:behaviors>
        <w:guid w:val="{A2B37BA4-FD66-47AC-8345-31CCF2511B55}"/>
      </w:docPartPr>
      <w:docPartBody>
        <w:p w:rsidR="00150717" w:rsidRDefault="00150717" w:rsidP="00150717">
          <w:pPr>
            <w:pStyle w:val="AA06BD3A94174929BF14D1DC88467778"/>
          </w:pPr>
          <w:r w:rsidRPr="00C71207">
            <w:rPr>
              <w:rStyle w:val="PlaceholderText"/>
              <w:color w:val="FF0000"/>
              <w:sz w:val="20"/>
              <w:szCs w:val="20"/>
            </w:rPr>
            <w:t xml:space="preserve"> enter number</w:t>
          </w:r>
          <w:r>
            <w:rPr>
              <w:b/>
              <w:sz w:val="24"/>
              <w:szCs w:val="24"/>
            </w:rPr>
            <w:t xml:space="preserve"> </w:t>
          </w:r>
        </w:p>
      </w:docPartBody>
    </w:docPart>
    <w:docPart>
      <w:docPartPr>
        <w:name w:val="7B42C51E52F44ACFBDB4B543066868BF"/>
        <w:category>
          <w:name w:val="General"/>
          <w:gallery w:val="placeholder"/>
        </w:category>
        <w:types>
          <w:type w:val="bbPlcHdr"/>
        </w:types>
        <w:behaviors>
          <w:behavior w:val="content"/>
        </w:behaviors>
        <w:guid w:val="{CBBE3382-795D-428C-BBE1-3A4D1EE34043}"/>
      </w:docPartPr>
      <w:docPartBody>
        <w:p w:rsidR="00150717" w:rsidRDefault="00150717" w:rsidP="00150717">
          <w:pPr>
            <w:pStyle w:val="7B42C51E52F44ACFBDB4B543066868BF"/>
          </w:pPr>
          <w:r w:rsidRPr="00C71207">
            <w:rPr>
              <w:rStyle w:val="PlaceholderText"/>
              <w:color w:val="FF0000"/>
              <w:sz w:val="20"/>
              <w:szCs w:val="20"/>
            </w:rPr>
            <w:t xml:space="preserve"> enter number</w:t>
          </w:r>
          <w:r>
            <w:rPr>
              <w:b/>
              <w:sz w:val="24"/>
              <w:szCs w:val="24"/>
            </w:rPr>
            <w:t xml:space="preserve"> </w:t>
          </w:r>
        </w:p>
      </w:docPartBody>
    </w:docPart>
    <w:docPart>
      <w:docPartPr>
        <w:name w:val="9054CA75703843259F7E37C0493FBA64"/>
        <w:category>
          <w:name w:val="General"/>
          <w:gallery w:val="placeholder"/>
        </w:category>
        <w:types>
          <w:type w:val="bbPlcHdr"/>
        </w:types>
        <w:behaviors>
          <w:behavior w:val="content"/>
        </w:behaviors>
        <w:guid w:val="{2F890BF2-4C2F-46B2-A4F8-7038DD898DD6}"/>
      </w:docPartPr>
      <w:docPartBody>
        <w:p w:rsidR="00150717" w:rsidRDefault="00150717" w:rsidP="00150717">
          <w:pPr>
            <w:pStyle w:val="9054CA75703843259F7E37C0493FBA64"/>
          </w:pPr>
          <w:r w:rsidRPr="00C71207">
            <w:rPr>
              <w:rStyle w:val="PlaceholderText"/>
              <w:color w:val="FF0000"/>
              <w:sz w:val="20"/>
              <w:szCs w:val="20"/>
            </w:rPr>
            <w:t xml:space="preserve"> enter number</w:t>
          </w:r>
          <w:r>
            <w:rPr>
              <w:b/>
              <w:sz w:val="24"/>
              <w:szCs w:val="24"/>
            </w:rPr>
            <w:t xml:space="preserve"> </w:t>
          </w:r>
        </w:p>
      </w:docPartBody>
    </w:docPart>
    <w:docPart>
      <w:docPartPr>
        <w:name w:val="947CB3F8476F47B0B8B2D57CE9845D17"/>
        <w:category>
          <w:name w:val="General"/>
          <w:gallery w:val="placeholder"/>
        </w:category>
        <w:types>
          <w:type w:val="bbPlcHdr"/>
        </w:types>
        <w:behaviors>
          <w:behavior w:val="content"/>
        </w:behaviors>
        <w:guid w:val="{DF0E6459-C79C-44CD-8AE7-3E25D59E6AE0}"/>
      </w:docPartPr>
      <w:docPartBody>
        <w:p w:rsidR="00150717" w:rsidRDefault="00150717" w:rsidP="00150717">
          <w:pPr>
            <w:pStyle w:val="947CB3F8476F47B0B8B2D57CE9845D17"/>
          </w:pPr>
          <w:r w:rsidRPr="00C71207">
            <w:rPr>
              <w:rStyle w:val="PlaceholderText"/>
              <w:color w:val="FF0000"/>
              <w:sz w:val="20"/>
              <w:szCs w:val="20"/>
            </w:rPr>
            <w:t xml:space="preserve"> enter number</w:t>
          </w:r>
          <w:r>
            <w:rPr>
              <w:b/>
              <w:sz w:val="24"/>
              <w:szCs w:val="24"/>
            </w:rPr>
            <w:t xml:space="preserve"> </w:t>
          </w:r>
        </w:p>
      </w:docPartBody>
    </w:docPart>
    <w:docPart>
      <w:docPartPr>
        <w:name w:val="D0F7124405DF4758862B2A78F69BADA8"/>
        <w:category>
          <w:name w:val="General"/>
          <w:gallery w:val="placeholder"/>
        </w:category>
        <w:types>
          <w:type w:val="bbPlcHdr"/>
        </w:types>
        <w:behaviors>
          <w:behavior w:val="content"/>
        </w:behaviors>
        <w:guid w:val="{2B8B459D-9E34-4A1C-B09E-AF5956930223}"/>
      </w:docPartPr>
      <w:docPartBody>
        <w:p w:rsidR="00150717" w:rsidRDefault="00150717" w:rsidP="00150717">
          <w:pPr>
            <w:pStyle w:val="D0F7124405DF4758862B2A78F69BADA8"/>
          </w:pPr>
          <w:r w:rsidRPr="00C71207">
            <w:rPr>
              <w:rStyle w:val="PlaceholderText"/>
              <w:color w:val="FF0000"/>
              <w:sz w:val="20"/>
              <w:szCs w:val="20"/>
            </w:rPr>
            <w:t xml:space="preserve"> enter number</w:t>
          </w:r>
          <w:r>
            <w:rPr>
              <w:b/>
              <w:sz w:val="24"/>
              <w:szCs w:val="24"/>
            </w:rPr>
            <w:t xml:space="preserve"> </w:t>
          </w:r>
        </w:p>
      </w:docPartBody>
    </w:docPart>
    <w:docPart>
      <w:docPartPr>
        <w:name w:val="B3F3E96247B74D91B36007DDB1FFFDC2"/>
        <w:category>
          <w:name w:val="General"/>
          <w:gallery w:val="placeholder"/>
        </w:category>
        <w:types>
          <w:type w:val="bbPlcHdr"/>
        </w:types>
        <w:behaviors>
          <w:behavior w:val="content"/>
        </w:behaviors>
        <w:guid w:val="{95993B33-47F2-41B4-9CEF-72CDB3E12BFA}"/>
      </w:docPartPr>
      <w:docPartBody>
        <w:p w:rsidR="00150717" w:rsidRDefault="00150717" w:rsidP="00150717">
          <w:pPr>
            <w:pStyle w:val="B3F3E96247B74D91B36007DDB1FFFDC2"/>
          </w:pPr>
          <w:r w:rsidRPr="00C71207">
            <w:rPr>
              <w:rStyle w:val="PlaceholderText"/>
              <w:color w:val="FF0000"/>
              <w:sz w:val="20"/>
              <w:szCs w:val="20"/>
            </w:rPr>
            <w:t xml:space="preserve"> enter number</w:t>
          </w:r>
          <w:r>
            <w:rPr>
              <w:b/>
              <w:sz w:val="24"/>
              <w:szCs w:val="24"/>
            </w:rPr>
            <w:t xml:space="preserve"> </w:t>
          </w:r>
        </w:p>
      </w:docPartBody>
    </w:docPart>
    <w:docPart>
      <w:docPartPr>
        <w:name w:val="C4E171A01B49452CAE22B90CEFC78ADF"/>
        <w:category>
          <w:name w:val="General"/>
          <w:gallery w:val="placeholder"/>
        </w:category>
        <w:types>
          <w:type w:val="bbPlcHdr"/>
        </w:types>
        <w:behaviors>
          <w:behavior w:val="content"/>
        </w:behaviors>
        <w:guid w:val="{7A236E69-F85B-4178-B282-33F32478FE7D}"/>
      </w:docPartPr>
      <w:docPartBody>
        <w:p w:rsidR="00150717" w:rsidRDefault="00150717" w:rsidP="00150717">
          <w:pPr>
            <w:pStyle w:val="C4E171A01B49452CAE22B90CEFC78ADF"/>
          </w:pPr>
          <w:r w:rsidRPr="00C71207">
            <w:rPr>
              <w:rStyle w:val="PlaceholderText"/>
              <w:color w:val="FF0000"/>
              <w:sz w:val="20"/>
              <w:szCs w:val="20"/>
            </w:rPr>
            <w:t xml:space="preserve"> enter number</w:t>
          </w:r>
          <w:r>
            <w:rPr>
              <w:b/>
              <w:sz w:val="24"/>
              <w:szCs w:val="24"/>
            </w:rPr>
            <w:t xml:space="preserve"> </w:t>
          </w:r>
        </w:p>
      </w:docPartBody>
    </w:docPart>
    <w:docPart>
      <w:docPartPr>
        <w:name w:val="815170453D5C45A59D9E363768D13216"/>
        <w:category>
          <w:name w:val="General"/>
          <w:gallery w:val="placeholder"/>
        </w:category>
        <w:types>
          <w:type w:val="bbPlcHdr"/>
        </w:types>
        <w:behaviors>
          <w:behavior w:val="content"/>
        </w:behaviors>
        <w:guid w:val="{6D1DDFF6-70EA-4FBB-A3B4-A9FAF60772AF}"/>
      </w:docPartPr>
      <w:docPartBody>
        <w:p w:rsidR="00150717" w:rsidRDefault="00150717" w:rsidP="00150717">
          <w:pPr>
            <w:pStyle w:val="815170453D5C45A59D9E363768D13216"/>
          </w:pPr>
          <w:r w:rsidRPr="00C71207">
            <w:rPr>
              <w:rStyle w:val="PlaceholderText"/>
              <w:color w:val="FF0000"/>
              <w:sz w:val="20"/>
              <w:szCs w:val="20"/>
            </w:rPr>
            <w:t xml:space="preserve"> enter number</w:t>
          </w:r>
          <w:r>
            <w:rPr>
              <w:b/>
              <w:sz w:val="24"/>
              <w:szCs w:val="24"/>
            </w:rPr>
            <w:t xml:space="preserve"> </w:t>
          </w:r>
        </w:p>
      </w:docPartBody>
    </w:docPart>
    <w:docPart>
      <w:docPartPr>
        <w:name w:val="2677AED2EA024B86BB4D1C231B395341"/>
        <w:category>
          <w:name w:val="General"/>
          <w:gallery w:val="placeholder"/>
        </w:category>
        <w:types>
          <w:type w:val="bbPlcHdr"/>
        </w:types>
        <w:behaviors>
          <w:behavior w:val="content"/>
        </w:behaviors>
        <w:guid w:val="{DAB7A48B-E480-46FC-9846-D337A629C690}"/>
      </w:docPartPr>
      <w:docPartBody>
        <w:p w:rsidR="00150717" w:rsidRDefault="00150717" w:rsidP="00150717">
          <w:pPr>
            <w:pStyle w:val="2677AED2EA024B86BB4D1C231B395341"/>
          </w:pPr>
          <w:r w:rsidRPr="00C71207">
            <w:rPr>
              <w:rStyle w:val="PlaceholderText"/>
              <w:color w:val="FF0000"/>
              <w:sz w:val="20"/>
              <w:szCs w:val="20"/>
            </w:rPr>
            <w:t xml:space="preserve"> enter number</w:t>
          </w:r>
          <w:r>
            <w:rPr>
              <w:b/>
              <w:sz w:val="24"/>
              <w:szCs w:val="24"/>
            </w:rPr>
            <w:t xml:space="preserve"> </w:t>
          </w:r>
        </w:p>
      </w:docPartBody>
    </w:docPart>
    <w:docPart>
      <w:docPartPr>
        <w:name w:val="56328F4AC7494384895F4FD998DE40AE"/>
        <w:category>
          <w:name w:val="General"/>
          <w:gallery w:val="placeholder"/>
        </w:category>
        <w:types>
          <w:type w:val="bbPlcHdr"/>
        </w:types>
        <w:behaviors>
          <w:behavior w:val="content"/>
        </w:behaviors>
        <w:guid w:val="{0E259292-95BC-4C78-95F4-25F56301EE56}"/>
      </w:docPartPr>
      <w:docPartBody>
        <w:p w:rsidR="00150717" w:rsidRDefault="00150717" w:rsidP="00150717">
          <w:pPr>
            <w:pStyle w:val="56328F4AC7494384895F4FD998DE40AE"/>
          </w:pPr>
          <w:r w:rsidRPr="00C71207">
            <w:rPr>
              <w:rStyle w:val="PlaceholderText"/>
              <w:color w:val="FF0000"/>
              <w:sz w:val="20"/>
              <w:szCs w:val="20"/>
            </w:rPr>
            <w:t xml:space="preserve"> enter number</w:t>
          </w:r>
          <w:r>
            <w:rPr>
              <w:b/>
              <w:sz w:val="24"/>
              <w:szCs w:val="24"/>
            </w:rPr>
            <w:t xml:space="preserve"> </w:t>
          </w:r>
        </w:p>
      </w:docPartBody>
    </w:docPart>
    <w:docPart>
      <w:docPartPr>
        <w:name w:val="76F70FB2A2294407AA59A17D4780A389"/>
        <w:category>
          <w:name w:val="General"/>
          <w:gallery w:val="placeholder"/>
        </w:category>
        <w:types>
          <w:type w:val="bbPlcHdr"/>
        </w:types>
        <w:behaviors>
          <w:behavior w:val="content"/>
        </w:behaviors>
        <w:guid w:val="{E58AE720-7438-4067-91E6-05D8D2D29C81}"/>
      </w:docPartPr>
      <w:docPartBody>
        <w:p w:rsidR="00150717" w:rsidRDefault="00150717" w:rsidP="00150717">
          <w:pPr>
            <w:pStyle w:val="76F70FB2A2294407AA59A17D4780A389"/>
          </w:pPr>
          <w:r w:rsidRPr="00C71207">
            <w:rPr>
              <w:rStyle w:val="PlaceholderText"/>
              <w:color w:val="FF0000"/>
              <w:sz w:val="20"/>
              <w:szCs w:val="20"/>
            </w:rPr>
            <w:t xml:space="preserve"> enter number</w:t>
          </w:r>
          <w:r>
            <w:rPr>
              <w:b/>
              <w:sz w:val="24"/>
              <w:szCs w:val="24"/>
            </w:rPr>
            <w:t xml:space="preserve"> </w:t>
          </w:r>
        </w:p>
      </w:docPartBody>
    </w:docPart>
    <w:docPart>
      <w:docPartPr>
        <w:name w:val="E56A9994CE974233B10DC764AB5BF1F6"/>
        <w:category>
          <w:name w:val="General"/>
          <w:gallery w:val="placeholder"/>
        </w:category>
        <w:types>
          <w:type w:val="bbPlcHdr"/>
        </w:types>
        <w:behaviors>
          <w:behavior w:val="content"/>
        </w:behaviors>
        <w:guid w:val="{49DA7DDB-A085-41B9-98D8-BD3B801BD662}"/>
      </w:docPartPr>
      <w:docPartBody>
        <w:p w:rsidR="00150717" w:rsidRDefault="00150717" w:rsidP="00150717">
          <w:pPr>
            <w:pStyle w:val="E56A9994CE974233B10DC764AB5BF1F6"/>
          </w:pPr>
          <w:r w:rsidRPr="00C71207">
            <w:rPr>
              <w:rStyle w:val="PlaceholderText"/>
              <w:color w:val="FF0000"/>
              <w:sz w:val="20"/>
              <w:szCs w:val="20"/>
            </w:rPr>
            <w:t xml:space="preserve"> enter number</w:t>
          </w:r>
          <w:r>
            <w:rPr>
              <w:b/>
              <w:sz w:val="24"/>
              <w:szCs w:val="24"/>
            </w:rPr>
            <w:t xml:space="preserve"> </w:t>
          </w:r>
        </w:p>
      </w:docPartBody>
    </w:docPart>
    <w:docPart>
      <w:docPartPr>
        <w:name w:val="F1833C9C740844F29E7C3C722361FFE9"/>
        <w:category>
          <w:name w:val="General"/>
          <w:gallery w:val="placeholder"/>
        </w:category>
        <w:types>
          <w:type w:val="bbPlcHdr"/>
        </w:types>
        <w:behaviors>
          <w:behavior w:val="content"/>
        </w:behaviors>
        <w:guid w:val="{3D6C5525-7CD1-4F59-A2E7-FF7E4F2F7D49}"/>
      </w:docPartPr>
      <w:docPartBody>
        <w:p w:rsidR="00150717" w:rsidRDefault="00150717" w:rsidP="00150717">
          <w:pPr>
            <w:pStyle w:val="F1833C9C740844F29E7C3C722361FFE9"/>
          </w:pPr>
          <w:r w:rsidRPr="00C71207">
            <w:rPr>
              <w:rStyle w:val="PlaceholderText"/>
              <w:color w:val="FF0000"/>
              <w:sz w:val="20"/>
              <w:szCs w:val="20"/>
            </w:rPr>
            <w:t xml:space="preserve"> enter number</w:t>
          </w:r>
          <w:r>
            <w:rPr>
              <w:b/>
              <w:sz w:val="24"/>
              <w:szCs w:val="24"/>
            </w:rPr>
            <w:t xml:space="preserve"> </w:t>
          </w:r>
        </w:p>
      </w:docPartBody>
    </w:docPart>
    <w:docPart>
      <w:docPartPr>
        <w:name w:val="08C75DE81A494603995E1239B7744052"/>
        <w:category>
          <w:name w:val="General"/>
          <w:gallery w:val="placeholder"/>
        </w:category>
        <w:types>
          <w:type w:val="bbPlcHdr"/>
        </w:types>
        <w:behaviors>
          <w:behavior w:val="content"/>
        </w:behaviors>
        <w:guid w:val="{9D4D2DC6-23C0-4968-8710-96D4FA317F9C}"/>
      </w:docPartPr>
      <w:docPartBody>
        <w:p w:rsidR="00150717" w:rsidRDefault="00150717" w:rsidP="00150717">
          <w:pPr>
            <w:pStyle w:val="08C75DE81A494603995E1239B7744052"/>
          </w:pPr>
          <w:r w:rsidRPr="00C71207">
            <w:rPr>
              <w:rStyle w:val="PlaceholderText"/>
              <w:color w:val="FF0000"/>
              <w:sz w:val="20"/>
              <w:szCs w:val="20"/>
            </w:rPr>
            <w:t xml:space="preserve"> enter number</w:t>
          </w:r>
          <w:r>
            <w:rPr>
              <w:b/>
              <w:sz w:val="24"/>
              <w:szCs w:val="24"/>
            </w:rPr>
            <w:t xml:space="preserve"> </w:t>
          </w:r>
        </w:p>
      </w:docPartBody>
    </w:docPart>
    <w:docPart>
      <w:docPartPr>
        <w:name w:val="7174CC03118E4BA7B1D0110055280D03"/>
        <w:category>
          <w:name w:val="General"/>
          <w:gallery w:val="placeholder"/>
        </w:category>
        <w:types>
          <w:type w:val="bbPlcHdr"/>
        </w:types>
        <w:behaviors>
          <w:behavior w:val="content"/>
        </w:behaviors>
        <w:guid w:val="{F1C629FE-E2E8-4151-BD8F-8117C1EF0A1D}"/>
      </w:docPartPr>
      <w:docPartBody>
        <w:p w:rsidR="00150717" w:rsidRDefault="00150717" w:rsidP="00150717">
          <w:pPr>
            <w:pStyle w:val="7174CC03118E4BA7B1D0110055280D03"/>
          </w:pPr>
          <w:r w:rsidRPr="00C71207">
            <w:rPr>
              <w:rStyle w:val="PlaceholderText"/>
              <w:color w:val="FF0000"/>
              <w:sz w:val="20"/>
              <w:szCs w:val="20"/>
            </w:rPr>
            <w:t xml:space="preserve"> enter number</w:t>
          </w:r>
          <w:r>
            <w:rPr>
              <w:b/>
              <w:sz w:val="24"/>
              <w:szCs w:val="24"/>
            </w:rPr>
            <w:t xml:space="preserve"> </w:t>
          </w:r>
        </w:p>
      </w:docPartBody>
    </w:docPart>
    <w:docPart>
      <w:docPartPr>
        <w:name w:val="6EFF975438484199A0083DB2E1F8D3B1"/>
        <w:category>
          <w:name w:val="General"/>
          <w:gallery w:val="placeholder"/>
        </w:category>
        <w:types>
          <w:type w:val="bbPlcHdr"/>
        </w:types>
        <w:behaviors>
          <w:behavior w:val="content"/>
        </w:behaviors>
        <w:guid w:val="{F0301D91-3A19-490A-9C41-F8CC3C34E02E}"/>
      </w:docPartPr>
      <w:docPartBody>
        <w:p w:rsidR="00150717" w:rsidRDefault="00150717" w:rsidP="00150717">
          <w:pPr>
            <w:pStyle w:val="6EFF975438484199A0083DB2E1F8D3B1"/>
          </w:pPr>
          <w:r w:rsidRPr="00C71207">
            <w:rPr>
              <w:rStyle w:val="PlaceholderText"/>
              <w:color w:val="FF0000"/>
              <w:sz w:val="20"/>
              <w:szCs w:val="20"/>
            </w:rPr>
            <w:t xml:space="preserve"> enter number</w:t>
          </w:r>
          <w:r>
            <w:rPr>
              <w:b/>
              <w:sz w:val="24"/>
              <w:szCs w:val="24"/>
            </w:rPr>
            <w:t xml:space="preserve"> </w:t>
          </w:r>
        </w:p>
      </w:docPartBody>
    </w:docPart>
    <w:docPart>
      <w:docPartPr>
        <w:name w:val="3BB221BE92F14C8F81F2EF221434F1C9"/>
        <w:category>
          <w:name w:val="General"/>
          <w:gallery w:val="placeholder"/>
        </w:category>
        <w:types>
          <w:type w:val="bbPlcHdr"/>
        </w:types>
        <w:behaviors>
          <w:behavior w:val="content"/>
        </w:behaviors>
        <w:guid w:val="{2C1F680D-7244-449C-8E91-B623B4268AEC}"/>
      </w:docPartPr>
      <w:docPartBody>
        <w:p w:rsidR="00150717" w:rsidRDefault="00150717" w:rsidP="00150717">
          <w:pPr>
            <w:pStyle w:val="3BB221BE92F14C8F81F2EF221434F1C9"/>
          </w:pPr>
          <w:r w:rsidRPr="00C71207">
            <w:rPr>
              <w:rStyle w:val="PlaceholderText"/>
              <w:color w:val="FF0000"/>
              <w:sz w:val="20"/>
              <w:szCs w:val="20"/>
            </w:rPr>
            <w:t xml:space="preserve"> enter number</w:t>
          </w:r>
          <w:r>
            <w:rPr>
              <w:b/>
              <w:sz w:val="24"/>
              <w:szCs w:val="24"/>
            </w:rPr>
            <w:t xml:space="preserve"> </w:t>
          </w:r>
        </w:p>
      </w:docPartBody>
    </w:docPart>
    <w:docPart>
      <w:docPartPr>
        <w:name w:val="9FB81EA1531344709BB161C89CB4D63D"/>
        <w:category>
          <w:name w:val="General"/>
          <w:gallery w:val="placeholder"/>
        </w:category>
        <w:types>
          <w:type w:val="bbPlcHdr"/>
        </w:types>
        <w:behaviors>
          <w:behavior w:val="content"/>
        </w:behaviors>
        <w:guid w:val="{F0860FF6-C98D-4F55-89A7-D363010ACB8E}"/>
      </w:docPartPr>
      <w:docPartBody>
        <w:p w:rsidR="00150717" w:rsidRDefault="00150717" w:rsidP="00150717">
          <w:pPr>
            <w:pStyle w:val="9FB81EA1531344709BB161C89CB4D63D"/>
          </w:pPr>
          <w:r w:rsidRPr="00C71207">
            <w:rPr>
              <w:rStyle w:val="PlaceholderText"/>
              <w:color w:val="FF0000"/>
              <w:sz w:val="20"/>
              <w:szCs w:val="20"/>
            </w:rPr>
            <w:t xml:space="preserve"> enter number</w:t>
          </w:r>
          <w:r>
            <w:rPr>
              <w:b/>
              <w:sz w:val="24"/>
              <w:szCs w:val="24"/>
            </w:rPr>
            <w:t xml:space="preserve"> </w:t>
          </w:r>
        </w:p>
      </w:docPartBody>
    </w:docPart>
    <w:docPart>
      <w:docPartPr>
        <w:name w:val="142BEDAC505A4178AED6754E2C196949"/>
        <w:category>
          <w:name w:val="General"/>
          <w:gallery w:val="placeholder"/>
        </w:category>
        <w:types>
          <w:type w:val="bbPlcHdr"/>
        </w:types>
        <w:behaviors>
          <w:behavior w:val="content"/>
        </w:behaviors>
        <w:guid w:val="{110DF343-7DCD-465F-BB47-DA1D667E37BB}"/>
      </w:docPartPr>
      <w:docPartBody>
        <w:p w:rsidR="00150717" w:rsidRDefault="00150717" w:rsidP="00150717">
          <w:pPr>
            <w:pStyle w:val="142BEDAC505A4178AED6754E2C196949"/>
          </w:pPr>
          <w:r w:rsidRPr="00C71207">
            <w:rPr>
              <w:rStyle w:val="PlaceholderText"/>
              <w:color w:val="FF0000"/>
              <w:sz w:val="20"/>
              <w:szCs w:val="20"/>
            </w:rPr>
            <w:t xml:space="preserve"> enter number</w:t>
          </w:r>
          <w:r>
            <w:rPr>
              <w:b/>
              <w:sz w:val="24"/>
              <w:szCs w:val="24"/>
            </w:rPr>
            <w:t xml:space="preserve"> </w:t>
          </w:r>
        </w:p>
      </w:docPartBody>
    </w:docPart>
    <w:docPart>
      <w:docPartPr>
        <w:name w:val="DDC91ED8941C44F6BE31C34EA4887A75"/>
        <w:category>
          <w:name w:val="General"/>
          <w:gallery w:val="placeholder"/>
        </w:category>
        <w:types>
          <w:type w:val="bbPlcHdr"/>
        </w:types>
        <w:behaviors>
          <w:behavior w:val="content"/>
        </w:behaviors>
        <w:guid w:val="{36B6F4DD-40BE-47FF-AFEC-21AEE77E508C}"/>
      </w:docPartPr>
      <w:docPartBody>
        <w:p w:rsidR="00150717" w:rsidRDefault="00150717" w:rsidP="00150717">
          <w:pPr>
            <w:pStyle w:val="DDC91ED8941C44F6BE31C34EA4887A75"/>
          </w:pPr>
          <w:r w:rsidRPr="00C71207">
            <w:rPr>
              <w:rStyle w:val="PlaceholderText"/>
              <w:color w:val="FF0000"/>
              <w:sz w:val="20"/>
              <w:szCs w:val="20"/>
            </w:rPr>
            <w:t xml:space="preserve"> enter number</w:t>
          </w:r>
          <w:r>
            <w:rPr>
              <w:b/>
              <w:sz w:val="24"/>
              <w:szCs w:val="24"/>
            </w:rPr>
            <w:t xml:space="preserve"> </w:t>
          </w:r>
        </w:p>
      </w:docPartBody>
    </w:docPart>
    <w:docPart>
      <w:docPartPr>
        <w:name w:val="D01F80FF1A3544C5AE56E057F75E5535"/>
        <w:category>
          <w:name w:val="General"/>
          <w:gallery w:val="placeholder"/>
        </w:category>
        <w:types>
          <w:type w:val="bbPlcHdr"/>
        </w:types>
        <w:behaviors>
          <w:behavior w:val="content"/>
        </w:behaviors>
        <w:guid w:val="{F0824250-AE64-4129-9256-8A9DF3FC597E}"/>
      </w:docPartPr>
      <w:docPartBody>
        <w:p w:rsidR="00150717" w:rsidRDefault="00150717" w:rsidP="00150717">
          <w:pPr>
            <w:pStyle w:val="D01F80FF1A3544C5AE56E057F75E5535"/>
          </w:pPr>
          <w:r w:rsidRPr="00C71207">
            <w:rPr>
              <w:rStyle w:val="PlaceholderText"/>
              <w:color w:val="FF0000"/>
              <w:sz w:val="20"/>
              <w:szCs w:val="20"/>
            </w:rPr>
            <w:t xml:space="preserve"> enter number</w:t>
          </w:r>
          <w:r>
            <w:rPr>
              <w:b/>
              <w:sz w:val="24"/>
              <w:szCs w:val="24"/>
            </w:rPr>
            <w:t xml:space="preserve"> </w:t>
          </w:r>
        </w:p>
      </w:docPartBody>
    </w:docPart>
    <w:docPart>
      <w:docPartPr>
        <w:name w:val="4363CCD6AE4C443B870490A0F88650F4"/>
        <w:category>
          <w:name w:val="General"/>
          <w:gallery w:val="placeholder"/>
        </w:category>
        <w:types>
          <w:type w:val="bbPlcHdr"/>
        </w:types>
        <w:behaviors>
          <w:behavior w:val="content"/>
        </w:behaviors>
        <w:guid w:val="{4C8F6C9E-3E76-49B9-B1DD-3727413B3878}"/>
      </w:docPartPr>
      <w:docPartBody>
        <w:p w:rsidR="00150717" w:rsidRDefault="00150717" w:rsidP="00150717">
          <w:pPr>
            <w:pStyle w:val="4363CCD6AE4C443B870490A0F88650F4"/>
          </w:pPr>
          <w:r w:rsidRPr="00C71207">
            <w:rPr>
              <w:rStyle w:val="PlaceholderText"/>
              <w:color w:val="FF0000"/>
              <w:sz w:val="20"/>
              <w:szCs w:val="20"/>
            </w:rPr>
            <w:t xml:space="preserve"> enter number</w:t>
          </w:r>
          <w:r>
            <w:rPr>
              <w:b/>
              <w:sz w:val="24"/>
              <w:szCs w:val="24"/>
            </w:rPr>
            <w:t xml:space="preserve"> </w:t>
          </w:r>
        </w:p>
      </w:docPartBody>
    </w:docPart>
    <w:docPart>
      <w:docPartPr>
        <w:name w:val="6262403EE3D74FE3B0914476D4DC1316"/>
        <w:category>
          <w:name w:val="General"/>
          <w:gallery w:val="placeholder"/>
        </w:category>
        <w:types>
          <w:type w:val="bbPlcHdr"/>
        </w:types>
        <w:behaviors>
          <w:behavior w:val="content"/>
        </w:behaviors>
        <w:guid w:val="{B483BB18-4456-4A86-8E3F-C2A76D0A8DBC}"/>
      </w:docPartPr>
      <w:docPartBody>
        <w:p w:rsidR="00150717" w:rsidRDefault="00150717" w:rsidP="00150717">
          <w:pPr>
            <w:pStyle w:val="6262403EE3D74FE3B0914476D4DC1316"/>
          </w:pPr>
          <w:r w:rsidRPr="00C71207">
            <w:rPr>
              <w:rStyle w:val="PlaceholderText"/>
              <w:color w:val="FF0000"/>
              <w:sz w:val="20"/>
              <w:szCs w:val="20"/>
            </w:rPr>
            <w:t xml:space="preserve"> enter number</w:t>
          </w:r>
          <w:r>
            <w:rPr>
              <w:b/>
              <w:sz w:val="24"/>
              <w:szCs w:val="24"/>
            </w:rPr>
            <w:t xml:space="preserve"> </w:t>
          </w:r>
        </w:p>
      </w:docPartBody>
    </w:docPart>
    <w:docPart>
      <w:docPartPr>
        <w:name w:val="A4689870CCE4443FA3CCC996364C0BD0"/>
        <w:category>
          <w:name w:val="General"/>
          <w:gallery w:val="placeholder"/>
        </w:category>
        <w:types>
          <w:type w:val="bbPlcHdr"/>
        </w:types>
        <w:behaviors>
          <w:behavior w:val="content"/>
        </w:behaviors>
        <w:guid w:val="{90F0C6BF-0840-4CBB-B645-329AA31FF241}"/>
      </w:docPartPr>
      <w:docPartBody>
        <w:p w:rsidR="00150717" w:rsidRDefault="00150717" w:rsidP="00150717">
          <w:pPr>
            <w:pStyle w:val="A4689870CCE4443FA3CCC996364C0BD0"/>
          </w:pPr>
          <w:r w:rsidRPr="00C71207">
            <w:rPr>
              <w:rStyle w:val="PlaceholderText"/>
              <w:color w:val="FF0000"/>
              <w:sz w:val="20"/>
              <w:szCs w:val="20"/>
            </w:rPr>
            <w:t xml:space="preserve"> enter number</w:t>
          </w:r>
          <w:r>
            <w:rPr>
              <w:b/>
              <w:sz w:val="24"/>
              <w:szCs w:val="24"/>
            </w:rPr>
            <w:t xml:space="preserve"> </w:t>
          </w:r>
        </w:p>
      </w:docPartBody>
    </w:docPart>
    <w:docPart>
      <w:docPartPr>
        <w:name w:val="C114856782824B18950161654F91F192"/>
        <w:category>
          <w:name w:val="General"/>
          <w:gallery w:val="placeholder"/>
        </w:category>
        <w:types>
          <w:type w:val="bbPlcHdr"/>
        </w:types>
        <w:behaviors>
          <w:behavior w:val="content"/>
        </w:behaviors>
        <w:guid w:val="{CF27695C-B2EE-477F-8FC1-3D2DB4C95E0E}"/>
      </w:docPartPr>
      <w:docPartBody>
        <w:p w:rsidR="00150717" w:rsidRDefault="00150717" w:rsidP="00150717">
          <w:pPr>
            <w:pStyle w:val="C114856782824B18950161654F91F192"/>
          </w:pPr>
          <w:r w:rsidRPr="00C71207">
            <w:rPr>
              <w:rStyle w:val="PlaceholderText"/>
              <w:color w:val="FF0000"/>
              <w:sz w:val="20"/>
              <w:szCs w:val="20"/>
            </w:rPr>
            <w:t xml:space="preserve"> enter number</w:t>
          </w:r>
          <w:r>
            <w:rPr>
              <w:b/>
              <w:sz w:val="24"/>
              <w:szCs w:val="24"/>
            </w:rPr>
            <w:t xml:space="preserve"> </w:t>
          </w:r>
        </w:p>
      </w:docPartBody>
    </w:docPart>
    <w:docPart>
      <w:docPartPr>
        <w:name w:val="B60F948345504C778DBF42F398AB652E"/>
        <w:category>
          <w:name w:val="General"/>
          <w:gallery w:val="placeholder"/>
        </w:category>
        <w:types>
          <w:type w:val="bbPlcHdr"/>
        </w:types>
        <w:behaviors>
          <w:behavior w:val="content"/>
        </w:behaviors>
        <w:guid w:val="{50BF70BD-6083-4F0A-B6A1-E9F5D7220282}"/>
      </w:docPartPr>
      <w:docPartBody>
        <w:p w:rsidR="00150717" w:rsidRDefault="00150717" w:rsidP="00150717">
          <w:pPr>
            <w:pStyle w:val="B60F948345504C778DBF42F398AB652E"/>
          </w:pPr>
          <w:r w:rsidRPr="00C71207">
            <w:rPr>
              <w:rStyle w:val="PlaceholderText"/>
              <w:color w:val="FF0000"/>
              <w:sz w:val="20"/>
              <w:szCs w:val="20"/>
            </w:rPr>
            <w:t xml:space="preserve"> enter number</w:t>
          </w:r>
          <w:r>
            <w:rPr>
              <w:b/>
              <w:sz w:val="24"/>
              <w:szCs w:val="24"/>
            </w:rPr>
            <w:t xml:space="preserve"> </w:t>
          </w:r>
        </w:p>
      </w:docPartBody>
    </w:docPart>
    <w:docPart>
      <w:docPartPr>
        <w:name w:val="58CF1FFE4E884849BE6DE57C013DA3D3"/>
        <w:category>
          <w:name w:val="General"/>
          <w:gallery w:val="placeholder"/>
        </w:category>
        <w:types>
          <w:type w:val="bbPlcHdr"/>
        </w:types>
        <w:behaviors>
          <w:behavior w:val="content"/>
        </w:behaviors>
        <w:guid w:val="{02D339FF-27C5-4E3D-A1D2-9C9B16048561}"/>
      </w:docPartPr>
      <w:docPartBody>
        <w:p w:rsidR="00150717" w:rsidRDefault="00150717" w:rsidP="00150717">
          <w:pPr>
            <w:pStyle w:val="58CF1FFE4E884849BE6DE57C013DA3D3"/>
          </w:pPr>
          <w:r w:rsidRPr="00C71207">
            <w:rPr>
              <w:rStyle w:val="PlaceholderText"/>
              <w:color w:val="FF0000"/>
              <w:sz w:val="20"/>
              <w:szCs w:val="20"/>
            </w:rPr>
            <w:t xml:space="preserve"> enter number</w:t>
          </w:r>
          <w:r>
            <w:rPr>
              <w:b/>
              <w:sz w:val="24"/>
              <w:szCs w:val="24"/>
            </w:rPr>
            <w:t xml:space="preserve"> </w:t>
          </w:r>
        </w:p>
      </w:docPartBody>
    </w:docPart>
    <w:docPart>
      <w:docPartPr>
        <w:name w:val="01CEE7C12ADA4F349D2C97C6AB3EBAA5"/>
        <w:category>
          <w:name w:val="General"/>
          <w:gallery w:val="placeholder"/>
        </w:category>
        <w:types>
          <w:type w:val="bbPlcHdr"/>
        </w:types>
        <w:behaviors>
          <w:behavior w:val="content"/>
        </w:behaviors>
        <w:guid w:val="{8BF1E0AE-0592-4812-8EA5-18C0673471F3}"/>
      </w:docPartPr>
      <w:docPartBody>
        <w:p w:rsidR="00150717" w:rsidRDefault="00150717" w:rsidP="00150717">
          <w:pPr>
            <w:pStyle w:val="01CEE7C12ADA4F349D2C97C6AB3EBAA5"/>
          </w:pPr>
          <w:r w:rsidRPr="00C71207">
            <w:rPr>
              <w:rStyle w:val="PlaceholderText"/>
              <w:color w:val="FF0000"/>
              <w:sz w:val="20"/>
              <w:szCs w:val="20"/>
            </w:rPr>
            <w:t xml:space="preserve"> enter number</w:t>
          </w:r>
          <w:r>
            <w:rPr>
              <w:b/>
              <w:sz w:val="24"/>
              <w:szCs w:val="24"/>
            </w:rPr>
            <w:t xml:space="preserve"> </w:t>
          </w:r>
        </w:p>
      </w:docPartBody>
    </w:docPart>
    <w:docPart>
      <w:docPartPr>
        <w:name w:val="850C04A5F3A74D57919B4712C767345E"/>
        <w:category>
          <w:name w:val="General"/>
          <w:gallery w:val="placeholder"/>
        </w:category>
        <w:types>
          <w:type w:val="bbPlcHdr"/>
        </w:types>
        <w:behaviors>
          <w:behavior w:val="content"/>
        </w:behaviors>
        <w:guid w:val="{14C19D3A-C4C1-4EE3-8346-935CF667C08E}"/>
      </w:docPartPr>
      <w:docPartBody>
        <w:p w:rsidR="00150717" w:rsidRDefault="00150717" w:rsidP="00150717">
          <w:pPr>
            <w:pStyle w:val="850C04A5F3A74D57919B4712C767345E"/>
          </w:pPr>
          <w:r w:rsidRPr="00C71207">
            <w:rPr>
              <w:rStyle w:val="PlaceholderText"/>
              <w:color w:val="FF0000"/>
              <w:sz w:val="20"/>
              <w:szCs w:val="20"/>
            </w:rPr>
            <w:t xml:space="preserve"> enter number</w:t>
          </w:r>
          <w:r>
            <w:rPr>
              <w:b/>
              <w:sz w:val="24"/>
              <w:szCs w:val="24"/>
            </w:rPr>
            <w:t xml:space="preserve"> </w:t>
          </w:r>
        </w:p>
      </w:docPartBody>
    </w:docPart>
    <w:docPart>
      <w:docPartPr>
        <w:name w:val="CAACAB48E86F4EAF8F9650DCDC5ED68D"/>
        <w:category>
          <w:name w:val="General"/>
          <w:gallery w:val="placeholder"/>
        </w:category>
        <w:types>
          <w:type w:val="bbPlcHdr"/>
        </w:types>
        <w:behaviors>
          <w:behavior w:val="content"/>
        </w:behaviors>
        <w:guid w:val="{C72F2515-CD3B-426D-9945-3CB60F9AA27A}"/>
      </w:docPartPr>
      <w:docPartBody>
        <w:p w:rsidR="00150717" w:rsidRDefault="00150717" w:rsidP="00150717">
          <w:pPr>
            <w:pStyle w:val="CAACAB48E86F4EAF8F9650DCDC5ED68D"/>
          </w:pPr>
          <w:r w:rsidRPr="00C71207">
            <w:rPr>
              <w:rStyle w:val="PlaceholderText"/>
              <w:color w:val="FF0000"/>
              <w:sz w:val="20"/>
              <w:szCs w:val="20"/>
            </w:rPr>
            <w:t xml:space="preserve"> enter number</w:t>
          </w:r>
          <w:r>
            <w:rPr>
              <w:b/>
              <w:sz w:val="24"/>
              <w:szCs w:val="24"/>
            </w:rPr>
            <w:t xml:space="preserve"> </w:t>
          </w:r>
        </w:p>
      </w:docPartBody>
    </w:docPart>
    <w:docPart>
      <w:docPartPr>
        <w:name w:val="F50B6DE63D9147CEBE91B31220EBA3F5"/>
        <w:category>
          <w:name w:val="General"/>
          <w:gallery w:val="placeholder"/>
        </w:category>
        <w:types>
          <w:type w:val="bbPlcHdr"/>
        </w:types>
        <w:behaviors>
          <w:behavior w:val="content"/>
        </w:behaviors>
        <w:guid w:val="{6C0B345F-6FE3-4A4C-82C5-E584929239C8}"/>
      </w:docPartPr>
      <w:docPartBody>
        <w:p w:rsidR="00150717" w:rsidRDefault="00150717" w:rsidP="00150717">
          <w:pPr>
            <w:pStyle w:val="F50B6DE63D9147CEBE91B31220EBA3F5"/>
          </w:pPr>
          <w:r w:rsidRPr="00C71207">
            <w:rPr>
              <w:rStyle w:val="PlaceholderText"/>
              <w:color w:val="FF0000"/>
              <w:sz w:val="20"/>
              <w:szCs w:val="20"/>
            </w:rPr>
            <w:t xml:space="preserve"> enter number</w:t>
          </w:r>
          <w:r>
            <w:rPr>
              <w:b/>
              <w:sz w:val="24"/>
              <w:szCs w:val="24"/>
            </w:rPr>
            <w:t xml:space="preserve"> </w:t>
          </w:r>
        </w:p>
      </w:docPartBody>
    </w:docPart>
    <w:docPart>
      <w:docPartPr>
        <w:name w:val="934BD5D2468C49D89AA93DA01074A576"/>
        <w:category>
          <w:name w:val="General"/>
          <w:gallery w:val="placeholder"/>
        </w:category>
        <w:types>
          <w:type w:val="bbPlcHdr"/>
        </w:types>
        <w:behaviors>
          <w:behavior w:val="content"/>
        </w:behaviors>
        <w:guid w:val="{ADA6C835-BD0A-4960-9683-F90F0FE71D02}"/>
      </w:docPartPr>
      <w:docPartBody>
        <w:p w:rsidR="00150717" w:rsidRDefault="00150717" w:rsidP="00150717">
          <w:pPr>
            <w:pStyle w:val="934BD5D2468C49D89AA93DA01074A576"/>
          </w:pPr>
          <w:r w:rsidRPr="00C71207">
            <w:rPr>
              <w:rStyle w:val="PlaceholderText"/>
              <w:color w:val="FF0000"/>
              <w:sz w:val="20"/>
              <w:szCs w:val="20"/>
            </w:rPr>
            <w:t xml:space="preserve"> enter number</w:t>
          </w:r>
          <w:r>
            <w:rPr>
              <w:b/>
              <w:sz w:val="24"/>
              <w:szCs w:val="24"/>
            </w:rPr>
            <w:t xml:space="preserve"> </w:t>
          </w:r>
        </w:p>
      </w:docPartBody>
    </w:docPart>
    <w:docPart>
      <w:docPartPr>
        <w:name w:val="5B85D352D2E94010B89A760D3D653A75"/>
        <w:category>
          <w:name w:val="General"/>
          <w:gallery w:val="placeholder"/>
        </w:category>
        <w:types>
          <w:type w:val="bbPlcHdr"/>
        </w:types>
        <w:behaviors>
          <w:behavior w:val="content"/>
        </w:behaviors>
        <w:guid w:val="{5FB7E05C-4869-4232-A893-4D3B0D5B5EC4}"/>
      </w:docPartPr>
      <w:docPartBody>
        <w:p w:rsidR="00150717" w:rsidRDefault="00150717" w:rsidP="00150717">
          <w:pPr>
            <w:pStyle w:val="5B85D352D2E94010B89A760D3D653A75"/>
          </w:pPr>
          <w:r w:rsidRPr="00C71207">
            <w:rPr>
              <w:rStyle w:val="PlaceholderText"/>
              <w:color w:val="FF0000"/>
              <w:sz w:val="20"/>
              <w:szCs w:val="20"/>
            </w:rPr>
            <w:t xml:space="preserve"> enter number</w:t>
          </w:r>
          <w:r>
            <w:rPr>
              <w:b/>
              <w:sz w:val="24"/>
              <w:szCs w:val="24"/>
            </w:rPr>
            <w:t xml:space="preserve"> </w:t>
          </w:r>
        </w:p>
      </w:docPartBody>
    </w:docPart>
    <w:docPart>
      <w:docPartPr>
        <w:name w:val="55D4866507EE4E788AFA606B9EC3ED11"/>
        <w:category>
          <w:name w:val="General"/>
          <w:gallery w:val="placeholder"/>
        </w:category>
        <w:types>
          <w:type w:val="bbPlcHdr"/>
        </w:types>
        <w:behaviors>
          <w:behavior w:val="content"/>
        </w:behaviors>
        <w:guid w:val="{16D1669A-FD4D-4984-9422-007A92D8BFA2}"/>
      </w:docPartPr>
      <w:docPartBody>
        <w:p w:rsidR="00150717" w:rsidRDefault="00150717" w:rsidP="00150717">
          <w:pPr>
            <w:pStyle w:val="55D4866507EE4E788AFA606B9EC3ED11"/>
          </w:pPr>
          <w:r w:rsidRPr="00C71207">
            <w:rPr>
              <w:rStyle w:val="PlaceholderText"/>
              <w:color w:val="FF0000"/>
              <w:sz w:val="20"/>
              <w:szCs w:val="20"/>
            </w:rPr>
            <w:t xml:space="preserve"> enter number</w:t>
          </w:r>
          <w:r>
            <w:rPr>
              <w:b/>
              <w:sz w:val="24"/>
              <w:szCs w:val="24"/>
            </w:rPr>
            <w:t xml:space="preserve"> </w:t>
          </w:r>
        </w:p>
      </w:docPartBody>
    </w:docPart>
    <w:docPart>
      <w:docPartPr>
        <w:name w:val="EB269E737DD54BE892E79159F13915C1"/>
        <w:category>
          <w:name w:val="General"/>
          <w:gallery w:val="placeholder"/>
        </w:category>
        <w:types>
          <w:type w:val="bbPlcHdr"/>
        </w:types>
        <w:behaviors>
          <w:behavior w:val="content"/>
        </w:behaviors>
        <w:guid w:val="{7215898D-AF6C-4430-918A-8F501CA6EEBE}"/>
      </w:docPartPr>
      <w:docPartBody>
        <w:p w:rsidR="00150717" w:rsidRDefault="00150717" w:rsidP="00150717">
          <w:pPr>
            <w:pStyle w:val="EB269E737DD54BE892E79159F13915C1"/>
          </w:pPr>
          <w:r w:rsidRPr="00C71207">
            <w:rPr>
              <w:rStyle w:val="PlaceholderText"/>
              <w:color w:val="FF0000"/>
              <w:sz w:val="20"/>
              <w:szCs w:val="20"/>
            </w:rPr>
            <w:t xml:space="preserve"> enter number</w:t>
          </w:r>
          <w:r>
            <w:rPr>
              <w:b/>
              <w:sz w:val="24"/>
              <w:szCs w:val="24"/>
            </w:rPr>
            <w:t xml:space="preserve"> </w:t>
          </w:r>
        </w:p>
      </w:docPartBody>
    </w:docPart>
    <w:docPart>
      <w:docPartPr>
        <w:name w:val="8D67137A91114F4F84FA758C2E3EFFFB"/>
        <w:category>
          <w:name w:val="General"/>
          <w:gallery w:val="placeholder"/>
        </w:category>
        <w:types>
          <w:type w:val="bbPlcHdr"/>
        </w:types>
        <w:behaviors>
          <w:behavior w:val="content"/>
        </w:behaviors>
        <w:guid w:val="{49846919-B613-42BC-92DF-CFCB23BFAB32}"/>
      </w:docPartPr>
      <w:docPartBody>
        <w:p w:rsidR="00150717" w:rsidRDefault="00150717" w:rsidP="00150717">
          <w:pPr>
            <w:pStyle w:val="8D67137A91114F4F84FA758C2E3EFFFB"/>
          </w:pPr>
          <w:r w:rsidRPr="00C71207">
            <w:rPr>
              <w:rStyle w:val="PlaceholderText"/>
              <w:color w:val="FF0000"/>
              <w:sz w:val="20"/>
              <w:szCs w:val="20"/>
            </w:rPr>
            <w:t xml:space="preserve"> enter number</w:t>
          </w:r>
          <w:r>
            <w:rPr>
              <w:b/>
              <w:sz w:val="24"/>
              <w:szCs w:val="24"/>
            </w:rPr>
            <w:t xml:space="preserve"> </w:t>
          </w:r>
        </w:p>
      </w:docPartBody>
    </w:docPart>
    <w:docPart>
      <w:docPartPr>
        <w:name w:val="14639072EC2542B180423BEB01E13AE6"/>
        <w:category>
          <w:name w:val="General"/>
          <w:gallery w:val="placeholder"/>
        </w:category>
        <w:types>
          <w:type w:val="bbPlcHdr"/>
        </w:types>
        <w:behaviors>
          <w:behavior w:val="content"/>
        </w:behaviors>
        <w:guid w:val="{97D46F93-5485-4E11-BBB9-6781B0B7FBBE}"/>
      </w:docPartPr>
      <w:docPartBody>
        <w:p w:rsidR="00150717" w:rsidRDefault="00150717" w:rsidP="00150717">
          <w:pPr>
            <w:pStyle w:val="14639072EC2542B180423BEB01E13AE6"/>
          </w:pPr>
          <w:r w:rsidRPr="00C71207">
            <w:rPr>
              <w:rStyle w:val="PlaceholderText"/>
              <w:color w:val="FF0000"/>
              <w:sz w:val="20"/>
              <w:szCs w:val="20"/>
            </w:rPr>
            <w:t xml:space="preserve"> enter number</w:t>
          </w:r>
          <w:r>
            <w:rPr>
              <w:b/>
              <w:sz w:val="24"/>
              <w:szCs w:val="24"/>
            </w:rPr>
            <w:t xml:space="preserve"> </w:t>
          </w:r>
        </w:p>
      </w:docPartBody>
    </w:docPart>
    <w:docPart>
      <w:docPartPr>
        <w:name w:val="54FC10700F2E4269B8BBC46A0E3AD3D4"/>
        <w:category>
          <w:name w:val="General"/>
          <w:gallery w:val="placeholder"/>
        </w:category>
        <w:types>
          <w:type w:val="bbPlcHdr"/>
        </w:types>
        <w:behaviors>
          <w:behavior w:val="content"/>
        </w:behaviors>
        <w:guid w:val="{70BA82E5-6C00-4085-B95E-F788FF312A59}"/>
      </w:docPartPr>
      <w:docPartBody>
        <w:p w:rsidR="00150717" w:rsidRDefault="00150717" w:rsidP="00150717">
          <w:pPr>
            <w:pStyle w:val="54FC10700F2E4269B8BBC46A0E3AD3D4"/>
          </w:pPr>
          <w:r w:rsidRPr="00C71207">
            <w:rPr>
              <w:rStyle w:val="PlaceholderText"/>
              <w:color w:val="FF0000"/>
              <w:sz w:val="20"/>
              <w:szCs w:val="20"/>
            </w:rPr>
            <w:t xml:space="preserve"> enter number</w:t>
          </w:r>
          <w:r>
            <w:rPr>
              <w:b/>
              <w:sz w:val="24"/>
              <w:szCs w:val="24"/>
            </w:rPr>
            <w:t xml:space="preserve"> </w:t>
          </w:r>
        </w:p>
      </w:docPartBody>
    </w:docPart>
    <w:docPart>
      <w:docPartPr>
        <w:name w:val="51F8BDAB9921474199705035A65752E4"/>
        <w:category>
          <w:name w:val="General"/>
          <w:gallery w:val="placeholder"/>
        </w:category>
        <w:types>
          <w:type w:val="bbPlcHdr"/>
        </w:types>
        <w:behaviors>
          <w:behavior w:val="content"/>
        </w:behaviors>
        <w:guid w:val="{2DE41D0B-7891-4FC7-A49B-E2E9E8D518BD}"/>
      </w:docPartPr>
      <w:docPartBody>
        <w:p w:rsidR="00150717" w:rsidRDefault="00150717" w:rsidP="00150717">
          <w:pPr>
            <w:pStyle w:val="51F8BDAB9921474199705035A65752E4"/>
          </w:pPr>
          <w:r w:rsidRPr="00C71207">
            <w:rPr>
              <w:rStyle w:val="PlaceholderText"/>
              <w:color w:val="FF0000"/>
              <w:sz w:val="20"/>
              <w:szCs w:val="20"/>
            </w:rPr>
            <w:t xml:space="preserve"> enter number</w:t>
          </w:r>
          <w:r>
            <w:rPr>
              <w:b/>
              <w:sz w:val="24"/>
              <w:szCs w:val="24"/>
            </w:rPr>
            <w:t xml:space="preserve"> </w:t>
          </w:r>
        </w:p>
      </w:docPartBody>
    </w:docPart>
    <w:docPart>
      <w:docPartPr>
        <w:name w:val="6A69BF57B17C446B9C342C8EC21AC2E4"/>
        <w:category>
          <w:name w:val="General"/>
          <w:gallery w:val="placeholder"/>
        </w:category>
        <w:types>
          <w:type w:val="bbPlcHdr"/>
        </w:types>
        <w:behaviors>
          <w:behavior w:val="content"/>
        </w:behaviors>
        <w:guid w:val="{78BFF7AF-0CC1-40A1-A04E-2618A6A2C522}"/>
      </w:docPartPr>
      <w:docPartBody>
        <w:p w:rsidR="00150717" w:rsidRDefault="00150717" w:rsidP="00150717">
          <w:pPr>
            <w:pStyle w:val="6A69BF57B17C446B9C342C8EC21AC2E4"/>
          </w:pPr>
          <w:r w:rsidRPr="00C71207">
            <w:rPr>
              <w:rStyle w:val="PlaceholderText"/>
              <w:color w:val="FF0000"/>
              <w:sz w:val="20"/>
              <w:szCs w:val="20"/>
            </w:rPr>
            <w:t xml:space="preserve"> enter number</w:t>
          </w:r>
          <w:r>
            <w:rPr>
              <w:b/>
              <w:sz w:val="24"/>
              <w:szCs w:val="24"/>
            </w:rPr>
            <w:t xml:space="preserve"> </w:t>
          </w:r>
        </w:p>
      </w:docPartBody>
    </w:docPart>
    <w:docPart>
      <w:docPartPr>
        <w:name w:val="FACA598F725E48ED935B474FB0799136"/>
        <w:category>
          <w:name w:val="General"/>
          <w:gallery w:val="placeholder"/>
        </w:category>
        <w:types>
          <w:type w:val="bbPlcHdr"/>
        </w:types>
        <w:behaviors>
          <w:behavior w:val="content"/>
        </w:behaviors>
        <w:guid w:val="{B8CAA09D-E80F-415D-955A-56137BF53C33}"/>
      </w:docPartPr>
      <w:docPartBody>
        <w:p w:rsidR="00150717" w:rsidRDefault="00150717" w:rsidP="00150717">
          <w:pPr>
            <w:pStyle w:val="FACA598F725E48ED935B474FB0799136"/>
          </w:pPr>
          <w:r w:rsidRPr="00C71207">
            <w:rPr>
              <w:rStyle w:val="PlaceholderText"/>
              <w:color w:val="FF0000"/>
              <w:sz w:val="20"/>
              <w:szCs w:val="20"/>
            </w:rPr>
            <w:t xml:space="preserve"> enter number</w:t>
          </w:r>
          <w:r>
            <w:rPr>
              <w:b/>
              <w:sz w:val="24"/>
              <w:szCs w:val="24"/>
            </w:rPr>
            <w:t xml:space="preserve"> </w:t>
          </w:r>
        </w:p>
      </w:docPartBody>
    </w:docPart>
    <w:docPart>
      <w:docPartPr>
        <w:name w:val="F445C6E8D9E84E14A9909B959FB66780"/>
        <w:category>
          <w:name w:val="General"/>
          <w:gallery w:val="placeholder"/>
        </w:category>
        <w:types>
          <w:type w:val="bbPlcHdr"/>
        </w:types>
        <w:behaviors>
          <w:behavior w:val="content"/>
        </w:behaviors>
        <w:guid w:val="{3A1979E5-7904-4E92-8756-9F30DD978110}"/>
      </w:docPartPr>
      <w:docPartBody>
        <w:p w:rsidR="00150717" w:rsidRDefault="00150717" w:rsidP="00150717">
          <w:pPr>
            <w:pStyle w:val="F445C6E8D9E84E14A9909B959FB66780"/>
          </w:pPr>
          <w:r w:rsidRPr="00C71207">
            <w:rPr>
              <w:rStyle w:val="PlaceholderText"/>
              <w:color w:val="FF0000"/>
              <w:sz w:val="20"/>
              <w:szCs w:val="20"/>
            </w:rPr>
            <w:t xml:space="preserve"> enter number</w:t>
          </w:r>
          <w:r>
            <w:rPr>
              <w:b/>
              <w:sz w:val="24"/>
              <w:szCs w:val="24"/>
            </w:rPr>
            <w:t xml:space="preserve"> </w:t>
          </w:r>
        </w:p>
      </w:docPartBody>
    </w:docPart>
    <w:docPart>
      <w:docPartPr>
        <w:name w:val="2951A805FA3246479A98CF4B33638E26"/>
        <w:category>
          <w:name w:val="General"/>
          <w:gallery w:val="placeholder"/>
        </w:category>
        <w:types>
          <w:type w:val="bbPlcHdr"/>
        </w:types>
        <w:behaviors>
          <w:behavior w:val="content"/>
        </w:behaviors>
        <w:guid w:val="{404A89B0-0D56-4FE5-BE3E-10B8BE0BF291}"/>
      </w:docPartPr>
      <w:docPartBody>
        <w:p w:rsidR="00150717" w:rsidRDefault="00150717" w:rsidP="00150717">
          <w:pPr>
            <w:pStyle w:val="2951A805FA3246479A98CF4B33638E26"/>
          </w:pPr>
          <w:r w:rsidRPr="00C71207">
            <w:rPr>
              <w:rStyle w:val="PlaceholderText"/>
              <w:color w:val="FF0000"/>
              <w:sz w:val="20"/>
              <w:szCs w:val="20"/>
            </w:rPr>
            <w:t xml:space="preserve"> enter number</w:t>
          </w:r>
          <w:r>
            <w:rPr>
              <w:b/>
              <w:sz w:val="24"/>
              <w:szCs w:val="24"/>
            </w:rPr>
            <w:t xml:space="preserve"> </w:t>
          </w:r>
        </w:p>
      </w:docPartBody>
    </w:docPart>
    <w:docPart>
      <w:docPartPr>
        <w:name w:val="904E51DF6A0448DCB6BAE155D41E2BD8"/>
        <w:category>
          <w:name w:val="General"/>
          <w:gallery w:val="placeholder"/>
        </w:category>
        <w:types>
          <w:type w:val="bbPlcHdr"/>
        </w:types>
        <w:behaviors>
          <w:behavior w:val="content"/>
        </w:behaviors>
        <w:guid w:val="{8236730E-DDE5-4C96-9C17-2009982155FF}"/>
      </w:docPartPr>
      <w:docPartBody>
        <w:p w:rsidR="00150717" w:rsidRDefault="00150717" w:rsidP="00150717">
          <w:pPr>
            <w:pStyle w:val="904E51DF6A0448DCB6BAE155D41E2BD8"/>
          </w:pPr>
          <w:r w:rsidRPr="00C71207">
            <w:rPr>
              <w:rStyle w:val="PlaceholderText"/>
              <w:color w:val="FF0000"/>
              <w:sz w:val="20"/>
              <w:szCs w:val="20"/>
            </w:rPr>
            <w:t xml:space="preserve"> enter number</w:t>
          </w:r>
          <w:r>
            <w:rPr>
              <w:b/>
              <w:sz w:val="24"/>
              <w:szCs w:val="24"/>
            </w:rPr>
            <w:t xml:space="preserve"> </w:t>
          </w:r>
        </w:p>
      </w:docPartBody>
    </w:docPart>
    <w:docPart>
      <w:docPartPr>
        <w:name w:val="6680BB6AB8A7401CAA6345C0643A82C3"/>
        <w:category>
          <w:name w:val="General"/>
          <w:gallery w:val="placeholder"/>
        </w:category>
        <w:types>
          <w:type w:val="bbPlcHdr"/>
        </w:types>
        <w:behaviors>
          <w:behavior w:val="content"/>
        </w:behaviors>
        <w:guid w:val="{58B8550E-8148-45DD-9088-9E408178511F}"/>
      </w:docPartPr>
      <w:docPartBody>
        <w:p w:rsidR="00150717" w:rsidRDefault="00150717" w:rsidP="00150717">
          <w:pPr>
            <w:pStyle w:val="6680BB6AB8A7401CAA6345C0643A82C3"/>
          </w:pPr>
          <w:r w:rsidRPr="00C71207">
            <w:rPr>
              <w:rStyle w:val="PlaceholderText"/>
              <w:color w:val="FF0000"/>
              <w:sz w:val="20"/>
              <w:szCs w:val="20"/>
            </w:rPr>
            <w:t xml:space="preserve"> enter number</w:t>
          </w:r>
          <w:r>
            <w:rPr>
              <w:b/>
              <w:sz w:val="24"/>
              <w:szCs w:val="24"/>
            </w:rPr>
            <w:t xml:space="preserve"> </w:t>
          </w:r>
        </w:p>
      </w:docPartBody>
    </w:docPart>
    <w:docPart>
      <w:docPartPr>
        <w:name w:val="80E05B6EA16140A38F02A5E232AE2860"/>
        <w:category>
          <w:name w:val="General"/>
          <w:gallery w:val="placeholder"/>
        </w:category>
        <w:types>
          <w:type w:val="bbPlcHdr"/>
        </w:types>
        <w:behaviors>
          <w:behavior w:val="content"/>
        </w:behaviors>
        <w:guid w:val="{4C715DC5-2EEE-47AF-8C1E-021B396DC952}"/>
      </w:docPartPr>
      <w:docPartBody>
        <w:p w:rsidR="00150717" w:rsidRDefault="00150717" w:rsidP="00150717">
          <w:pPr>
            <w:pStyle w:val="80E05B6EA16140A38F02A5E232AE2860"/>
          </w:pPr>
          <w:r w:rsidRPr="00C71207">
            <w:rPr>
              <w:rStyle w:val="PlaceholderText"/>
              <w:color w:val="FF0000"/>
              <w:sz w:val="20"/>
              <w:szCs w:val="20"/>
            </w:rPr>
            <w:t xml:space="preserve"> enter number</w:t>
          </w:r>
          <w:r>
            <w:rPr>
              <w:b/>
              <w:sz w:val="24"/>
              <w:szCs w:val="24"/>
            </w:rPr>
            <w:t xml:space="preserve"> </w:t>
          </w:r>
        </w:p>
      </w:docPartBody>
    </w:docPart>
    <w:docPart>
      <w:docPartPr>
        <w:name w:val="B19FFFE60EA642EDA7003C1CF62216BE"/>
        <w:category>
          <w:name w:val="General"/>
          <w:gallery w:val="placeholder"/>
        </w:category>
        <w:types>
          <w:type w:val="bbPlcHdr"/>
        </w:types>
        <w:behaviors>
          <w:behavior w:val="content"/>
        </w:behaviors>
        <w:guid w:val="{A6E0E49E-2B8A-4F5F-991A-A8F9E3DC37DD}"/>
      </w:docPartPr>
      <w:docPartBody>
        <w:p w:rsidR="00150717" w:rsidRDefault="00150717" w:rsidP="00150717">
          <w:pPr>
            <w:pStyle w:val="B19FFFE60EA642EDA7003C1CF62216BE"/>
          </w:pPr>
          <w:r w:rsidRPr="00C71207">
            <w:rPr>
              <w:rStyle w:val="PlaceholderText"/>
              <w:color w:val="FF0000"/>
              <w:sz w:val="20"/>
              <w:szCs w:val="20"/>
            </w:rPr>
            <w:t xml:space="preserve"> enter number</w:t>
          </w:r>
          <w:r>
            <w:rPr>
              <w:b/>
              <w:sz w:val="24"/>
              <w:szCs w:val="24"/>
            </w:rPr>
            <w:t xml:space="preserve"> </w:t>
          </w:r>
        </w:p>
      </w:docPartBody>
    </w:docPart>
    <w:docPart>
      <w:docPartPr>
        <w:name w:val="3A0A9599162C4D5CB4DAD1FAE17373CE"/>
        <w:category>
          <w:name w:val="General"/>
          <w:gallery w:val="placeholder"/>
        </w:category>
        <w:types>
          <w:type w:val="bbPlcHdr"/>
        </w:types>
        <w:behaviors>
          <w:behavior w:val="content"/>
        </w:behaviors>
        <w:guid w:val="{EFE9C638-F969-46E3-A327-7D679EB6C3B9}"/>
      </w:docPartPr>
      <w:docPartBody>
        <w:p w:rsidR="00150717" w:rsidRDefault="00150717" w:rsidP="00150717">
          <w:pPr>
            <w:pStyle w:val="3A0A9599162C4D5CB4DAD1FAE17373CE"/>
          </w:pPr>
          <w:r w:rsidRPr="00C71207">
            <w:rPr>
              <w:rStyle w:val="PlaceholderText"/>
              <w:color w:val="FF0000"/>
              <w:sz w:val="20"/>
              <w:szCs w:val="20"/>
            </w:rPr>
            <w:t xml:space="preserve"> enter number</w:t>
          </w:r>
          <w:r>
            <w:rPr>
              <w:b/>
              <w:sz w:val="24"/>
              <w:szCs w:val="24"/>
            </w:rPr>
            <w:t xml:space="preserve"> </w:t>
          </w:r>
        </w:p>
      </w:docPartBody>
    </w:docPart>
    <w:docPart>
      <w:docPartPr>
        <w:name w:val="C2D9A07E077345D1A1A2730D90A360BA"/>
        <w:category>
          <w:name w:val="General"/>
          <w:gallery w:val="placeholder"/>
        </w:category>
        <w:types>
          <w:type w:val="bbPlcHdr"/>
        </w:types>
        <w:behaviors>
          <w:behavior w:val="content"/>
        </w:behaviors>
        <w:guid w:val="{0812E2DA-5B4C-4811-90DF-426C74075A77}"/>
      </w:docPartPr>
      <w:docPartBody>
        <w:p w:rsidR="00150717" w:rsidRDefault="00150717" w:rsidP="00150717">
          <w:pPr>
            <w:pStyle w:val="C2D9A07E077345D1A1A2730D90A360BA"/>
          </w:pPr>
          <w:r w:rsidRPr="00C71207">
            <w:rPr>
              <w:rStyle w:val="PlaceholderText"/>
              <w:color w:val="FF0000"/>
              <w:sz w:val="20"/>
              <w:szCs w:val="20"/>
            </w:rPr>
            <w:t xml:space="preserve"> enter number</w:t>
          </w:r>
          <w:r>
            <w:rPr>
              <w:b/>
              <w:sz w:val="24"/>
              <w:szCs w:val="24"/>
            </w:rPr>
            <w:t xml:space="preserve"> </w:t>
          </w:r>
        </w:p>
      </w:docPartBody>
    </w:docPart>
    <w:docPart>
      <w:docPartPr>
        <w:name w:val="E8E78A315ADA486C8F2607ECCD8D1309"/>
        <w:category>
          <w:name w:val="General"/>
          <w:gallery w:val="placeholder"/>
        </w:category>
        <w:types>
          <w:type w:val="bbPlcHdr"/>
        </w:types>
        <w:behaviors>
          <w:behavior w:val="content"/>
        </w:behaviors>
        <w:guid w:val="{0568E574-9AEF-46FA-9E8F-E071E8731DDB}"/>
      </w:docPartPr>
      <w:docPartBody>
        <w:p w:rsidR="00150717" w:rsidRDefault="00150717" w:rsidP="00150717">
          <w:pPr>
            <w:pStyle w:val="E8E78A315ADA486C8F2607ECCD8D1309"/>
          </w:pPr>
          <w:r w:rsidRPr="00C71207">
            <w:rPr>
              <w:rStyle w:val="PlaceholderText"/>
              <w:color w:val="FF0000"/>
              <w:sz w:val="20"/>
              <w:szCs w:val="20"/>
            </w:rPr>
            <w:t xml:space="preserve"> enter number</w:t>
          </w:r>
          <w:r>
            <w:rPr>
              <w:b/>
              <w:sz w:val="24"/>
              <w:szCs w:val="24"/>
            </w:rPr>
            <w:t xml:space="preserve"> </w:t>
          </w:r>
        </w:p>
      </w:docPartBody>
    </w:docPart>
    <w:docPart>
      <w:docPartPr>
        <w:name w:val="7C41F75620A44BBFB41E652AD48F2F13"/>
        <w:category>
          <w:name w:val="General"/>
          <w:gallery w:val="placeholder"/>
        </w:category>
        <w:types>
          <w:type w:val="bbPlcHdr"/>
        </w:types>
        <w:behaviors>
          <w:behavior w:val="content"/>
        </w:behaviors>
        <w:guid w:val="{FCA9A1C9-1A6F-44E4-8B9E-BA352366C1FF}"/>
      </w:docPartPr>
      <w:docPartBody>
        <w:p w:rsidR="00150717" w:rsidRDefault="00150717" w:rsidP="00150717">
          <w:pPr>
            <w:pStyle w:val="7C41F75620A44BBFB41E652AD48F2F13"/>
          </w:pPr>
          <w:r w:rsidRPr="00C71207">
            <w:rPr>
              <w:rStyle w:val="PlaceholderText"/>
              <w:color w:val="FF0000"/>
              <w:sz w:val="20"/>
              <w:szCs w:val="20"/>
            </w:rPr>
            <w:t xml:space="preserve"> enter number</w:t>
          </w:r>
          <w:r>
            <w:rPr>
              <w:b/>
              <w:sz w:val="24"/>
              <w:szCs w:val="24"/>
            </w:rPr>
            <w:t xml:space="preserve"> </w:t>
          </w:r>
        </w:p>
      </w:docPartBody>
    </w:docPart>
    <w:docPart>
      <w:docPartPr>
        <w:name w:val="CD5C6E5D848E47E6BC38FF6BEE84CBBD"/>
        <w:category>
          <w:name w:val="General"/>
          <w:gallery w:val="placeholder"/>
        </w:category>
        <w:types>
          <w:type w:val="bbPlcHdr"/>
        </w:types>
        <w:behaviors>
          <w:behavior w:val="content"/>
        </w:behaviors>
        <w:guid w:val="{E937A110-E547-41CD-BE9A-538751A2E39C}"/>
      </w:docPartPr>
      <w:docPartBody>
        <w:p w:rsidR="00150717" w:rsidRDefault="00150717" w:rsidP="00150717">
          <w:pPr>
            <w:pStyle w:val="CD5C6E5D848E47E6BC38FF6BEE84CBBD"/>
          </w:pPr>
          <w:r w:rsidRPr="00C71207">
            <w:rPr>
              <w:rStyle w:val="PlaceholderText"/>
              <w:color w:val="FF0000"/>
              <w:sz w:val="20"/>
              <w:szCs w:val="20"/>
            </w:rPr>
            <w:t xml:space="preserve"> enter number</w:t>
          </w:r>
          <w:r>
            <w:rPr>
              <w:b/>
              <w:sz w:val="24"/>
              <w:szCs w:val="24"/>
            </w:rPr>
            <w:t xml:space="preserve"> </w:t>
          </w:r>
        </w:p>
      </w:docPartBody>
    </w:docPart>
    <w:docPart>
      <w:docPartPr>
        <w:name w:val="E9AA1D700E8B4CA8965DE10B6C33A554"/>
        <w:category>
          <w:name w:val="General"/>
          <w:gallery w:val="placeholder"/>
        </w:category>
        <w:types>
          <w:type w:val="bbPlcHdr"/>
        </w:types>
        <w:behaviors>
          <w:behavior w:val="content"/>
        </w:behaviors>
        <w:guid w:val="{0DDFDB56-FA3F-4D56-AB96-496EFCFD9774}"/>
      </w:docPartPr>
      <w:docPartBody>
        <w:p w:rsidR="00150717" w:rsidRDefault="00150717" w:rsidP="00150717">
          <w:pPr>
            <w:pStyle w:val="E9AA1D700E8B4CA8965DE10B6C33A554"/>
          </w:pPr>
          <w:r w:rsidRPr="00C71207">
            <w:rPr>
              <w:rStyle w:val="PlaceholderText"/>
              <w:color w:val="FF0000"/>
              <w:sz w:val="20"/>
              <w:szCs w:val="20"/>
            </w:rPr>
            <w:t xml:space="preserve"> enter number</w:t>
          </w:r>
          <w:r>
            <w:rPr>
              <w:b/>
              <w:sz w:val="24"/>
              <w:szCs w:val="24"/>
            </w:rPr>
            <w:t xml:space="preserve"> </w:t>
          </w:r>
        </w:p>
      </w:docPartBody>
    </w:docPart>
    <w:docPart>
      <w:docPartPr>
        <w:name w:val="8D62B0C000F644359212B2F1F8C022B3"/>
        <w:category>
          <w:name w:val="General"/>
          <w:gallery w:val="placeholder"/>
        </w:category>
        <w:types>
          <w:type w:val="bbPlcHdr"/>
        </w:types>
        <w:behaviors>
          <w:behavior w:val="content"/>
        </w:behaviors>
        <w:guid w:val="{98FD355E-A67C-4F8F-A381-3529CF040898}"/>
      </w:docPartPr>
      <w:docPartBody>
        <w:p w:rsidR="00150717" w:rsidRDefault="00150717" w:rsidP="00150717">
          <w:pPr>
            <w:pStyle w:val="8D62B0C000F644359212B2F1F8C022B3"/>
          </w:pPr>
          <w:r w:rsidRPr="00C71207">
            <w:rPr>
              <w:rStyle w:val="PlaceholderText"/>
              <w:color w:val="FF0000"/>
              <w:sz w:val="20"/>
              <w:szCs w:val="20"/>
            </w:rPr>
            <w:t xml:space="preserve"> enter number</w:t>
          </w:r>
          <w:r>
            <w:rPr>
              <w:b/>
              <w:sz w:val="24"/>
              <w:szCs w:val="24"/>
            </w:rPr>
            <w:t xml:space="preserve"> </w:t>
          </w:r>
        </w:p>
      </w:docPartBody>
    </w:docPart>
    <w:docPart>
      <w:docPartPr>
        <w:name w:val="9484DDB13FB64C8B81FD29F9751076D1"/>
        <w:category>
          <w:name w:val="General"/>
          <w:gallery w:val="placeholder"/>
        </w:category>
        <w:types>
          <w:type w:val="bbPlcHdr"/>
        </w:types>
        <w:behaviors>
          <w:behavior w:val="content"/>
        </w:behaviors>
        <w:guid w:val="{C2EB3DD1-8304-44D4-BAF1-DB5122F8A144}"/>
      </w:docPartPr>
      <w:docPartBody>
        <w:p w:rsidR="00150717" w:rsidRDefault="00150717" w:rsidP="00150717">
          <w:pPr>
            <w:pStyle w:val="9484DDB13FB64C8B81FD29F9751076D1"/>
          </w:pPr>
          <w:r w:rsidRPr="00C71207">
            <w:rPr>
              <w:rStyle w:val="PlaceholderText"/>
              <w:color w:val="FF0000"/>
              <w:sz w:val="20"/>
              <w:szCs w:val="20"/>
            </w:rPr>
            <w:t xml:space="preserve"> enter number</w:t>
          </w:r>
          <w:r>
            <w:rPr>
              <w:b/>
              <w:sz w:val="24"/>
              <w:szCs w:val="24"/>
            </w:rPr>
            <w:t xml:space="preserve"> </w:t>
          </w:r>
        </w:p>
      </w:docPartBody>
    </w:docPart>
    <w:docPart>
      <w:docPartPr>
        <w:name w:val="99BD845F8BCE4E3F9737C5303F2259B3"/>
        <w:category>
          <w:name w:val="General"/>
          <w:gallery w:val="placeholder"/>
        </w:category>
        <w:types>
          <w:type w:val="bbPlcHdr"/>
        </w:types>
        <w:behaviors>
          <w:behavior w:val="content"/>
        </w:behaviors>
        <w:guid w:val="{24D7066A-356B-4E09-8367-E86FACA42737}"/>
      </w:docPartPr>
      <w:docPartBody>
        <w:p w:rsidR="00150717" w:rsidRDefault="00150717" w:rsidP="00150717">
          <w:pPr>
            <w:pStyle w:val="99BD845F8BCE4E3F9737C5303F2259B3"/>
          </w:pPr>
          <w:r w:rsidRPr="00C71207">
            <w:rPr>
              <w:rStyle w:val="PlaceholderText"/>
              <w:color w:val="FF0000"/>
              <w:sz w:val="20"/>
              <w:szCs w:val="20"/>
            </w:rPr>
            <w:t xml:space="preserve"> enter number</w:t>
          </w:r>
          <w:r>
            <w:rPr>
              <w:b/>
              <w:sz w:val="24"/>
              <w:szCs w:val="24"/>
            </w:rPr>
            <w:t xml:space="preserve"> </w:t>
          </w:r>
        </w:p>
      </w:docPartBody>
    </w:docPart>
    <w:docPart>
      <w:docPartPr>
        <w:name w:val="9BC7F475959C4C4F901AF3A383120A3C"/>
        <w:category>
          <w:name w:val="General"/>
          <w:gallery w:val="placeholder"/>
        </w:category>
        <w:types>
          <w:type w:val="bbPlcHdr"/>
        </w:types>
        <w:behaviors>
          <w:behavior w:val="content"/>
        </w:behaviors>
        <w:guid w:val="{9C073B09-75B8-4F3D-BBF8-C4FA0B7E7844}"/>
      </w:docPartPr>
      <w:docPartBody>
        <w:p w:rsidR="00150717" w:rsidRDefault="00150717" w:rsidP="00150717">
          <w:pPr>
            <w:pStyle w:val="9BC7F475959C4C4F901AF3A383120A3C"/>
          </w:pPr>
          <w:r w:rsidRPr="00C71207">
            <w:rPr>
              <w:rStyle w:val="PlaceholderText"/>
              <w:color w:val="FF0000"/>
              <w:sz w:val="20"/>
              <w:szCs w:val="20"/>
            </w:rPr>
            <w:t xml:space="preserve"> enter number</w:t>
          </w:r>
          <w:r>
            <w:rPr>
              <w:b/>
              <w:sz w:val="24"/>
              <w:szCs w:val="24"/>
            </w:rPr>
            <w:t xml:space="preserve"> </w:t>
          </w:r>
        </w:p>
      </w:docPartBody>
    </w:docPart>
    <w:docPart>
      <w:docPartPr>
        <w:name w:val="9E584BEE203645949FB3F20294C7DC3A"/>
        <w:category>
          <w:name w:val="General"/>
          <w:gallery w:val="placeholder"/>
        </w:category>
        <w:types>
          <w:type w:val="bbPlcHdr"/>
        </w:types>
        <w:behaviors>
          <w:behavior w:val="content"/>
        </w:behaviors>
        <w:guid w:val="{965F3A3E-D481-4466-AFA1-4ED5690418B9}"/>
      </w:docPartPr>
      <w:docPartBody>
        <w:p w:rsidR="00150717" w:rsidRDefault="00150717" w:rsidP="00150717">
          <w:pPr>
            <w:pStyle w:val="9E584BEE203645949FB3F20294C7DC3A"/>
          </w:pPr>
          <w:r w:rsidRPr="00C71207">
            <w:rPr>
              <w:rStyle w:val="PlaceholderText"/>
              <w:color w:val="FF0000"/>
              <w:sz w:val="20"/>
              <w:szCs w:val="20"/>
            </w:rPr>
            <w:t xml:space="preserve"> enter number</w:t>
          </w:r>
          <w:r>
            <w:rPr>
              <w:b/>
              <w:sz w:val="24"/>
              <w:szCs w:val="24"/>
            </w:rPr>
            <w:t xml:space="preserve"> </w:t>
          </w:r>
        </w:p>
      </w:docPartBody>
    </w:docPart>
    <w:docPart>
      <w:docPartPr>
        <w:name w:val="430E6A8E20454FC9A9B9E04A4E81C771"/>
        <w:category>
          <w:name w:val="General"/>
          <w:gallery w:val="placeholder"/>
        </w:category>
        <w:types>
          <w:type w:val="bbPlcHdr"/>
        </w:types>
        <w:behaviors>
          <w:behavior w:val="content"/>
        </w:behaviors>
        <w:guid w:val="{A9B39865-5AF4-4F0D-A848-DF8485522E22}"/>
      </w:docPartPr>
      <w:docPartBody>
        <w:p w:rsidR="00150717" w:rsidRDefault="00150717" w:rsidP="00150717">
          <w:pPr>
            <w:pStyle w:val="430E6A8E20454FC9A9B9E04A4E81C771"/>
          </w:pPr>
          <w:r w:rsidRPr="00C71207">
            <w:rPr>
              <w:rStyle w:val="PlaceholderText"/>
              <w:color w:val="FF0000"/>
              <w:sz w:val="20"/>
              <w:szCs w:val="20"/>
            </w:rPr>
            <w:t xml:space="preserve"> enter number</w:t>
          </w:r>
          <w:r>
            <w:rPr>
              <w:b/>
              <w:sz w:val="24"/>
              <w:szCs w:val="24"/>
            </w:rPr>
            <w:t xml:space="preserve"> </w:t>
          </w:r>
        </w:p>
      </w:docPartBody>
    </w:docPart>
    <w:docPart>
      <w:docPartPr>
        <w:name w:val="9198698EE4104FA3B5C0FA6F7B93DFB6"/>
        <w:category>
          <w:name w:val="General"/>
          <w:gallery w:val="placeholder"/>
        </w:category>
        <w:types>
          <w:type w:val="bbPlcHdr"/>
        </w:types>
        <w:behaviors>
          <w:behavior w:val="content"/>
        </w:behaviors>
        <w:guid w:val="{29EAB292-00AE-48C3-B984-B6343DF6775C}"/>
      </w:docPartPr>
      <w:docPartBody>
        <w:p w:rsidR="00150717" w:rsidRDefault="00150717" w:rsidP="00150717">
          <w:pPr>
            <w:pStyle w:val="9198698EE4104FA3B5C0FA6F7B93DFB6"/>
          </w:pPr>
          <w:r w:rsidRPr="00C71207">
            <w:rPr>
              <w:rStyle w:val="PlaceholderText"/>
              <w:color w:val="FF0000"/>
              <w:sz w:val="20"/>
              <w:szCs w:val="20"/>
            </w:rPr>
            <w:t xml:space="preserve"> enter number</w:t>
          </w:r>
          <w:r>
            <w:rPr>
              <w:b/>
              <w:sz w:val="24"/>
              <w:szCs w:val="24"/>
            </w:rPr>
            <w:t xml:space="preserve"> </w:t>
          </w:r>
        </w:p>
      </w:docPartBody>
    </w:docPart>
    <w:docPart>
      <w:docPartPr>
        <w:name w:val="7753899277F040C18CBA2BF75180C052"/>
        <w:category>
          <w:name w:val="General"/>
          <w:gallery w:val="placeholder"/>
        </w:category>
        <w:types>
          <w:type w:val="bbPlcHdr"/>
        </w:types>
        <w:behaviors>
          <w:behavior w:val="content"/>
        </w:behaviors>
        <w:guid w:val="{F8FF519F-152D-4647-A40F-9E97F7D42A17}"/>
      </w:docPartPr>
      <w:docPartBody>
        <w:p w:rsidR="00150717" w:rsidRDefault="00150717" w:rsidP="00150717">
          <w:pPr>
            <w:pStyle w:val="7753899277F040C18CBA2BF75180C052"/>
          </w:pPr>
          <w:r w:rsidRPr="00C71207">
            <w:rPr>
              <w:rStyle w:val="PlaceholderText"/>
              <w:color w:val="FF0000"/>
              <w:sz w:val="20"/>
              <w:szCs w:val="20"/>
            </w:rPr>
            <w:t xml:space="preserve"> enter number</w:t>
          </w:r>
          <w:r>
            <w:rPr>
              <w:b/>
              <w:sz w:val="24"/>
              <w:szCs w:val="24"/>
            </w:rPr>
            <w:t xml:space="preserve"> </w:t>
          </w:r>
        </w:p>
      </w:docPartBody>
    </w:docPart>
    <w:docPart>
      <w:docPartPr>
        <w:name w:val="1D7C9904C9C54FA7A3AA970F77E28973"/>
        <w:category>
          <w:name w:val="General"/>
          <w:gallery w:val="placeholder"/>
        </w:category>
        <w:types>
          <w:type w:val="bbPlcHdr"/>
        </w:types>
        <w:behaviors>
          <w:behavior w:val="content"/>
        </w:behaviors>
        <w:guid w:val="{F8A6ED46-E99C-48D7-92F6-05ADD6FBB61A}"/>
      </w:docPartPr>
      <w:docPartBody>
        <w:p w:rsidR="00150717" w:rsidRDefault="00150717" w:rsidP="00150717">
          <w:pPr>
            <w:pStyle w:val="1D7C9904C9C54FA7A3AA970F77E28973"/>
          </w:pPr>
          <w:r w:rsidRPr="00C71207">
            <w:rPr>
              <w:rStyle w:val="PlaceholderText"/>
              <w:color w:val="FF0000"/>
              <w:sz w:val="20"/>
              <w:szCs w:val="20"/>
            </w:rPr>
            <w:t xml:space="preserve"> enter number</w:t>
          </w:r>
          <w:r>
            <w:rPr>
              <w:b/>
              <w:sz w:val="24"/>
              <w:szCs w:val="24"/>
            </w:rPr>
            <w:t xml:space="preserve"> </w:t>
          </w:r>
        </w:p>
      </w:docPartBody>
    </w:docPart>
    <w:docPart>
      <w:docPartPr>
        <w:name w:val="9B44701A4EB74B78B7EC70F54719189D"/>
        <w:category>
          <w:name w:val="General"/>
          <w:gallery w:val="placeholder"/>
        </w:category>
        <w:types>
          <w:type w:val="bbPlcHdr"/>
        </w:types>
        <w:behaviors>
          <w:behavior w:val="content"/>
        </w:behaviors>
        <w:guid w:val="{DD1F5D3A-7806-4E2D-8428-8E88FEA9AFBD}"/>
      </w:docPartPr>
      <w:docPartBody>
        <w:p w:rsidR="00150717" w:rsidRDefault="00150717" w:rsidP="00150717">
          <w:pPr>
            <w:pStyle w:val="9B44701A4EB74B78B7EC70F54719189D"/>
          </w:pPr>
          <w:r w:rsidRPr="00C71207">
            <w:rPr>
              <w:rStyle w:val="PlaceholderText"/>
              <w:color w:val="FF0000"/>
              <w:sz w:val="20"/>
              <w:szCs w:val="20"/>
            </w:rPr>
            <w:t xml:space="preserve"> enter number</w:t>
          </w:r>
          <w:r>
            <w:rPr>
              <w:b/>
              <w:sz w:val="24"/>
              <w:szCs w:val="24"/>
            </w:rPr>
            <w:t xml:space="preserve"> </w:t>
          </w:r>
        </w:p>
      </w:docPartBody>
    </w:docPart>
    <w:docPart>
      <w:docPartPr>
        <w:name w:val="4D77FA3E614B4B55860F43428240AF79"/>
        <w:category>
          <w:name w:val="General"/>
          <w:gallery w:val="placeholder"/>
        </w:category>
        <w:types>
          <w:type w:val="bbPlcHdr"/>
        </w:types>
        <w:behaviors>
          <w:behavior w:val="content"/>
        </w:behaviors>
        <w:guid w:val="{B461EBBF-FE7C-4093-92EB-F81E5E6C9D3F}"/>
      </w:docPartPr>
      <w:docPartBody>
        <w:p w:rsidR="00150717" w:rsidRDefault="00150717" w:rsidP="00150717">
          <w:pPr>
            <w:pStyle w:val="4D77FA3E614B4B55860F43428240AF79"/>
          </w:pPr>
          <w:r w:rsidRPr="00C71207">
            <w:rPr>
              <w:rStyle w:val="PlaceholderText"/>
              <w:color w:val="FF0000"/>
              <w:sz w:val="20"/>
              <w:szCs w:val="20"/>
            </w:rPr>
            <w:t xml:space="preserve"> enter number</w:t>
          </w:r>
          <w:r>
            <w:rPr>
              <w:b/>
              <w:sz w:val="24"/>
              <w:szCs w:val="24"/>
            </w:rPr>
            <w:t xml:space="preserve"> </w:t>
          </w:r>
        </w:p>
      </w:docPartBody>
    </w:docPart>
    <w:docPart>
      <w:docPartPr>
        <w:name w:val="20A75001732E46D19C9485E7ADD2FC7C"/>
        <w:category>
          <w:name w:val="General"/>
          <w:gallery w:val="placeholder"/>
        </w:category>
        <w:types>
          <w:type w:val="bbPlcHdr"/>
        </w:types>
        <w:behaviors>
          <w:behavior w:val="content"/>
        </w:behaviors>
        <w:guid w:val="{3FA4A8B6-7174-477C-B81A-9A487188A517}"/>
      </w:docPartPr>
      <w:docPartBody>
        <w:p w:rsidR="00150717" w:rsidRDefault="00150717" w:rsidP="00150717">
          <w:pPr>
            <w:pStyle w:val="20A75001732E46D19C9485E7ADD2FC7C"/>
          </w:pPr>
          <w:r w:rsidRPr="00C71207">
            <w:rPr>
              <w:rStyle w:val="PlaceholderText"/>
              <w:color w:val="FF0000"/>
              <w:sz w:val="20"/>
              <w:szCs w:val="20"/>
            </w:rPr>
            <w:t xml:space="preserve"> enter number</w:t>
          </w:r>
          <w:r>
            <w:rPr>
              <w:b/>
              <w:sz w:val="24"/>
              <w:szCs w:val="24"/>
            </w:rPr>
            <w:t xml:space="preserve"> </w:t>
          </w:r>
        </w:p>
      </w:docPartBody>
    </w:docPart>
    <w:docPart>
      <w:docPartPr>
        <w:name w:val="ECEC89B4C7454446A9FF882F3093BF48"/>
        <w:category>
          <w:name w:val="General"/>
          <w:gallery w:val="placeholder"/>
        </w:category>
        <w:types>
          <w:type w:val="bbPlcHdr"/>
        </w:types>
        <w:behaviors>
          <w:behavior w:val="content"/>
        </w:behaviors>
        <w:guid w:val="{D8ABF0F1-ACD7-45DD-81E7-600438BA1783}"/>
      </w:docPartPr>
      <w:docPartBody>
        <w:p w:rsidR="00150717" w:rsidRDefault="00150717" w:rsidP="00150717">
          <w:pPr>
            <w:pStyle w:val="ECEC89B4C7454446A9FF882F3093BF48"/>
          </w:pPr>
          <w:r w:rsidRPr="00C71207">
            <w:rPr>
              <w:rStyle w:val="PlaceholderText"/>
              <w:color w:val="FF0000"/>
              <w:sz w:val="20"/>
              <w:szCs w:val="20"/>
            </w:rPr>
            <w:t xml:space="preserve"> enter number</w:t>
          </w:r>
          <w:r>
            <w:rPr>
              <w:b/>
              <w:sz w:val="24"/>
              <w:szCs w:val="24"/>
            </w:rPr>
            <w:t xml:space="preserve"> </w:t>
          </w:r>
        </w:p>
      </w:docPartBody>
    </w:docPart>
    <w:docPart>
      <w:docPartPr>
        <w:name w:val="07993CA0071649D598ED4BEE9BB298E6"/>
        <w:category>
          <w:name w:val="General"/>
          <w:gallery w:val="placeholder"/>
        </w:category>
        <w:types>
          <w:type w:val="bbPlcHdr"/>
        </w:types>
        <w:behaviors>
          <w:behavior w:val="content"/>
        </w:behaviors>
        <w:guid w:val="{8D0AC687-60AC-4DA2-9990-922B84DE4A17}"/>
      </w:docPartPr>
      <w:docPartBody>
        <w:p w:rsidR="00150717" w:rsidRDefault="00150717" w:rsidP="00150717">
          <w:pPr>
            <w:pStyle w:val="07993CA0071649D598ED4BEE9BB298E6"/>
          </w:pPr>
          <w:r w:rsidRPr="00C71207">
            <w:rPr>
              <w:rStyle w:val="PlaceholderText"/>
              <w:color w:val="FF0000"/>
              <w:sz w:val="20"/>
              <w:szCs w:val="20"/>
            </w:rPr>
            <w:t xml:space="preserve"> enter number</w:t>
          </w:r>
          <w:r>
            <w:rPr>
              <w:b/>
              <w:sz w:val="24"/>
              <w:szCs w:val="24"/>
            </w:rPr>
            <w:t xml:space="preserve"> </w:t>
          </w:r>
        </w:p>
      </w:docPartBody>
    </w:docPart>
    <w:docPart>
      <w:docPartPr>
        <w:name w:val="897F595A4B274331AC83F0AD0047476E"/>
        <w:category>
          <w:name w:val="General"/>
          <w:gallery w:val="placeholder"/>
        </w:category>
        <w:types>
          <w:type w:val="bbPlcHdr"/>
        </w:types>
        <w:behaviors>
          <w:behavior w:val="content"/>
        </w:behaviors>
        <w:guid w:val="{79A7133B-AF84-4309-B8D7-2AD12A9996B2}"/>
      </w:docPartPr>
      <w:docPartBody>
        <w:p w:rsidR="00150717" w:rsidRDefault="00150717" w:rsidP="00150717">
          <w:pPr>
            <w:pStyle w:val="897F595A4B274331AC83F0AD0047476E"/>
          </w:pPr>
          <w:r w:rsidRPr="00C71207">
            <w:rPr>
              <w:rStyle w:val="PlaceholderText"/>
              <w:color w:val="FF0000"/>
              <w:sz w:val="20"/>
              <w:szCs w:val="20"/>
            </w:rPr>
            <w:t xml:space="preserve"> enter number</w:t>
          </w:r>
          <w:r>
            <w:rPr>
              <w:b/>
              <w:sz w:val="24"/>
              <w:szCs w:val="24"/>
            </w:rPr>
            <w:t xml:space="preserve"> </w:t>
          </w:r>
        </w:p>
      </w:docPartBody>
    </w:docPart>
    <w:docPart>
      <w:docPartPr>
        <w:name w:val="C09432BBDAE346FCBCDF0455FC092853"/>
        <w:category>
          <w:name w:val="General"/>
          <w:gallery w:val="placeholder"/>
        </w:category>
        <w:types>
          <w:type w:val="bbPlcHdr"/>
        </w:types>
        <w:behaviors>
          <w:behavior w:val="content"/>
        </w:behaviors>
        <w:guid w:val="{E17E0599-12BB-4D2D-B904-D4EACF302082}"/>
      </w:docPartPr>
      <w:docPartBody>
        <w:p w:rsidR="00150717" w:rsidRDefault="00150717" w:rsidP="00150717">
          <w:pPr>
            <w:pStyle w:val="C09432BBDAE346FCBCDF0455FC092853"/>
          </w:pPr>
          <w:r w:rsidRPr="00C71207">
            <w:rPr>
              <w:rStyle w:val="PlaceholderText"/>
              <w:color w:val="FF0000"/>
              <w:sz w:val="20"/>
              <w:szCs w:val="20"/>
            </w:rPr>
            <w:t xml:space="preserve"> enter number</w:t>
          </w:r>
          <w:r>
            <w:rPr>
              <w:b/>
              <w:sz w:val="24"/>
              <w:szCs w:val="24"/>
            </w:rPr>
            <w:t xml:space="preserve"> </w:t>
          </w:r>
        </w:p>
      </w:docPartBody>
    </w:docPart>
    <w:docPart>
      <w:docPartPr>
        <w:name w:val="4083291F681441569E22F3D8836711C8"/>
        <w:category>
          <w:name w:val="General"/>
          <w:gallery w:val="placeholder"/>
        </w:category>
        <w:types>
          <w:type w:val="bbPlcHdr"/>
        </w:types>
        <w:behaviors>
          <w:behavior w:val="content"/>
        </w:behaviors>
        <w:guid w:val="{5F266204-A500-4F9F-A986-5D44FAA4DF0D}"/>
      </w:docPartPr>
      <w:docPartBody>
        <w:p w:rsidR="00150717" w:rsidRDefault="00150717" w:rsidP="00150717">
          <w:pPr>
            <w:pStyle w:val="4083291F681441569E22F3D8836711C8"/>
          </w:pPr>
          <w:r w:rsidRPr="00C71207">
            <w:rPr>
              <w:rStyle w:val="PlaceholderText"/>
              <w:color w:val="FF0000"/>
              <w:sz w:val="20"/>
              <w:szCs w:val="20"/>
            </w:rPr>
            <w:t xml:space="preserve"> enter number</w:t>
          </w:r>
          <w:r>
            <w:rPr>
              <w:b/>
              <w:sz w:val="24"/>
              <w:szCs w:val="24"/>
            </w:rPr>
            <w:t xml:space="preserve"> </w:t>
          </w:r>
        </w:p>
      </w:docPartBody>
    </w:docPart>
    <w:docPart>
      <w:docPartPr>
        <w:name w:val="F921F31C19E74C16A73DED2928393FC0"/>
        <w:category>
          <w:name w:val="General"/>
          <w:gallery w:val="placeholder"/>
        </w:category>
        <w:types>
          <w:type w:val="bbPlcHdr"/>
        </w:types>
        <w:behaviors>
          <w:behavior w:val="content"/>
        </w:behaviors>
        <w:guid w:val="{2253EE4C-B22E-4709-8992-DB7F790806A9}"/>
      </w:docPartPr>
      <w:docPartBody>
        <w:p w:rsidR="00150717" w:rsidRDefault="00150717" w:rsidP="00150717">
          <w:pPr>
            <w:pStyle w:val="F921F31C19E74C16A73DED2928393FC0"/>
          </w:pPr>
          <w:r w:rsidRPr="00C71207">
            <w:rPr>
              <w:rStyle w:val="PlaceholderText"/>
              <w:color w:val="FF0000"/>
              <w:sz w:val="20"/>
              <w:szCs w:val="20"/>
            </w:rPr>
            <w:t xml:space="preserve"> enter number</w:t>
          </w:r>
          <w:r>
            <w:rPr>
              <w:b/>
              <w:sz w:val="24"/>
              <w:szCs w:val="24"/>
            </w:rPr>
            <w:t xml:space="preserve"> </w:t>
          </w:r>
        </w:p>
      </w:docPartBody>
    </w:docPart>
    <w:docPart>
      <w:docPartPr>
        <w:name w:val="4D2C8EC08E9F454E9033EF426F3925B0"/>
        <w:category>
          <w:name w:val="General"/>
          <w:gallery w:val="placeholder"/>
        </w:category>
        <w:types>
          <w:type w:val="bbPlcHdr"/>
        </w:types>
        <w:behaviors>
          <w:behavior w:val="content"/>
        </w:behaviors>
        <w:guid w:val="{994BF676-137F-460B-BB4F-7754E6B9D296}"/>
      </w:docPartPr>
      <w:docPartBody>
        <w:p w:rsidR="00150717" w:rsidRDefault="00150717" w:rsidP="00150717">
          <w:pPr>
            <w:pStyle w:val="4D2C8EC08E9F454E9033EF426F3925B0"/>
          </w:pPr>
          <w:r w:rsidRPr="00C71207">
            <w:rPr>
              <w:rStyle w:val="PlaceholderText"/>
              <w:color w:val="FF0000"/>
              <w:sz w:val="20"/>
              <w:szCs w:val="20"/>
            </w:rPr>
            <w:t xml:space="preserve"> enter number</w:t>
          </w:r>
          <w:r>
            <w:rPr>
              <w:b/>
              <w:sz w:val="24"/>
              <w:szCs w:val="24"/>
            </w:rPr>
            <w:t xml:space="preserve"> </w:t>
          </w:r>
        </w:p>
      </w:docPartBody>
    </w:docPart>
    <w:docPart>
      <w:docPartPr>
        <w:name w:val="9A17603C31FC4DBC8EBEF8EF24712E76"/>
        <w:category>
          <w:name w:val="General"/>
          <w:gallery w:val="placeholder"/>
        </w:category>
        <w:types>
          <w:type w:val="bbPlcHdr"/>
        </w:types>
        <w:behaviors>
          <w:behavior w:val="content"/>
        </w:behaviors>
        <w:guid w:val="{BD780011-A4A2-4966-B6AA-083706C38E65}"/>
      </w:docPartPr>
      <w:docPartBody>
        <w:p w:rsidR="00150717" w:rsidRDefault="00150717" w:rsidP="00150717">
          <w:pPr>
            <w:pStyle w:val="9A17603C31FC4DBC8EBEF8EF24712E76"/>
          </w:pPr>
          <w:r w:rsidRPr="00C71207">
            <w:rPr>
              <w:rStyle w:val="PlaceholderText"/>
              <w:color w:val="FF0000"/>
              <w:sz w:val="20"/>
              <w:szCs w:val="20"/>
            </w:rPr>
            <w:t xml:space="preserve"> enter number</w:t>
          </w:r>
          <w:r>
            <w:rPr>
              <w:b/>
              <w:sz w:val="24"/>
              <w:szCs w:val="24"/>
            </w:rPr>
            <w:t xml:space="preserve"> </w:t>
          </w:r>
        </w:p>
      </w:docPartBody>
    </w:docPart>
    <w:docPart>
      <w:docPartPr>
        <w:name w:val="9BC60357205F46B6A9FB32998D173837"/>
        <w:category>
          <w:name w:val="General"/>
          <w:gallery w:val="placeholder"/>
        </w:category>
        <w:types>
          <w:type w:val="bbPlcHdr"/>
        </w:types>
        <w:behaviors>
          <w:behavior w:val="content"/>
        </w:behaviors>
        <w:guid w:val="{B075E958-2A81-4AC8-ADEC-A22AE20CDA8D}"/>
      </w:docPartPr>
      <w:docPartBody>
        <w:p w:rsidR="00150717" w:rsidRDefault="00150717" w:rsidP="00150717">
          <w:pPr>
            <w:pStyle w:val="9BC60357205F46B6A9FB32998D173837"/>
          </w:pPr>
          <w:r w:rsidRPr="00C71207">
            <w:rPr>
              <w:rStyle w:val="PlaceholderText"/>
              <w:color w:val="FF0000"/>
              <w:sz w:val="20"/>
              <w:szCs w:val="20"/>
            </w:rPr>
            <w:t xml:space="preserve"> enter number</w:t>
          </w:r>
          <w:r>
            <w:rPr>
              <w:b/>
              <w:sz w:val="24"/>
              <w:szCs w:val="24"/>
            </w:rPr>
            <w:t xml:space="preserve"> </w:t>
          </w:r>
        </w:p>
      </w:docPartBody>
    </w:docPart>
    <w:docPart>
      <w:docPartPr>
        <w:name w:val="6437CFF5F59343579BAAD5A66F9E27E2"/>
        <w:category>
          <w:name w:val="General"/>
          <w:gallery w:val="placeholder"/>
        </w:category>
        <w:types>
          <w:type w:val="bbPlcHdr"/>
        </w:types>
        <w:behaviors>
          <w:behavior w:val="content"/>
        </w:behaviors>
        <w:guid w:val="{22ABED48-C10A-4B91-B857-8ECA62CE670E}"/>
      </w:docPartPr>
      <w:docPartBody>
        <w:p w:rsidR="00150717" w:rsidRDefault="00150717" w:rsidP="00150717">
          <w:pPr>
            <w:pStyle w:val="6437CFF5F59343579BAAD5A66F9E27E2"/>
          </w:pPr>
          <w:r w:rsidRPr="00C71207">
            <w:rPr>
              <w:rStyle w:val="PlaceholderText"/>
              <w:color w:val="FF0000"/>
              <w:sz w:val="20"/>
              <w:szCs w:val="20"/>
            </w:rPr>
            <w:t xml:space="preserve"> enter number</w:t>
          </w:r>
          <w:r>
            <w:rPr>
              <w:b/>
              <w:sz w:val="24"/>
              <w:szCs w:val="24"/>
            </w:rPr>
            <w:t xml:space="preserve"> </w:t>
          </w:r>
        </w:p>
      </w:docPartBody>
    </w:docPart>
    <w:docPart>
      <w:docPartPr>
        <w:name w:val="3302228E1CE742C19BE6FBAC25919737"/>
        <w:category>
          <w:name w:val="General"/>
          <w:gallery w:val="placeholder"/>
        </w:category>
        <w:types>
          <w:type w:val="bbPlcHdr"/>
        </w:types>
        <w:behaviors>
          <w:behavior w:val="content"/>
        </w:behaviors>
        <w:guid w:val="{8DD38F9E-897D-43B9-B28F-CF64CBC8EE84}"/>
      </w:docPartPr>
      <w:docPartBody>
        <w:p w:rsidR="00150717" w:rsidRDefault="00150717" w:rsidP="00150717">
          <w:pPr>
            <w:pStyle w:val="3302228E1CE742C19BE6FBAC25919737"/>
          </w:pPr>
          <w:r w:rsidRPr="00C71207">
            <w:rPr>
              <w:rStyle w:val="PlaceholderText"/>
              <w:color w:val="FF0000"/>
              <w:sz w:val="20"/>
              <w:szCs w:val="20"/>
            </w:rPr>
            <w:t xml:space="preserve"> enter number</w:t>
          </w:r>
          <w:r>
            <w:rPr>
              <w:b/>
              <w:sz w:val="24"/>
              <w:szCs w:val="24"/>
            </w:rPr>
            <w:t xml:space="preserve"> </w:t>
          </w:r>
        </w:p>
      </w:docPartBody>
    </w:docPart>
    <w:docPart>
      <w:docPartPr>
        <w:name w:val="B60E0803C1B542E5ADB9BBA98CB61013"/>
        <w:category>
          <w:name w:val="General"/>
          <w:gallery w:val="placeholder"/>
        </w:category>
        <w:types>
          <w:type w:val="bbPlcHdr"/>
        </w:types>
        <w:behaviors>
          <w:behavior w:val="content"/>
        </w:behaviors>
        <w:guid w:val="{62F6BAC3-3479-494E-927E-1450F8827A4F}"/>
      </w:docPartPr>
      <w:docPartBody>
        <w:p w:rsidR="00150717" w:rsidRDefault="00150717" w:rsidP="00150717">
          <w:pPr>
            <w:pStyle w:val="B60E0803C1B542E5ADB9BBA98CB61013"/>
          </w:pPr>
          <w:r w:rsidRPr="00C71207">
            <w:rPr>
              <w:rStyle w:val="PlaceholderText"/>
              <w:color w:val="FF0000"/>
              <w:sz w:val="20"/>
              <w:szCs w:val="20"/>
            </w:rPr>
            <w:t xml:space="preserve"> enter number</w:t>
          </w:r>
          <w:r>
            <w:rPr>
              <w:b/>
              <w:sz w:val="24"/>
              <w:szCs w:val="24"/>
            </w:rPr>
            <w:t xml:space="preserve"> </w:t>
          </w:r>
        </w:p>
      </w:docPartBody>
    </w:docPart>
    <w:docPart>
      <w:docPartPr>
        <w:name w:val="A4DCE18C0B584BF4A4A722857EFBCF3A"/>
        <w:category>
          <w:name w:val="General"/>
          <w:gallery w:val="placeholder"/>
        </w:category>
        <w:types>
          <w:type w:val="bbPlcHdr"/>
        </w:types>
        <w:behaviors>
          <w:behavior w:val="content"/>
        </w:behaviors>
        <w:guid w:val="{83E139AB-2D06-4819-ACDA-F9B7B6C09CD0}"/>
      </w:docPartPr>
      <w:docPartBody>
        <w:p w:rsidR="00150717" w:rsidRDefault="00150717" w:rsidP="00150717">
          <w:pPr>
            <w:pStyle w:val="A4DCE18C0B584BF4A4A722857EFBCF3A"/>
          </w:pPr>
          <w:r w:rsidRPr="00C71207">
            <w:rPr>
              <w:rStyle w:val="PlaceholderText"/>
              <w:color w:val="FF0000"/>
              <w:sz w:val="20"/>
              <w:szCs w:val="20"/>
            </w:rPr>
            <w:t xml:space="preserve"> enter number</w:t>
          </w:r>
          <w:r>
            <w:rPr>
              <w:b/>
              <w:sz w:val="24"/>
              <w:szCs w:val="24"/>
            </w:rPr>
            <w:t xml:space="preserve"> </w:t>
          </w:r>
        </w:p>
      </w:docPartBody>
    </w:docPart>
    <w:docPart>
      <w:docPartPr>
        <w:name w:val="BE73220DFA6B43F2B0AA7F1506312A37"/>
        <w:category>
          <w:name w:val="General"/>
          <w:gallery w:val="placeholder"/>
        </w:category>
        <w:types>
          <w:type w:val="bbPlcHdr"/>
        </w:types>
        <w:behaviors>
          <w:behavior w:val="content"/>
        </w:behaviors>
        <w:guid w:val="{F80C0191-5D8E-4B19-8BC4-9996434D76EA}"/>
      </w:docPartPr>
      <w:docPartBody>
        <w:p w:rsidR="00150717" w:rsidRDefault="00150717" w:rsidP="00150717">
          <w:pPr>
            <w:pStyle w:val="BE73220DFA6B43F2B0AA7F1506312A37"/>
          </w:pPr>
          <w:r w:rsidRPr="00C71207">
            <w:rPr>
              <w:rStyle w:val="PlaceholderText"/>
              <w:color w:val="FF0000"/>
              <w:sz w:val="20"/>
              <w:szCs w:val="20"/>
            </w:rPr>
            <w:t xml:space="preserve"> enter number</w:t>
          </w:r>
          <w:r>
            <w:rPr>
              <w:b/>
              <w:sz w:val="24"/>
              <w:szCs w:val="24"/>
            </w:rPr>
            <w:t xml:space="preserve"> </w:t>
          </w:r>
        </w:p>
      </w:docPartBody>
    </w:docPart>
    <w:docPart>
      <w:docPartPr>
        <w:name w:val="8A667B6065C949388B7D3988E658CC11"/>
        <w:category>
          <w:name w:val="General"/>
          <w:gallery w:val="placeholder"/>
        </w:category>
        <w:types>
          <w:type w:val="bbPlcHdr"/>
        </w:types>
        <w:behaviors>
          <w:behavior w:val="content"/>
        </w:behaviors>
        <w:guid w:val="{2628FC10-A63B-4AFD-AD80-233FF4FB414C}"/>
      </w:docPartPr>
      <w:docPartBody>
        <w:p w:rsidR="00150717" w:rsidRDefault="00150717" w:rsidP="00150717">
          <w:pPr>
            <w:pStyle w:val="8A667B6065C949388B7D3988E658CC11"/>
          </w:pPr>
          <w:r w:rsidRPr="00C71207">
            <w:rPr>
              <w:rStyle w:val="PlaceholderText"/>
              <w:color w:val="FF0000"/>
              <w:sz w:val="20"/>
              <w:szCs w:val="20"/>
            </w:rPr>
            <w:t xml:space="preserve"> enter number</w:t>
          </w:r>
          <w:r>
            <w:rPr>
              <w:b/>
              <w:sz w:val="24"/>
              <w:szCs w:val="24"/>
            </w:rPr>
            <w:t xml:space="preserve"> </w:t>
          </w:r>
        </w:p>
      </w:docPartBody>
    </w:docPart>
    <w:docPart>
      <w:docPartPr>
        <w:name w:val="E9482AD940734A12BB010975C386D55C"/>
        <w:category>
          <w:name w:val="General"/>
          <w:gallery w:val="placeholder"/>
        </w:category>
        <w:types>
          <w:type w:val="bbPlcHdr"/>
        </w:types>
        <w:behaviors>
          <w:behavior w:val="content"/>
        </w:behaviors>
        <w:guid w:val="{2EB09E6B-18A1-44C3-9A40-2A330BB76AD8}"/>
      </w:docPartPr>
      <w:docPartBody>
        <w:p w:rsidR="00150717" w:rsidRDefault="00150717" w:rsidP="00150717">
          <w:pPr>
            <w:pStyle w:val="E9482AD940734A12BB010975C386D55C"/>
          </w:pPr>
          <w:r w:rsidRPr="00C71207">
            <w:rPr>
              <w:rStyle w:val="PlaceholderText"/>
              <w:color w:val="FF0000"/>
              <w:sz w:val="20"/>
              <w:szCs w:val="20"/>
            </w:rPr>
            <w:t xml:space="preserve"> enter number</w:t>
          </w:r>
          <w:r>
            <w:rPr>
              <w:b/>
              <w:sz w:val="24"/>
              <w:szCs w:val="24"/>
            </w:rPr>
            <w:t xml:space="preserve"> </w:t>
          </w:r>
        </w:p>
      </w:docPartBody>
    </w:docPart>
    <w:docPart>
      <w:docPartPr>
        <w:name w:val="AD1EE59EC1C247BA8EF5A6802EB01866"/>
        <w:category>
          <w:name w:val="General"/>
          <w:gallery w:val="placeholder"/>
        </w:category>
        <w:types>
          <w:type w:val="bbPlcHdr"/>
        </w:types>
        <w:behaviors>
          <w:behavior w:val="content"/>
        </w:behaviors>
        <w:guid w:val="{BC902D95-8D45-4876-BA75-BEDF8F2457C2}"/>
      </w:docPartPr>
      <w:docPartBody>
        <w:p w:rsidR="00150717" w:rsidRDefault="00150717" w:rsidP="00150717">
          <w:pPr>
            <w:pStyle w:val="AD1EE59EC1C247BA8EF5A6802EB01866"/>
          </w:pPr>
          <w:r w:rsidRPr="00C71207">
            <w:rPr>
              <w:rStyle w:val="PlaceholderText"/>
              <w:color w:val="FF0000"/>
              <w:sz w:val="20"/>
              <w:szCs w:val="20"/>
            </w:rPr>
            <w:t xml:space="preserve"> enter number</w:t>
          </w:r>
          <w:r>
            <w:rPr>
              <w:b/>
              <w:sz w:val="24"/>
              <w:szCs w:val="24"/>
            </w:rPr>
            <w:t xml:space="preserve"> </w:t>
          </w:r>
        </w:p>
      </w:docPartBody>
    </w:docPart>
    <w:docPart>
      <w:docPartPr>
        <w:name w:val="8F2CB020C23E4EC48771965ED8C2562A"/>
        <w:category>
          <w:name w:val="General"/>
          <w:gallery w:val="placeholder"/>
        </w:category>
        <w:types>
          <w:type w:val="bbPlcHdr"/>
        </w:types>
        <w:behaviors>
          <w:behavior w:val="content"/>
        </w:behaviors>
        <w:guid w:val="{EB65BE8A-371A-4AE9-99B3-827C2A2A417A}"/>
      </w:docPartPr>
      <w:docPartBody>
        <w:p w:rsidR="00150717" w:rsidRDefault="00150717" w:rsidP="00150717">
          <w:pPr>
            <w:pStyle w:val="8F2CB020C23E4EC48771965ED8C2562A"/>
          </w:pPr>
          <w:r w:rsidRPr="00C71207">
            <w:rPr>
              <w:rStyle w:val="PlaceholderText"/>
              <w:color w:val="FF0000"/>
              <w:sz w:val="20"/>
              <w:szCs w:val="20"/>
            </w:rPr>
            <w:t xml:space="preserve"> enter number</w:t>
          </w:r>
          <w:r>
            <w:rPr>
              <w:b/>
              <w:sz w:val="24"/>
              <w:szCs w:val="24"/>
            </w:rPr>
            <w:t xml:space="preserve"> </w:t>
          </w:r>
        </w:p>
      </w:docPartBody>
    </w:docPart>
    <w:docPart>
      <w:docPartPr>
        <w:name w:val="69CE4ABD1A9D4E42B72FA6E4C319D573"/>
        <w:category>
          <w:name w:val="General"/>
          <w:gallery w:val="placeholder"/>
        </w:category>
        <w:types>
          <w:type w:val="bbPlcHdr"/>
        </w:types>
        <w:behaviors>
          <w:behavior w:val="content"/>
        </w:behaviors>
        <w:guid w:val="{436FCAE5-9482-448C-86A2-F54268405D5F}"/>
      </w:docPartPr>
      <w:docPartBody>
        <w:p w:rsidR="00150717" w:rsidRDefault="00150717" w:rsidP="00150717">
          <w:pPr>
            <w:pStyle w:val="69CE4ABD1A9D4E42B72FA6E4C319D573"/>
          </w:pPr>
          <w:r w:rsidRPr="00C71207">
            <w:rPr>
              <w:rStyle w:val="PlaceholderText"/>
              <w:color w:val="FF0000"/>
              <w:sz w:val="20"/>
              <w:szCs w:val="20"/>
            </w:rPr>
            <w:t xml:space="preserve"> enter number</w:t>
          </w:r>
          <w:r>
            <w:rPr>
              <w:b/>
              <w:sz w:val="24"/>
              <w:szCs w:val="24"/>
            </w:rPr>
            <w:t xml:space="preserve"> </w:t>
          </w:r>
        </w:p>
      </w:docPartBody>
    </w:docPart>
    <w:docPart>
      <w:docPartPr>
        <w:name w:val="7FE903EAA1434DA385B92BDACA3E189F"/>
        <w:category>
          <w:name w:val="General"/>
          <w:gallery w:val="placeholder"/>
        </w:category>
        <w:types>
          <w:type w:val="bbPlcHdr"/>
        </w:types>
        <w:behaviors>
          <w:behavior w:val="content"/>
        </w:behaviors>
        <w:guid w:val="{C1EBBEA6-41C2-496E-9C44-81AB15D307A9}"/>
      </w:docPartPr>
      <w:docPartBody>
        <w:p w:rsidR="00150717" w:rsidRDefault="00150717" w:rsidP="00150717">
          <w:pPr>
            <w:pStyle w:val="7FE903EAA1434DA385B92BDACA3E189F"/>
          </w:pPr>
          <w:r w:rsidRPr="00C71207">
            <w:rPr>
              <w:rStyle w:val="PlaceholderText"/>
              <w:color w:val="FF0000"/>
              <w:sz w:val="20"/>
              <w:szCs w:val="20"/>
            </w:rPr>
            <w:t xml:space="preserve"> enter number</w:t>
          </w:r>
          <w:r>
            <w:rPr>
              <w:b/>
              <w:sz w:val="24"/>
              <w:szCs w:val="24"/>
            </w:rPr>
            <w:t xml:space="preserve"> </w:t>
          </w:r>
        </w:p>
      </w:docPartBody>
    </w:docPart>
    <w:docPart>
      <w:docPartPr>
        <w:name w:val="055FD65CFE3E482D90B686D190380D00"/>
        <w:category>
          <w:name w:val="General"/>
          <w:gallery w:val="placeholder"/>
        </w:category>
        <w:types>
          <w:type w:val="bbPlcHdr"/>
        </w:types>
        <w:behaviors>
          <w:behavior w:val="content"/>
        </w:behaviors>
        <w:guid w:val="{B137C4F8-353E-428F-95F8-F9D03EE58F75}"/>
      </w:docPartPr>
      <w:docPartBody>
        <w:p w:rsidR="00150717" w:rsidRDefault="00150717" w:rsidP="00150717">
          <w:pPr>
            <w:pStyle w:val="055FD65CFE3E482D90B686D190380D00"/>
          </w:pPr>
          <w:r w:rsidRPr="00C71207">
            <w:rPr>
              <w:rStyle w:val="PlaceholderText"/>
              <w:color w:val="FF0000"/>
              <w:sz w:val="20"/>
              <w:szCs w:val="20"/>
            </w:rPr>
            <w:t xml:space="preserve"> enter number</w:t>
          </w:r>
          <w:r>
            <w:rPr>
              <w:b/>
              <w:sz w:val="24"/>
              <w:szCs w:val="24"/>
            </w:rPr>
            <w:t xml:space="preserve"> </w:t>
          </w:r>
        </w:p>
      </w:docPartBody>
    </w:docPart>
    <w:docPart>
      <w:docPartPr>
        <w:name w:val="92DAD812E3F84BFAA3EDA7B8AD872D61"/>
        <w:category>
          <w:name w:val="General"/>
          <w:gallery w:val="placeholder"/>
        </w:category>
        <w:types>
          <w:type w:val="bbPlcHdr"/>
        </w:types>
        <w:behaviors>
          <w:behavior w:val="content"/>
        </w:behaviors>
        <w:guid w:val="{6B53C488-3324-443F-B0DB-21C0D89F9EA8}"/>
      </w:docPartPr>
      <w:docPartBody>
        <w:p w:rsidR="00150717" w:rsidRDefault="00150717" w:rsidP="00150717">
          <w:pPr>
            <w:pStyle w:val="92DAD812E3F84BFAA3EDA7B8AD872D61"/>
          </w:pPr>
          <w:r w:rsidRPr="00C71207">
            <w:rPr>
              <w:rStyle w:val="PlaceholderText"/>
              <w:color w:val="FF0000"/>
              <w:sz w:val="20"/>
              <w:szCs w:val="20"/>
            </w:rPr>
            <w:t xml:space="preserve"> enter number</w:t>
          </w:r>
          <w:r>
            <w:rPr>
              <w:b/>
              <w:sz w:val="24"/>
              <w:szCs w:val="24"/>
            </w:rPr>
            <w:t xml:space="preserve"> </w:t>
          </w:r>
        </w:p>
      </w:docPartBody>
    </w:docPart>
    <w:docPart>
      <w:docPartPr>
        <w:name w:val="7FBF2D01FF1D4090A2C687E89FEFC3AB"/>
        <w:category>
          <w:name w:val="General"/>
          <w:gallery w:val="placeholder"/>
        </w:category>
        <w:types>
          <w:type w:val="bbPlcHdr"/>
        </w:types>
        <w:behaviors>
          <w:behavior w:val="content"/>
        </w:behaviors>
        <w:guid w:val="{DA5BF264-40F0-4E09-8886-0C426A4D2728}"/>
      </w:docPartPr>
      <w:docPartBody>
        <w:p w:rsidR="00150717" w:rsidRDefault="00150717" w:rsidP="00150717">
          <w:pPr>
            <w:pStyle w:val="7FBF2D01FF1D4090A2C687E89FEFC3AB"/>
          </w:pPr>
          <w:r w:rsidRPr="00C71207">
            <w:rPr>
              <w:rStyle w:val="PlaceholderText"/>
              <w:color w:val="FF0000"/>
              <w:sz w:val="20"/>
              <w:szCs w:val="20"/>
            </w:rPr>
            <w:t xml:space="preserve"> enter number</w:t>
          </w:r>
          <w:r>
            <w:rPr>
              <w:b/>
              <w:sz w:val="24"/>
              <w:szCs w:val="24"/>
            </w:rPr>
            <w:t xml:space="preserve"> </w:t>
          </w:r>
        </w:p>
      </w:docPartBody>
    </w:docPart>
    <w:docPart>
      <w:docPartPr>
        <w:name w:val="D0CFFE4BD2D945B5AF43054AEC0FE09F"/>
        <w:category>
          <w:name w:val="General"/>
          <w:gallery w:val="placeholder"/>
        </w:category>
        <w:types>
          <w:type w:val="bbPlcHdr"/>
        </w:types>
        <w:behaviors>
          <w:behavior w:val="content"/>
        </w:behaviors>
        <w:guid w:val="{53911635-B717-4697-A5A0-CC6B0C1D64CB}"/>
      </w:docPartPr>
      <w:docPartBody>
        <w:p w:rsidR="00150717" w:rsidRDefault="00150717" w:rsidP="00150717">
          <w:pPr>
            <w:pStyle w:val="D0CFFE4BD2D945B5AF43054AEC0FE09F"/>
          </w:pPr>
          <w:r w:rsidRPr="00C71207">
            <w:rPr>
              <w:rStyle w:val="PlaceholderText"/>
              <w:color w:val="FF0000"/>
              <w:sz w:val="20"/>
              <w:szCs w:val="20"/>
            </w:rPr>
            <w:t xml:space="preserve"> enter number</w:t>
          </w:r>
          <w:r>
            <w:rPr>
              <w:b/>
              <w:sz w:val="24"/>
              <w:szCs w:val="24"/>
            </w:rPr>
            <w:t xml:space="preserve"> </w:t>
          </w:r>
        </w:p>
      </w:docPartBody>
    </w:docPart>
    <w:docPart>
      <w:docPartPr>
        <w:name w:val="5C07172F1ADF4B6CAF0163C1B3A4896D"/>
        <w:category>
          <w:name w:val="General"/>
          <w:gallery w:val="placeholder"/>
        </w:category>
        <w:types>
          <w:type w:val="bbPlcHdr"/>
        </w:types>
        <w:behaviors>
          <w:behavior w:val="content"/>
        </w:behaviors>
        <w:guid w:val="{192EA0C5-ED39-4511-AC3E-D3937FB108FF}"/>
      </w:docPartPr>
      <w:docPartBody>
        <w:p w:rsidR="00150717" w:rsidRDefault="00150717" w:rsidP="00150717">
          <w:pPr>
            <w:pStyle w:val="5C07172F1ADF4B6CAF0163C1B3A4896D"/>
          </w:pPr>
          <w:r w:rsidRPr="00C71207">
            <w:rPr>
              <w:rStyle w:val="PlaceholderText"/>
              <w:color w:val="FF0000"/>
              <w:sz w:val="20"/>
              <w:szCs w:val="20"/>
            </w:rPr>
            <w:t xml:space="preserve"> enter number</w:t>
          </w:r>
          <w:r>
            <w:rPr>
              <w:b/>
              <w:sz w:val="24"/>
              <w:szCs w:val="24"/>
            </w:rPr>
            <w:t xml:space="preserve"> </w:t>
          </w:r>
        </w:p>
      </w:docPartBody>
    </w:docPart>
    <w:docPart>
      <w:docPartPr>
        <w:name w:val="2BCFB4D4282447CE98E092BD6B609CC7"/>
        <w:category>
          <w:name w:val="General"/>
          <w:gallery w:val="placeholder"/>
        </w:category>
        <w:types>
          <w:type w:val="bbPlcHdr"/>
        </w:types>
        <w:behaviors>
          <w:behavior w:val="content"/>
        </w:behaviors>
        <w:guid w:val="{ECDC00A6-EE60-469C-8ED0-90AF6EA67186}"/>
      </w:docPartPr>
      <w:docPartBody>
        <w:p w:rsidR="00150717" w:rsidRDefault="00150717" w:rsidP="00150717">
          <w:pPr>
            <w:pStyle w:val="2BCFB4D4282447CE98E092BD6B609CC7"/>
          </w:pPr>
          <w:r w:rsidRPr="00C71207">
            <w:rPr>
              <w:rStyle w:val="PlaceholderText"/>
              <w:color w:val="FF0000"/>
              <w:sz w:val="20"/>
              <w:szCs w:val="20"/>
            </w:rPr>
            <w:t xml:space="preserve"> enter number</w:t>
          </w:r>
          <w:r>
            <w:rPr>
              <w:b/>
              <w:sz w:val="24"/>
              <w:szCs w:val="24"/>
            </w:rPr>
            <w:t xml:space="preserve"> </w:t>
          </w:r>
        </w:p>
      </w:docPartBody>
    </w:docPart>
    <w:docPart>
      <w:docPartPr>
        <w:name w:val="B377EBB88DF9449D9D13C6C205BF5849"/>
        <w:category>
          <w:name w:val="General"/>
          <w:gallery w:val="placeholder"/>
        </w:category>
        <w:types>
          <w:type w:val="bbPlcHdr"/>
        </w:types>
        <w:behaviors>
          <w:behavior w:val="content"/>
        </w:behaviors>
        <w:guid w:val="{AC6D0BE0-CFE6-4A4D-8115-A6E13BAD225F}"/>
      </w:docPartPr>
      <w:docPartBody>
        <w:p w:rsidR="00150717" w:rsidRDefault="00150717" w:rsidP="00150717">
          <w:pPr>
            <w:pStyle w:val="B377EBB88DF9449D9D13C6C205BF5849"/>
          </w:pPr>
          <w:r w:rsidRPr="00C71207">
            <w:rPr>
              <w:rStyle w:val="PlaceholderText"/>
              <w:color w:val="FF0000"/>
              <w:sz w:val="20"/>
              <w:szCs w:val="20"/>
            </w:rPr>
            <w:t xml:space="preserve"> enter number</w:t>
          </w:r>
          <w:r>
            <w:rPr>
              <w:b/>
              <w:sz w:val="24"/>
              <w:szCs w:val="24"/>
            </w:rPr>
            <w:t xml:space="preserve"> </w:t>
          </w:r>
        </w:p>
      </w:docPartBody>
    </w:docPart>
    <w:docPart>
      <w:docPartPr>
        <w:name w:val="8B28BBB0DD654E9DAA9905D4EE983494"/>
        <w:category>
          <w:name w:val="General"/>
          <w:gallery w:val="placeholder"/>
        </w:category>
        <w:types>
          <w:type w:val="bbPlcHdr"/>
        </w:types>
        <w:behaviors>
          <w:behavior w:val="content"/>
        </w:behaviors>
        <w:guid w:val="{8BC96FF4-B8BC-4A60-B092-DBBE1B411EFD}"/>
      </w:docPartPr>
      <w:docPartBody>
        <w:p w:rsidR="00150717" w:rsidRDefault="00150717" w:rsidP="00150717">
          <w:pPr>
            <w:pStyle w:val="8B28BBB0DD654E9DAA9905D4EE983494"/>
          </w:pPr>
          <w:r w:rsidRPr="00C71207">
            <w:rPr>
              <w:rStyle w:val="PlaceholderText"/>
              <w:color w:val="FF0000"/>
              <w:sz w:val="20"/>
              <w:szCs w:val="20"/>
            </w:rPr>
            <w:t xml:space="preserve"> enter number</w:t>
          </w:r>
          <w:r>
            <w:rPr>
              <w:b/>
              <w:sz w:val="24"/>
              <w:szCs w:val="24"/>
            </w:rPr>
            <w:t xml:space="preserve"> </w:t>
          </w:r>
        </w:p>
      </w:docPartBody>
    </w:docPart>
    <w:docPart>
      <w:docPartPr>
        <w:name w:val="51C5337187AF4C32B54BCDC83BD2F315"/>
        <w:category>
          <w:name w:val="General"/>
          <w:gallery w:val="placeholder"/>
        </w:category>
        <w:types>
          <w:type w:val="bbPlcHdr"/>
        </w:types>
        <w:behaviors>
          <w:behavior w:val="content"/>
        </w:behaviors>
        <w:guid w:val="{7B86B3BD-25DA-494B-A4C8-7DC1A493A0B4}"/>
      </w:docPartPr>
      <w:docPartBody>
        <w:p w:rsidR="00150717" w:rsidRDefault="00150717" w:rsidP="00150717">
          <w:pPr>
            <w:pStyle w:val="51C5337187AF4C32B54BCDC83BD2F315"/>
          </w:pPr>
          <w:r w:rsidRPr="00C71207">
            <w:rPr>
              <w:rStyle w:val="PlaceholderText"/>
              <w:color w:val="FF0000"/>
              <w:sz w:val="20"/>
              <w:szCs w:val="20"/>
            </w:rPr>
            <w:t xml:space="preserve"> enter number</w:t>
          </w:r>
          <w:r>
            <w:rPr>
              <w:b/>
              <w:sz w:val="24"/>
              <w:szCs w:val="24"/>
            </w:rPr>
            <w:t xml:space="preserve"> </w:t>
          </w:r>
        </w:p>
      </w:docPartBody>
    </w:docPart>
    <w:docPart>
      <w:docPartPr>
        <w:name w:val="A489DCEFD2884C25A7D97C20C0A92F97"/>
        <w:category>
          <w:name w:val="General"/>
          <w:gallery w:val="placeholder"/>
        </w:category>
        <w:types>
          <w:type w:val="bbPlcHdr"/>
        </w:types>
        <w:behaviors>
          <w:behavior w:val="content"/>
        </w:behaviors>
        <w:guid w:val="{FC656658-401B-4AA1-A1F9-005F29FF3F04}"/>
      </w:docPartPr>
      <w:docPartBody>
        <w:p w:rsidR="00150717" w:rsidRDefault="00150717" w:rsidP="00150717">
          <w:pPr>
            <w:pStyle w:val="A489DCEFD2884C25A7D97C20C0A92F97"/>
          </w:pPr>
          <w:r w:rsidRPr="00C71207">
            <w:rPr>
              <w:rStyle w:val="PlaceholderText"/>
              <w:color w:val="FF0000"/>
              <w:sz w:val="20"/>
              <w:szCs w:val="20"/>
            </w:rPr>
            <w:t xml:space="preserve"> enter number</w:t>
          </w:r>
          <w:r>
            <w:rPr>
              <w:b/>
              <w:sz w:val="24"/>
              <w:szCs w:val="24"/>
            </w:rPr>
            <w:t xml:space="preserve"> </w:t>
          </w:r>
        </w:p>
      </w:docPartBody>
    </w:docPart>
    <w:docPart>
      <w:docPartPr>
        <w:name w:val="8928FAC0D10148FFA25DAC8CE7FD5BD3"/>
        <w:category>
          <w:name w:val="General"/>
          <w:gallery w:val="placeholder"/>
        </w:category>
        <w:types>
          <w:type w:val="bbPlcHdr"/>
        </w:types>
        <w:behaviors>
          <w:behavior w:val="content"/>
        </w:behaviors>
        <w:guid w:val="{0C3046B4-0478-4324-A20A-801ED0EDB838}"/>
      </w:docPartPr>
      <w:docPartBody>
        <w:p w:rsidR="00150717" w:rsidRDefault="00150717" w:rsidP="00150717">
          <w:pPr>
            <w:pStyle w:val="8928FAC0D10148FFA25DAC8CE7FD5BD3"/>
          </w:pPr>
          <w:r w:rsidRPr="00C71207">
            <w:rPr>
              <w:rStyle w:val="PlaceholderText"/>
              <w:color w:val="FF0000"/>
              <w:sz w:val="20"/>
              <w:szCs w:val="20"/>
            </w:rPr>
            <w:t xml:space="preserve"> enter number</w:t>
          </w:r>
          <w:r>
            <w:rPr>
              <w:b/>
              <w:sz w:val="24"/>
              <w:szCs w:val="24"/>
            </w:rPr>
            <w:t xml:space="preserve"> </w:t>
          </w:r>
        </w:p>
      </w:docPartBody>
    </w:docPart>
    <w:docPart>
      <w:docPartPr>
        <w:name w:val="63245C59A602402FA1CCCC297D5E1402"/>
        <w:category>
          <w:name w:val="General"/>
          <w:gallery w:val="placeholder"/>
        </w:category>
        <w:types>
          <w:type w:val="bbPlcHdr"/>
        </w:types>
        <w:behaviors>
          <w:behavior w:val="content"/>
        </w:behaviors>
        <w:guid w:val="{4AEAAE9A-EF7C-4222-BD0F-6C7F76CFD6F7}"/>
      </w:docPartPr>
      <w:docPartBody>
        <w:p w:rsidR="00150717" w:rsidRDefault="00150717" w:rsidP="00150717">
          <w:pPr>
            <w:pStyle w:val="63245C59A602402FA1CCCC297D5E1402"/>
          </w:pPr>
          <w:r w:rsidRPr="00C71207">
            <w:rPr>
              <w:rStyle w:val="PlaceholderText"/>
              <w:color w:val="FF0000"/>
              <w:sz w:val="20"/>
              <w:szCs w:val="20"/>
            </w:rPr>
            <w:t xml:space="preserve"> enter number</w:t>
          </w:r>
          <w:r>
            <w:rPr>
              <w:b/>
              <w:sz w:val="24"/>
              <w:szCs w:val="24"/>
            </w:rPr>
            <w:t xml:space="preserve"> </w:t>
          </w:r>
        </w:p>
      </w:docPartBody>
    </w:docPart>
    <w:docPart>
      <w:docPartPr>
        <w:name w:val="43CF3D805C4C46978D424A6C4A4A195B"/>
        <w:category>
          <w:name w:val="General"/>
          <w:gallery w:val="placeholder"/>
        </w:category>
        <w:types>
          <w:type w:val="bbPlcHdr"/>
        </w:types>
        <w:behaviors>
          <w:behavior w:val="content"/>
        </w:behaviors>
        <w:guid w:val="{E3003F08-005F-4BFB-9104-C3364B2FD8FD}"/>
      </w:docPartPr>
      <w:docPartBody>
        <w:p w:rsidR="00150717" w:rsidRDefault="00150717" w:rsidP="00150717">
          <w:pPr>
            <w:pStyle w:val="43CF3D805C4C46978D424A6C4A4A195B"/>
          </w:pPr>
          <w:r w:rsidRPr="00C71207">
            <w:rPr>
              <w:rStyle w:val="PlaceholderText"/>
              <w:color w:val="FF0000"/>
              <w:sz w:val="20"/>
              <w:szCs w:val="20"/>
            </w:rPr>
            <w:t xml:space="preserve"> enter number</w:t>
          </w:r>
          <w:r>
            <w:rPr>
              <w:b/>
              <w:sz w:val="24"/>
              <w:szCs w:val="24"/>
            </w:rPr>
            <w:t xml:space="preserve"> </w:t>
          </w:r>
        </w:p>
      </w:docPartBody>
    </w:docPart>
    <w:docPart>
      <w:docPartPr>
        <w:name w:val="102E7455D6DC4E85963AB9A9099C16AB"/>
        <w:category>
          <w:name w:val="General"/>
          <w:gallery w:val="placeholder"/>
        </w:category>
        <w:types>
          <w:type w:val="bbPlcHdr"/>
        </w:types>
        <w:behaviors>
          <w:behavior w:val="content"/>
        </w:behaviors>
        <w:guid w:val="{7576E913-965B-4B0A-9104-73985D465355}"/>
      </w:docPartPr>
      <w:docPartBody>
        <w:p w:rsidR="00150717" w:rsidRDefault="00150717" w:rsidP="00150717">
          <w:pPr>
            <w:pStyle w:val="102E7455D6DC4E85963AB9A9099C16AB"/>
          </w:pPr>
          <w:r w:rsidRPr="00C71207">
            <w:rPr>
              <w:rStyle w:val="PlaceholderText"/>
              <w:color w:val="FF0000"/>
              <w:sz w:val="20"/>
              <w:szCs w:val="20"/>
            </w:rPr>
            <w:t xml:space="preserve"> enter number</w:t>
          </w:r>
          <w:r>
            <w:rPr>
              <w:b/>
              <w:sz w:val="24"/>
              <w:szCs w:val="24"/>
            </w:rPr>
            <w:t xml:space="preserve"> </w:t>
          </w:r>
        </w:p>
      </w:docPartBody>
    </w:docPart>
    <w:docPart>
      <w:docPartPr>
        <w:name w:val="C01653C520A84166A157AC100CB35CDD"/>
        <w:category>
          <w:name w:val="General"/>
          <w:gallery w:val="placeholder"/>
        </w:category>
        <w:types>
          <w:type w:val="bbPlcHdr"/>
        </w:types>
        <w:behaviors>
          <w:behavior w:val="content"/>
        </w:behaviors>
        <w:guid w:val="{61F557D5-1345-442E-ABC7-39CE92850796}"/>
      </w:docPartPr>
      <w:docPartBody>
        <w:p w:rsidR="00150717" w:rsidRDefault="00150717" w:rsidP="00150717">
          <w:pPr>
            <w:pStyle w:val="C01653C520A84166A157AC100CB35CDD"/>
          </w:pPr>
          <w:r w:rsidRPr="00C71207">
            <w:rPr>
              <w:rStyle w:val="PlaceholderText"/>
              <w:color w:val="FF0000"/>
              <w:sz w:val="20"/>
              <w:szCs w:val="20"/>
            </w:rPr>
            <w:t xml:space="preserve"> enter number</w:t>
          </w:r>
          <w:r>
            <w:rPr>
              <w:b/>
              <w:sz w:val="24"/>
              <w:szCs w:val="24"/>
            </w:rPr>
            <w:t xml:space="preserve"> </w:t>
          </w:r>
        </w:p>
      </w:docPartBody>
    </w:docPart>
    <w:docPart>
      <w:docPartPr>
        <w:name w:val="8C91ED9ECA6D47E9A9169B3970FBB9A9"/>
        <w:category>
          <w:name w:val="General"/>
          <w:gallery w:val="placeholder"/>
        </w:category>
        <w:types>
          <w:type w:val="bbPlcHdr"/>
        </w:types>
        <w:behaviors>
          <w:behavior w:val="content"/>
        </w:behaviors>
        <w:guid w:val="{150CEF07-9544-4BC1-B9B7-A0F649C4147E}"/>
      </w:docPartPr>
      <w:docPartBody>
        <w:p w:rsidR="00150717" w:rsidRDefault="00150717" w:rsidP="00150717">
          <w:pPr>
            <w:pStyle w:val="8C91ED9ECA6D47E9A9169B3970FBB9A9"/>
          </w:pPr>
          <w:r w:rsidRPr="00C71207">
            <w:rPr>
              <w:rStyle w:val="PlaceholderText"/>
              <w:color w:val="FF0000"/>
              <w:sz w:val="20"/>
              <w:szCs w:val="20"/>
            </w:rPr>
            <w:t xml:space="preserve"> enter number</w:t>
          </w:r>
          <w:r>
            <w:rPr>
              <w:b/>
              <w:sz w:val="24"/>
              <w:szCs w:val="24"/>
            </w:rPr>
            <w:t xml:space="preserve"> </w:t>
          </w:r>
        </w:p>
      </w:docPartBody>
    </w:docPart>
    <w:docPart>
      <w:docPartPr>
        <w:name w:val="65166AA44E4E449BB751192727DF362B"/>
        <w:category>
          <w:name w:val="General"/>
          <w:gallery w:val="placeholder"/>
        </w:category>
        <w:types>
          <w:type w:val="bbPlcHdr"/>
        </w:types>
        <w:behaviors>
          <w:behavior w:val="content"/>
        </w:behaviors>
        <w:guid w:val="{5F964525-FEB1-49FD-9ED3-6968BFCAD481}"/>
      </w:docPartPr>
      <w:docPartBody>
        <w:p w:rsidR="00150717" w:rsidRDefault="00150717" w:rsidP="00150717">
          <w:pPr>
            <w:pStyle w:val="65166AA44E4E449BB751192727DF362B"/>
          </w:pPr>
          <w:r w:rsidRPr="00C71207">
            <w:rPr>
              <w:rStyle w:val="PlaceholderText"/>
              <w:color w:val="FF0000"/>
              <w:sz w:val="20"/>
              <w:szCs w:val="20"/>
            </w:rPr>
            <w:t xml:space="preserve"> enter number</w:t>
          </w:r>
          <w:r>
            <w:rPr>
              <w:b/>
              <w:sz w:val="24"/>
              <w:szCs w:val="24"/>
            </w:rPr>
            <w:t xml:space="preserve"> </w:t>
          </w:r>
        </w:p>
      </w:docPartBody>
    </w:docPart>
    <w:docPart>
      <w:docPartPr>
        <w:name w:val="1E0018E066F94A2B9129418A517BE5AA"/>
        <w:category>
          <w:name w:val="General"/>
          <w:gallery w:val="placeholder"/>
        </w:category>
        <w:types>
          <w:type w:val="bbPlcHdr"/>
        </w:types>
        <w:behaviors>
          <w:behavior w:val="content"/>
        </w:behaviors>
        <w:guid w:val="{9B83E885-FA94-447B-B38B-2EB78AB1BD4D}"/>
      </w:docPartPr>
      <w:docPartBody>
        <w:p w:rsidR="00150717" w:rsidRDefault="00150717" w:rsidP="00150717">
          <w:pPr>
            <w:pStyle w:val="1E0018E066F94A2B9129418A517BE5AA"/>
          </w:pPr>
          <w:r w:rsidRPr="00C71207">
            <w:rPr>
              <w:rStyle w:val="PlaceholderText"/>
              <w:color w:val="FF0000"/>
              <w:sz w:val="20"/>
              <w:szCs w:val="20"/>
            </w:rPr>
            <w:t xml:space="preserve"> enter number</w:t>
          </w:r>
          <w:r>
            <w:rPr>
              <w:b/>
              <w:sz w:val="24"/>
              <w:szCs w:val="24"/>
            </w:rPr>
            <w:t xml:space="preserve"> </w:t>
          </w:r>
        </w:p>
      </w:docPartBody>
    </w:docPart>
    <w:docPart>
      <w:docPartPr>
        <w:name w:val="F64A15D719004FF2913FABE7E344913E"/>
        <w:category>
          <w:name w:val="General"/>
          <w:gallery w:val="placeholder"/>
        </w:category>
        <w:types>
          <w:type w:val="bbPlcHdr"/>
        </w:types>
        <w:behaviors>
          <w:behavior w:val="content"/>
        </w:behaviors>
        <w:guid w:val="{03B9677F-DCF5-4042-A862-CD0E6C27230E}"/>
      </w:docPartPr>
      <w:docPartBody>
        <w:p w:rsidR="00150717" w:rsidRDefault="00150717" w:rsidP="00150717">
          <w:pPr>
            <w:pStyle w:val="F64A15D719004FF2913FABE7E344913E"/>
          </w:pPr>
          <w:r w:rsidRPr="00C71207">
            <w:rPr>
              <w:rStyle w:val="PlaceholderText"/>
              <w:color w:val="FF0000"/>
              <w:sz w:val="20"/>
              <w:szCs w:val="20"/>
            </w:rPr>
            <w:t xml:space="preserve"> enter number</w:t>
          </w:r>
          <w:r>
            <w:rPr>
              <w:b/>
              <w:sz w:val="24"/>
              <w:szCs w:val="24"/>
            </w:rPr>
            <w:t xml:space="preserve"> </w:t>
          </w:r>
        </w:p>
      </w:docPartBody>
    </w:docPart>
    <w:docPart>
      <w:docPartPr>
        <w:name w:val="F5F97A26B1F442E0A3792766613FF25E"/>
        <w:category>
          <w:name w:val="General"/>
          <w:gallery w:val="placeholder"/>
        </w:category>
        <w:types>
          <w:type w:val="bbPlcHdr"/>
        </w:types>
        <w:behaviors>
          <w:behavior w:val="content"/>
        </w:behaviors>
        <w:guid w:val="{D1A57E78-7027-445C-9DEA-22893E146F1A}"/>
      </w:docPartPr>
      <w:docPartBody>
        <w:p w:rsidR="00150717" w:rsidRDefault="00150717" w:rsidP="00150717">
          <w:pPr>
            <w:pStyle w:val="F5F97A26B1F442E0A3792766613FF25E"/>
          </w:pPr>
          <w:r w:rsidRPr="00C71207">
            <w:rPr>
              <w:rStyle w:val="PlaceholderText"/>
              <w:color w:val="FF0000"/>
              <w:sz w:val="20"/>
              <w:szCs w:val="20"/>
            </w:rPr>
            <w:t xml:space="preserve"> enter number</w:t>
          </w:r>
          <w:r>
            <w:rPr>
              <w:b/>
              <w:sz w:val="24"/>
              <w:szCs w:val="24"/>
            </w:rPr>
            <w:t xml:space="preserve"> </w:t>
          </w:r>
        </w:p>
      </w:docPartBody>
    </w:docPart>
    <w:docPart>
      <w:docPartPr>
        <w:name w:val="6972D8F4B89D4FF78A27F3D142A537A5"/>
        <w:category>
          <w:name w:val="General"/>
          <w:gallery w:val="placeholder"/>
        </w:category>
        <w:types>
          <w:type w:val="bbPlcHdr"/>
        </w:types>
        <w:behaviors>
          <w:behavior w:val="content"/>
        </w:behaviors>
        <w:guid w:val="{732DA275-82A0-470E-97F1-6A0804F130BC}"/>
      </w:docPartPr>
      <w:docPartBody>
        <w:p w:rsidR="00150717" w:rsidRDefault="00150717" w:rsidP="00150717">
          <w:pPr>
            <w:pStyle w:val="6972D8F4B89D4FF78A27F3D142A537A5"/>
          </w:pPr>
          <w:r w:rsidRPr="00C71207">
            <w:rPr>
              <w:rStyle w:val="PlaceholderText"/>
              <w:color w:val="FF0000"/>
              <w:sz w:val="20"/>
              <w:szCs w:val="20"/>
            </w:rPr>
            <w:t xml:space="preserve"> enter number</w:t>
          </w:r>
          <w:r>
            <w:rPr>
              <w:b/>
              <w:sz w:val="24"/>
              <w:szCs w:val="24"/>
            </w:rPr>
            <w:t xml:space="preserve"> </w:t>
          </w:r>
        </w:p>
      </w:docPartBody>
    </w:docPart>
    <w:docPart>
      <w:docPartPr>
        <w:name w:val="CC4C1D85B5CD4FFA95A6CA0B3D842C49"/>
        <w:category>
          <w:name w:val="General"/>
          <w:gallery w:val="placeholder"/>
        </w:category>
        <w:types>
          <w:type w:val="bbPlcHdr"/>
        </w:types>
        <w:behaviors>
          <w:behavior w:val="content"/>
        </w:behaviors>
        <w:guid w:val="{22B2E688-B3F6-4E31-B3CA-9FEAE8A06AAF}"/>
      </w:docPartPr>
      <w:docPartBody>
        <w:p w:rsidR="00150717" w:rsidRDefault="00150717" w:rsidP="00150717">
          <w:pPr>
            <w:pStyle w:val="CC4C1D85B5CD4FFA95A6CA0B3D842C49"/>
          </w:pPr>
          <w:r w:rsidRPr="00C71207">
            <w:rPr>
              <w:rStyle w:val="PlaceholderText"/>
              <w:color w:val="FF0000"/>
              <w:sz w:val="20"/>
              <w:szCs w:val="20"/>
            </w:rPr>
            <w:t xml:space="preserve"> enter number</w:t>
          </w:r>
          <w:r>
            <w:rPr>
              <w:b/>
              <w:sz w:val="24"/>
              <w:szCs w:val="24"/>
            </w:rPr>
            <w:t xml:space="preserve"> </w:t>
          </w:r>
        </w:p>
      </w:docPartBody>
    </w:docPart>
    <w:docPart>
      <w:docPartPr>
        <w:name w:val="97A9266803564E13AD00C74A39AAD314"/>
        <w:category>
          <w:name w:val="General"/>
          <w:gallery w:val="placeholder"/>
        </w:category>
        <w:types>
          <w:type w:val="bbPlcHdr"/>
        </w:types>
        <w:behaviors>
          <w:behavior w:val="content"/>
        </w:behaviors>
        <w:guid w:val="{63526B18-4A9F-4E93-B579-6BEBCE3F1414}"/>
      </w:docPartPr>
      <w:docPartBody>
        <w:p w:rsidR="00150717" w:rsidRDefault="00150717" w:rsidP="00150717">
          <w:pPr>
            <w:pStyle w:val="97A9266803564E13AD00C74A39AAD314"/>
          </w:pPr>
          <w:r w:rsidRPr="00C71207">
            <w:rPr>
              <w:rStyle w:val="PlaceholderText"/>
              <w:color w:val="FF0000"/>
              <w:sz w:val="20"/>
              <w:szCs w:val="20"/>
            </w:rPr>
            <w:t xml:space="preserve"> enter number</w:t>
          </w:r>
          <w:r>
            <w:rPr>
              <w:b/>
              <w:sz w:val="24"/>
              <w:szCs w:val="24"/>
            </w:rPr>
            <w:t xml:space="preserve"> </w:t>
          </w:r>
        </w:p>
      </w:docPartBody>
    </w:docPart>
    <w:docPart>
      <w:docPartPr>
        <w:name w:val="217DCE113C0C420BBF9542A1D04CF801"/>
        <w:category>
          <w:name w:val="General"/>
          <w:gallery w:val="placeholder"/>
        </w:category>
        <w:types>
          <w:type w:val="bbPlcHdr"/>
        </w:types>
        <w:behaviors>
          <w:behavior w:val="content"/>
        </w:behaviors>
        <w:guid w:val="{723221FF-DF1F-4DB0-B29A-BFC8FF7F4D54}"/>
      </w:docPartPr>
      <w:docPartBody>
        <w:p w:rsidR="00150717" w:rsidRDefault="00150717" w:rsidP="00150717">
          <w:pPr>
            <w:pStyle w:val="217DCE113C0C420BBF9542A1D04CF801"/>
          </w:pPr>
          <w:r w:rsidRPr="00C71207">
            <w:rPr>
              <w:rStyle w:val="PlaceholderText"/>
              <w:color w:val="FF0000"/>
              <w:sz w:val="20"/>
              <w:szCs w:val="20"/>
            </w:rPr>
            <w:t xml:space="preserve"> enter number</w:t>
          </w:r>
          <w:r>
            <w:rPr>
              <w:b/>
              <w:sz w:val="24"/>
              <w:szCs w:val="24"/>
            </w:rPr>
            <w:t xml:space="preserve"> </w:t>
          </w:r>
        </w:p>
      </w:docPartBody>
    </w:docPart>
    <w:docPart>
      <w:docPartPr>
        <w:name w:val="94E7FE63CB244642BCA1B440C64D704D"/>
        <w:category>
          <w:name w:val="General"/>
          <w:gallery w:val="placeholder"/>
        </w:category>
        <w:types>
          <w:type w:val="bbPlcHdr"/>
        </w:types>
        <w:behaviors>
          <w:behavior w:val="content"/>
        </w:behaviors>
        <w:guid w:val="{6051F76A-8BFC-4496-8082-60FFF5CDECD4}"/>
      </w:docPartPr>
      <w:docPartBody>
        <w:p w:rsidR="00150717" w:rsidRDefault="00150717" w:rsidP="00150717">
          <w:pPr>
            <w:pStyle w:val="94E7FE63CB244642BCA1B440C64D704D"/>
          </w:pPr>
          <w:r w:rsidRPr="00C71207">
            <w:rPr>
              <w:rStyle w:val="PlaceholderText"/>
              <w:color w:val="FF0000"/>
              <w:sz w:val="20"/>
              <w:szCs w:val="20"/>
            </w:rPr>
            <w:t xml:space="preserve"> enter number</w:t>
          </w:r>
          <w:r>
            <w:rPr>
              <w:b/>
              <w:sz w:val="24"/>
              <w:szCs w:val="24"/>
            </w:rPr>
            <w:t xml:space="preserve"> </w:t>
          </w:r>
        </w:p>
      </w:docPartBody>
    </w:docPart>
    <w:docPart>
      <w:docPartPr>
        <w:name w:val="0F153762E6794A66BC6CC1D9704D1E10"/>
        <w:category>
          <w:name w:val="General"/>
          <w:gallery w:val="placeholder"/>
        </w:category>
        <w:types>
          <w:type w:val="bbPlcHdr"/>
        </w:types>
        <w:behaviors>
          <w:behavior w:val="content"/>
        </w:behaviors>
        <w:guid w:val="{65E9AAD8-F99D-4A97-818F-A51A40EBDB7E}"/>
      </w:docPartPr>
      <w:docPartBody>
        <w:p w:rsidR="00150717" w:rsidRDefault="00150717" w:rsidP="00150717">
          <w:pPr>
            <w:pStyle w:val="0F153762E6794A66BC6CC1D9704D1E10"/>
          </w:pPr>
          <w:r w:rsidRPr="00C71207">
            <w:rPr>
              <w:rStyle w:val="PlaceholderText"/>
              <w:color w:val="FF0000"/>
              <w:sz w:val="20"/>
              <w:szCs w:val="20"/>
            </w:rPr>
            <w:t xml:space="preserve"> enter number</w:t>
          </w:r>
          <w:r>
            <w:rPr>
              <w:b/>
              <w:sz w:val="24"/>
              <w:szCs w:val="24"/>
            </w:rPr>
            <w:t xml:space="preserve"> </w:t>
          </w:r>
        </w:p>
      </w:docPartBody>
    </w:docPart>
    <w:docPart>
      <w:docPartPr>
        <w:name w:val="9847667CE2EA44F2A5D059D3FBF4D2EC"/>
        <w:category>
          <w:name w:val="General"/>
          <w:gallery w:val="placeholder"/>
        </w:category>
        <w:types>
          <w:type w:val="bbPlcHdr"/>
        </w:types>
        <w:behaviors>
          <w:behavior w:val="content"/>
        </w:behaviors>
        <w:guid w:val="{447BB0F1-37F2-4D85-A057-A332C308A032}"/>
      </w:docPartPr>
      <w:docPartBody>
        <w:p w:rsidR="00150717" w:rsidRDefault="00150717" w:rsidP="00150717">
          <w:pPr>
            <w:pStyle w:val="9847667CE2EA44F2A5D059D3FBF4D2EC"/>
          </w:pPr>
          <w:r w:rsidRPr="00C71207">
            <w:rPr>
              <w:rStyle w:val="PlaceholderText"/>
              <w:color w:val="FF0000"/>
              <w:sz w:val="20"/>
              <w:szCs w:val="20"/>
            </w:rPr>
            <w:t xml:space="preserve"> enter number</w:t>
          </w:r>
          <w:r>
            <w:rPr>
              <w:b/>
              <w:sz w:val="24"/>
              <w:szCs w:val="24"/>
            </w:rPr>
            <w:t xml:space="preserve"> </w:t>
          </w:r>
        </w:p>
      </w:docPartBody>
    </w:docPart>
    <w:docPart>
      <w:docPartPr>
        <w:name w:val="A87C24700AE8410B90152E6F9D6D60C8"/>
        <w:category>
          <w:name w:val="General"/>
          <w:gallery w:val="placeholder"/>
        </w:category>
        <w:types>
          <w:type w:val="bbPlcHdr"/>
        </w:types>
        <w:behaviors>
          <w:behavior w:val="content"/>
        </w:behaviors>
        <w:guid w:val="{719AC510-0487-4904-B85D-E00BCDCF1615}"/>
      </w:docPartPr>
      <w:docPartBody>
        <w:p w:rsidR="00150717" w:rsidRDefault="00150717" w:rsidP="00150717">
          <w:pPr>
            <w:pStyle w:val="A87C24700AE8410B90152E6F9D6D60C8"/>
          </w:pPr>
          <w:r w:rsidRPr="00C71207">
            <w:rPr>
              <w:rStyle w:val="PlaceholderText"/>
              <w:color w:val="FF0000"/>
              <w:sz w:val="20"/>
              <w:szCs w:val="20"/>
            </w:rPr>
            <w:t xml:space="preserve"> enter number</w:t>
          </w:r>
          <w:r>
            <w:rPr>
              <w:b/>
              <w:sz w:val="24"/>
              <w:szCs w:val="24"/>
            </w:rPr>
            <w:t xml:space="preserve"> </w:t>
          </w:r>
        </w:p>
      </w:docPartBody>
    </w:docPart>
    <w:docPart>
      <w:docPartPr>
        <w:name w:val="9222B9BB547E414EB4D8AA66154F3F52"/>
        <w:category>
          <w:name w:val="General"/>
          <w:gallery w:val="placeholder"/>
        </w:category>
        <w:types>
          <w:type w:val="bbPlcHdr"/>
        </w:types>
        <w:behaviors>
          <w:behavior w:val="content"/>
        </w:behaviors>
        <w:guid w:val="{86D672F7-7EC1-437D-87DB-30C42557BC1D}"/>
      </w:docPartPr>
      <w:docPartBody>
        <w:p w:rsidR="00150717" w:rsidRDefault="00150717" w:rsidP="00150717">
          <w:pPr>
            <w:pStyle w:val="9222B9BB547E414EB4D8AA66154F3F52"/>
          </w:pPr>
          <w:r w:rsidRPr="00C71207">
            <w:rPr>
              <w:rStyle w:val="PlaceholderText"/>
              <w:color w:val="FF0000"/>
              <w:sz w:val="20"/>
              <w:szCs w:val="20"/>
            </w:rPr>
            <w:t xml:space="preserve"> enter number</w:t>
          </w:r>
          <w:r>
            <w:rPr>
              <w:b/>
              <w:sz w:val="24"/>
              <w:szCs w:val="24"/>
            </w:rPr>
            <w:t xml:space="preserve"> </w:t>
          </w:r>
        </w:p>
      </w:docPartBody>
    </w:docPart>
    <w:docPart>
      <w:docPartPr>
        <w:name w:val="0F4654428A964A168547973422DD7B8B"/>
        <w:category>
          <w:name w:val="General"/>
          <w:gallery w:val="placeholder"/>
        </w:category>
        <w:types>
          <w:type w:val="bbPlcHdr"/>
        </w:types>
        <w:behaviors>
          <w:behavior w:val="content"/>
        </w:behaviors>
        <w:guid w:val="{553F91F6-4299-46F5-93E9-369F4D31AE06}"/>
      </w:docPartPr>
      <w:docPartBody>
        <w:p w:rsidR="00150717" w:rsidRDefault="00150717" w:rsidP="00150717">
          <w:pPr>
            <w:pStyle w:val="0F4654428A964A168547973422DD7B8B"/>
          </w:pPr>
          <w:r w:rsidRPr="00C71207">
            <w:rPr>
              <w:rStyle w:val="PlaceholderText"/>
              <w:color w:val="FF0000"/>
              <w:sz w:val="20"/>
              <w:szCs w:val="20"/>
            </w:rPr>
            <w:t xml:space="preserve"> enter number</w:t>
          </w:r>
          <w:r>
            <w:rPr>
              <w:b/>
              <w:sz w:val="24"/>
              <w:szCs w:val="24"/>
            </w:rPr>
            <w:t xml:space="preserve"> </w:t>
          </w:r>
        </w:p>
      </w:docPartBody>
    </w:docPart>
    <w:docPart>
      <w:docPartPr>
        <w:name w:val="79A7A0EAB24446AB8B3AA099619CD9C8"/>
        <w:category>
          <w:name w:val="General"/>
          <w:gallery w:val="placeholder"/>
        </w:category>
        <w:types>
          <w:type w:val="bbPlcHdr"/>
        </w:types>
        <w:behaviors>
          <w:behavior w:val="content"/>
        </w:behaviors>
        <w:guid w:val="{45D0D6B9-03B7-4056-BAA6-E7F6A1A88FE8}"/>
      </w:docPartPr>
      <w:docPartBody>
        <w:p w:rsidR="00150717" w:rsidRDefault="00150717" w:rsidP="00150717">
          <w:pPr>
            <w:pStyle w:val="79A7A0EAB24446AB8B3AA099619CD9C8"/>
          </w:pPr>
          <w:r w:rsidRPr="00C71207">
            <w:rPr>
              <w:rStyle w:val="PlaceholderText"/>
              <w:color w:val="FF0000"/>
              <w:sz w:val="20"/>
              <w:szCs w:val="20"/>
            </w:rPr>
            <w:t xml:space="preserve"> enter number</w:t>
          </w:r>
          <w:r>
            <w:rPr>
              <w:b/>
              <w:sz w:val="24"/>
              <w:szCs w:val="24"/>
            </w:rPr>
            <w:t xml:space="preserve"> </w:t>
          </w:r>
        </w:p>
      </w:docPartBody>
    </w:docPart>
    <w:docPart>
      <w:docPartPr>
        <w:name w:val="241902011C3B4DB388AA62C16B23D71B"/>
        <w:category>
          <w:name w:val="General"/>
          <w:gallery w:val="placeholder"/>
        </w:category>
        <w:types>
          <w:type w:val="bbPlcHdr"/>
        </w:types>
        <w:behaviors>
          <w:behavior w:val="content"/>
        </w:behaviors>
        <w:guid w:val="{AECF96D9-64C3-4C37-84D3-65F056D4A6E0}"/>
      </w:docPartPr>
      <w:docPartBody>
        <w:p w:rsidR="00150717" w:rsidRDefault="00150717" w:rsidP="00150717">
          <w:pPr>
            <w:pStyle w:val="241902011C3B4DB388AA62C16B23D71B"/>
          </w:pPr>
          <w:r w:rsidRPr="00C71207">
            <w:rPr>
              <w:rStyle w:val="PlaceholderText"/>
              <w:color w:val="FF0000"/>
              <w:sz w:val="20"/>
              <w:szCs w:val="20"/>
            </w:rPr>
            <w:t xml:space="preserve"> enter number</w:t>
          </w:r>
          <w:r>
            <w:rPr>
              <w:b/>
              <w:sz w:val="24"/>
              <w:szCs w:val="24"/>
            </w:rPr>
            <w:t xml:space="preserve"> </w:t>
          </w:r>
        </w:p>
      </w:docPartBody>
    </w:docPart>
    <w:docPart>
      <w:docPartPr>
        <w:name w:val="DAF3BD501D2049C4B376CB5E95074167"/>
        <w:category>
          <w:name w:val="General"/>
          <w:gallery w:val="placeholder"/>
        </w:category>
        <w:types>
          <w:type w:val="bbPlcHdr"/>
        </w:types>
        <w:behaviors>
          <w:behavior w:val="content"/>
        </w:behaviors>
        <w:guid w:val="{7F8848C5-FE3B-4BD9-9E79-F5218FEA3B85}"/>
      </w:docPartPr>
      <w:docPartBody>
        <w:p w:rsidR="00150717" w:rsidRDefault="00150717" w:rsidP="00150717">
          <w:pPr>
            <w:pStyle w:val="DAF3BD501D2049C4B376CB5E95074167"/>
          </w:pPr>
          <w:r w:rsidRPr="00C71207">
            <w:rPr>
              <w:rStyle w:val="PlaceholderText"/>
              <w:color w:val="FF0000"/>
              <w:sz w:val="20"/>
              <w:szCs w:val="20"/>
            </w:rPr>
            <w:t xml:space="preserve"> enter number</w:t>
          </w:r>
          <w:r>
            <w:rPr>
              <w:b/>
              <w:sz w:val="24"/>
              <w:szCs w:val="24"/>
            </w:rPr>
            <w:t xml:space="preserve"> </w:t>
          </w:r>
        </w:p>
      </w:docPartBody>
    </w:docPart>
    <w:docPart>
      <w:docPartPr>
        <w:name w:val="328887FD4DC74ABE854B4F26E15D99CD"/>
        <w:category>
          <w:name w:val="General"/>
          <w:gallery w:val="placeholder"/>
        </w:category>
        <w:types>
          <w:type w:val="bbPlcHdr"/>
        </w:types>
        <w:behaviors>
          <w:behavior w:val="content"/>
        </w:behaviors>
        <w:guid w:val="{26C08C31-E22D-49D1-A72C-677B4DD9972D}"/>
      </w:docPartPr>
      <w:docPartBody>
        <w:p w:rsidR="00150717" w:rsidRDefault="00150717" w:rsidP="00150717">
          <w:pPr>
            <w:pStyle w:val="328887FD4DC74ABE854B4F26E15D99CD"/>
          </w:pPr>
          <w:r w:rsidRPr="00C71207">
            <w:rPr>
              <w:rStyle w:val="PlaceholderText"/>
              <w:color w:val="FF0000"/>
              <w:sz w:val="20"/>
              <w:szCs w:val="20"/>
            </w:rPr>
            <w:t xml:space="preserve"> enter number</w:t>
          </w:r>
          <w:r>
            <w:rPr>
              <w:b/>
              <w:sz w:val="24"/>
              <w:szCs w:val="24"/>
            </w:rPr>
            <w:t xml:space="preserve"> </w:t>
          </w:r>
        </w:p>
      </w:docPartBody>
    </w:docPart>
    <w:docPart>
      <w:docPartPr>
        <w:name w:val="2AD938A09C9748719FA2F3580E05405B"/>
        <w:category>
          <w:name w:val="General"/>
          <w:gallery w:val="placeholder"/>
        </w:category>
        <w:types>
          <w:type w:val="bbPlcHdr"/>
        </w:types>
        <w:behaviors>
          <w:behavior w:val="content"/>
        </w:behaviors>
        <w:guid w:val="{BE96D273-64E7-496D-8ABB-CBE4C9CD702E}"/>
      </w:docPartPr>
      <w:docPartBody>
        <w:p w:rsidR="00150717" w:rsidRDefault="00150717" w:rsidP="00150717">
          <w:pPr>
            <w:pStyle w:val="2AD938A09C9748719FA2F3580E05405B"/>
          </w:pPr>
          <w:r w:rsidRPr="00C71207">
            <w:rPr>
              <w:rStyle w:val="PlaceholderText"/>
              <w:color w:val="FF0000"/>
              <w:sz w:val="20"/>
              <w:szCs w:val="20"/>
            </w:rPr>
            <w:t xml:space="preserve"> enter number</w:t>
          </w:r>
          <w:r>
            <w:rPr>
              <w:b/>
              <w:sz w:val="24"/>
              <w:szCs w:val="24"/>
            </w:rPr>
            <w:t xml:space="preserve"> </w:t>
          </w:r>
        </w:p>
      </w:docPartBody>
    </w:docPart>
    <w:docPart>
      <w:docPartPr>
        <w:name w:val="A585C5BD9A5A454087D771461E884ED6"/>
        <w:category>
          <w:name w:val="General"/>
          <w:gallery w:val="placeholder"/>
        </w:category>
        <w:types>
          <w:type w:val="bbPlcHdr"/>
        </w:types>
        <w:behaviors>
          <w:behavior w:val="content"/>
        </w:behaviors>
        <w:guid w:val="{B8E92F2B-5803-4D6F-90B3-51792C6307F2}"/>
      </w:docPartPr>
      <w:docPartBody>
        <w:p w:rsidR="00150717" w:rsidRDefault="00150717" w:rsidP="00150717">
          <w:pPr>
            <w:pStyle w:val="A585C5BD9A5A454087D771461E884ED6"/>
          </w:pPr>
          <w:r w:rsidRPr="00C71207">
            <w:rPr>
              <w:rStyle w:val="PlaceholderText"/>
              <w:color w:val="FF0000"/>
              <w:sz w:val="20"/>
              <w:szCs w:val="20"/>
            </w:rPr>
            <w:t xml:space="preserve"> enter number</w:t>
          </w:r>
          <w:r>
            <w:rPr>
              <w:b/>
              <w:sz w:val="24"/>
              <w:szCs w:val="24"/>
            </w:rPr>
            <w:t xml:space="preserve"> </w:t>
          </w:r>
        </w:p>
      </w:docPartBody>
    </w:docPart>
    <w:docPart>
      <w:docPartPr>
        <w:name w:val="AA2C753EDA274AAD9F2FDABF4E0112AE"/>
        <w:category>
          <w:name w:val="General"/>
          <w:gallery w:val="placeholder"/>
        </w:category>
        <w:types>
          <w:type w:val="bbPlcHdr"/>
        </w:types>
        <w:behaviors>
          <w:behavior w:val="content"/>
        </w:behaviors>
        <w:guid w:val="{2345ED98-B672-45AB-87A4-6EDB79E783AA}"/>
      </w:docPartPr>
      <w:docPartBody>
        <w:p w:rsidR="00150717" w:rsidRDefault="00150717" w:rsidP="00150717">
          <w:pPr>
            <w:pStyle w:val="AA2C753EDA274AAD9F2FDABF4E0112AE"/>
          </w:pPr>
          <w:r w:rsidRPr="00C71207">
            <w:rPr>
              <w:rStyle w:val="PlaceholderText"/>
              <w:color w:val="FF0000"/>
              <w:sz w:val="20"/>
              <w:szCs w:val="20"/>
            </w:rPr>
            <w:t xml:space="preserve"> enter number</w:t>
          </w:r>
          <w:r>
            <w:rPr>
              <w:b/>
              <w:sz w:val="24"/>
              <w:szCs w:val="24"/>
            </w:rPr>
            <w:t xml:space="preserve"> </w:t>
          </w:r>
        </w:p>
      </w:docPartBody>
    </w:docPart>
    <w:docPart>
      <w:docPartPr>
        <w:name w:val="8F0C6BAF7FDC45369FAE93739E1E3B10"/>
        <w:category>
          <w:name w:val="General"/>
          <w:gallery w:val="placeholder"/>
        </w:category>
        <w:types>
          <w:type w:val="bbPlcHdr"/>
        </w:types>
        <w:behaviors>
          <w:behavior w:val="content"/>
        </w:behaviors>
        <w:guid w:val="{74A6096B-691A-4158-921A-A43288F13D08}"/>
      </w:docPartPr>
      <w:docPartBody>
        <w:p w:rsidR="00150717" w:rsidRDefault="00150717" w:rsidP="00150717">
          <w:pPr>
            <w:pStyle w:val="8F0C6BAF7FDC45369FAE93739E1E3B10"/>
          </w:pPr>
          <w:r w:rsidRPr="00C71207">
            <w:rPr>
              <w:rStyle w:val="PlaceholderText"/>
              <w:color w:val="FF0000"/>
              <w:sz w:val="20"/>
              <w:szCs w:val="20"/>
            </w:rPr>
            <w:t xml:space="preserve"> enter number</w:t>
          </w:r>
          <w:r>
            <w:rPr>
              <w:b/>
              <w:sz w:val="24"/>
              <w:szCs w:val="24"/>
            </w:rPr>
            <w:t xml:space="preserve"> </w:t>
          </w:r>
        </w:p>
      </w:docPartBody>
    </w:docPart>
    <w:docPart>
      <w:docPartPr>
        <w:name w:val="A7ADD1550AD84EC08AE378AFF25302A9"/>
        <w:category>
          <w:name w:val="General"/>
          <w:gallery w:val="placeholder"/>
        </w:category>
        <w:types>
          <w:type w:val="bbPlcHdr"/>
        </w:types>
        <w:behaviors>
          <w:behavior w:val="content"/>
        </w:behaviors>
        <w:guid w:val="{C31FA3EA-EED1-4F8B-8C93-11D51D9C44B0}"/>
      </w:docPartPr>
      <w:docPartBody>
        <w:p w:rsidR="00150717" w:rsidRDefault="00150717" w:rsidP="00150717">
          <w:pPr>
            <w:pStyle w:val="A7ADD1550AD84EC08AE378AFF25302A9"/>
          </w:pPr>
          <w:r w:rsidRPr="00C71207">
            <w:rPr>
              <w:rStyle w:val="PlaceholderText"/>
              <w:color w:val="FF0000"/>
              <w:sz w:val="20"/>
              <w:szCs w:val="20"/>
            </w:rPr>
            <w:t xml:space="preserve"> enter number</w:t>
          </w:r>
          <w:r>
            <w:rPr>
              <w:b/>
              <w:sz w:val="24"/>
              <w:szCs w:val="24"/>
            </w:rPr>
            <w:t xml:space="preserve"> </w:t>
          </w:r>
        </w:p>
      </w:docPartBody>
    </w:docPart>
    <w:docPart>
      <w:docPartPr>
        <w:name w:val="56262786B82B42A6969805EC4768923D"/>
        <w:category>
          <w:name w:val="General"/>
          <w:gallery w:val="placeholder"/>
        </w:category>
        <w:types>
          <w:type w:val="bbPlcHdr"/>
        </w:types>
        <w:behaviors>
          <w:behavior w:val="content"/>
        </w:behaviors>
        <w:guid w:val="{24002B85-9CDB-46BC-8272-95FB525C8942}"/>
      </w:docPartPr>
      <w:docPartBody>
        <w:p w:rsidR="00150717" w:rsidRDefault="00150717" w:rsidP="00150717">
          <w:pPr>
            <w:pStyle w:val="56262786B82B42A6969805EC4768923D"/>
          </w:pPr>
          <w:r w:rsidRPr="00C71207">
            <w:rPr>
              <w:rStyle w:val="PlaceholderText"/>
              <w:color w:val="FF0000"/>
              <w:sz w:val="20"/>
              <w:szCs w:val="20"/>
            </w:rPr>
            <w:t xml:space="preserve"> enter number</w:t>
          </w:r>
          <w:r>
            <w:rPr>
              <w:b/>
              <w:sz w:val="24"/>
              <w:szCs w:val="24"/>
            </w:rPr>
            <w:t xml:space="preserve"> </w:t>
          </w:r>
        </w:p>
      </w:docPartBody>
    </w:docPart>
    <w:docPart>
      <w:docPartPr>
        <w:name w:val="533F09420FF146119A122C22AEB6E998"/>
        <w:category>
          <w:name w:val="General"/>
          <w:gallery w:val="placeholder"/>
        </w:category>
        <w:types>
          <w:type w:val="bbPlcHdr"/>
        </w:types>
        <w:behaviors>
          <w:behavior w:val="content"/>
        </w:behaviors>
        <w:guid w:val="{08361375-EA00-4E82-BA40-D178B1E36FB1}"/>
      </w:docPartPr>
      <w:docPartBody>
        <w:p w:rsidR="00150717" w:rsidRDefault="00150717" w:rsidP="00150717">
          <w:pPr>
            <w:pStyle w:val="533F09420FF146119A122C22AEB6E998"/>
          </w:pPr>
          <w:r w:rsidRPr="00C71207">
            <w:rPr>
              <w:rStyle w:val="PlaceholderText"/>
              <w:color w:val="FF0000"/>
              <w:sz w:val="20"/>
              <w:szCs w:val="20"/>
            </w:rPr>
            <w:t xml:space="preserve"> enter number</w:t>
          </w:r>
          <w:r>
            <w:rPr>
              <w:b/>
              <w:sz w:val="24"/>
              <w:szCs w:val="24"/>
            </w:rPr>
            <w:t xml:space="preserve"> </w:t>
          </w:r>
        </w:p>
      </w:docPartBody>
    </w:docPart>
    <w:docPart>
      <w:docPartPr>
        <w:name w:val="BCEC729E418043B6BADEF8659F713858"/>
        <w:category>
          <w:name w:val="General"/>
          <w:gallery w:val="placeholder"/>
        </w:category>
        <w:types>
          <w:type w:val="bbPlcHdr"/>
        </w:types>
        <w:behaviors>
          <w:behavior w:val="content"/>
        </w:behaviors>
        <w:guid w:val="{4A554454-B640-4FCC-AA46-E95BDC69D5B6}"/>
      </w:docPartPr>
      <w:docPartBody>
        <w:p w:rsidR="00150717" w:rsidRDefault="00150717" w:rsidP="00150717">
          <w:pPr>
            <w:pStyle w:val="BCEC729E418043B6BADEF8659F713858"/>
          </w:pPr>
          <w:r w:rsidRPr="00C71207">
            <w:rPr>
              <w:rStyle w:val="PlaceholderText"/>
              <w:color w:val="FF0000"/>
              <w:sz w:val="20"/>
              <w:szCs w:val="20"/>
            </w:rPr>
            <w:t xml:space="preserve"> enter number</w:t>
          </w:r>
          <w:r>
            <w:rPr>
              <w:b/>
              <w:sz w:val="24"/>
              <w:szCs w:val="24"/>
            </w:rPr>
            <w:t xml:space="preserve"> </w:t>
          </w:r>
        </w:p>
      </w:docPartBody>
    </w:docPart>
    <w:docPart>
      <w:docPartPr>
        <w:name w:val="D71C0E3EFF8D4A22973340087E3F081A"/>
        <w:category>
          <w:name w:val="General"/>
          <w:gallery w:val="placeholder"/>
        </w:category>
        <w:types>
          <w:type w:val="bbPlcHdr"/>
        </w:types>
        <w:behaviors>
          <w:behavior w:val="content"/>
        </w:behaviors>
        <w:guid w:val="{E396EBB6-7EDF-4616-A16E-A76EFB5EE8EB}"/>
      </w:docPartPr>
      <w:docPartBody>
        <w:p w:rsidR="00150717" w:rsidRDefault="00150717" w:rsidP="00150717">
          <w:pPr>
            <w:pStyle w:val="D71C0E3EFF8D4A22973340087E3F081A"/>
          </w:pPr>
          <w:r w:rsidRPr="00C71207">
            <w:rPr>
              <w:rStyle w:val="PlaceholderText"/>
              <w:color w:val="FF0000"/>
              <w:sz w:val="20"/>
              <w:szCs w:val="20"/>
            </w:rPr>
            <w:t xml:space="preserve"> enter number</w:t>
          </w:r>
          <w:r>
            <w:rPr>
              <w:b/>
              <w:sz w:val="24"/>
              <w:szCs w:val="24"/>
            </w:rPr>
            <w:t xml:space="preserve"> </w:t>
          </w:r>
        </w:p>
      </w:docPartBody>
    </w:docPart>
    <w:docPart>
      <w:docPartPr>
        <w:name w:val="18AA78CA121F4C4585C71C66D6970A26"/>
        <w:category>
          <w:name w:val="General"/>
          <w:gallery w:val="placeholder"/>
        </w:category>
        <w:types>
          <w:type w:val="bbPlcHdr"/>
        </w:types>
        <w:behaviors>
          <w:behavior w:val="content"/>
        </w:behaviors>
        <w:guid w:val="{66DC58B1-0611-44AC-A673-26F4B1FDB459}"/>
      </w:docPartPr>
      <w:docPartBody>
        <w:p w:rsidR="00150717" w:rsidRDefault="00150717" w:rsidP="00150717">
          <w:pPr>
            <w:pStyle w:val="18AA78CA121F4C4585C71C66D6970A26"/>
          </w:pPr>
          <w:r w:rsidRPr="00C71207">
            <w:rPr>
              <w:rStyle w:val="PlaceholderText"/>
              <w:color w:val="FF0000"/>
              <w:sz w:val="20"/>
              <w:szCs w:val="20"/>
            </w:rPr>
            <w:t xml:space="preserve"> enter number</w:t>
          </w:r>
          <w:r>
            <w:rPr>
              <w:b/>
              <w:sz w:val="24"/>
              <w:szCs w:val="24"/>
            </w:rPr>
            <w:t xml:space="preserve"> </w:t>
          </w:r>
        </w:p>
      </w:docPartBody>
    </w:docPart>
    <w:docPart>
      <w:docPartPr>
        <w:name w:val="BBD68B2E75684FB292C6E22F4B08BE69"/>
        <w:category>
          <w:name w:val="General"/>
          <w:gallery w:val="placeholder"/>
        </w:category>
        <w:types>
          <w:type w:val="bbPlcHdr"/>
        </w:types>
        <w:behaviors>
          <w:behavior w:val="content"/>
        </w:behaviors>
        <w:guid w:val="{94CD0197-BC29-4739-A5DE-CE9A9FDB9E0E}"/>
      </w:docPartPr>
      <w:docPartBody>
        <w:p w:rsidR="00150717" w:rsidRDefault="00150717" w:rsidP="00150717">
          <w:pPr>
            <w:pStyle w:val="BBD68B2E75684FB292C6E22F4B08BE69"/>
          </w:pPr>
          <w:r w:rsidRPr="00C71207">
            <w:rPr>
              <w:rStyle w:val="PlaceholderText"/>
              <w:color w:val="FF0000"/>
              <w:sz w:val="20"/>
              <w:szCs w:val="20"/>
            </w:rPr>
            <w:t xml:space="preserve"> enter number</w:t>
          </w:r>
          <w:r>
            <w:rPr>
              <w:b/>
              <w:sz w:val="24"/>
              <w:szCs w:val="24"/>
            </w:rPr>
            <w:t xml:space="preserve"> </w:t>
          </w:r>
        </w:p>
      </w:docPartBody>
    </w:docPart>
    <w:docPart>
      <w:docPartPr>
        <w:name w:val="56A6ED28DCB445F8934470603F6908C4"/>
        <w:category>
          <w:name w:val="General"/>
          <w:gallery w:val="placeholder"/>
        </w:category>
        <w:types>
          <w:type w:val="bbPlcHdr"/>
        </w:types>
        <w:behaviors>
          <w:behavior w:val="content"/>
        </w:behaviors>
        <w:guid w:val="{4B283DB1-6B04-4F38-B7BB-86093CE24D6A}"/>
      </w:docPartPr>
      <w:docPartBody>
        <w:p w:rsidR="00150717" w:rsidRDefault="00150717" w:rsidP="00150717">
          <w:pPr>
            <w:pStyle w:val="56A6ED28DCB445F8934470603F6908C4"/>
          </w:pPr>
          <w:r w:rsidRPr="00C71207">
            <w:rPr>
              <w:rStyle w:val="PlaceholderText"/>
              <w:color w:val="FF0000"/>
              <w:sz w:val="20"/>
              <w:szCs w:val="20"/>
            </w:rPr>
            <w:t xml:space="preserve"> enter number</w:t>
          </w:r>
          <w:r>
            <w:rPr>
              <w:b/>
              <w:sz w:val="24"/>
              <w:szCs w:val="24"/>
            </w:rPr>
            <w:t xml:space="preserve"> </w:t>
          </w:r>
        </w:p>
      </w:docPartBody>
    </w:docPart>
    <w:docPart>
      <w:docPartPr>
        <w:name w:val="9773A3EB666C495289D0173EE4F27004"/>
        <w:category>
          <w:name w:val="General"/>
          <w:gallery w:val="placeholder"/>
        </w:category>
        <w:types>
          <w:type w:val="bbPlcHdr"/>
        </w:types>
        <w:behaviors>
          <w:behavior w:val="content"/>
        </w:behaviors>
        <w:guid w:val="{1CE204C5-C0BB-4BF8-8479-2A46288F96CD}"/>
      </w:docPartPr>
      <w:docPartBody>
        <w:p w:rsidR="00150717" w:rsidRDefault="00150717" w:rsidP="00150717">
          <w:pPr>
            <w:pStyle w:val="9773A3EB666C495289D0173EE4F27004"/>
          </w:pPr>
          <w:r w:rsidRPr="00C71207">
            <w:rPr>
              <w:rStyle w:val="PlaceholderText"/>
              <w:color w:val="FF0000"/>
              <w:sz w:val="20"/>
              <w:szCs w:val="20"/>
            </w:rPr>
            <w:t xml:space="preserve"> enter number</w:t>
          </w:r>
          <w:r>
            <w:rPr>
              <w:b/>
              <w:sz w:val="24"/>
              <w:szCs w:val="24"/>
            </w:rPr>
            <w:t xml:space="preserve"> </w:t>
          </w:r>
        </w:p>
      </w:docPartBody>
    </w:docPart>
    <w:docPart>
      <w:docPartPr>
        <w:name w:val="FCD81BD2FB014AF298A1461476FF3EF9"/>
        <w:category>
          <w:name w:val="General"/>
          <w:gallery w:val="placeholder"/>
        </w:category>
        <w:types>
          <w:type w:val="bbPlcHdr"/>
        </w:types>
        <w:behaviors>
          <w:behavior w:val="content"/>
        </w:behaviors>
        <w:guid w:val="{C40CAC6B-DC89-447C-82B2-1F9A15C39D06}"/>
      </w:docPartPr>
      <w:docPartBody>
        <w:p w:rsidR="00150717" w:rsidRDefault="00150717" w:rsidP="00150717">
          <w:pPr>
            <w:pStyle w:val="FCD81BD2FB014AF298A1461476FF3EF9"/>
          </w:pPr>
          <w:r w:rsidRPr="00C71207">
            <w:rPr>
              <w:rStyle w:val="PlaceholderText"/>
              <w:color w:val="FF0000"/>
              <w:sz w:val="20"/>
              <w:szCs w:val="20"/>
            </w:rPr>
            <w:t xml:space="preserve"> enter number</w:t>
          </w:r>
          <w:r>
            <w:rPr>
              <w:b/>
              <w:sz w:val="24"/>
              <w:szCs w:val="24"/>
            </w:rPr>
            <w:t xml:space="preserve"> </w:t>
          </w:r>
        </w:p>
      </w:docPartBody>
    </w:docPart>
    <w:docPart>
      <w:docPartPr>
        <w:name w:val="4AA52D40F2FD482F82617CE1E1499115"/>
        <w:category>
          <w:name w:val="General"/>
          <w:gallery w:val="placeholder"/>
        </w:category>
        <w:types>
          <w:type w:val="bbPlcHdr"/>
        </w:types>
        <w:behaviors>
          <w:behavior w:val="content"/>
        </w:behaviors>
        <w:guid w:val="{1ABCFC6B-595F-45F6-8ABE-781699485480}"/>
      </w:docPartPr>
      <w:docPartBody>
        <w:p w:rsidR="00150717" w:rsidRDefault="00150717" w:rsidP="00150717">
          <w:pPr>
            <w:pStyle w:val="4AA52D40F2FD482F82617CE1E1499115"/>
          </w:pPr>
          <w:r w:rsidRPr="00C71207">
            <w:rPr>
              <w:rStyle w:val="PlaceholderText"/>
              <w:color w:val="FF0000"/>
              <w:sz w:val="20"/>
              <w:szCs w:val="20"/>
            </w:rPr>
            <w:t xml:space="preserve"> enter number</w:t>
          </w:r>
          <w:r>
            <w:rPr>
              <w:b/>
              <w:sz w:val="24"/>
              <w:szCs w:val="24"/>
            </w:rPr>
            <w:t xml:space="preserve"> </w:t>
          </w:r>
        </w:p>
      </w:docPartBody>
    </w:docPart>
    <w:docPart>
      <w:docPartPr>
        <w:name w:val="E6D193F27BE7480FA4D4047493CEB337"/>
        <w:category>
          <w:name w:val="General"/>
          <w:gallery w:val="placeholder"/>
        </w:category>
        <w:types>
          <w:type w:val="bbPlcHdr"/>
        </w:types>
        <w:behaviors>
          <w:behavior w:val="content"/>
        </w:behaviors>
        <w:guid w:val="{01F0B08A-6B00-4C35-9A03-5D16C79E4AAD}"/>
      </w:docPartPr>
      <w:docPartBody>
        <w:p w:rsidR="00150717" w:rsidRDefault="00150717" w:rsidP="00150717">
          <w:pPr>
            <w:pStyle w:val="E6D193F27BE7480FA4D4047493CEB337"/>
          </w:pPr>
          <w:r w:rsidRPr="00C71207">
            <w:rPr>
              <w:rStyle w:val="PlaceholderText"/>
              <w:color w:val="FF0000"/>
              <w:sz w:val="20"/>
              <w:szCs w:val="20"/>
            </w:rPr>
            <w:t xml:space="preserve"> enter number</w:t>
          </w:r>
          <w:r>
            <w:rPr>
              <w:b/>
              <w:sz w:val="24"/>
              <w:szCs w:val="24"/>
            </w:rPr>
            <w:t xml:space="preserve"> </w:t>
          </w:r>
        </w:p>
      </w:docPartBody>
    </w:docPart>
    <w:docPart>
      <w:docPartPr>
        <w:name w:val="0EF7EBD739CE4410AFC6D6FADACDF80C"/>
        <w:category>
          <w:name w:val="General"/>
          <w:gallery w:val="placeholder"/>
        </w:category>
        <w:types>
          <w:type w:val="bbPlcHdr"/>
        </w:types>
        <w:behaviors>
          <w:behavior w:val="content"/>
        </w:behaviors>
        <w:guid w:val="{146DFE0D-21B5-4303-9912-29AFF145A079}"/>
      </w:docPartPr>
      <w:docPartBody>
        <w:p w:rsidR="00150717" w:rsidRDefault="00150717" w:rsidP="00150717">
          <w:pPr>
            <w:pStyle w:val="0EF7EBD739CE4410AFC6D6FADACDF80C"/>
          </w:pPr>
          <w:r w:rsidRPr="00C71207">
            <w:rPr>
              <w:rStyle w:val="PlaceholderText"/>
              <w:color w:val="FF0000"/>
              <w:sz w:val="20"/>
              <w:szCs w:val="20"/>
            </w:rPr>
            <w:t xml:space="preserve"> enter number</w:t>
          </w:r>
          <w:r>
            <w:rPr>
              <w:b/>
              <w:sz w:val="24"/>
              <w:szCs w:val="24"/>
            </w:rPr>
            <w:t xml:space="preserve"> </w:t>
          </w:r>
        </w:p>
      </w:docPartBody>
    </w:docPart>
    <w:docPart>
      <w:docPartPr>
        <w:name w:val="568FBD43E71B4FA4BF5811469FD5F448"/>
        <w:category>
          <w:name w:val="General"/>
          <w:gallery w:val="placeholder"/>
        </w:category>
        <w:types>
          <w:type w:val="bbPlcHdr"/>
        </w:types>
        <w:behaviors>
          <w:behavior w:val="content"/>
        </w:behaviors>
        <w:guid w:val="{EF50AD58-C743-4415-8AB5-92216F95422E}"/>
      </w:docPartPr>
      <w:docPartBody>
        <w:p w:rsidR="00150717" w:rsidRDefault="00150717" w:rsidP="00150717">
          <w:pPr>
            <w:pStyle w:val="568FBD43E71B4FA4BF5811469FD5F448"/>
          </w:pPr>
          <w:r w:rsidRPr="00C71207">
            <w:rPr>
              <w:rStyle w:val="PlaceholderText"/>
              <w:color w:val="FF0000"/>
              <w:sz w:val="20"/>
              <w:szCs w:val="20"/>
            </w:rPr>
            <w:t xml:space="preserve"> enter number</w:t>
          </w:r>
          <w:r>
            <w:rPr>
              <w:b/>
              <w:sz w:val="24"/>
              <w:szCs w:val="24"/>
            </w:rPr>
            <w:t xml:space="preserve"> </w:t>
          </w:r>
        </w:p>
      </w:docPartBody>
    </w:docPart>
    <w:docPart>
      <w:docPartPr>
        <w:name w:val="DFA4D06FE4134D819A5F9B4FD66A2AFF"/>
        <w:category>
          <w:name w:val="General"/>
          <w:gallery w:val="placeholder"/>
        </w:category>
        <w:types>
          <w:type w:val="bbPlcHdr"/>
        </w:types>
        <w:behaviors>
          <w:behavior w:val="content"/>
        </w:behaviors>
        <w:guid w:val="{E32989CD-C5B1-4A8E-A962-7E12DE961CDA}"/>
      </w:docPartPr>
      <w:docPartBody>
        <w:p w:rsidR="00150717" w:rsidRDefault="00150717" w:rsidP="00150717">
          <w:pPr>
            <w:pStyle w:val="DFA4D06FE4134D819A5F9B4FD66A2AFF"/>
          </w:pPr>
          <w:r w:rsidRPr="00C71207">
            <w:rPr>
              <w:rStyle w:val="PlaceholderText"/>
              <w:color w:val="FF0000"/>
              <w:sz w:val="20"/>
              <w:szCs w:val="20"/>
            </w:rPr>
            <w:t xml:space="preserve"> enter number</w:t>
          </w:r>
          <w:r>
            <w:rPr>
              <w:b/>
              <w:sz w:val="24"/>
              <w:szCs w:val="24"/>
            </w:rPr>
            <w:t xml:space="preserve"> </w:t>
          </w:r>
        </w:p>
      </w:docPartBody>
    </w:docPart>
    <w:docPart>
      <w:docPartPr>
        <w:name w:val="8FB3C27BA5F640EC9ACB45CA05A75158"/>
        <w:category>
          <w:name w:val="General"/>
          <w:gallery w:val="placeholder"/>
        </w:category>
        <w:types>
          <w:type w:val="bbPlcHdr"/>
        </w:types>
        <w:behaviors>
          <w:behavior w:val="content"/>
        </w:behaviors>
        <w:guid w:val="{73FBAE19-5E40-4AD6-8328-B9F2B8BD7CB9}"/>
      </w:docPartPr>
      <w:docPartBody>
        <w:p w:rsidR="00150717" w:rsidRDefault="00150717" w:rsidP="00150717">
          <w:pPr>
            <w:pStyle w:val="8FB3C27BA5F640EC9ACB45CA05A75158"/>
          </w:pPr>
          <w:r w:rsidRPr="00C71207">
            <w:rPr>
              <w:rStyle w:val="PlaceholderText"/>
              <w:color w:val="FF0000"/>
              <w:sz w:val="20"/>
              <w:szCs w:val="20"/>
            </w:rPr>
            <w:t xml:space="preserve"> enter number</w:t>
          </w:r>
          <w:r>
            <w:rPr>
              <w:b/>
              <w:sz w:val="24"/>
              <w:szCs w:val="24"/>
            </w:rPr>
            <w:t xml:space="preserve"> </w:t>
          </w:r>
        </w:p>
      </w:docPartBody>
    </w:docPart>
    <w:docPart>
      <w:docPartPr>
        <w:name w:val="75C10B8BB48B47DBB6E79674DB59457B"/>
        <w:category>
          <w:name w:val="General"/>
          <w:gallery w:val="placeholder"/>
        </w:category>
        <w:types>
          <w:type w:val="bbPlcHdr"/>
        </w:types>
        <w:behaviors>
          <w:behavior w:val="content"/>
        </w:behaviors>
        <w:guid w:val="{5DF07042-A457-45E5-9E3A-AD05672DA3F8}"/>
      </w:docPartPr>
      <w:docPartBody>
        <w:p w:rsidR="00150717" w:rsidRDefault="00150717" w:rsidP="00150717">
          <w:pPr>
            <w:pStyle w:val="75C10B8BB48B47DBB6E79674DB59457B"/>
          </w:pPr>
          <w:r w:rsidRPr="00C71207">
            <w:rPr>
              <w:rStyle w:val="PlaceholderText"/>
              <w:color w:val="FF0000"/>
              <w:sz w:val="20"/>
              <w:szCs w:val="20"/>
            </w:rPr>
            <w:t xml:space="preserve"> enter number</w:t>
          </w:r>
          <w:r>
            <w:rPr>
              <w:b/>
              <w:sz w:val="24"/>
              <w:szCs w:val="24"/>
            </w:rPr>
            <w:t xml:space="preserve"> </w:t>
          </w:r>
        </w:p>
      </w:docPartBody>
    </w:docPart>
    <w:docPart>
      <w:docPartPr>
        <w:name w:val="BFBDAC42F3944AB3B9201A704129635F"/>
        <w:category>
          <w:name w:val="General"/>
          <w:gallery w:val="placeholder"/>
        </w:category>
        <w:types>
          <w:type w:val="bbPlcHdr"/>
        </w:types>
        <w:behaviors>
          <w:behavior w:val="content"/>
        </w:behaviors>
        <w:guid w:val="{33E9E626-940E-4D3E-B608-9EE0BA4FA186}"/>
      </w:docPartPr>
      <w:docPartBody>
        <w:p w:rsidR="00150717" w:rsidRDefault="00150717" w:rsidP="00150717">
          <w:pPr>
            <w:pStyle w:val="BFBDAC42F3944AB3B9201A704129635F"/>
          </w:pPr>
          <w:r w:rsidRPr="00C71207">
            <w:rPr>
              <w:rStyle w:val="PlaceholderText"/>
              <w:color w:val="FF0000"/>
              <w:sz w:val="20"/>
              <w:szCs w:val="20"/>
            </w:rPr>
            <w:t xml:space="preserve"> enter number</w:t>
          </w:r>
          <w:r>
            <w:rPr>
              <w:b/>
              <w:sz w:val="24"/>
              <w:szCs w:val="24"/>
            </w:rPr>
            <w:t xml:space="preserve"> </w:t>
          </w:r>
        </w:p>
      </w:docPartBody>
    </w:docPart>
    <w:docPart>
      <w:docPartPr>
        <w:name w:val="3B404F03A9634FB280E7F8D808E1063C"/>
        <w:category>
          <w:name w:val="General"/>
          <w:gallery w:val="placeholder"/>
        </w:category>
        <w:types>
          <w:type w:val="bbPlcHdr"/>
        </w:types>
        <w:behaviors>
          <w:behavior w:val="content"/>
        </w:behaviors>
        <w:guid w:val="{637727FA-799D-45E1-BC7C-9BA330970EB5}"/>
      </w:docPartPr>
      <w:docPartBody>
        <w:p w:rsidR="00150717" w:rsidRDefault="00150717" w:rsidP="00150717">
          <w:pPr>
            <w:pStyle w:val="3B404F03A9634FB280E7F8D808E1063C"/>
          </w:pPr>
          <w:r w:rsidRPr="00C71207">
            <w:rPr>
              <w:rStyle w:val="PlaceholderText"/>
              <w:color w:val="FF0000"/>
              <w:sz w:val="20"/>
              <w:szCs w:val="20"/>
            </w:rPr>
            <w:t xml:space="preserve"> enter number</w:t>
          </w:r>
          <w:r>
            <w:rPr>
              <w:b/>
              <w:sz w:val="24"/>
              <w:szCs w:val="24"/>
            </w:rPr>
            <w:t xml:space="preserve"> </w:t>
          </w:r>
        </w:p>
      </w:docPartBody>
    </w:docPart>
    <w:docPart>
      <w:docPartPr>
        <w:name w:val="6D039468F72E48A9B879CB0496275D59"/>
        <w:category>
          <w:name w:val="General"/>
          <w:gallery w:val="placeholder"/>
        </w:category>
        <w:types>
          <w:type w:val="bbPlcHdr"/>
        </w:types>
        <w:behaviors>
          <w:behavior w:val="content"/>
        </w:behaviors>
        <w:guid w:val="{A8BA6B84-2E91-4F2C-88CC-EFF67367E044}"/>
      </w:docPartPr>
      <w:docPartBody>
        <w:p w:rsidR="00150717" w:rsidRDefault="00150717" w:rsidP="00150717">
          <w:pPr>
            <w:pStyle w:val="6D039468F72E48A9B879CB0496275D59"/>
          </w:pPr>
          <w:r w:rsidRPr="00C71207">
            <w:rPr>
              <w:rStyle w:val="PlaceholderText"/>
              <w:color w:val="FF0000"/>
              <w:sz w:val="20"/>
              <w:szCs w:val="20"/>
            </w:rPr>
            <w:t xml:space="preserve"> enter number</w:t>
          </w:r>
          <w:r>
            <w:rPr>
              <w:b/>
              <w:sz w:val="24"/>
              <w:szCs w:val="24"/>
            </w:rPr>
            <w:t xml:space="preserve"> </w:t>
          </w:r>
        </w:p>
      </w:docPartBody>
    </w:docPart>
    <w:docPart>
      <w:docPartPr>
        <w:name w:val="66F05591015C42B19876E4D7CADF314D"/>
        <w:category>
          <w:name w:val="General"/>
          <w:gallery w:val="placeholder"/>
        </w:category>
        <w:types>
          <w:type w:val="bbPlcHdr"/>
        </w:types>
        <w:behaviors>
          <w:behavior w:val="content"/>
        </w:behaviors>
        <w:guid w:val="{E5441B9D-5F95-4467-9085-54CFDDB604E7}"/>
      </w:docPartPr>
      <w:docPartBody>
        <w:p w:rsidR="00150717" w:rsidRDefault="00150717" w:rsidP="00150717">
          <w:pPr>
            <w:pStyle w:val="66F05591015C42B19876E4D7CADF314D"/>
          </w:pPr>
          <w:r w:rsidRPr="00C71207">
            <w:rPr>
              <w:rStyle w:val="PlaceholderText"/>
              <w:color w:val="FF0000"/>
              <w:sz w:val="20"/>
              <w:szCs w:val="20"/>
            </w:rPr>
            <w:t xml:space="preserve"> enter number</w:t>
          </w:r>
          <w:r>
            <w:rPr>
              <w:b/>
              <w:sz w:val="24"/>
              <w:szCs w:val="24"/>
            </w:rPr>
            <w:t xml:space="preserve"> </w:t>
          </w:r>
        </w:p>
      </w:docPartBody>
    </w:docPart>
    <w:docPart>
      <w:docPartPr>
        <w:name w:val="7DAED0A248BB4598AC70C6E48899BB65"/>
        <w:category>
          <w:name w:val="General"/>
          <w:gallery w:val="placeholder"/>
        </w:category>
        <w:types>
          <w:type w:val="bbPlcHdr"/>
        </w:types>
        <w:behaviors>
          <w:behavior w:val="content"/>
        </w:behaviors>
        <w:guid w:val="{BFEE3D7B-B491-4C58-8F60-06AD79567749}"/>
      </w:docPartPr>
      <w:docPartBody>
        <w:p w:rsidR="00150717" w:rsidRDefault="00150717" w:rsidP="00150717">
          <w:pPr>
            <w:pStyle w:val="7DAED0A248BB4598AC70C6E48899BB65"/>
          </w:pPr>
          <w:r w:rsidRPr="00C71207">
            <w:rPr>
              <w:rStyle w:val="PlaceholderText"/>
              <w:color w:val="FF0000"/>
              <w:sz w:val="20"/>
              <w:szCs w:val="20"/>
            </w:rPr>
            <w:t xml:space="preserve"> enter number</w:t>
          </w:r>
          <w:r>
            <w:rPr>
              <w:b/>
              <w:sz w:val="24"/>
              <w:szCs w:val="24"/>
            </w:rPr>
            <w:t xml:space="preserve"> </w:t>
          </w:r>
        </w:p>
      </w:docPartBody>
    </w:docPart>
    <w:docPart>
      <w:docPartPr>
        <w:name w:val="4FC0ADF958C7490AAB92E3B24531329D"/>
        <w:category>
          <w:name w:val="General"/>
          <w:gallery w:val="placeholder"/>
        </w:category>
        <w:types>
          <w:type w:val="bbPlcHdr"/>
        </w:types>
        <w:behaviors>
          <w:behavior w:val="content"/>
        </w:behaviors>
        <w:guid w:val="{878D5C58-474E-4510-9A5A-7E15C6763545}"/>
      </w:docPartPr>
      <w:docPartBody>
        <w:p w:rsidR="00150717" w:rsidRDefault="00150717" w:rsidP="00150717">
          <w:pPr>
            <w:pStyle w:val="4FC0ADF958C7490AAB92E3B24531329D"/>
          </w:pPr>
          <w:r w:rsidRPr="00C71207">
            <w:rPr>
              <w:rStyle w:val="PlaceholderText"/>
              <w:color w:val="FF0000"/>
              <w:sz w:val="20"/>
              <w:szCs w:val="20"/>
            </w:rPr>
            <w:t xml:space="preserve"> enter number</w:t>
          </w:r>
          <w:r>
            <w:rPr>
              <w:b/>
              <w:sz w:val="24"/>
              <w:szCs w:val="24"/>
            </w:rPr>
            <w:t xml:space="preserve"> </w:t>
          </w:r>
        </w:p>
      </w:docPartBody>
    </w:docPart>
    <w:docPart>
      <w:docPartPr>
        <w:name w:val="AACCC934A81642748246406AD3768D91"/>
        <w:category>
          <w:name w:val="General"/>
          <w:gallery w:val="placeholder"/>
        </w:category>
        <w:types>
          <w:type w:val="bbPlcHdr"/>
        </w:types>
        <w:behaviors>
          <w:behavior w:val="content"/>
        </w:behaviors>
        <w:guid w:val="{B21E10E1-77A9-4B38-8715-FD5460B622FE}"/>
      </w:docPartPr>
      <w:docPartBody>
        <w:p w:rsidR="00150717" w:rsidRDefault="00150717" w:rsidP="00150717">
          <w:pPr>
            <w:pStyle w:val="AACCC934A81642748246406AD3768D91"/>
          </w:pPr>
          <w:r w:rsidRPr="00C71207">
            <w:rPr>
              <w:rStyle w:val="PlaceholderText"/>
              <w:color w:val="FF0000"/>
              <w:sz w:val="20"/>
              <w:szCs w:val="20"/>
            </w:rPr>
            <w:t xml:space="preserve"> enter number</w:t>
          </w:r>
          <w:r>
            <w:rPr>
              <w:b/>
              <w:sz w:val="24"/>
              <w:szCs w:val="24"/>
            </w:rPr>
            <w:t xml:space="preserve"> </w:t>
          </w:r>
        </w:p>
      </w:docPartBody>
    </w:docPart>
    <w:docPart>
      <w:docPartPr>
        <w:name w:val="851CB2F14E3F4049A6568F88FE811287"/>
        <w:category>
          <w:name w:val="General"/>
          <w:gallery w:val="placeholder"/>
        </w:category>
        <w:types>
          <w:type w:val="bbPlcHdr"/>
        </w:types>
        <w:behaviors>
          <w:behavior w:val="content"/>
        </w:behaviors>
        <w:guid w:val="{8F6DCD25-B333-4D12-8EEF-2B7B045D4962}"/>
      </w:docPartPr>
      <w:docPartBody>
        <w:p w:rsidR="00150717" w:rsidRDefault="00150717" w:rsidP="00150717">
          <w:pPr>
            <w:pStyle w:val="851CB2F14E3F4049A6568F88FE811287"/>
          </w:pPr>
          <w:r w:rsidRPr="00C71207">
            <w:rPr>
              <w:rStyle w:val="PlaceholderText"/>
              <w:color w:val="FF0000"/>
              <w:sz w:val="20"/>
              <w:szCs w:val="20"/>
            </w:rPr>
            <w:t xml:space="preserve"> enter number</w:t>
          </w:r>
          <w:r>
            <w:rPr>
              <w:b/>
              <w:sz w:val="24"/>
              <w:szCs w:val="24"/>
            </w:rPr>
            <w:t xml:space="preserve"> </w:t>
          </w:r>
        </w:p>
      </w:docPartBody>
    </w:docPart>
    <w:docPart>
      <w:docPartPr>
        <w:name w:val="40E363407931434D8C55BE5BE6A59417"/>
        <w:category>
          <w:name w:val="General"/>
          <w:gallery w:val="placeholder"/>
        </w:category>
        <w:types>
          <w:type w:val="bbPlcHdr"/>
        </w:types>
        <w:behaviors>
          <w:behavior w:val="content"/>
        </w:behaviors>
        <w:guid w:val="{77E7061A-52BE-447C-8FFF-0E9A0C6D4517}"/>
      </w:docPartPr>
      <w:docPartBody>
        <w:p w:rsidR="00150717" w:rsidRDefault="00150717" w:rsidP="00150717">
          <w:pPr>
            <w:pStyle w:val="40E363407931434D8C55BE5BE6A59417"/>
          </w:pPr>
          <w:r w:rsidRPr="00C71207">
            <w:rPr>
              <w:rStyle w:val="PlaceholderText"/>
              <w:color w:val="FF0000"/>
              <w:sz w:val="20"/>
              <w:szCs w:val="20"/>
            </w:rPr>
            <w:t xml:space="preserve"> enter number</w:t>
          </w:r>
          <w:r>
            <w:rPr>
              <w:b/>
              <w:sz w:val="24"/>
              <w:szCs w:val="24"/>
            </w:rPr>
            <w:t xml:space="preserve"> </w:t>
          </w:r>
        </w:p>
      </w:docPartBody>
    </w:docPart>
    <w:docPart>
      <w:docPartPr>
        <w:name w:val="D24313CBD5E04A98A76DDB597CBA16A5"/>
        <w:category>
          <w:name w:val="General"/>
          <w:gallery w:val="placeholder"/>
        </w:category>
        <w:types>
          <w:type w:val="bbPlcHdr"/>
        </w:types>
        <w:behaviors>
          <w:behavior w:val="content"/>
        </w:behaviors>
        <w:guid w:val="{A65F17AA-94B9-4720-9396-95F2DD530288}"/>
      </w:docPartPr>
      <w:docPartBody>
        <w:p w:rsidR="00150717" w:rsidRDefault="00150717" w:rsidP="00150717">
          <w:pPr>
            <w:pStyle w:val="D24313CBD5E04A98A76DDB597CBA16A5"/>
          </w:pPr>
          <w:r w:rsidRPr="00C71207">
            <w:rPr>
              <w:rStyle w:val="PlaceholderText"/>
              <w:color w:val="FF0000"/>
              <w:sz w:val="20"/>
              <w:szCs w:val="20"/>
            </w:rPr>
            <w:t xml:space="preserve"> enter number</w:t>
          </w:r>
          <w:r>
            <w:rPr>
              <w:b/>
              <w:sz w:val="24"/>
              <w:szCs w:val="24"/>
            </w:rPr>
            <w:t xml:space="preserve"> </w:t>
          </w:r>
        </w:p>
      </w:docPartBody>
    </w:docPart>
    <w:docPart>
      <w:docPartPr>
        <w:name w:val="044835345B624F8B99D653DD59C42DB2"/>
        <w:category>
          <w:name w:val="General"/>
          <w:gallery w:val="placeholder"/>
        </w:category>
        <w:types>
          <w:type w:val="bbPlcHdr"/>
        </w:types>
        <w:behaviors>
          <w:behavior w:val="content"/>
        </w:behaviors>
        <w:guid w:val="{9DE8AA1A-84E6-44C3-9661-ECB9FA3F2414}"/>
      </w:docPartPr>
      <w:docPartBody>
        <w:p w:rsidR="00150717" w:rsidRDefault="00150717" w:rsidP="00150717">
          <w:pPr>
            <w:pStyle w:val="044835345B624F8B99D653DD59C42DB2"/>
          </w:pPr>
          <w:r w:rsidRPr="00C71207">
            <w:rPr>
              <w:rStyle w:val="PlaceholderText"/>
              <w:color w:val="FF0000"/>
              <w:sz w:val="20"/>
              <w:szCs w:val="20"/>
            </w:rPr>
            <w:t xml:space="preserve"> enter number</w:t>
          </w:r>
          <w:r>
            <w:rPr>
              <w:b/>
              <w:sz w:val="24"/>
              <w:szCs w:val="24"/>
            </w:rPr>
            <w:t xml:space="preserve"> </w:t>
          </w:r>
        </w:p>
      </w:docPartBody>
    </w:docPart>
    <w:docPart>
      <w:docPartPr>
        <w:name w:val="C0A908A27370483FA700CD88BC183128"/>
        <w:category>
          <w:name w:val="General"/>
          <w:gallery w:val="placeholder"/>
        </w:category>
        <w:types>
          <w:type w:val="bbPlcHdr"/>
        </w:types>
        <w:behaviors>
          <w:behavior w:val="content"/>
        </w:behaviors>
        <w:guid w:val="{F51704F6-2EEB-4D41-A4D0-FD06C784632D}"/>
      </w:docPartPr>
      <w:docPartBody>
        <w:p w:rsidR="00150717" w:rsidRDefault="00150717" w:rsidP="00150717">
          <w:pPr>
            <w:pStyle w:val="C0A908A27370483FA700CD88BC183128"/>
          </w:pPr>
          <w:r w:rsidRPr="00C71207">
            <w:rPr>
              <w:rStyle w:val="PlaceholderText"/>
              <w:color w:val="FF0000"/>
              <w:sz w:val="20"/>
              <w:szCs w:val="20"/>
            </w:rPr>
            <w:t xml:space="preserve"> enter number</w:t>
          </w:r>
          <w:r>
            <w:rPr>
              <w:b/>
              <w:sz w:val="24"/>
              <w:szCs w:val="24"/>
            </w:rPr>
            <w:t xml:space="preserve"> </w:t>
          </w:r>
        </w:p>
      </w:docPartBody>
    </w:docPart>
    <w:docPart>
      <w:docPartPr>
        <w:name w:val="37F4C2406C8E46E58CB1B52D351BDFE4"/>
        <w:category>
          <w:name w:val="General"/>
          <w:gallery w:val="placeholder"/>
        </w:category>
        <w:types>
          <w:type w:val="bbPlcHdr"/>
        </w:types>
        <w:behaviors>
          <w:behavior w:val="content"/>
        </w:behaviors>
        <w:guid w:val="{6409A948-4E4E-40FF-A566-5F42B36E55D5}"/>
      </w:docPartPr>
      <w:docPartBody>
        <w:p w:rsidR="00150717" w:rsidRDefault="00150717" w:rsidP="00150717">
          <w:pPr>
            <w:pStyle w:val="37F4C2406C8E46E58CB1B52D351BDFE4"/>
          </w:pPr>
          <w:r w:rsidRPr="00C71207">
            <w:rPr>
              <w:rStyle w:val="PlaceholderText"/>
              <w:color w:val="FF0000"/>
              <w:sz w:val="20"/>
              <w:szCs w:val="20"/>
            </w:rPr>
            <w:t xml:space="preserve"> enter number</w:t>
          </w:r>
          <w:r>
            <w:rPr>
              <w:b/>
              <w:sz w:val="24"/>
              <w:szCs w:val="24"/>
            </w:rPr>
            <w:t xml:space="preserve"> </w:t>
          </w:r>
        </w:p>
      </w:docPartBody>
    </w:docPart>
    <w:docPart>
      <w:docPartPr>
        <w:name w:val="BA2A99A153C5411F8BACC9D606B356ED"/>
        <w:category>
          <w:name w:val="General"/>
          <w:gallery w:val="placeholder"/>
        </w:category>
        <w:types>
          <w:type w:val="bbPlcHdr"/>
        </w:types>
        <w:behaviors>
          <w:behavior w:val="content"/>
        </w:behaviors>
        <w:guid w:val="{0ABCD30B-F836-44CC-91E2-7718ED07E069}"/>
      </w:docPartPr>
      <w:docPartBody>
        <w:p w:rsidR="00150717" w:rsidRDefault="00150717" w:rsidP="00150717">
          <w:pPr>
            <w:pStyle w:val="BA2A99A153C5411F8BACC9D606B356ED"/>
          </w:pPr>
          <w:r w:rsidRPr="00C71207">
            <w:rPr>
              <w:rStyle w:val="PlaceholderText"/>
              <w:color w:val="FF0000"/>
              <w:sz w:val="20"/>
              <w:szCs w:val="20"/>
            </w:rPr>
            <w:t xml:space="preserve"> enter number</w:t>
          </w:r>
          <w:r>
            <w:rPr>
              <w:b/>
              <w:sz w:val="24"/>
              <w:szCs w:val="24"/>
            </w:rPr>
            <w:t xml:space="preserve"> </w:t>
          </w:r>
        </w:p>
      </w:docPartBody>
    </w:docPart>
    <w:docPart>
      <w:docPartPr>
        <w:name w:val="9163D4F6C7FA4166992174B9C81515A6"/>
        <w:category>
          <w:name w:val="General"/>
          <w:gallery w:val="placeholder"/>
        </w:category>
        <w:types>
          <w:type w:val="bbPlcHdr"/>
        </w:types>
        <w:behaviors>
          <w:behavior w:val="content"/>
        </w:behaviors>
        <w:guid w:val="{3D820EAF-2AE9-42BF-AE0F-11C06B83427E}"/>
      </w:docPartPr>
      <w:docPartBody>
        <w:p w:rsidR="00150717" w:rsidRDefault="00150717" w:rsidP="00150717">
          <w:pPr>
            <w:pStyle w:val="9163D4F6C7FA4166992174B9C81515A6"/>
          </w:pPr>
          <w:r w:rsidRPr="00C71207">
            <w:rPr>
              <w:rStyle w:val="PlaceholderText"/>
              <w:color w:val="FF0000"/>
              <w:sz w:val="20"/>
              <w:szCs w:val="20"/>
            </w:rPr>
            <w:t xml:space="preserve"> enter number</w:t>
          </w:r>
          <w:r>
            <w:rPr>
              <w:b/>
              <w:sz w:val="24"/>
              <w:szCs w:val="24"/>
            </w:rPr>
            <w:t xml:space="preserve"> </w:t>
          </w:r>
        </w:p>
      </w:docPartBody>
    </w:docPart>
    <w:docPart>
      <w:docPartPr>
        <w:name w:val="44AEAB96DC1A421FA24EEA8C1B099C59"/>
        <w:category>
          <w:name w:val="General"/>
          <w:gallery w:val="placeholder"/>
        </w:category>
        <w:types>
          <w:type w:val="bbPlcHdr"/>
        </w:types>
        <w:behaviors>
          <w:behavior w:val="content"/>
        </w:behaviors>
        <w:guid w:val="{5EA8C6BC-6434-4A2C-96E5-95BC654ABB16}"/>
      </w:docPartPr>
      <w:docPartBody>
        <w:p w:rsidR="00150717" w:rsidRDefault="00150717" w:rsidP="00150717">
          <w:pPr>
            <w:pStyle w:val="44AEAB96DC1A421FA24EEA8C1B099C59"/>
          </w:pPr>
          <w:r w:rsidRPr="00C71207">
            <w:rPr>
              <w:rStyle w:val="PlaceholderText"/>
              <w:color w:val="FF0000"/>
              <w:sz w:val="20"/>
              <w:szCs w:val="20"/>
            </w:rPr>
            <w:t xml:space="preserve"> enter number</w:t>
          </w:r>
          <w:r>
            <w:rPr>
              <w:b/>
              <w:sz w:val="24"/>
              <w:szCs w:val="24"/>
            </w:rPr>
            <w:t xml:space="preserve"> </w:t>
          </w:r>
        </w:p>
      </w:docPartBody>
    </w:docPart>
    <w:docPart>
      <w:docPartPr>
        <w:name w:val="37656FF2C7864FB48DA560D7BA53B08F"/>
        <w:category>
          <w:name w:val="General"/>
          <w:gallery w:val="placeholder"/>
        </w:category>
        <w:types>
          <w:type w:val="bbPlcHdr"/>
        </w:types>
        <w:behaviors>
          <w:behavior w:val="content"/>
        </w:behaviors>
        <w:guid w:val="{0F4E36BB-2265-473E-874F-792B4902D72E}"/>
      </w:docPartPr>
      <w:docPartBody>
        <w:p w:rsidR="00150717" w:rsidRDefault="00150717" w:rsidP="00150717">
          <w:pPr>
            <w:pStyle w:val="37656FF2C7864FB48DA560D7BA53B08F"/>
          </w:pPr>
          <w:r w:rsidRPr="00C71207">
            <w:rPr>
              <w:rStyle w:val="PlaceholderText"/>
              <w:color w:val="FF0000"/>
              <w:sz w:val="20"/>
              <w:szCs w:val="20"/>
            </w:rPr>
            <w:t xml:space="preserve"> enter number</w:t>
          </w:r>
          <w:r>
            <w:rPr>
              <w:b/>
              <w:sz w:val="24"/>
              <w:szCs w:val="24"/>
            </w:rPr>
            <w:t xml:space="preserve"> </w:t>
          </w:r>
        </w:p>
      </w:docPartBody>
    </w:docPart>
    <w:docPart>
      <w:docPartPr>
        <w:name w:val="1DE04AC05F0D40309318166766636CBC"/>
        <w:category>
          <w:name w:val="General"/>
          <w:gallery w:val="placeholder"/>
        </w:category>
        <w:types>
          <w:type w:val="bbPlcHdr"/>
        </w:types>
        <w:behaviors>
          <w:behavior w:val="content"/>
        </w:behaviors>
        <w:guid w:val="{48986B97-EF31-472B-B627-E69E35B16F1A}"/>
      </w:docPartPr>
      <w:docPartBody>
        <w:p w:rsidR="00150717" w:rsidRDefault="00150717" w:rsidP="00150717">
          <w:pPr>
            <w:pStyle w:val="1DE04AC05F0D40309318166766636CBC"/>
          </w:pPr>
          <w:r w:rsidRPr="00C71207">
            <w:rPr>
              <w:rStyle w:val="PlaceholderText"/>
              <w:color w:val="FF0000"/>
              <w:sz w:val="20"/>
              <w:szCs w:val="20"/>
            </w:rPr>
            <w:t xml:space="preserve"> enter number</w:t>
          </w:r>
          <w:r>
            <w:rPr>
              <w:b/>
              <w:sz w:val="24"/>
              <w:szCs w:val="24"/>
            </w:rPr>
            <w:t xml:space="preserve"> </w:t>
          </w:r>
        </w:p>
      </w:docPartBody>
    </w:docPart>
    <w:docPart>
      <w:docPartPr>
        <w:name w:val="A6249166F22F475399F9979DB32314CE"/>
        <w:category>
          <w:name w:val="General"/>
          <w:gallery w:val="placeholder"/>
        </w:category>
        <w:types>
          <w:type w:val="bbPlcHdr"/>
        </w:types>
        <w:behaviors>
          <w:behavior w:val="content"/>
        </w:behaviors>
        <w:guid w:val="{D5A22032-F98A-4D0A-88CE-01323CDB9B98}"/>
      </w:docPartPr>
      <w:docPartBody>
        <w:p w:rsidR="00150717" w:rsidRDefault="00150717" w:rsidP="00150717">
          <w:pPr>
            <w:pStyle w:val="A6249166F22F475399F9979DB32314CE"/>
          </w:pPr>
          <w:r w:rsidRPr="00C71207">
            <w:rPr>
              <w:rStyle w:val="PlaceholderText"/>
              <w:color w:val="FF0000"/>
              <w:sz w:val="20"/>
              <w:szCs w:val="20"/>
            </w:rPr>
            <w:t xml:space="preserve"> enter number</w:t>
          </w:r>
          <w:r>
            <w:rPr>
              <w:b/>
              <w:sz w:val="24"/>
              <w:szCs w:val="24"/>
            </w:rPr>
            <w:t xml:space="preserve"> </w:t>
          </w:r>
        </w:p>
      </w:docPartBody>
    </w:docPart>
    <w:docPart>
      <w:docPartPr>
        <w:name w:val="B8522653D54E4555ACD9037BBC59E320"/>
        <w:category>
          <w:name w:val="General"/>
          <w:gallery w:val="placeholder"/>
        </w:category>
        <w:types>
          <w:type w:val="bbPlcHdr"/>
        </w:types>
        <w:behaviors>
          <w:behavior w:val="content"/>
        </w:behaviors>
        <w:guid w:val="{27438F71-9E1A-4DF3-8397-4D179423CC8D}"/>
      </w:docPartPr>
      <w:docPartBody>
        <w:p w:rsidR="00150717" w:rsidRDefault="00150717" w:rsidP="00150717">
          <w:pPr>
            <w:pStyle w:val="B8522653D54E4555ACD9037BBC59E320"/>
          </w:pPr>
          <w:r w:rsidRPr="00C71207">
            <w:rPr>
              <w:rStyle w:val="PlaceholderText"/>
              <w:color w:val="FF0000"/>
              <w:sz w:val="20"/>
              <w:szCs w:val="20"/>
            </w:rPr>
            <w:t xml:space="preserve"> enter number</w:t>
          </w:r>
          <w:r>
            <w:rPr>
              <w:b/>
              <w:sz w:val="24"/>
              <w:szCs w:val="24"/>
            </w:rPr>
            <w:t xml:space="preserve"> </w:t>
          </w:r>
        </w:p>
      </w:docPartBody>
    </w:docPart>
    <w:docPart>
      <w:docPartPr>
        <w:name w:val="94ACE8E5A13A4902B9CF086D579B3E64"/>
        <w:category>
          <w:name w:val="General"/>
          <w:gallery w:val="placeholder"/>
        </w:category>
        <w:types>
          <w:type w:val="bbPlcHdr"/>
        </w:types>
        <w:behaviors>
          <w:behavior w:val="content"/>
        </w:behaviors>
        <w:guid w:val="{65D2198C-5A2A-4EFD-87D8-77BB737FA05D}"/>
      </w:docPartPr>
      <w:docPartBody>
        <w:p w:rsidR="00150717" w:rsidRDefault="00150717" w:rsidP="00150717">
          <w:pPr>
            <w:pStyle w:val="94ACE8E5A13A4902B9CF086D579B3E64"/>
          </w:pPr>
          <w:r w:rsidRPr="00C71207">
            <w:rPr>
              <w:rStyle w:val="PlaceholderText"/>
              <w:color w:val="FF0000"/>
              <w:sz w:val="20"/>
              <w:szCs w:val="20"/>
            </w:rPr>
            <w:t xml:space="preserve"> enter number</w:t>
          </w:r>
          <w:r>
            <w:rPr>
              <w:b/>
              <w:sz w:val="24"/>
              <w:szCs w:val="24"/>
            </w:rPr>
            <w:t xml:space="preserve"> </w:t>
          </w:r>
        </w:p>
      </w:docPartBody>
    </w:docPart>
    <w:docPart>
      <w:docPartPr>
        <w:name w:val="12D9CE12C506496ABBA927F310E2486E"/>
        <w:category>
          <w:name w:val="General"/>
          <w:gallery w:val="placeholder"/>
        </w:category>
        <w:types>
          <w:type w:val="bbPlcHdr"/>
        </w:types>
        <w:behaviors>
          <w:behavior w:val="content"/>
        </w:behaviors>
        <w:guid w:val="{AB1CE38E-0879-4B80-AE30-70F36D057C4D}"/>
      </w:docPartPr>
      <w:docPartBody>
        <w:p w:rsidR="00150717" w:rsidRDefault="00150717" w:rsidP="00150717">
          <w:pPr>
            <w:pStyle w:val="12D9CE12C506496ABBA927F310E2486E"/>
          </w:pPr>
          <w:r w:rsidRPr="00C71207">
            <w:rPr>
              <w:rStyle w:val="PlaceholderText"/>
              <w:color w:val="FF0000"/>
              <w:sz w:val="20"/>
              <w:szCs w:val="20"/>
            </w:rPr>
            <w:t xml:space="preserve"> enter number</w:t>
          </w:r>
          <w:r>
            <w:rPr>
              <w:b/>
              <w:sz w:val="24"/>
              <w:szCs w:val="24"/>
            </w:rPr>
            <w:t xml:space="preserve"> </w:t>
          </w:r>
        </w:p>
      </w:docPartBody>
    </w:docPart>
    <w:docPart>
      <w:docPartPr>
        <w:name w:val="6619F378B66E430F83AC6AA58CC88E62"/>
        <w:category>
          <w:name w:val="General"/>
          <w:gallery w:val="placeholder"/>
        </w:category>
        <w:types>
          <w:type w:val="bbPlcHdr"/>
        </w:types>
        <w:behaviors>
          <w:behavior w:val="content"/>
        </w:behaviors>
        <w:guid w:val="{3C1EFEAB-AB4C-44CA-AC92-C0933BE77AEA}"/>
      </w:docPartPr>
      <w:docPartBody>
        <w:p w:rsidR="00150717" w:rsidRDefault="00150717" w:rsidP="00150717">
          <w:pPr>
            <w:pStyle w:val="6619F378B66E430F83AC6AA58CC88E62"/>
          </w:pPr>
          <w:r w:rsidRPr="00C71207">
            <w:rPr>
              <w:rStyle w:val="PlaceholderText"/>
              <w:color w:val="FF0000"/>
              <w:sz w:val="20"/>
              <w:szCs w:val="20"/>
            </w:rPr>
            <w:t xml:space="preserve"> enter number</w:t>
          </w:r>
          <w:r>
            <w:rPr>
              <w:b/>
              <w:sz w:val="24"/>
              <w:szCs w:val="24"/>
            </w:rPr>
            <w:t xml:space="preserve"> </w:t>
          </w:r>
        </w:p>
      </w:docPartBody>
    </w:docPart>
    <w:docPart>
      <w:docPartPr>
        <w:name w:val="2D753AF50D584FF8B1A1EB516E0DBCF7"/>
        <w:category>
          <w:name w:val="General"/>
          <w:gallery w:val="placeholder"/>
        </w:category>
        <w:types>
          <w:type w:val="bbPlcHdr"/>
        </w:types>
        <w:behaviors>
          <w:behavior w:val="content"/>
        </w:behaviors>
        <w:guid w:val="{76F1F489-1166-4757-B4B7-ECDFA02F2435}"/>
      </w:docPartPr>
      <w:docPartBody>
        <w:p w:rsidR="00150717" w:rsidRDefault="00150717" w:rsidP="00150717">
          <w:pPr>
            <w:pStyle w:val="2D753AF50D584FF8B1A1EB516E0DBCF7"/>
          </w:pPr>
          <w:r w:rsidRPr="00C71207">
            <w:rPr>
              <w:rStyle w:val="PlaceholderText"/>
              <w:color w:val="FF0000"/>
              <w:sz w:val="20"/>
              <w:szCs w:val="20"/>
            </w:rPr>
            <w:t xml:space="preserve"> enter number</w:t>
          </w:r>
          <w:r>
            <w:rPr>
              <w:b/>
              <w:sz w:val="24"/>
              <w:szCs w:val="24"/>
            </w:rPr>
            <w:t xml:space="preserve"> </w:t>
          </w:r>
        </w:p>
      </w:docPartBody>
    </w:docPart>
    <w:docPart>
      <w:docPartPr>
        <w:name w:val="9C8D4427997242FBAB325585663BEF94"/>
        <w:category>
          <w:name w:val="General"/>
          <w:gallery w:val="placeholder"/>
        </w:category>
        <w:types>
          <w:type w:val="bbPlcHdr"/>
        </w:types>
        <w:behaviors>
          <w:behavior w:val="content"/>
        </w:behaviors>
        <w:guid w:val="{AA9FDE8C-C55F-4FF2-B260-5D1E1449FDB6}"/>
      </w:docPartPr>
      <w:docPartBody>
        <w:p w:rsidR="00150717" w:rsidRDefault="00150717" w:rsidP="00150717">
          <w:pPr>
            <w:pStyle w:val="9C8D4427997242FBAB325585663BEF94"/>
          </w:pPr>
          <w:r w:rsidRPr="00C71207">
            <w:rPr>
              <w:rStyle w:val="PlaceholderText"/>
              <w:color w:val="FF0000"/>
              <w:sz w:val="20"/>
              <w:szCs w:val="20"/>
            </w:rPr>
            <w:t xml:space="preserve"> enter number</w:t>
          </w:r>
          <w:r>
            <w:rPr>
              <w:b/>
              <w:sz w:val="24"/>
              <w:szCs w:val="24"/>
            </w:rPr>
            <w:t xml:space="preserve"> </w:t>
          </w:r>
        </w:p>
      </w:docPartBody>
    </w:docPart>
    <w:docPart>
      <w:docPartPr>
        <w:name w:val="3529594A06ED4F24B68812EA0DE55B11"/>
        <w:category>
          <w:name w:val="General"/>
          <w:gallery w:val="placeholder"/>
        </w:category>
        <w:types>
          <w:type w:val="bbPlcHdr"/>
        </w:types>
        <w:behaviors>
          <w:behavior w:val="content"/>
        </w:behaviors>
        <w:guid w:val="{54CBBA13-9F68-4102-9DD7-195F77C57C75}"/>
      </w:docPartPr>
      <w:docPartBody>
        <w:p w:rsidR="00150717" w:rsidRDefault="00150717" w:rsidP="00150717">
          <w:pPr>
            <w:pStyle w:val="3529594A06ED4F24B68812EA0DE55B11"/>
          </w:pPr>
          <w:r w:rsidRPr="00C71207">
            <w:rPr>
              <w:rStyle w:val="PlaceholderText"/>
              <w:color w:val="FF0000"/>
              <w:sz w:val="20"/>
              <w:szCs w:val="20"/>
            </w:rPr>
            <w:t xml:space="preserve"> enter number</w:t>
          </w:r>
          <w:r>
            <w:rPr>
              <w:b/>
              <w:sz w:val="24"/>
              <w:szCs w:val="24"/>
            </w:rPr>
            <w:t xml:space="preserve"> </w:t>
          </w:r>
        </w:p>
      </w:docPartBody>
    </w:docPart>
    <w:docPart>
      <w:docPartPr>
        <w:name w:val="8EC2BAB7DA464479A3A7CF7BA4AB5DF2"/>
        <w:category>
          <w:name w:val="General"/>
          <w:gallery w:val="placeholder"/>
        </w:category>
        <w:types>
          <w:type w:val="bbPlcHdr"/>
        </w:types>
        <w:behaviors>
          <w:behavior w:val="content"/>
        </w:behaviors>
        <w:guid w:val="{6379E25F-E6D6-4656-A827-407C86DB157E}"/>
      </w:docPartPr>
      <w:docPartBody>
        <w:p w:rsidR="00150717" w:rsidRDefault="00150717" w:rsidP="00150717">
          <w:pPr>
            <w:pStyle w:val="8EC2BAB7DA464479A3A7CF7BA4AB5DF2"/>
          </w:pPr>
          <w:r w:rsidRPr="00C71207">
            <w:rPr>
              <w:rStyle w:val="PlaceholderText"/>
              <w:color w:val="FF0000"/>
              <w:sz w:val="20"/>
              <w:szCs w:val="20"/>
            </w:rPr>
            <w:t xml:space="preserve"> enter number</w:t>
          </w:r>
          <w:r>
            <w:rPr>
              <w:b/>
              <w:sz w:val="24"/>
              <w:szCs w:val="24"/>
            </w:rPr>
            <w:t xml:space="preserve"> </w:t>
          </w:r>
        </w:p>
      </w:docPartBody>
    </w:docPart>
    <w:docPart>
      <w:docPartPr>
        <w:name w:val="88C3A248FB89422987F9AED55E95A700"/>
        <w:category>
          <w:name w:val="General"/>
          <w:gallery w:val="placeholder"/>
        </w:category>
        <w:types>
          <w:type w:val="bbPlcHdr"/>
        </w:types>
        <w:behaviors>
          <w:behavior w:val="content"/>
        </w:behaviors>
        <w:guid w:val="{B95D7DC4-B170-4987-9CDA-50A981057990}"/>
      </w:docPartPr>
      <w:docPartBody>
        <w:p w:rsidR="00150717" w:rsidRDefault="00150717" w:rsidP="00150717">
          <w:pPr>
            <w:pStyle w:val="88C3A248FB89422987F9AED55E95A700"/>
          </w:pPr>
          <w:r w:rsidRPr="00C71207">
            <w:rPr>
              <w:rStyle w:val="PlaceholderText"/>
              <w:color w:val="FF0000"/>
              <w:sz w:val="20"/>
              <w:szCs w:val="20"/>
            </w:rPr>
            <w:t xml:space="preserve"> enter number</w:t>
          </w:r>
          <w:r>
            <w:rPr>
              <w:b/>
              <w:sz w:val="24"/>
              <w:szCs w:val="24"/>
            </w:rPr>
            <w:t xml:space="preserve"> </w:t>
          </w:r>
        </w:p>
      </w:docPartBody>
    </w:docPart>
    <w:docPart>
      <w:docPartPr>
        <w:name w:val="6EBD065609D84481A21C26A233629DE7"/>
        <w:category>
          <w:name w:val="General"/>
          <w:gallery w:val="placeholder"/>
        </w:category>
        <w:types>
          <w:type w:val="bbPlcHdr"/>
        </w:types>
        <w:behaviors>
          <w:behavior w:val="content"/>
        </w:behaviors>
        <w:guid w:val="{BF824A18-D703-45B3-B40E-D9427F1B65C0}"/>
      </w:docPartPr>
      <w:docPartBody>
        <w:p w:rsidR="00150717" w:rsidRDefault="00150717" w:rsidP="00150717">
          <w:pPr>
            <w:pStyle w:val="6EBD065609D84481A21C26A233629DE7"/>
          </w:pPr>
          <w:r w:rsidRPr="00C71207">
            <w:rPr>
              <w:rStyle w:val="PlaceholderText"/>
              <w:color w:val="FF0000"/>
              <w:sz w:val="20"/>
              <w:szCs w:val="20"/>
            </w:rPr>
            <w:t xml:space="preserve"> enter number</w:t>
          </w:r>
          <w:r>
            <w:rPr>
              <w:b/>
              <w:sz w:val="24"/>
              <w:szCs w:val="24"/>
            </w:rPr>
            <w:t xml:space="preserve"> </w:t>
          </w:r>
        </w:p>
      </w:docPartBody>
    </w:docPart>
    <w:docPart>
      <w:docPartPr>
        <w:name w:val="1F9613B366C747569D6A9E696044A9B1"/>
        <w:category>
          <w:name w:val="General"/>
          <w:gallery w:val="placeholder"/>
        </w:category>
        <w:types>
          <w:type w:val="bbPlcHdr"/>
        </w:types>
        <w:behaviors>
          <w:behavior w:val="content"/>
        </w:behaviors>
        <w:guid w:val="{E1C64791-3744-4748-A749-383AB6C9A555}"/>
      </w:docPartPr>
      <w:docPartBody>
        <w:p w:rsidR="00150717" w:rsidRDefault="00150717" w:rsidP="00150717">
          <w:pPr>
            <w:pStyle w:val="1F9613B366C747569D6A9E696044A9B1"/>
          </w:pPr>
          <w:r w:rsidRPr="00C71207">
            <w:rPr>
              <w:rStyle w:val="PlaceholderText"/>
              <w:color w:val="FF0000"/>
              <w:sz w:val="20"/>
              <w:szCs w:val="20"/>
            </w:rPr>
            <w:t xml:space="preserve"> enter number</w:t>
          </w:r>
          <w:r>
            <w:rPr>
              <w:b/>
              <w:sz w:val="24"/>
              <w:szCs w:val="24"/>
            </w:rPr>
            <w:t xml:space="preserve"> </w:t>
          </w:r>
        </w:p>
      </w:docPartBody>
    </w:docPart>
    <w:docPart>
      <w:docPartPr>
        <w:name w:val="1C24E257BA7A4C989CC3AC4ABCA9AB96"/>
        <w:category>
          <w:name w:val="General"/>
          <w:gallery w:val="placeholder"/>
        </w:category>
        <w:types>
          <w:type w:val="bbPlcHdr"/>
        </w:types>
        <w:behaviors>
          <w:behavior w:val="content"/>
        </w:behaviors>
        <w:guid w:val="{D0ED8F96-5EB4-43FD-A590-64C3361E557D}"/>
      </w:docPartPr>
      <w:docPartBody>
        <w:p w:rsidR="00150717" w:rsidRDefault="00150717" w:rsidP="00150717">
          <w:pPr>
            <w:pStyle w:val="1C24E257BA7A4C989CC3AC4ABCA9AB96"/>
          </w:pPr>
          <w:r w:rsidRPr="00C71207">
            <w:rPr>
              <w:rStyle w:val="PlaceholderText"/>
              <w:color w:val="FF0000"/>
              <w:sz w:val="20"/>
              <w:szCs w:val="20"/>
            </w:rPr>
            <w:t xml:space="preserve"> enter number</w:t>
          </w:r>
          <w:r>
            <w:rPr>
              <w:b/>
              <w:sz w:val="24"/>
              <w:szCs w:val="24"/>
            </w:rPr>
            <w:t xml:space="preserve"> </w:t>
          </w:r>
        </w:p>
      </w:docPartBody>
    </w:docPart>
    <w:docPart>
      <w:docPartPr>
        <w:name w:val="0DADCCF9A361459C90B60D9E3317172F"/>
        <w:category>
          <w:name w:val="General"/>
          <w:gallery w:val="placeholder"/>
        </w:category>
        <w:types>
          <w:type w:val="bbPlcHdr"/>
        </w:types>
        <w:behaviors>
          <w:behavior w:val="content"/>
        </w:behaviors>
        <w:guid w:val="{693E521C-EDA5-4608-B938-D6B4C2E43674}"/>
      </w:docPartPr>
      <w:docPartBody>
        <w:p w:rsidR="00150717" w:rsidRDefault="00150717" w:rsidP="00150717">
          <w:pPr>
            <w:pStyle w:val="0DADCCF9A361459C90B60D9E3317172F"/>
          </w:pPr>
          <w:r w:rsidRPr="00C71207">
            <w:rPr>
              <w:rStyle w:val="PlaceholderText"/>
              <w:color w:val="FF0000"/>
              <w:sz w:val="20"/>
              <w:szCs w:val="20"/>
            </w:rPr>
            <w:t xml:space="preserve"> enter number</w:t>
          </w:r>
          <w:r>
            <w:rPr>
              <w:b/>
              <w:sz w:val="24"/>
              <w:szCs w:val="24"/>
            </w:rPr>
            <w:t xml:space="preserve"> </w:t>
          </w:r>
        </w:p>
      </w:docPartBody>
    </w:docPart>
    <w:docPart>
      <w:docPartPr>
        <w:name w:val="A64480F71EF449FCA63DAAEEFC16234B"/>
        <w:category>
          <w:name w:val="General"/>
          <w:gallery w:val="placeholder"/>
        </w:category>
        <w:types>
          <w:type w:val="bbPlcHdr"/>
        </w:types>
        <w:behaviors>
          <w:behavior w:val="content"/>
        </w:behaviors>
        <w:guid w:val="{165C60B7-903F-4766-8F7B-76357D97FA77}"/>
      </w:docPartPr>
      <w:docPartBody>
        <w:p w:rsidR="00150717" w:rsidRDefault="00150717" w:rsidP="00150717">
          <w:pPr>
            <w:pStyle w:val="A64480F71EF449FCA63DAAEEFC16234B"/>
          </w:pPr>
          <w:r w:rsidRPr="00C71207">
            <w:rPr>
              <w:rStyle w:val="PlaceholderText"/>
              <w:color w:val="FF0000"/>
              <w:sz w:val="20"/>
              <w:szCs w:val="20"/>
            </w:rPr>
            <w:t xml:space="preserve"> enter number</w:t>
          </w:r>
          <w:r>
            <w:rPr>
              <w:b/>
              <w:sz w:val="24"/>
              <w:szCs w:val="24"/>
            </w:rPr>
            <w:t xml:space="preserve"> </w:t>
          </w:r>
        </w:p>
      </w:docPartBody>
    </w:docPart>
    <w:docPart>
      <w:docPartPr>
        <w:name w:val="E3FA40FFF8314BE28AC996862A5CB284"/>
        <w:category>
          <w:name w:val="General"/>
          <w:gallery w:val="placeholder"/>
        </w:category>
        <w:types>
          <w:type w:val="bbPlcHdr"/>
        </w:types>
        <w:behaviors>
          <w:behavior w:val="content"/>
        </w:behaviors>
        <w:guid w:val="{B0A0C3C7-1E9C-4C46-9F78-853188007E94}"/>
      </w:docPartPr>
      <w:docPartBody>
        <w:p w:rsidR="00150717" w:rsidRDefault="00150717" w:rsidP="00150717">
          <w:pPr>
            <w:pStyle w:val="E3FA40FFF8314BE28AC996862A5CB284"/>
          </w:pPr>
          <w:r w:rsidRPr="00C71207">
            <w:rPr>
              <w:rStyle w:val="PlaceholderText"/>
              <w:color w:val="FF0000"/>
              <w:sz w:val="20"/>
              <w:szCs w:val="20"/>
            </w:rPr>
            <w:t xml:space="preserve"> enter number</w:t>
          </w:r>
          <w:r>
            <w:rPr>
              <w:b/>
              <w:sz w:val="24"/>
              <w:szCs w:val="24"/>
            </w:rPr>
            <w:t xml:space="preserve"> </w:t>
          </w:r>
        </w:p>
      </w:docPartBody>
    </w:docPart>
    <w:docPart>
      <w:docPartPr>
        <w:name w:val="213474CB2A78481CAE1C13AA08CC61FE"/>
        <w:category>
          <w:name w:val="General"/>
          <w:gallery w:val="placeholder"/>
        </w:category>
        <w:types>
          <w:type w:val="bbPlcHdr"/>
        </w:types>
        <w:behaviors>
          <w:behavior w:val="content"/>
        </w:behaviors>
        <w:guid w:val="{58EA77A8-73B7-47BE-A8A5-717D230D8207}"/>
      </w:docPartPr>
      <w:docPartBody>
        <w:p w:rsidR="00150717" w:rsidRDefault="00150717" w:rsidP="00150717">
          <w:pPr>
            <w:pStyle w:val="213474CB2A78481CAE1C13AA08CC61FE"/>
          </w:pPr>
          <w:r w:rsidRPr="00C71207">
            <w:rPr>
              <w:rStyle w:val="PlaceholderText"/>
              <w:color w:val="FF0000"/>
              <w:sz w:val="20"/>
              <w:szCs w:val="20"/>
            </w:rPr>
            <w:t xml:space="preserve"> enter number</w:t>
          </w:r>
          <w:r>
            <w:rPr>
              <w:b/>
              <w:sz w:val="24"/>
              <w:szCs w:val="24"/>
            </w:rPr>
            <w:t xml:space="preserve"> </w:t>
          </w:r>
        </w:p>
      </w:docPartBody>
    </w:docPart>
    <w:docPart>
      <w:docPartPr>
        <w:name w:val="8367D248A5154963904972FA5A3CDCA4"/>
        <w:category>
          <w:name w:val="General"/>
          <w:gallery w:val="placeholder"/>
        </w:category>
        <w:types>
          <w:type w:val="bbPlcHdr"/>
        </w:types>
        <w:behaviors>
          <w:behavior w:val="content"/>
        </w:behaviors>
        <w:guid w:val="{3C6FCE4F-1B7D-4936-AF24-97C9E715926D}"/>
      </w:docPartPr>
      <w:docPartBody>
        <w:p w:rsidR="00150717" w:rsidRDefault="00150717" w:rsidP="00150717">
          <w:pPr>
            <w:pStyle w:val="8367D248A5154963904972FA5A3CDCA4"/>
          </w:pPr>
          <w:r w:rsidRPr="00C71207">
            <w:rPr>
              <w:rStyle w:val="PlaceholderText"/>
              <w:color w:val="FF0000"/>
              <w:sz w:val="20"/>
              <w:szCs w:val="20"/>
            </w:rPr>
            <w:t xml:space="preserve"> enter number</w:t>
          </w:r>
          <w:r>
            <w:rPr>
              <w:b/>
              <w:sz w:val="24"/>
              <w:szCs w:val="24"/>
            </w:rPr>
            <w:t xml:space="preserve"> </w:t>
          </w:r>
        </w:p>
      </w:docPartBody>
    </w:docPart>
    <w:docPart>
      <w:docPartPr>
        <w:name w:val="0D56BFD88C6E415EA76189A32C72CEF5"/>
        <w:category>
          <w:name w:val="General"/>
          <w:gallery w:val="placeholder"/>
        </w:category>
        <w:types>
          <w:type w:val="bbPlcHdr"/>
        </w:types>
        <w:behaviors>
          <w:behavior w:val="content"/>
        </w:behaviors>
        <w:guid w:val="{355AC073-D430-4D20-ADC2-39E92DF863FA}"/>
      </w:docPartPr>
      <w:docPartBody>
        <w:p w:rsidR="00150717" w:rsidRDefault="00150717" w:rsidP="00150717">
          <w:pPr>
            <w:pStyle w:val="0D56BFD88C6E415EA76189A32C72CEF5"/>
          </w:pPr>
          <w:r w:rsidRPr="00C71207">
            <w:rPr>
              <w:rStyle w:val="PlaceholderText"/>
              <w:color w:val="FF0000"/>
              <w:sz w:val="20"/>
              <w:szCs w:val="20"/>
            </w:rPr>
            <w:t xml:space="preserve"> enter number</w:t>
          </w:r>
          <w:r>
            <w:rPr>
              <w:b/>
              <w:sz w:val="24"/>
              <w:szCs w:val="24"/>
            </w:rPr>
            <w:t xml:space="preserve"> </w:t>
          </w:r>
        </w:p>
      </w:docPartBody>
    </w:docPart>
    <w:docPart>
      <w:docPartPr>
        <w:name w:val="9E38247229214D6EA0E27CEACC871334"/>
        <w:category>
          <w:name w:val="General"/>
          <w:gallery w:val="placeholder"/>
        </w:category>
        <w:types>
          <w:type w:val="bbPlcHdr"/>
        </w:types>
        <w:behaviors>
          <w:behavior w:val="content"/>
        </w:behaviors>
        <w:guid w:val="{4B6E80A6-6127-4EB8-8A50-4C28B32D7D8E}"/>
      </w:docPartPr>
      <w:docPartBody>
        <w:p w:rsidR="00150717" w:rsidRDefault="00150717" w:rsidP="00150717">
          <w:pPr>
            <w:pStyle w:val="9E38247229214D6EA0E27CEACC871334"/>
          </w:pPr>
          <w:r w:rsidRPr="00C71207">
            <w:rPr>
              <w:rStyle w:val="PlaceholderText"/>
              <w:color w:val="FF0000"/>
              <w:sz w:val="20"/>
              <w:szCs w:val="20"/>
            </w:rPr>
            <w:t xml:space="preserve"> enter number</w:t>
          </w:r>
          <w:r>
            <w:rPr>
              <w:b/>
              <w:sz w:val="24"/>
              <w:szCs w:val="24"/>
            </w:rPr>
            <w:t xml:space="preserve"> </w:t>
          </w:r>
        </w:p>
      </w:docPartBody>
    </w:docPart>
    <w:docPart>
      <w:docPartPr>
        <w:name w:val="8B71969D49CC4E60B4E5CF41DAFDBE29"/>
        <w:category>
          <w:name w:val="General"/>
          <w:gallery w:val="placeholder"/>
        </w:category>
        <w:types>
          <w:type w:val="bbPlcHdr"/>
        </w:types>
        <w:behaviors>
          <w:behavior w:val="content"/>
        </w:behaviors>
        <w:guid w:val="{60388C9F-3705-417A-B22C-040429B558CB}"/>
      </w:docPartPr>
      <w:docPartBody>
        <w:p w:rsidR="00150717" w:rsidRDefault="00150717" w:rsidP="00150717">
          <w:pPr>
            <w:pStyle w:val="8B71969D49CC4E60B4E5CF41DAFDBE29"/>
          </w:pPr>
          <w:r w:rsidRPr="00C71207">
            <w:rPr>
              <w:rStyle w:val="PlaceholderText"/>
              <w:color w:val="FF0000"/>
              <w:sz w:val="20"/>
              <w:szCs w:val="20"/>
            </w:rPr>
            <w:t xml:space="preserve"> enter number</w:t>
          </w:r>
          <w:r>
            <w:rPr>
              <w:b/>
              <w:sz w:val="24"/>
              <w:szCs w:val="24"/>
            </w:rPr>
            <w:t xml:space="preserve"> </w:t>
          </w:r>
        </w:p>
      </w:docPartBody>
    </w:docPart>
    <w:docPart>
      <w:docPartPr>
        <w:name w:val="341213B68403406E9AB874AE88D7215A"/>
        <w:category>
          <w:name w:val="General"/>
          <w:gallery w:val="placeholder"/>
        </w:category>
        <w:types>
          <w:type w:val="bbPlcHdr"/>
        </w:types>
        <w:behaviors>
          <w:behavior w:val="content"/>
        </w:behaviors>
        <w:guid w:val="{241D3563-EA10-43A0-BE18-8973F7284094}"/>
      </w:docPartPr>
      <w:docPartBody>
        <w:p w:rsidR="00150717" w:rsidRDefault="00150717" w:rsidP="00150717">
          <w:pPr>
            <w:pStyle w:val="341213B68403406E9AB874AE88D7215A"/>
          </w:pPr>
          <w:r w:rsidRPr="00C71207">
            <w:rPr>
              <w:rStyle w:val="PlaceholderText"/>
              <w:color w:val="FF0000"/>
              <w:sz w:val="20"/>
              <w:szCs w:val="20"/>
            </w:rPr>
            <w:t xml:space="preserve"> enter number</w:t>
          </w:r>
          <w:r>
            <w:rPr>
              <w:b/>
              <w:sz w:val="24"/>
              <w:szCs w:val="24"/>
            </w:rPr>
            <w:t xml:space="preserve"> </w:t>
          </w:r>
        </w:p>
      </w:docPartBody>
    </w:docPart>
    <w:docPart>
      <w:docPartPr>
        <w:name w:val="C98AAD9ED07F4CA480AEBCEA003D9E83"/>
        <w:category>
          <w:name w:val="General"/>
          <w:gallery w:val="placeholder"/>
        </w:category>
        <w:types>
          <w:type w:val="bbPlcHdr"/>
        </w:types>
        <w:behaviors>
          <w:behavior w:val="content"/>
        </w:behaviors>
        <w:guid w:val="{7D64AE6D-2CD0-4056-B02B-0BAA1532D6E2}"/>
      </w:docPartPr>
      <w:docPartBody>
        <w:p w:rsidR="00150717" w:rsidRDefault="00150717" w:rsidP="00150717">
          <w:pPr>
            <w:pStyle w:val="C98AAD9ED07F4CA480AEBCEA003D9E83"/>
          </w:pPr>
          <w:r w:rsidRPr="00C71207">
            <w:rPr>
              <w:rStyle w:val="PlaceholderText"/>
              <w:color w:val="FF0000"/>
              <w:sz w:val="20"/>
              <w:szCs w:val="20"/>
            </w:rPr>
            <w:t xml:space="preserve"> enter number</w:t>
          </w:r>
          <w:r>
            <w:rPr>
              <w:b/>
              <w:sz w:val="24"/>
              <w:szCs w:val="24"/>
            </w:rPr>
            <w:t xml:space="preserve"> </w:t>
          </w:r>
        </w:p>
      </w:docPartBody>
    </w:docPart>
    <w:docPart>
      <w:docPartPr>
        <w:name w:val="ABEF6DFA867E4E83ADB27C9F7C795A96"/>
        <w:category>
          <w:name w:val="General"/>
          <w:gallery w:val="placeholder"/>
        </w:category>
        <w:types>
          <w:type w:val="bbPlcHdr"/>
        </w:types>
        <w:behaviors>
          <w:behavior w:val="content"/>
        </w:behaviors>
        <w:guid w:val="{03438089-A126-445B-ACB7-190C7EB2B649}"/>
      </w:docPartPr>
      <w:docPartBody>
        <w:p w:rsidR="00150717" w:rsidRDefault="00150717" w:rsidP="00150717">
          <w:pPr>
            <w:pStyle w:val="ABEF6DFA867E4E83ADB27C9F7C795A96"/>
          </w:pPr>
          <w:r w:rsidRPr="00C71207">
            <w:rPr>
              <w:rStyle w:val="PlaceholderText"/>
              <w:color w:val="FF0000"/>
              <w:sz w:val="20"/>
              <w:szCs w:val="20"/>
            </w:rPr>
            <w:t xml:space="preserve"> enter number</w:t>
          </w:r>
          <w:r>
            <w:rPr>
              <w:b/>
              <w:sz w:val="24"/>
              <w:szCs w:val="24"/>
            </w:rPr>
            <w:t xml:space="preserve"> </w:t>
          </w:r>
        </w:p>
      </w:docPartBody>
    </w:docPart>
    <w:docPart>
      <w:docPartPr>
        <w:name w:val="DE3357EC996D4DC6896680E2D32D61FA"/>
        <w:category>
          <w:name w:val="General"/>
          <w:gallery w:val="placeholder"/>
        </w:category>
        <w:types>
          <w:type w:val="bbPlcHdr"/>
        </w:types>
        <w:behaviors>
          <w:behavior w:val="content"/>
        </w:behaviors>
        <w:guid w:val="{DE6C17C9-0571-4DBA-AC15-ECBCF2A3CB74}"/>
      </w:docPartPr>
      <w:docPartBody>
        <w:p w:rsidR="00150717" w:rsidRDefault="00150717" w:rsidP="00150717">
          <w:pPr>
            <w:pStyle w:val="DE3357EC996D4DC6896680E2D32D61FA"/>
          </w:pPr>
          <w:r w:rsidRPr="00C71207">
            <w:rPr>
              <w:rStyle w:val="PlaceholderText"/>
              <w:color w:val="FF0000"/>
              <w:sz w:val="20"/>
              <w:szCs w:val="20"/>
            </w:rPr>
            <w:t xml:space="preserve"> enter number</w:t>
          </w:r>
          <w:r>
            <w:rPr>
              <w:b/>
              <w:sz w:val="24"/>
              <w:szCs w:val="24"/>
            </w:rPr>
            <w:t xml:space="preserve"> </w:t>
          </w:r>
        </w:p>
      </w:docPartBody>
    </w:docPart>
    <w:docPart>
      <w:docPartPr>
        <w:name w:val="82A1E84D3EC04521AF689CC647CF4689"/>
        <w:category>
          <w:name w:val="General"/>
          <w:gallery w:val="placeholder"/>
        </w:category>
        <w:types>
          <w:type w:val="bbPlcHdr"/>
        </w:types>
        <w:behaviors>
          <w:behavior w:val="content"/>
        </w:behaviors>
        <w:guid w:val="{6579C3BC-2BBA-4646-A2FF-A47664F24B5A}"/>
      </w:docPartPr>
      <w:docPartBody>
        <w:p w:rsidR="00150717" w:rsidRDefault="00150717" w:rsidP="00150717">
          <w:pPr>
            <w:pStyle w:val="82A1E84D3EC04521AF689CC647CF4689"/>
          </w:pPr>
          <w:r w:rsidRPr="00C71207">
            <w:rPr>
              <w:rStyle w:val="PlaceholderText"/>
              <w:color w:val="FF0000"/>
              <w:sz w:val="20"/>
              <w:szCs w:val="20"/>
            </w:rPr>
            <w:t xml:space="preserve"> enter number</w:t>
          </w:r>
          <w:r>
            <w:rPr>
              <w:b/>
              <w:sz w:val="24"/>
              <w:szCs w:val="24"/>
            </w:rPr>
            <w:t xml:space="preserve"> </w:t>
          </w:r>
        </w:p>
      </w:docPartBody>
    </w:docPart>
    <w:docPart>
      <w:docPartPr>
        <w:name w:val="164DC5E5782B42BE920F1EA271575DC1"/>
        <w:category>
          <w:name w:val="General"/>
          <w:gallery w:val="placeholder"/>
        </w:category>
        <w:types>
          <w:type w:val="bbPlcHdr"/>
        </w:types>
        <w:behaviors>
          <w:behavior w:val="content"/>
        </w:behaviors>
        <w:guid w:val="{CD8F7332-A1AA-47C9-8A84-0609297C4F0F}"/>
      </w:docPartPr>
      <w:docPartBody>
        <w:p w:rsidR="00150717" w:rsidRDefault="00150717" w:rsidP="00150717">
          <w:pPr>
            <w:pStyle w:val="164DC5E5782B42BE920F1EA271575DC1"/>
          </w:pPr>
          <w:r w:rsidRPr="00C71207">
            <w:rPr>
              <w:rStyle w:val="PlaceholderText"/>
              <w:color w:val="FF0000"/>
              <w:sz w:val="20"/>
              <w:szCs w:val="20"/>
            </w:rPr>
            <w:t xml:space="preserve"> enter number</w:t>
          </w:r>
          <w:r>
            <w:rPr>
              <w:b/>
              <w:sz w:val="24"/>
              <w:szCs w:val="24"/>
            </w:rPr>
            <w:t xml:space="preserve"> </w:t>
          </w:r>
        </w:p>
      </w:docPartBody>
    </w:docPart>
    <w:docPart>
      <w:docPartPr>
        <w:name w:val="0D239DA7E69E4553AF29616A28BFA9E1"/>
        <w:category>
          <w:name w:val="General"/>
          <w:gallery w:val="placeholder"/>
        </w:category>
        <w:types>
          <w:type w:val="bbPlcHdr"/>
        </w:types>
        <w:behaviors>
          <w:behavior w:val="content"/>
        </w:behaviors>
        <w:guid w:val="{79BFE0C3-0A84-4374-BBA9-F259E312C6B0}"/>
      </w:docPartPr>
      <w:docPartBody>
        <w:p w:rsidR="00150717" w:rsidRDefault="00150717" w:rsidP="00150717">
          <w:pPr>
            <w:pStyle w:val="0D239DA7E69E4553AF29616A28BFA9E1"/>
          </w:pPr>
          <w:r w:rsidRPr="00C71207">
            <w:rPr>
              <w:rStyle w:val="PlaceholderText"/>
              <w:color w:val="FF0000"/>
              <w:sz w:val="20"/>
              <w:szCs w:val="20"/>
            </w:rPr>
            <w:t xml:space="preserve"> enter number</w:t>
          </w:r>
          <w:r>
            <w:rPr>
              <w:b/>
              <w:sz w:val="24"/>
              <w:szCs w:val="24"/>
            </w:rPr>
            <w:t xml:space="preserve"> </w:t>
          </w:r>
        </w:p>
      </w:docPartBody>
    </w:docPart>
    <w:docPart>
      <w:docPartPr>
        <w:name w:val="EDEDDAF5F6FC4050A9DCD5FFF564A563"/>
        <w:category>
          <w:name w:val="General"/>
          <w:gallery w:val="placeholder"/>
        </w:category>
        <w:types>
          <w:type w:val="bbPlcHdr"/>
        </w:types>
        <w:behaviors>
          <w:behavior w:val="content"/>
        </w:behaviors>
        <w:guid w:val="{526FBB58-976F-4BAF-8F15-9BC8A4105466}"/>
      </w:docPartPr>
      <w:docPartBody>
        <w:p w:rsidR="00150717" w:rsidRDefault="00150717" w:rsidP="00150717">
          <w:pPr>
            <w:pStyle w:val="EDEDDAF5F6FC4050A9DCD5FFF564A563"/>
          </w:pPr>
          <w:r w:rsidRPr="00C71207">
            <w:rPr>
              <w:rStyle w:val="PlaceholderText"/>
              <w:color w:val="FF0000"/>
              <w:sz w:val="20"/>
              <w:szCs w:val="20"/>
            </w:rPr>
            <w:t xml:space="preserve"> enter number</w:t>
          </w:r>
          <w:r>
            <w:rPr>
              <w:b/>
              <w:sz w:val="24"/>
              <w:szCs w:val="24"/>
            </w:rPr>
            <w:t xml:space="preserve"> </w:t>
          </w:r>
        </w:p>
      </w:docPartBody>
    </w:docPart>
    <w:docPart>
      <w:docPartPr>
        <w:name w:val="A792C322D75447E2B4C9273005AB6124"/>
        <w:category>
          <w:name w:val="General"/>
          <w:gallery w:val="placeholder"/>
        </w:category>
        <w:types>
          <w:type w:val="bbPlcHdr"/>
        </w:types>
        <w:behaviors>
          <w:behavior w:val="content"/>
        </w:behaviors>
        <w:guid w:val="{4CC7EC96-FC32-4E6B-9CF2-537530DF0A47}"/>
      </w:docPartPr>
      <w:docPartBody>
        <w:p w:rsidR="00150717" w:rsidRDefault="00150717" w:rsidP="00150717">
          <w:pPr>
            <w:pStyle w:val="A792C322D75447E2B4C9273005AB6124"/>
          </w:pPr>
          <w:r w:rsidRPr="00C71207">
            <w:rPr>
              <w:rStyle w:val="PlaceholderText"/>
              <w:color w:val="FF0000"/>
              <w:sz w:val="20"/>
              <w:szCs w:val="20"/>
            </w:rPr>
            <w:t xml:space="preserve"> enter number</w:t>
          </w:r>
          <w:r>
            <w:rPr>
              <w:b/>
              <w:sz w:val="24"/>
              <w:szCs w:val="24"/>
            </w:rPr>
            <w:t xml:space="preserve"> </w:t>
          </w:r>
        </w:p>
      </w:docPartBody>
    </w:docPart>
    <w:docPart>
      <w:docPartPr>
        <w:name w:val="319624B9C39644F4B2D84966241CB1C6"/>
        <w:category>
          <w:name w:val="General"/>
          <w:gallery w:val="placeholder"/>
        </w:category>
        <w:types>
          <w:type w:val="bbPlcHdr"/>
        </w:types>
        <w:behaviors>
          <w:behavior w:val="content"/>
        </w:behaviors>
        <w:guid w:val="{70CE123F-9CEC-4DC3-B597-D8266402A2C6}"/>
      </w:docPartPr>
      <w:docPartBody>
        <w:p w:rsidR="00150717" w:rsidRDefault="00150717" w:rsidP="00150717">
          <w:pPr>
            <w:pStyle w:val="319624B9C39644F4B2D84966241CB1C6"/>
          </w:pPr>
          <w:r w:rsidRPr="00C71207">
            <w:rPr>
              <w:rStyle w:val="PlaceholderText"/>
              <w:color w:val="FF0000"/>
              <w:sz w:val="20"/>
              <w:szCs w:val="20"/>
            </w:rPr>
            <w:t xml:space="preserve"> enter number</w:t>
          </w:r>
          <w:r>
            <w:rPr>
              <w:b/>
              <w:sz w:val="24"/>
              <w:szCs w:val="24"/>
            </w:rPr>
            <w:t xml:space="preserve"> </w:t>
          </w:r>
        </w:p>
      </w:docPartBody>
    </w:docPart>
    <w:docPart>
      <w:docPartPr>
        <w:name w:val="E6C79DEC1D9D46ECB030C275C2E721DA"/>
        <w:category>
          <w:name w:val="General"/>
          <w:gallery w:val="placeholder"/>
        </w:category>
        <w:types>
          <w:type w:val="bbPlcHdr"/>
        </w:types>
        <w:behaviors>
          <w:behavior w:val="content"/>
        </w:behaviors>
        <w:guid w:val="{183A9403-1B10-40B7-9156-39AFFF459089}"/>
      </w:docPartPr>
      <w:docPartBody>
        <w:p w:rsidR="00150717" w:rsidRDefault="00150717" w:rsidP="00150717">
          <w:pPr>
            <w:pStyle w:val="E6C79DEC1D9D46ECB030C275C2E721DA"/>
          </w:pPr>
          <w:r w:rsidRPr="00C71207">
            <w:rPr>
              <w:rStyle w:val="PlaceholderText"/>
              <w:color w:val="FF0000"/>
              <w:sz w:val="20"/>
              <w:szCs w:val="20"/>
            </w:rPr>
            <w:t xml:space="preserve"> enter number</w:t>
          </w:r>
          <w:r>
            <w:rPr>
              <w:b/>
              <w:sz w:val="24"/>
              <w:szCs w:val="24"/>
            </w:rPr>
            <w:t xml:space="preserve"> </w:t>
          </w:r>
        </w:p>
      </w:docPartBody>
    </w:docPart>
    <w:docPart>
      <w:docPartPr>
        <w:name w:val="C5DEC4F4DC6C43908D38AF687C8A296F"/>
        <w:category>
          <w:name w:val="General"/>
          <w:gallery w:val="placeholder"/>
        </w:category>
        <w:types>
          <w:type w:val="bbPlcHdr"/>
        </w:types>
        <w:behaviors>
          <w:behavior w:val="content"/>
        </w:behaviors>
        <w:guid w:val="{52045C4F-D6C1-49D0-A4A3-43DD04FC8A36}"/>
      </w:docPartPr>
      <w:docPartBody>
        <w:p w:rsidR="00150717" w:rsidRDefault="00150717" w:rsidP="00150717">
          <w:pPr>
            <w:pStyle w:val="C5DEC4F4DC6C43908D38AF687C8A296F"/>
          </w:pPr>
          <w:r w:rsidRPr="00C71207">
            <w:rPr>
              <w:rStyle w:val="PlaceholderText"/>
              <w:color w:val="FF0000"/>
              <w:sz w:val="20"/>
              <w:szCs w:val="20"/>
            </w:rPr>
            <w:t xml:space="preserve"> enter number</w:t>
          </w:r>
          <w:r>
            <w:rPr>
              <w:b/>
              <w:sz w:val="24"/>
              <w:szCs w:val="24"/>
            </w:rPr>
            <w:t xml:space="preserve"> </w:t>
          </w:r>
        </w:p>
      </w:docPartBody>
    </w:docPart>
    <w:docPart>
      <w:docPartPr>
        <w:name w:val="DAFB0D926F5E42A3B9221D58DCD4AD28"/>
        <w:category>
          <w:name w:val="General"/>
          <w:gallery w:val="placeholder"/>
        </w:category>
        <w:types>
          <w:type w:val="bbPlcHdr"/>
        </w:types>
        <w:behaviors>
          <w:behavior w:val="content"/>
        </w:behaviors>
        <w:guid w:val="{9C71209E-9D73-48B5-A611-CB8A31E92119}"/>
      </w:docPartPr>
      <w:docPartBody>
        <w:p w:rsidR="00150717" w:rsidRDefault="00150717" w:rsidP="00150717">
          <w:pPr>
            <w:pStyle w:val="DAFB0D926F5E42A3B9221D58DCD4AD28"/>
          </w:pPr>
          <w:r w:rsidRPr="00C71207">
            <w:rPr>
              <w:rStyle w:val="PlaceholderText"/>
              <w:color w:val="FF0000"/>
              <w:sz w:val="20"/>
              <w:szCs w:val="20"/>
            </w:rPr>
            <w:t xml:space="preserve"> enter number</w:t>
          </w:r>
          <w:r>
            <w:rPr>
              <w:b/>
              <w:sz w:val="24"/>
              <w:szCs w:val="24"/>
            </w:rPr>
            <w:t xml:space="preserve"> </w:t>
          </w:r>
        </w:p>
      </w:docPartBody>
    </w:docPart>
    <w:docPart>
      <w:docPartPr>
        <w:name w:val="0E49416DEEBA4A21A775B9A9B1827046"/>
        <w:category>
          <w:name w:val="General"/>
          <w:gallery w:val="placeholder"/>
        </w:category>
        <w:types>
          <w:type w:val="bbPlcHdr"/>
        </w:types>
        <w:behaviors>
          <w:behavior w:val="content"/>
        </w:behaviors>
        <w:guid w:val="{8774703F-DC2B-494A-807A-04A19A948E5A}"/>
      </w:docPartPr>
      <w:docPartBody>
        <w:p w:rsidR="00150717" w:rsidRDefault="00150717" w:rsidP="00150717">
          <w:pPr>
            <w:pStyle w:val="0E49416DEEBA4A21A775B9A9B1827046"/>
          </w:pPr>
          <w:r w:rsidRPr="00C71207">
            <w:rPr>
              <w:rStyle w:val="PlaceholderText"/>
              <w:color w:val="FF0000"/>
              <w:sz w:val="20"/>
              <w:szCs w:val="20"/>
            </w:rPr>
            <w:t xml:space="preserve"> enter number</w:t>
          </w:r>
          <w:r>
            <w:rPr>
              <w:b/>
              <w:sz w:val="24"/>
              <w:szCs w:val="24"/>
            </w:rPr>
            <w:t xml:space="preserve"> </w:t>
          </w:r>
        </w:p>
      </w:docPartBody>
    </w:docPart>
    <w:docPart>
      <w:docPartPr>
        <w:name w:val="77E55A9C313644139C2B183E6576A7B4"/>
        <w:category>
          <w:name w:val="General"/>
          <w:gallery w:val="placeholder"/>
        </w:category>
        <w:types>
          <w:type w:val="bbPlcHdr"/>
        </w:types>
        <w:behaviors>
          <w:behavior w:val="content"/>
        </w:behaviors>
        <w:guid w:val="{0C909554-760A-49C2-ACA0-F736229415BB}"/>
      </w:docPartPr>
      <w:docPartBody>
        <w:p w:rsidR="00150717" w:rsidRDefault="00150717" w:rsidP="00150717">
          <w:pPr>
            <w:pStyle w:val="77E55A9C313644139C2B183E6576A7B4"/>
          </w:pPr>
          <w:r w:rsidRPr="00C71207">
            <w:rPr>
              <w:rStyle w:val="PlaceholderText"/>
              <w:color w:val="FF0000"/>
              <w:sz w:val="20"/>
              <w:szCs w:val="20"/>
            </w:rPr>
            <w:t xml:space="preserve"> enter number</w:t>
          </w:r>
          <w:r>
            <w:rPr>
              <w:b/>
              <w:sz w:val="24"/>
              <w:szCs w:val="24"/>
            </w:rPr>
            <w:t xml:space="preserve"> </w:t>
          </w:r>
        </w:p>
      </w:docPartBody>
    </w:docPart>
    <w:docPart>
      <w:docPartPr>
        <w:name w:val="7188147274D14F99938F8E824F649C60"/>
        <w:category>
          <w:name w:val="General"/>
          <w:gallery w:val="placeholder"/>
        </w:category>
        <w:types>
          <w:type w:val="bbPlcHdr"/>
        </w:types>
        <w:behaviors>
          <w:behavior w:val="content"/>
        </w:behaviors>
        <w:guid w:val="{1A2AD505-5B9F-4CB3-969F-842891E4F1A5}"/>
      </w:docPartPr>
      <w:docPartBody>
        <w:p w:rsidR="00150717" w:rsidRDefault="00150717" w:rsidP="00150717">
          <w:pPr>
            <w:pStyle w:val="7188147274D14F99938F8E824F649C60"/>
          </w:pPr>
          <w:r w:rsidRPr="00C71207">
            <w:rPr>
              <w:rStyle w:val="PlaceholderText"/>
              <w:color w:val="FF0000"/>
              <w:sz w:val="20"/>
              <w:szCs w:val="20"/>
            </w:rPr>
            <w:t xml:space="preserve"> enter number</w:t>
          </w:r>
          <w:r>
            <w:rPr>
              <w:b/>
              <w:sz w:val="24"/>
              <w:szCs w:val="24"/>
            </w:rPr>
            <w:t xml:space="preserve"> </w:t>
          </w:r>
        </w:p>
      </w:docPartBody>
    </w:docPart>
    <w:docPart>
      <w:docPartPr>
        <w:name w:val="D0461876E94740019C0DFCB94ABA2CF4"/>
        <w:category>
          <w:name w:val="General"/>
          <w:gallery w:val="placeholder"/>
        </w:category>
        <w:types>
          <w:type w:val="bbPlcHdr"/>
        </w:types>
        <w:behaviors>
          <w:behavior w:val="content"/>
        </w:behaviors>
        <w:guid w:val="{24DD270E-7895-4932-920F-F86DA01C19D1}"/>
      </w:docPartPr>
      <w:docPartBody>
        <w:p w:rsidR="00150717" w:rsidRDefault="00150717" w:rsidP="00150717">
          <w:pPr>
            <w:pStyle w:val="D0461876E94740019C0DFCB94ABA2CF4"/>
          </w:pPr>
          <w:r w:rsidRPr="00C71207">
            <w:rPr>
              <w:rStyle w:val="PlaceholderText"/>
              <w:color w:val="FF0000"/>
              <w:sz w:val="20"/>
              <w:szCs w:val="20"/>
            </w:rPr>
            <w:t xml:space="preserve"> enter number</w:t>
          </w:r>
          <w:r>
            <w:rPr>
              <w:b/>
              <w:sz w:val="24"/>
              <w:szCs w:val="24"/>
            </w:rPr>
            <w:t xml:space="preserve"> </w:t>
          </w:r>
        </w:p>
      </w:docPartBody>
    </w:docPart>
    <w:docPart>
      <w:docPartPr>
        <w:name w:val="D32EC9EE547149F9A1DA67868E309C81"/>
        <w:category>
          <w:name w:val="General"/>
          <w:gallery w:val="placeholder"/>
        </w:category>
        <w:types>
          <w:type w:val="bbPlcHdr"/>
        </w:types>
        <w:behaviors>
          <w:behavior w:val="content"/>
        </w:behaviors>
        <w:guid w:val="{0AC9CD36-4126-415A-8C53-6DC2A8C6FACD}"/>
      </w:docPartPr>
      <w:docPartBody>
        <w:p w:rsidR="00150717" w:rsidRDefault="00150717" w:rsidP="00150717">
          <w:pPr>
            <w:pStyle w:val="D32EC9EE547149F9A1DA67868E309C81"/>
          </w:pPr>
          <w:r w:rsidRPr="00C71207">
            <w:rPr>
              <w:rStyle w:val="PlaceholderText"/>
              <w:color w:val="FF0000"/>
              <w:sz w:val="20"/>
              <w:szCs w:val="20"/>
            </w:rPr>
            <w:t xml:space="preserve"> enter number</w:t>
          </w:r>
          <w:r>
            <w:rPr>
              <w:b/>
              <w:sz w:val="24"/>
              <w:szCs w:val="24"/>
            </w:rPr>
            <w:t xml:space="preserve"> </w:t>
          </w:r>
        </w:p>
      </w:docPartBody>
    </w:docPart>
    <w:docPart>
      <w:docPartPr>
        <w:name w:val="FC28763459AA4BBD9D9FDF6874B15939"/>
        <w:category>
          <w:name w:val="General"/>
          <w:gallery w:val="placeholder"/>
        </w:category>
        <w:types>
          <w:type w:val="bbPlcHdr"/>
        </w:types>
        <w:behaviors>
          <w:behavior w:val="content"/>
        </w:behaviors>
        <w:guid w:val="{977D5D64-3DE7-4CC2-9509-953BA1D003B4}"/>
      </w:docPartPr>
      <w:docPartBody>
        <w:p w:rsidR="00150717" w:rsidRDefault="00150717" w:rsidP="00150717">
          <w:pPr>
            <w:pStyle w:val="FC28763459AA4BBD9D9FDF6874B15939"/>
          </w:pPr>
          <w:r w:rsidRPr="00C71207">
            <w:rPr>
              <w:rStyle w:val="PlaceholderText"/>
              <w:color w:val="FF0000"/>
              <w:sz w:val="20"/>
              <w:szCs w:val="20"/>
            </w:rPr>
            <w:t xml:space="preserve"> enter number</w:t>
          </w:r>
          <w:r>
            <w:rPr>
              <w:b/>
              <w:sz w:val="24"/>
              <w:szCs w:val="24"/>
            </w:rPr>
            <w:t xml:space="preserve"> </w:t>
          </w:r>
        </w:p>
      </w:docPartBody>
    </w:docPart>
    <w:docPart>
      <w:docPartPr>
        <w:name w:val="A67268319E5F48D9A0BBA10F826E9C10"/>
        <w:category>
          <w:name w:val="General"/>
          <w:gallery w:val="placeholder"/>
        </w:category>
        <w:types>
          <w:type w:val="bbPlcHdr"/>
        </w:types>
        <w:behaviors>
          <w:behavior w:val="content"/>
        </w:behaviors>
        <w:guid w:val="{54FFC462-51B7-411C-BECC-F089C2D2EE80}"/>
      </w:docPartPr>
      <w:docPartBody>
        <w:p w:rsidR="00150717" w:rsidRDefault="00150717" w:rsidP="00150717">
          <w:pPr>
            <w:pStyle w:val="A67268319E5F48D9A0BBA10F826E9C10"/>
          </w:pPr>
          <w:r w:rsidRPr="00C71207">
            <w:rPr>
              <w:rStyle w:val="PlaceholderText"/>
              <w:color w:val="FF0000"/>
              <w:sz w:val="20"/>
              <w:szCs w:val="20"/>
            </w:rPr>
            <w:t xml:space="preserve"> enter number</w:t>
          </w:r>
          <w:r>
            <w:rPr>
              <w:b/>
              <w:sz w:val="24"/>
              <w:szCs w:val="24"/>
            </w:rPr>
            <w:t xml:space="preserve"> </w:t>
          </w:r>
        </w:p>
      </w:docPartBody>
    </w:docPart>
    <w:docPart>
      <w:docPartPr>
        <w:name w:val="66811FA02BAD4180BCC6147FCBBE4614"/>
        <w:category>
          <w:name w:val="General"/>
          <w:gallery w:val="placeholder"/>
        </w:category>
        <w:types>
          <w:type w:val="bbPlcHdr"/>
        </w:types>
        <w:behaviors>
          <w:behavior w:val="content"/>
        </w:behaviors>
        <w:guid w:val="{49C314BC-8593-4167-8FFC-56831860B1BF}"/>
      </w:docPartPr>
      <w:docPartBody>
        <w:p w:rsidR="00150717" w:rsidRDefault="00150717" w:rsidP="00150717">
          <w:pPr>
            <w:pStyle w:val="66811FA02BAD4180BCC6147FCBBE4614"/>
          </w:pPr>
          <w:r w:rsidRPr="00C71207">
            <w:rPr>
              <w:rStyle w:val="PlaceholderText"/>
              <w:color w:val="FF0000"/>
              <w:sz w:val="20"/>
              <w:szCs w:val="20"/>
            </w:rPr>
            <w:t xml:space="preserve"> enter number</w:t>
          </w:r>
          <w:r>
            <w:rPr>
              <w:b/>
              <w:sz w:val="24"/>
              <w:szCs w:val="24"/>
            </w:rPr>
            <w:t xml:space="preserve"> </w:t>
          </w:r>
        </w:p>
      </w:docPartBody>
    </w:docPart>
    <w:docPart>
      <w:docPartPr>
        <w:name w:val="C506A00C12C04B5FB7CAECEA0C7C0745"/>
        <w:category>
          <w:name w:val="General"/>
          <w:gallery w:val="placeholder"/>
        </w:category>
        <w:types>
          <w:type w:val="bbPlcHdr"/>
        </w:types>
        <w:behaviors>
          <w:behavior w:val="content"/>
        </w:behaviors>
        <w:guid w:val="{0452D67C-67B4-4069-9C5C-A6AF66EB726A}"/>
      </w:docPartPr>
      <w:docPartBody>
        <w:p w:rsidR="00150717" w:rsidRDefault="00150717" w:rsidP="00150717">
          <w:pPr>
            <w:pStyle w:val="C506A00C12C04B5FB7CAECEA0C7C0745"/>
          </w:pPr>
          <w:r w:rsidRPr="00C71207">
            <w:rPr>
              <w:rStyle w:val="PlaceholderText"/>
              <w:color w:val="FF0000"/>
              <w:sz w:val="20"/>
              <w:szCs w:val="20"/>
            </w:rPr>
            <w:t xml:space="preserve"> enter number</w:t>
          </w:r>
          <w:r>
            <w:rPr>
              <w:b/>
              <w:sz w:val="24"/>
              <w:szCs w:val="24"/>
            </w:rPr>
            <w:t xml:space="preserve"> </w:t>
          </w:r>
        </w:p>
      </w:docPartBody>
    </w:docPart>
    <w:docPart>
      <w:docPartPr>
        <w:name w:val="7FF70B34056143E5A87F660C92517BBA"/>
        <w:category>
          <w:name w:val="General"/>
          <w:gallery w:val="placeholder"/>
        </w:category>
        <w:types>
          <w:type w:val="bbPlcHdr"/>
        </w:types>
        <w:behaviors>
          <w:behavior w:val="content"/>
        </w:behaviors>
        <w:guid w:val="{DA80349C-0D26-4993-A917-74BBEBE453BA}"/>
      </w:docPartPr>
      <w:docPartBody>
        <w:p w:rsidR="00150717" w:rsidRDefault="00150717" w:rsidP="00150717">
          <w:pPr>
            <w:pStyle w:val="7FF70B34056143E5A87F660C92517BBA"/>
          </w:pPr>
          <w:r w:rsidRPr="00C71207">
            <w:rPr>
              <w:rStyle w:val="PlaceholderText"/>
              <w:color w:val="FF0000"/>
              <w:sz w:val="20"/>
              <w:szCs w:val="20"/>
            </w:rPr>
            <w:t xml:space="preserve"> enter number</w:t>
          </w:r>
          <w:r>
            <w:rPr>
              <w:b/>
              <w:sz w:val="24"/>
              <w:szCs w:val="24"/>
            </w:rPr>
            <w:t xml:space="preserve"> </w:t>
          </w:r>
        </w:p>
      </w:docPartBody>
    </w:docPart>
    <w:docPart>
      <w:docPartPr>
        <w:name w:val="8DC80776738E4483AD398F022D246FF3"/>
        <w:category>
          <w:name w:val="General"/>
          <w:gallery w:val="placeholder"/>
        </w:category>
        <w:types>
          <w:type w:val="bbPlcHdr"/>
        </w:types>
        <w:behaviors>
          <w:behavior w:val="content"/>
        </w:behaviors>
        <w:guid w:val="{B11A4EA2-1919-4FB1-9EBA-E8365DC28732}"/>
      </w:docPartPr>
      <w:docPartBody>
        <w:p w:rsidR="00150717" w:rsidRDefault="00150717" w:rsidP="00150717">
          <w:pPr>
            <w:pStyle w:val="8DC80776738E4483AD398F022D246FF3"/>
          </w:pPr>
          <w:r w:rsidRPr="00C71207">
            <w:rPr>
              <w:rStyle w:val="PlaceholderText"/>
              <w:color w:val="FF0000"/>
              <w:sz w:val="20"/>
              <w:szCs w:val="20"/>
            </w:rPr>
            <w:t xml:space="preserve"> enter number</w:t>
          </w:r>
          <w:r>
            <w:rPr>
              <w:b/>
              <w:sz w:val="24"/>
              <w:szCs w:val="24"/>
            </w:rPr>
            <w:t xml:space="preserve"> </w:t>
          </w:r>
        </w:p>
      </w:docPartBody>
    </w:docPart>
    <w:docPart>
      <w:docPartPr>
        <w:name w:val="89B0411C41644A4C886DAAEE77BD9494"/>
        <w:category>
          <w:name w:val="General"/>
          <w:gallery w:val="placeholder"/>
        </w:category>
        <w:types>
          <w:type w:val="bbPlcHdr"/>
        </w:types>
        <w:behaviors>
          <w:behavior w:val="content"/>
        </w:behaviors>
        <w:guid w:val="{275C682A-EB8F-4F00-B168-AEDC5D7D947B}"/>
      </w:docPartPr>
      <w:docPartBody>
        <w:p w:rsidR="00150717" w:rsidRDefault="00150717" w:rsidP="00150717">
          <w:pPr>
            <w:pStyle w:val="89B0411C41644A4C886DAAEE77BD9494"/>
          </w:pPr>
          <w:r w:rsidRPr="00C71207">
            <w:rPr>
              <w:rStyle w:val="PlaceholderText"/>
              <w:color w:val="FF0000"/>
              <w:sz w:val="20"/>
              <w:szCs w:val="20"/>
            </w:rPr>
            <w:t xml:space="preserve"> enter number</w:t>
          </w:r>
          <w:r>
            <w:rPr>
              <w:b/>
              <w:sz w:val="24"/>
              <w:szCs w:val="24"/>
            </w:rPr>
            <w:t xml:space="preserve"> </w:t>
          </w:r>
        </w:p>
      </w:docPartBody>
    </w:docPart>
    <w:docPart>
      <w:docPartPr>
        <w:name w:val="27DF70DD948D422298FC7543FB8359FE"/>
        <w:category>
          <w:name w:val="General"/>
          <w:gallery w:val="placeholder"/>
        </w:category>
        <w:types>
          <w:type w:val="bbPlcHdr"/>
        </w:types>
        <w:behaviors>
          <w:behavior w:val="content"/>
        </w:behaviors>
        <w:guid w:val="{4035F094-DEF1-4E26-B12D-2CF0D8F3A7A0}"/>
      </w:docPartPr>
      <w:docPartBody>
        <w:p w:rsidR="00150717" w:rsidRDefault="00150717" w:rsidP="00150717">
          <w:pPr>
            <w:pStyle w:val="27DF70DD948D422298FC7543FB8359FE"/>
          </w:pPr>
          <w:r w:rsidRPr="00C71207">
            <w:rPr>
              <w:rStyle w:val="PlaceholderText"/>
              <w:color w:val="FF0000"/>
              <w:sz w:val="20"/>
              <w:szCs w:val="20"/>
            </w:rPr>
            <w:t xml:space="preserve"> enter number</w:t>
          </w:r>
          <w:r>
            <w:rPr>
              <w:b/>
              <w:sz w:val="24"/>
              <w:szCs w:val="24"/>
            </w:rPr>
            <w:t xml:space="preserve"> </w:t>
          </w:r>
        </w:p>
      </w:docPartBody>
    </w:docPart>
    <w:docPart>
      <w:docPartPr>
        <w:name w:val="9C2F4CB3F17345D2BD9B6155C2C5E119"/>
        <w:category>
          <w:name w:val="General"/>
          <w:gallery w:val="placeholder"/>
        </w:category>
        <w:types>
          <w:type w:val="bbPlcHdr"/>
        </w:types>
        <w:behaviors>
          <w:behavior w:val="content"/>
        </w:behaviors>
        <w:guid w:val="{3CF6F116-75AB-41D4-9FD2-814CB0823E9F}"/>
      </w:docPartPr>
      <w:docPartBody>
        <w:p w:rsidR="00150717" w:rsidRDefault="00150717" w:rsidP="00150717">
          <w:pPr>
            <w:pStyle w:val="9C2F4CB3F17345D2BD9B6155C2C5E119"/>
          </w:pPr>
          <w:r w:rsidRPr="00C71207">
            <w:rPr>
              <w:rStyle w:val="PlaceholderText"/>
              <w:color w:val="FF0000"/>
              <w:sz w:val="20"/>
              <w:szCs w:val="20"/>
            </w:rPr>
            <w:t xml:space="preserve"> enter number</w:t>
          </w:r>
          <w:r>
            <w:rPr>
              <w:b/>
              <w:sz w:val="24"/>
              <w:szCs w:val="24"/>
            </w:rPr>
            <w:t xml:space="preserve"> </w:t>
          </w:r>
        </w:p>
      </w:docPartBody>
    </w:docPart>
    <w:docPart>
      <w:docPartPr>
        <w:name w:val="F58509EB6DFD437BBD93ACE7F04DDAD9"/>
        <w:category>
          <w:name w:val="General"/>
          <w:gallery w:val="placeholder"/>
        </w:category>
        <w:types>
          <w:type w:val="bbPlcHdr"/>
        </w:types>
        <w:behaviors>
          <w:behavior w:val="content"/>
        </w:behaviors>
        <w:guid w:val="{64CE46D8-182C-4D3E-BBED-5EBB6427E6B3}"/>
      </w:docPartPr>
      <w:docPartBody>
        <w:p w:rsidR="00150717" w:rsidRDefault="00150717" w:rsidP="00150717">
          <w:pPr>
            <w:pStyle w:val="F58509EB6DFD437BBD93ACE7F04DDAD9"/>
          </w:pPr>
          <w:r w:rsidRPr="00C71207">
            <w:rPr>
              <w:rStyle w:val="PlaceholderText"/>
              <w:color w:val="FF0000"/>
              <w:sz w:val="20"/>
              <w:szCs w:val="20"/>
            </w:rPr>
            <w:t xml:space="preserve"> enter number</w:t>
          </w:r>
          <w:r>
            <w:rPr>
              <w:b/>
              <w:sz w:val="24"/>
              <w:szCs w:val="24"/>
            </w:rPr>
            <w:t xml:space="preserve"> </w:t>
          </w:r>
        </w:p>
      </w:docPartBody>
    </w:docPart>
    <w:docPart>
      <w:docPartPr>
        <w:name w:val="14ADDD6E14B846ABB879877819018C5E"/>
        <w:category>
          <w:name w:val="General"/>
          <w:gallery w:val="placeholder"/>
        </w:category>
        <w:types>
          <w:type w:val="bbPlcHdr"/>
        </w:types>
        <w:behaviors>
          <w:behavior w:val="content"/>
        </w:behaviors>
        <w:guid w:val="{73D43EC5-76D6-40AD-B9B5-22A391FF1046}"/>
      </w:docPartPr>
      <w:docPartBody>
        <w:p w:rsidR="00150717" w:rsidRDefault="00150717" w:rsidP="00150717">
          <w:pPr>
            <w:pStyle w:val="14ADDD6E14B846ABB879877819018C5E"/>
          </w:pPr>
          <w:r w:rsidRPr="00C71207">
            <w:rPr>
              <w:rStyle w:val="PlaceholderText"/>
              <w:color w:val="FF0000"/>
              <w:sz w:val="20"/>
              <w:szCs w:val="20"/>
            </w:rPr>
            <w:t xml:space="preserve"> enter number</w:t>
          </w:r>
          <w:r>
            <w:rPr>
              <w:b/>
              <w:sz w:val="24"/>
              <w:szCs w:val="24"/>
            </w:rPr>
            <w:t xml:space="preserve"> </w:t>
          </w:r>
        </w:p>
      </w:docPartBody>
    </w:docPart>
    <w:docPart>
      <w:docPartPr>
        <w:name w:val="97F867BF559A4DE59D0AD64EEF73858F"/>
        <w:category>
          <w:name w:val="General"/>
          <w:gallery w:val="placeholder"/>
        </w:category>
        <w:types>
          <w:type w:val="bbPlcHdr"/>
        </w:types>
        <w:behaviors>
          <w:behavior w:val="content"/>
        </w:behaviors>
        <w:guid w:val="{6D256952-20E8-4F3E-8008-FA2CAA8D22CE}"/>
      </w:docPartPr>
      <w:docPartBody>
        <w:p w:rsidR="00150717" w:rsidRDefault="00150717" w:rsidP="00150717">
          <w:pPr>
            <w:pStyle w:val="97F867BF559A4DE59D0AD64EEF73858F"/>
          </w:pPr>
          <w:r w:rsidRPr="00C71207">
            <w:rPr>
              <w:rStyle w:val="PlaceholderText"/>
              <w:color w:val="FF0000"/>
              <w:sz w:val="20"/>
              <w:szCs w:val="20"/>
            </w:rPr>
            <w:t xml:space="preserve"> enter number</w:t>
          </w:r>
          <w:r>
            <w:rPr>
              <w:b/>
              <w:sz w:val="24"/>
              <w:szCs w:val="24"/>
            </w:rPr>
            <w:t xml:space="preserve"> </w:t>
          </w:r>
        </w:p>
      </w:docPartBody>
    </w:docPart>
    <w:docPart>
      <w:docPartPr>
        <w:name w:val="930EACBA35C84576B19F19201FD87155"/>
        <w:category>
          <w:name w:val="General"/>
          <w:gallery w:val="placeholder"/>
        </w:category>
        <w:types>
          <w:type w:val="bbPlcHdr"/>
        </w:types>
        <w:behaviors>
          <w:behavior w:val="content"/>
        </w:behaviors>
        <w:guid w:val="{90E748D2-D688-4D4E-B34F-F2C29EA762B4}"/>
      </w:docPartPr>
      <w:docPartBody>
        <w:p w:rsidR="00150717" w:rsidRDefault="00150717" w:rsidP="00150717">
          <w:pPr>
            <w:pStyle w:val="930EACBA35C84576B19F19201FD87155"/>
          </w:pPr>
          <w:r w:rsidRPr="00C71207">
            <w:rPr>
              <w:rStyle w:val="PlaceholderText"/>
              <w:color w:val="FF0000"/>
              <w:sz w:val="20"/>
              <w:szCs w:val="20"/>
            </w:rPr>
            <w:t xml:space="preserve"> enter number</w:t>
          </w:r>
          <w:r>
            <w:rPr>
              <w:b/>
              <w:sz w:val="24"/>
              <w:szCs w:val="24"/>
            </w:rPr>
            <w:t xml:space="preserve"> </w:t>
          </w:r>
        </w:p>
      </w:docPartBody>
    </w:docPart>
    <w:docPart>
      <w:docPartPr>
        <w:name w:val="54918738B5EF49ACA9B718851CE6930F"/>
        <w:category>
          <w:name w:val="General"/>
          <w:gallery w:val="placeholder"/>
        </w:category>
        <w:types>
          <w:type w:val="bbPlcHdr"/>
        </w:types>
        <w:behaviors>
          <w:behavior w:val="content"/>
        </w:behaviors>
        <w:guid w:val="{737E1A3A-0E4B-4889-8A1E-E93F3B6360A5}"/>
      </w:docPartPr>
      <w:docPartBody>
        <w:p w:rsidR="00150717" w:rsidRDefault="00150717" w:rsidP="00150717">
          <w:pPr>
            <w:pStyle w:val="54918738B5EF49ACA9B718851CE6930F"/>
          </w:pPr>
          <w:r w:rsidRPr="00C71207">
            <w:rPr>
              <w:rStyle w:val="PlaceholderText"/>
              <w:color w:val="FF0000"/>
              <w:sz w:val="20"/>
              <w:szCs w:val="20"/>
            </w:rPr>
            <w:t xml:space="preserve"> enter number</w:t>
          </w:r>
          <w:r>
            <w:rPr>
              <w:b/>
              <w:sz w:val="24"/>
              <w:szCs w:val="24"/>
            </w:rPr>
            <w:t xml:space="preserve"> </w:t>
          </w:r>
        </w:p>
      </w:docPartBody>
    </w:docPart>
    <w:docPart>
      <w:docPartPr>
        <w:name w:val="FC81DB08D5614CFE847EB5168A6CC26D"/>
        <w:category>
          <w:name w:val="General"/>
          <w:gallery w:val="placeholder"/>
        </w:category>
        <w:types>
          <w:type w:val="bbPlcHdr"/>
        </w:types>
        <w:behaviors>
          <w:behavior w:val="content"/>
        </w:behaviors>
        <w:guid w:val="{D5B1F30C-CFFD-4924-99E5-6D1C5D39D310}"/>
      </w:docPartPr>
      <w:docPartBody>
        <w:p w:rsidR="00150717" w:rsidRDefault="00150717" w:rsidP="00150717">
          <w:pPr>
            <w:pStyle w:val="FC81DB08D5614CFE847EB5168A6CC26D"/>
          </w:pPr>
          <w:r w:rsidRPr="00C71207">
            <w:rPr>
              <w:rStyle w:val="PlaceholderText"/>
              <w:color w:val="FF0000"/>
              <w:sz w:val="20"/>
              <w:szCs w:val="20"/>
            </w:rPr>
            <w:t xml:space="preserve"> enter number</w:t>
          </w:r>
          <w:r>
            <w:rPr>
              <w:b/>
              <w:sz w:val="24"/>
              <w:szCs w:val="24"/>
            </w:rPr>
            <w:t xml:space="preserve"> </w:t>
          </w:r>
        </w:p>
      </w:docPartBody>
    </w:docPart>
    <w:docPart>
      <w:docPartPr>
        <w:name w:val="26E20AA1EE5F4F27A219554A14037132"/>
        <w:category>
          <w:name w:val="General"/>
          <w:gallery w:val="placeholder"/>
        </w:category>
        <w:types>
          <w:type w:val="bbPlcHdr"/>
        </w:types>
        <w:behaviors>
          <w:behavior w:val="content"/>
        </w:behaviors>
        <w:guid w:val="{093B5C5C-30DE-4214-854C-A307809215DA}"/>
      </w:docPartPr>
      <w:docPartBody>
        <w:p w:rsidR="00150717" w:rsidRDefault="00150717" w:rsidP="00150717">
          <w:pPr>
            <w:pStyle w:val="26E20AA1EE5F4F27A219554A14037132"/>
          </w:pPr>
          <w:r w:rsidRPr="00C71207">
            <w:rPr>
              <w:rStyle w:val="PlaceholderText"/>
              <w:color w:val="FF0000"/>
              <w:sz w:val="20"/>
              <w:szCs w:val="20"/>
            </w:rPr>
            <w:t xml:space="preserve"> enter number</w:t>
          </w:r>
          <w:r>
            <w:rPr>
              <w:b/>
              <w:sz w:val="24"/>
              <w:szCs w:val="24"/>
            </w:rPr>
            <w:t xml:space="preserve"> </w:t>
          </w:r>
        </w:p>
      </w:docPartBody>
    </w:docPart>
    <w:docPart>
      <w:docPartPr>
        <w:name w:val="7B26C2155A014EBFA6EC7D155BD1C6F5"/>
        <w:category>
          <w:name w:val="General"/>
          <w:gallery w:val="placeholder"/>
        </w:category>
        <w:types>
          <w:type w:val="bbPlcHdr"/>
        </w:types>
        <w:behaviors>
          <w:behavior w:val="content"/>
        </w:behaviors>
        <w:guid w:val="{74113AAE-B63A-4ADA-B305-61A137653E87}"/>
      </w:docPartPr>
      <w:docPartBody>
        <w:p w:rsidR="00150717" w:rsidRDefault="00150717" w:rsidP="00150717">
          <w:pPr>
            <w:pStyle w:val="7B26C2155A014EBFA6EC7D155BD1C6F5"/>
          </w:pPr>
          <w:r w:rsidRPr="00C71207">
            <w:rPr>
              <w:rStyle w:val="PlaceholderText"/>
              <w:color w:val="FF0000"/>
              <w:sz w:val="20"/>
              <w:szCs w:val="20"/>
            </w:rPr>
            <w:t xml:space="preserve"> enter number</w:t>
          </w:r>
          <w:r>
            <w:rPr>
              <w:b/>
              <w:sz w:val="24"/>
              <w:szCs w:val="24"/>
            </w:rPr>
            <w:t xml:space="preserve"> </w:t>
          </w:r>
        </w:p>
      </w:docPartBody>
    </w:docPart>
    <w:docPart>
      <w:docPartPr>
        <w:name w:val="54C8216BF0894FC9B83FCFED246D2C27"/>
        <w:category>
          <w:name w:val="General"/>
          <w:gallery w:val="placeholder"/>
        </w:category>
        <w:types>
          <w:type w:val="bbPlcHdr"/>
        </w:types>
        <w:behaviors>
          <w:behavior w:val="content"/>
        </w:behaviors>
        <w:guid w:val="{F397924D-5536-441C-B73D-C7F229099AF0}"/>
      </w:docPartPr>
      <w:docPartBody>
        <w:p w:rsidR="00150717" w:rsidRDefault="00150717" w:rsidP="00150717">
          <w:pPr>
            <w:pStyle w:val="54C8216BF0894FC9B83FCFED246D2C27"/>
          </w:pPr>
          <w:r w:rsidRPr="00C71207">
            <w:rPr>
              <w:rStyle w:val="PlaceholderText"/>
              <w:color w:val="FF0000"/>
              <w:sz w:val="20"/>
              <w:szCs w:val="20"/>
            </w:rPr>
            <w:t xml:space="preserve"> enter number</w:t>
          </w:r>
          <w:r>
            <w:rPr>
              <w:b/>
              <w:sz w:val="24"/>
              <w:szCs w:val="24"/>
            </w:rPr>
            <w:t xml:space="preserve"> </w:t>
          </w:r>
        </w:p>
      </w:docPartBody>
    </w:docPart>
    <w:docPart>
      <w:docPartPr>
        <w:name w:val="A5D6AF471BE74ECFA22A4369D4E88727"/>
        <w:category>
          <w:name w:val="General"/>
          <w:gallery w:val="placeholder"/>
        </w:category>
        <w:types>
          <w:type w:val="bbPlcHdr"/>
        </w:types>
        <w:behaviors>
          <w:behavior w:val="content"/>
        </w:behaviors>
        <w:guid w:val="{9F11170A-1EFB-4189-BA56-9A26AB96F95C}"/>
      </w:docPartPr>
      <w:docPartBody>
        <w:p w:rsidR="00150717" w:rsidRDefault="00150717" w:rsidP="00150717">
          <w:pPr>
            <w:pStyle w:val="A5D6AF471BE74ECFA22A4369D4E88727"/>
          </w:pPr>
          <w:r w:rsidRPr="00C71207">
            <w:rPr>
              <w:rStyle w:val="PlaceholderText"/>
              <w:color w:val="FF0000"/>
              <w:sz w:val="20"/>
              <w:szCs w:val="20"/>
            </w:rPr>
            <w:t xml:space="preserve"> enter number</w:t>
          </w:r>
          <w:r>
            <w:rPr>
              <w:b/>
              <w:sz w:val="24"/>
              <w:szCs w:val="24"/>
            </w:rPr>
            <w:t xml:space="preserve"> </w:t>
          </w:r>
        </w:p>
      </w:docPartBody>
    </w:docPart>
    <w:docPart>
      <w:docPartPr>
        <w:name w:val="F37A289784034D67A199A4EA6FEECC9D"/>
        <w:category>
          <w:name w:val="General"/>
          <w:gallery w:val="placeholder"/>
        </w:category>
        <w:types>
          <w:type w:val="bbPlcHdr"/>
        </w:types>
        <w:behaviors>
          <w:behavior w:val="content"/>
        </w:behaviors>
        <w:guid w:val="{D30781EC-D5C6-4AFD-A2C7-9C880E6F4C3B}"/>
      </w:docPartPr>
      <w:docPartBody>
        <w:p w:rsidR="00150717" w:rsidRDefault="00150717" w:rsidP="00150717">
          <w:pPr>
            <w:pStyle w:val="F37A289784034D67A199A4EA6FEECC9D"/>
          </w:pPr>
          <w:r w:rsidRPr="00C71207">
            <w:rPr>
              <w:rStyle w:val="PlaceholderText"/>
              <w:color w:val="FF0000"/>
              <w:sz w:val="20"/>
              <w:szCs w:val="20"/>
            </w:rPr>
            <w:t xml:space="preserve"> enter number</w:t>
          </w:r>
          <w:r>
            <w:rPr>
              <w:b/>
              <w:sz w:val="24"/>
              <w:szCs w:val="24"/>
            </w:rPr>
            <w:t xml:space="preserve"> </w:t>
          </w:r>
        </w:p>
      </w:docPartBody>
    </w:docPart>
    <w:docPart>
      <w:docPartPr>
        <w:name w:val="5FF29C2D1ACE4FD0BE1B7B2C4814E5AD"/>
        <w:category>
          <w:name w:val="General"/>
          <w:gallery w:val="placeholder"/>
        </w:category>
        <w:types>
          <w:type w:val="bbPlcHdr"/>
        </w:types>
        <w:behaviors>
          <w:behavior w:val="content"/>
        </w:behaviors>
        <w:guid w:val="{8D5E07E9-72C0-4780-A2A2-45408C2AC7EA}"/>
      </w:docPartPr>
      <w:docPartBody>
        <w:p w:rsidR="00150717" w:rsidRDefault="00150717" w:rsidP="00150717">
          <w:pPr>
            <w:pStyle w:val="5FF29C2D1ACE4FD0BE1B7B2C4814E5AD"/>
          </w:pPr>
          <w:r w:rsidRPr="00C71207">
            <w:rPr>
              <w:rStyle w:val="PlaceholderText"/>
              <w:color w:val="FF0000"/>
              <w:sz w:val="20"/>
              <w:szCs w:val="20"/>
            </w:rPr>
            <w:t xml:space="preserve"> enter number</w:t>
          </w:r>
          <w:r>
            <w:rPr>
              <w:b/>
              <w:sz w:val="24"/>
              <w:szCs w:val="24"/>
            </w:rPr>
            <w:t xml:space="preserve"> </w:t>
          </w:r>
        </w:p>
      </w:docPartBody>
    </w:docPart>
    <w:docPart>
      <w:docPartPr>
        <w:name w:val="DA04506EFE20467CB49F2E14242973A6"/>
        <w:category>
          <w:name w:val="General"/>
          <w:gallery w:val="placeholder"/>
        </w:category>
        <w:types>
          <w:type w:val="bbPlcHdr"/>
        </w:types>
        <w:behaviors>
          <w:behavior w:val="content"/>
        </w:behaviors>
        <w:guid w:val="{825EF43D-4001-4A23-BBD1-30F5FEEBE87B}"/>
      </w:docPartPr>
      <w:docPartBody>
        <w:p w:rsidR="00150717" w:rsidRDefault="00150717" w:rsidP="00150717">
          <w:pPr>
            <w:pStyle w:val="DA04506EFE20467CB49F2E14242973A6"/>
          </w:pPr>
          <w:r w:rsidRPr="00C71207">
            <w:rPr>
              <w:rStyle w:val="PlaceholderText"/>
              <w:color w:val="FF0000"/>
              <w:sz w:val="20"/>
              <w:szCs w:val="20"/>
            </w:rPr>
            <w:t xml:space="preserve"> enter number</w:t>
          </w:r>
          <w:r>
            <w:rPr>
              <w:b/>
              <w:sz w:val="24"/>
              <w:szCs w:val="24"/>
            </w:rPr>
            <w:t xml:space="preserve"> </w:t>
          </w:r>
        </w:p>
      </w:docPartBody>
    </w:docPart>
    <w:docPart>
      <w:docPartPr>
        <w:name w:val="505275B05B5D4A6591C39CAA19D1C96C"/>
        <w:category>
          <w:name w:val="General"/>
          <w:gallery w:val="placeholder"/>
        </w:category>
        <w:types>
          <w:type w:val="bbPlcHdr"/>
        </w:types>
        <w:behaviors>
          <w:behavior w:val="content"/>
        </w:behaviors>
        <w:guid w:val="{5A395FC0-7324-4D71-9605-DBAC5D3EF8AE}"/>
      </w:docPartPr>
      <w:docPartBody>
        <w:p w:rsidR="00150717" w:rsidRDefault="00150717" w:rsidP="00150717">
          <w:pPr>
            <w:pStyle w:val="505275B05B5D4A6591C39CAA19D1C96C"/>
          </w:pPr>
          <w:r w:rsidRPr="00C71207">
            <w:rPr>
              <w:rStyle w:val="PlaceholderText"/>
              <w:color w:val="FF0000"/>
              <w:sz w:val="20"/>
              <w:szCs w:val="20"/>
            </w:rPr>
            <w:t xml:space="preserve"> enter number</w:t>
          </w:r>
          <w:r>
            <w:rPr>
              <w:b/>
              <w:sz w:val="24"/>
              <w:szCs w:val="24"/>
            </w:rPr>
            <w:t xml:space="preserve"> </w:t>
          </w:r>
        </w:p>
      </w:docPartBody>
    </w:docPart>
    <w:docPart>
      <w:docPartPr>
        <w:name w:val="B1B8C3CE9A5C47E3B65BF3A5ADABFAA2"/>
        <w:category>
          <w:name w:val="General"/>
          <w:gallery w:val="placeholder"/>
        </w:category>
        <w:types>
          <w:type w:val="bbPlcHdr"/>
        </w:types>
        <w:behaviors>
          <w:behavior w:val="content"/>
        </w:behaviors>
        <w:guid w:val="{E6B86B13-47DE-4E7B-84C8-7D9026E18980}"/>
      </w:docPartPr>
      <w:docPartBody>
        <w:p w:rsidR="00150717" w:rsidRDefault="00150717" w:rsidP="00150717">
          <w:pPr>
            <w:pStyle w:val="B1B8C3CE9A5C47E3B65BF3A5ADABFAA2"/>
          </w:pPr>
          <w:r w:rsidRPr="00C71207">
            <w:rPr>
              <w:rStyle w:val="PlaceholderText"/>
              <w:color w:val="FF0000"/>
              <w:sz w:val="20"/>
              <w:szCs w:val="20"/>
            </w:rPr>
            <w:t xml:space="preserve"> enter number</w:t>
          </w:r>
          <w:r>
            <w:rPr>
              <w:b/>
              <w:sz w:val="24"/>
              <w:szCs w:val="24"/>
            </w:rPr>
            <w:t xml:space="preserve"> </w:t>
          </w:r>
        </w:p>
      </w:docPartBody>
    </w:docPart>
    <w:docPart>
      <w:docPartPr>
        <w:name w:val="98103565D8394E7B9D75F64F3B5F2406"/>
        <w:category>
          <w:name w:val="General"/>
          <w:gallery w:val="placeholder"/>
        </w:category>
        <w:types>
          <w:type w:val="bbPlcHdr"/>
        </w:types>
        <w:behaviors>
          <w:behavior w:val="content"/>
        </w:behaviors>
        <w:guid w:val="{D9D184B8-66A1-418B-84AF-B78441372B77}"/>
      </w:docPartPr>
      <w:docPartBody>
        <w:p w:rsidR="00150717" w:rsidRDefault="00150717" w:rsidP="00150717">
          <w:pPr>
            <w:pStyle w:val="98103565D8394E7B9D75F64F3B5F2406"/>
          </w:pPr>
          <w:r w:rsidRPr="00C71207">
            <w:rPr>
              <w:rStyle w:val="PlaceholderText"/>
              <w:color w:val="FF0000"/>
              <w:sz w:val="20"/>
              <w:szCs w:val="20"/>
            </w:rPr>
            <w:t xml:space="preserve"> enter number</w:t>
          </w:r>
          <w:r>
            <w:rPr>
              <w:b/>
              <w:sz w:val="24"/>
              <w:szCs w:val="24"/>
            </w:rPr>
            <w:t xml:space="preserve"> </w:t>
          </w:r>
        </w:p>
      </w:docPartBody>
    </w:docPart>
    <w:docPart>
      <w:docPartPr>
        <w:name w:val="684A8E1D76414EB5BFDB354ACD19C43E"/>
        <w:category>
          <w:name w:val="General"/>
          <w:gallery w:val="placeholder"/>
        </w:category>
        <w:types>
          <w:type w:val="bbPlcHdr"/>
        </w:types>
        <w:behaviors>
          <w:behavior w:val="content"/>
        </w:behaviors>
        <w:guid w:val="{46B6A828-038F-4B5A-B893-2F7E8B245C4C}"/>
      </w:docPartPr>
      <w:docPartBody>
        <w:p w:rsidR="00150717" w:rsidRDefault="00150717" w:rsidP="00150717">
          <w:pPr>
            <w:pStyle w:val="684A8E1D76414EB5BFDB354ACD19C43E"/>
          </w:pPr>
          <w:r w:rsidRPr="00C71207">
            <w:rPr>
              <w:rStyle w:val="PlaceholderText"/>
              <w:color w:val="FF0000"/>
              <w:sz w:val="20"/>
              <w:szCs w:val="20"/>
            </w:rPr>
            <w:t xml:space="preserve"> enter number</w:t>
          </w:r>
          <w:r>
            <w:rPr>
              <w:b/>
              <w:sz w:val="24"/>
              <w:szCs w:val="24"/>
            </w:rPr>
            <w:t xml:space="preserve"> </w:t>
          </w:r>
        </w:p>
      </w:docPartBody>
    </w:docPart>
    <w:docPart>
      <w:docPartPr>
        <w:name w:val="D0E6FFB974854DA1BBB5DEA93AF1F3DD"/>
        <w:category>
          <w:name w:val="General"/>
          <w:gallery w:val="placeholder"/>
        </w:category>
        <w:types>
          <w:type w:val="bbPlcHdr"/>
        </w:types>
        <w:behaviors>
          <w:behavior w:val="content"/>
        </w:behaviors>
        <w:guid w:val="{02D8BCE5-0F5B-4FE6-8806-8E2593D39109}"/>
      </w:docPartPr>
      <w:docPartBody>
        <w:p w:rsidR="00150717" w:rsidRDefault="00150717" w:rsidP="00150717">
          <w:pPr>
            <w:pStyle w:val="D0E6FFB974854DA1BBB5DEA93AF1F3DD"/>
          </w:pPr>
          <w:r w:rsidRPr="00C71207">
            <w:rPr>
              <w:rStyle w:val="PlaceholderText"/>
              <w:color w:val="FF0000"/>
              <w:sz w:val="20"/>
              <w:szCs w:val="20"/>
            </w:rPr>
            <w:t xml:space="preserve"> enter number</w:t>
          </w:r>
          <w:r>
            <w:rPr>
              <w:b/>
              <w:sz w:val="24"/>
              <w:szCs w:val="24"/>
            </w:rPr>
            <w:t xml:space="preserve"> </w:t>
          </w:r>
        </w:p>
      </w:docPartBody>
    </w:docPart>
    <w:docPart>
      <w:docPartPr>
        <w:name w:val="1719D83CA6324008A49C2DA34A5D5F59"/>
        <w:category>
          <w:name w:val="General"/>
          <w:gallery w:val="placeholder"/>
        </w:category>
        <w:types>
          <w:type w:val="bbPlcHdr"/>
        </w:types>
        <w:behaviors>
          <w:behavior w:val="content"/>
        </w:behaviors>
        <w:guid w:val="{B327DF85-DC38-4CA6-A41F-5E303828D1C4}"/>
      </w:docPartPr>
      <w:docPartBody>
        <w:p w:rsidR="00150717" w:rsidRDefault="00150717" w:rsidP="00150717">
          <w:pPr>
            <w:pStyle w:val="1719D83CA6324008A49C2DA34A5D5F59"/>
          </w:pPr>
          <w:r w:rsidRPr="00C71207">
            <w:rPr>
              <w:rStyle w:val="PlaceholderText"/>
              <w:color w:val="FF0000"/>
              <w:sz w:val="20"/>
              <w:szCs w:val="20"/>
            </w:rPr>
            <w:t xml:space="preserve"> enter number</w:t>
          </w:r>
          <w:r>
            <w:rPr>
              <w:b/>
              <w:sz w:val="24"/>
              <w:szCs w:val="24"/>
            </w:rPr>
            <w:t xml:space="preserve"> </w:t>
          </w:r>
        </w:p>
      </w:docPartBody>
    </w:docPart>
    <w:docPart>
      <w:docPartPr>
        <w:name w:val="5C3B64A497EF46A897EBD112E0FD8CD1"/>
        <w:category>
          <w:name w:val="General"/>
          <w:gallery w:val="placeholder"/>
        </w:category>
        <w:types>
          <w:type w:val="bbPlcHdr"/>
        </w:types>
        <w:behaviors>
          <w:behavior w:val="content"/>
        </w:behaviors>
        <w:guid w:val="{D96802CB-8C95-42C4-A77E-DD7E5277E9E9}"/>
      </w:docPartPr>
      <w:docPartBody>
        <w:p w:rsidR="00150717" w:rsidRDefault="00150717" w:rsidP="00150717">
          <w:pPr>
            <w:pStyle w:val="5C3B64A497EF46A897EBD112E0FD8CD1"/>
          </w:pPr>
          <w:r w:rsidRPr="00C71207">
            <w:rPr>
              <w:rStyle w:val="PlaceholderText"/>
              <w:color w:val="FF0000"/>
              <w:sz w:val="20"/>
              <w:szCs w:val="20"/>
            </w:rPr>
            <w:t xml:space="preserve"> enter number</w:t>
          </w:r>
          <w:r>
            <w:rPr>
              <w:b/>
              <w:sz w:val="24"/>
              <w:szCs w:val="24"/>
            </w:rPr>
            <w:t xml:space="preserve"> </w:t>
          </w:r>
        </w:p>
      </w:docPartBody>
    </w:docPart>
    <w:docPart>
      <w:docPartPr>
        <w:name w:val="7DDA3A056C604CEF9527BF88B559D8E6"/>
        <w:category>
          <w:name w:val="General"/>
          <w:gallery w:val="placeholder"/>
        </w:category>
        <w:types>
          <w:type w:val="bbPlcHdr"/>
        </w:types>
        <w:behaviors>
          <w:behavior w:val="content"/>
        </w:behaviors>
        <w:guid w:val="{F88DF336-6744-46B0-8618-52D8A727194F}"/>
      </w:docPartPr>
      <w:docPartBody>
        <w:p w:rsidR="00150717" w:rsidRDefault="00150717" w:rsidP="00150717">
          <w:pPr>
            <w:pStyle w:val="7DDA3A056C604CEF9527BF88B559D8E6"/>
          </w:pPr>
          <w:r w:rsidRPr="00C71207">
            <w:rPr>
              <w:rStyle w:val="PlaceholderText"/>
              <w:color w:val="FF0000"/>
              <w:sz w:val="20"/>
              <w:szCs w:val="20"/>
            </w:rPr>
            <w:t xml:space="preserve"> enter number</w:t>
          </w:r>
          <w:r>
            <w:rPr>
              <w:b/>
              <w:sz w:val="24"/>
              <w:szCs w:val="24"/>
            </w:rPr>
            <w:t xml:space="preserve"> </w:t>
          </w:r>
        </w:p>
      </w:docPartBody>
    </w:docPart>
    <w:docPart>
      <w:docPartPr>
        <w:name w:val="4A7D17E9C25D49179A7F28A0F19BA98D"/>
        <w:category>
          <w:name w:val="General"/>
          <w:gallery w:val="placeholder"/>
        </w:category>
        <w:types>
          <w:type w:val="bbPlcHdr"/>
        </w:types>
        <w:behaviors>
          <w:behavior w:val="content"/>
        </w:behaviors>
        <w:guid w:val="{BE3E5251-5CA0-41F0-B2FB-D1617B1A0E0C}"/>
      </w:docPartPr>
      <w:docPartBody>
        <w:p w:rsidR="00150717" w:rsidRDefault="00150717" w:rsidP="00150717">
          <w:pPr>
            <w:pStyle w:val="4A7D17E9C25D49179A7F28A0F19BA98D"/>
          </w:pPr>
          <w:r w:rsidRPr="00C71207">
            <w:rPr>
              <w:rStyle w:val="PlaceholderText"/>
              <w:color w:val="FF0000"/>
              <w:sz w:val="20"/>
              <w:szCs w:val="20"/>
            </w:rPr>
            <w:t xml:space="preserve"> enter number</w:t>
          </w:r>
          <w:r>
            <w:rPr>
              <w:b/>
              <w:sz w:val="24"/>
              <w:szCs w:val="24"/>
            </w:rPr>
            <w:t xml:space="preserve"> </w:t>
          </w:r>
        </w:p>
      </w:docPartBody>
    </w:docPart>
    <w:docPart>
      <w:docPartPr>
        <w:name w:val="454572979C474086A071A6B16DC90554"/>
        <w:category>
          <w:name w:val="General"/>
          <w:gallery w:val="placeholder"/>
        </w:category>
        <w:types>
          <w:type w:val="bbPlcHdr"/>
        </w:types>
        <w:behaviors>
          <w:behavior w:val="content"/>
        </w:behaviors>
        <w:guid w:val="{0197C629-2C6F-4CCB-8136-E1A1525391C9}"/>
      </w:docPartPr>
      <w:docPartBody>
        <w:p w:rsidR="00150717" w:rsidRDefault="00150717" w:rsidP="00150717">
          <w:pPr>
            <w:pStyle w:val="454572979C474086A071A6B16DC90554"/>
          </w:pPr>
          <w:r w:rsidRPr="00C71207">
            <w:rPr>
              <w:rStyle w:val="PlaceholderText"/>
              <w:color w:val="FF0000"/>
              <w:sz w:val="20"/>
              <w:szCs w:val="20"/>
            </w:rPr>
            <w:t xml:space="preserve"> enter number</w:t>
          </w:r>
          <w:r>
            <w:rPr>
              <w:b/>
              <w:sz w:val="24"/>
              <w:szCs w:val="24"/>
            </w:rPr>
            <w:t xml:space="preserve"> </w:t>
          </w:r>
        </w:p>
      </w:docPartBody>
    </w:docPart>
    <w:docPart>
      <w:docPartPr>
        <w:name w:val="F038B562AF2D489B9EDE4CE438AA9DFB"/>
        <w:category>
          <w:name w:val="General"/>
          <w:gallery w:val="placeholder"/>
        </w:category>
        <w:types>
          <w:type w:val="bbPlcHdr"/>
        </w:types>
        <w:behaviors>
          <w:behavior w:val="content"/>
        </w:behaviors>
        <w:guid w:val="{4A1E6EA1-3E93-4FB1-A9AD-8937D002E777}"/>
      </w:docPartPr>
      <w:docPartBody>
        <w:p w:rsidR="00150717" w:rsidRDefault="00150717" w:rsidP="00150717">
          <w:pPr>
            <w:pStyle w:val="F038B562AF2D489B9EDE4CE438AA9DFB"/>
          </w:pPr>
          <w:r w:rsidRPr="00C71207">
            <w:rPr>
              <w:rStyle w:val="PlaceholderText"/>
              <w:color w:val="FF0000"/>
              <w:sz w:val="20"/>
              <w:szCs w:val="20"/>
            </w:rPr>
            <w:t xml:space="preserve"> enter number</w:t>
          </w:r>
          <w:r>
            <w:rPr>
              <w:b/>
              <w:sz w:val="24"/>
              <w:szCs w:val="24"/>
            </w:rPr>
            <w:t xml:space="preserve"> </w:t>
          </w:r>
        </w:p>
      </w:docPartBody>
    </w:docPart>
    <w:docPart>
      <w:docPartPr>
        <w:name w:val="75ECB0A0266C4DF0A6841218A5C6AA93"/>
        <w:category>
          <w:name w:val="General"/>
          <w:gallery w:val="placeholder"/>
        </w:category>
        <w:types>
          <w:type w:val="bbPlcHdr"/>
        </w:types>
        <w:behaviors>
          <w:behavior w:val="content"/>
        </w:behaviors>
        <w:guid w:val="{5BAC49F3-AD11-4222-A38F-10ABFE9BA397}"/>
      </w:docPartPr>
      <w:docPartBody>
        <w:p w:rsidR="00150717" w:rsidRDefault="00150717" w:rsidP="00150717">
          <w:pPr>
            <w:pStyle w:val="75ECB0A0266C4DF0A6841218A5C6AA93"/>
          </w:pPr>
          <w:r w:rsidRPr="00C71207">
            <w:rPr>
              <w:rStyle w:val="PlaceholderText"/>
              <w:color w:val="FF0000"/>
              <w:sz w:val="20"/>
              <w:szCs w:val="20"/>
            </w:rPr>
            <w:t xml:space="preserve"> enter number</w:t>
          </w:r>
          <w:r>
            <w:rPr>
              <w:b/>
              <w:sz w:val="24"/>
              <w:szCs w:val="24"/>
            </w:rPr>
            <w:t xml:space="preserve"> </w:t>
          </w:r>
        </w:p>
      </w:docPartBody>
    </w:docPart>
    <w:docPart>
      <w:docPartPr>
        <w:name w:val="76B596AE3F4D43428EE90F1D6FB1592E"/>
        <w:category>
          <w:name w:val="General"/>
          <w:gallery w:val="placeholder"/>
        </w:category>
        <w:types>
          <w:type w:val="bbPlcHdr"/>
        </w:types>
        <w:behaviors>
          <w:behavior w:val="content"/>
        </w:behaviors>
        <w:guid w:val="{507A62F6-4B7E-4A7B-B97B-4D51DA9BF70B}"/>
      </w:docPartPr>
      <w:docPartBody>
        <w:p w:rsidR="00150717" w:rsidRDefault="00150717" w:rsidP="00150717">
          <w:pPr>
            <w:pStyle w:val="76B596AE3F4D43428EE90F1D6FB1592E"/>
          </w:pPr>
          <w:r w:rsidRPr="00C71207">
            <w:rPr>
              <w:rStyle w:val="PlaceholderText"/>
              <w:color w:val="FF0000"/>
              <w:sz w:val="20"/>
              <w:szCs w:val="20"/>
            </w:rPr>
            <w:t xml:space="preserve"> enter number</w:t>
          </w:r>
          <w:r>
            <w:rPr>
              <w:b/>
              <w:sz w:val="24"/>
              <w:szCs w:val="24"/>
            </w:rPr>
            <w:t xml:space="preserve"> </w:t>
          </w:r>
        </w:p>
      </w:docPartBody>
    </w:docPart>
    <w:docPart>
      <w:docPartPr>
        <w:name w:val="B39DE57C4AEF468E91F9CAB7D2EEDF62"/>
        <w:category>
          <w:name w:val="General"/>
          <w:gallery w:val="placeholder"/>
        </w:category>
        <w:types>
          <w:type w:val="bbPlcHdr"/>
        </w:types>
        <w:behaviors>
          <w:behavior w:val="content"/>
        </w:behaviors>
        <w:guid w:val="{7AC04A0C-C3F9-4C07-AD3F-43F9D7349DC5}"/>
      </w:docPartPr>
      <w:docPartBody>
        <w:p w:rsidR="00150717" w:rsidRDefault="00150717" w:rsidP="00150717">
          <w:pPr>
            <w:pStyle w:val="B39DE57C4AEF468E91F9CAB7D2EEDF62"/>
          </w:pPr>
          <w:r w:rsidRPr="00C71207">
            <w:rPr>
              <w:rStyle w:val="PlaceholderText"/>
              <w:color w:val="FF0000"/>
              <w:sz w:val="20"/>
              <w:szCs w:val="20"/>
            </w:rPr>
            <w:t xml:space="preserve"> enter number</w:t>
          </w:r>
          <w:r>
            <w:rPr>
              <w:b/>
              <w:sz w:val="24"/>
              <w:szCs w:val="24"/>
            </w:rPr>
            <w:t xml:space="preserve"> </w:t>
          </w:r>
        </w:p>
      </w:docPartBody>
    </w:docPart>
    <w:docPart>
      <w:docPartPr>
        <w:name w:val="26BE8F398E704A279614D8AFD6D24BA0"/>
        <w:category>
          <w:name w:val="General"/>
          <w:gallery w:val="placeholder"/>
        </w:category>
        <w:types>
          <w:type w:val="bbPlcHdr"/>
        </w:types>
        <w:behaviors>
          <w:behavior w:val="content"/>
        </w:behaviors>
        <w:guid w:val="{47ABAD03-CEA6-4351-B356-10C047EE0B67}"/>
      </w:docPartPr>
      <w:docPartBody>
        <w:p w:rsidR="00150717" w:rsidRDefault="00150717" w:rsidP="00150717">
          <w:pPr>
            <w:pStyle w:val="26BE8F398E704A279614D8AFD6D24BA0"/>
          </w:pPr>
          <w:r w:rsidRPr="00C71207">
            <w:rPr>
              <w:rStyle w:val="PlaceholderText"/>
              <w:color w:val="FF0000"/>
              <w:sz w:val="20"/>
              <w:szCs w:val="20"/>
            </w:rPr>
            <w:t xml:space="preserve"> enter number</w:t>
          </w:r>
          <w:r>
            <w:rPr>
              <w:b/>
              <w:sz w:val="24"/>
              <w:szCs w:val="24"/>
            </w:rPr>
            <w:t xml:space="preserve"> </w:t>
          </w:r>
        </w:p>
      </w:docPartBody>
    </w:docPart>
    <w:docPart>
      <w:docPartPr>
        <w:name w:val="DCE5679F49D44D679AF67293687A83D4"/>
        <w:category>
          <w:name w:val="General"/>
          <w:gallery w:val="placeholder"/>
        </w:category>
        <w:types>
          <w:type w:val="bbPlcHdr"/>
        </w:types>
        <w:behaviors>
          <w:behavior w:val="content"/>
        </w:behaviors>
        <w:guid w:val="{273C723A-AD10-45E8-B421-0F9669F4F3FC}"/>
      </w:docPartPr>
      <w:docPartBody>
        <w:p w:rsidR="00150717" w:rsidRDefault="00150717" w:rsidP="00150717">
          <w:pPr>
            <w:pStyle w:val="DCE5679F49D44D679AF67293687A83D4"/>
          </w:pPr>
          <w:r w:rsidRPr="00C71207">
            <w:rPr>
              <w:rStyle w:val="PlaceholderText"/>
              <w:color w:val="FF0000"/>
              <w:sz w:val="20"/>
              <w:szCs w:val="20"/>
            </w:rPr>
            <w:t xml:space="preserve"> enter number</w:t>
          </w:r>
          <w:r>
            <w:rPr>
              <w:b/>
              <w:sz w:val="24"/>
              <w:szCs w:val="24"/>
            </w:rPr>
            <w:t xml:space="preserve"> </w:t>
          </w:r>
        </w:p>
      </w:docPartBody>
    </w:docPart>
    <w:docPart>
      <w:docPartPr>
        <w:name w:val="9BF7D2F9E5E94CE594C1FF72CDC16DAC"/>
        <w:category>
          <w:name w:val="General"/>
          <w:gallery w:val="placeholder"/>
        </w:category>
        <w:types>
          <w:type w:val="bbPlcHdr"/>
        </w:types>
        <w:behaviors>
          <w:behavior w:val="content"/>
        </w:behaviors>
        <w:guid w:val="{355E2C6A-622A-4204-83A6-EC7EA4EF1FFE}"/>
      </w:docPartPr>
      <w:docPartBody>
        <w:p w:rsidR="00150717" w:rsidRDefault="00150717" w:rsidP="00150717">
          <w:pPr>
            <w:pStyle w:val="9BF7D2F9E5E94CE594C1FF72CDC16DAC"/>
          </w:pPr>
          <w:r w:rsidRPr="00C71207">
            <w:rPr>
              <w:rStyle w:val="PlaceholderText"/>
              <w:color w:val="FF0000"/>
              <w:sz w:val="20"/>
              <w:szCs w:val="20"/>
            </w:rPr>
            <w:t xml:space="preserve"> enter number</w:t>
          </w:r>
          <w:r>
            <w:rPr>
              <w:b/>
              <w:sz w:val="24"/>
              <w:szCs w:val="24"/>
            </w:rPr>
            <w:t xml:space="preserve"> </w:t>
          </w:r>
        </w:p>
      </w:docPartBody>
    </w:docPart>
    <w:docPart>
      <w:docPartPr>
        <w:name w:val="C6A37DF9A77C44D49181A39EDC16BF36"/>
        <w:category>
          <w:name w:val="General"/>
          <w:gallery w:val="placeholder"/>
        </w:category>
        <w:types>
          <w:type w:val="bbPlcHdr"/>
        </w:types>
        <w:behaviors>
          <w:behavior w:val="content"/>
        </w:behaviors>
        <w:guid w:val="{C357F981-35FB-453D-8E49-4E7C4898E9C9}"/>
      </w:docPartPr>
      <w:docPartBody>
        <w:p w:rsidR="00150717" w:rsidRDefault="00150717" w:rsidP="00150717">
          <w:pPr>
            <w:pStyle w:val="C6A37DF9A77C44D49181A39EDC16BF36"/>
          </w:pPr>
          <w:r w:rsidRPr="00C71207">
            <w:rPr>
              <w:rStyle w:val="PlaceholderText"/>
              <w:color w:val="FF0000"/>
              <w:sz w:val="20"/>
              <w:szCs w:val="20"/>
            </w:rPr>
            <w:t xml:space="preserve"> enter number</w:t>
          </w:r>
          <w:r>
            <w:rPr>
              <w:b/>
              <w:sz w:val="24"/>
              <w:szCs w:val="24"/>
            </w:rPr>
            <w:t xml:space="preserve"> </w:t>
          </w:r>
        </w:p>
      </w:docPartBody>
    </w:docPart>
    <w:docPart>
      <w:docPartPr>
        <w:name w:val="C0B30885B3BA4E3E89CC0A58E436D5D1"/>
        <w:category>
          <w:name w:val="General"/>
          <w:gallery w:val="placeholder"/>
        </w:category>
        <w:types>
          <w:type w:val="bbPlcHdr"/>
        </w:types>
        <w:behaviors>
          <w:behavior w:val="content"/>
        </w:behaviors>
        <w:guid w:val="{4639D844-EDE2-4829-8525-16744364346B}"/>
      </w:docPartPr>
      <w:docPartBody>
        <w:p w:rsidR="00150717" w:rsidRDefault="00150717" w:rsidP="00150717">
          <w:pPr>
            <w:pStyle w:val="C0B30885B3BA4E3E89CC0A58E436D5D1"/>
          </w:pPr>
          <w:r w:rsidRPr="00C71207">
            <w:rPr>
              <w:rStyle w:val="PlaceholderText"/>
              <w:color w:val="FF0000"/>
              <w:sz w:val="20"/>
              <w:szCs w:val="20"/>
            </w:rPr>
            <w:t xml:space="preserve"> enter number</w:t>
          </w:r>
          <w:r>
            <w:rPr>
              <w:b/>
              <w:sz w:val="24"/>
              <w:szCs w:val="24"/>
            </w:rPr>
            <w:t xml:space="preserve"> </w:t>
          </w:r>
        </w:p>
      </w:docPartBody>
    </w:docPart>
    <w:docPart>
      <w:docPartPr>
        <w:name w:val="1B3D1FE88A6B4D0C94EFE76E0765AF8A"/>
        <w:category>
          <w:name w:val="General"/>
          <w:gallery w:val="placeholder"/>
        </w:category>
        <w:types>
          <w:type w:val="bbPlcHdr"/>
        </w:types>
        <w:behaviors>
          <w:behavior w:val="content"/>
        </w:behaviors>
        <w:guid w:val="{C3B78E48-1F98-470F-ACA6-012790039E16}"/>
      </w:docPartPr>
      <w:docPartBody>
        <w:p w:rsidR="00150717" w:rsidRDefault="00150717" w:rsidP="00150717">
          <w:pPr>
            <w:pStyle w:val="1B3D1FE88A6B4D0C94EFE76E0765AF8A"/>
          </w:pPr>
          <w:r w:rsidRPr="00C71207">
            <w:rPr>
              <w:rStyle w:val="PlaceholderText"/>
              <w:color w:val="FF0000"/>
              <w:sz w:val="20"/>
              <w:szCs w:val="20"/>
            </w:rPr>
            <w:t xml:space="preserve"> enter number</w:t>
          </w:r>
          <w:r>
            <w:rPr>
              <w:b/>
              <w:sz w:val="24"/>
              <w:szCs w:val="24"/>
            </w:rPr>
            <w:t xml:space="preserve"> </w:t>
          </w:r>
        </w:p>
      </w:docPartBody>
    </w:docPart>
    <w:docPart>
      <w:docPartPr>
        <w:name w:val="1FECD1BD9BE54F62B93373788D45CB30"/>
        <w:category>
          <w:name w:val="General"/>
          <w:gallery w:val="placeholder"/>
        </w:category>
        <w:types>
          <w:type w:val="bbPlcHdr"/>
        </w:types>
        <w:behaviors>
          <w:behavior w:val="content"/>
        </w:behaviors>
        <w:guid w:val="{6C6773B5-EDD0-45FE-B89D-A168A482FFDC}"/>
      </w:docPartPr>
      <w:docPartBody>
        <w:p w:rsidR="00150717" w:rsidRDefault="00150717" w:rsidP="00150717">
          <w:pPr>
            <w:pStyle w:val="1FECD1BD9BE54F62B93373788D45CB30"/>
          </w:pPr>
          <w:r w:rsidRPr="00C71207">
            <w:rPr>
              <w:rStyle w:val="PlaceholderText"/>
              <w:color w:val="FF0000"/>
              <w:sz w:val="20"/>
              <w:szCs w:val="20"/>
            </w:rPr>
            <w:t xml:space="preserve"> enter number</w:t>
          </w:r>
          <w:r>
            <w:rPr>
              <w:b/>
              <w:sz w:val="24"/>
              <w:szCs w:val="24"/>
            </w:rPr>
            <w:t xml:space="preserve"> </w:t>
          </w:r>
        </w:p>
      </w:docPartBody>
    </w:docPart>
    <w:docPart>
      <w:docPartPr>
        <w:name w:val="4E68B0EE48014922BA5DBB72A0744C16"/>
        <w:category>
          <w:name w:val="General"/>
          <w:gallery w:val="placeholder"/>
        </w:category>
        <w:types>
          <w:type w:val="bbPlcHdr"/>
        </w:types>
        <w:behaviors>
          <w:behavior w:val="content"/>
        </w:behaviors>
        <w:guid w:val="{7DB889BA-FBA5-404A-A3E5-47DA517C55D7}"/>
      </w:docPartPr>
      <w:docPartBody>
        <w:p w:rsidR="00150717" w:rsidRDefault="00150717" w:rsidP="00150717">
          <w:pPr>
            <w:pStyle w:val="4E68B0EE48014922BA5DBB72A0744C16"/>
          </w:pPr>
          <w:r w:rsidRPr="00C71207">
            <w:rPr>
              <w:rStyle w:val="PlaceholderText"/>
              <w:color w:val="FF0000"/>
              <w:sz w:val="20"/>
              <w:szCs w:val="20"/>
            </w:rPr>
            <w:t xml:space="preserve"> enter number</w:t>
          </w:r>
          <w:r>
            <w:rPr>
              <w:b/>
              <w:sz w:val="24"/>
              <w:szCs w:val="24"/>
            </w:rPr>
            <w:t xml:space="preserve"> </w:t>
          </w:r>
        </w:p>
      </w:docPartBody>
    </w:docPart>
    <w:docPart>
      <w:docPartPr>
        <w:name w:val="B73B043EDF42418EB4330021E751BB79"/>
        <w:category>
          <w:name w:val="General"/>
          <w:gallery w:val="placeholder"/>
        </w:category>
        <w:types>
          <w:type w:val="bbPlcHdr"/>
        </w:types>
        <w:behaviors>
          <w:behavior w:val="content"/>
        </w:behaviors>
        <w:guid w:val="{B17A7882-6DB9-4DB1-B7AA-9FB6E005CF7F}"/>
      </w:docPartPr>
      <w:docPartBody>
        <w:p w:rsidR="00150717" w:rsidRDefault="00150717" w:rsidP="00150717">
          <w:pPr>
            <w:pStyle w:val="B73B043EDF42418EB4330021E751BB79"/>
          </w:pPr>
          <w:r w:rsidRPr="00C71207">
            <w:rPr>
              <w:rStyle w:val="PlaceholderText"/>
              <w:color w:val="FF0000"/>
              <w:sz w:val="20"/>
              <w:szCs w:val="20"/>
            </w:rPr>
            <w:t xml:space="preserve"> enter number</w:t>
          </w:r>
          <w:r>
            <w:rPr>
              <w:b/>
              <w:sz w:val="24"/>
              <w:szCs w:val="24"/>
            </w:rPr>
            <w:t xml:space="preserve"> </w:t>
          </w:r>
        </w:p>
      </w:docPartBody>
    </w:docPart>
    <w:docPart>
      <w:docPartPr>
        <w:name w:val="BE00B3647C97474F99AB3CE4673C8646"/>
        <w:category>
          <w:name w:val="General"/>
          <w:gallery w:val="placeholder"/>
        </w:category>
        <w:types>
          <w:type w:val="bbPlcHdr"/>
        </w:types>
        <w:behaviors>
          <w:behavior w:val="content"/>
        </w:behaviors>
        <w:guid w:val="{88C761F9-E343-4DE3-930E-CD52B79EAFF4}"/>
      </w:docPartPr>
      <w:docPartBody>
        <w:p w:rsidR="00150717" w:rsidRDefault="00150717" w:rsidP="00150717">
          <w:pPr>
            <w:pStyle w:val="BE00B3647C97474F99AB3CE4673C8646"/>
          </w:pPr>
          <w:r w:rsidRPr="00C71207">
            <w:rPr>
              <w:rStyle w:val="PlaceholderText"/>
              <w:color w:val="FF0000"/>
              <w:sz w:val="20"/>
              <w:szCs w:val="20"/>
            </w:rPr>
            <w:t xml:space="preserve"> enter number</w:t>
          </w:r>
          <w:r>
            <w:rPr>
              <w:b/>
              <w:sz w:val="24"/>
              <w:szCs w:val="24"/>
            </w:rPr>
            <w:t xml:space="preserve"> </w:t>
          </w:r>
        </w:p>
      </w:docPartBody>
    </w:docPart>
    <w:docPart>
      <w:docPartPr>
        <w:name w:val="47D99E06C4394D94ABAC914A42AB2630"/>
        <w:category>
          <w:name w:val="General"/>
          <w:gallery w:val="placeholder"/>
        </w:category>
        <w:types>
          <w:type w:val="bbPlcHdr"/>
        </w:types>
        <w:behaviors>
          <w:behavior w:val="content"/>
        </w:behaviors>
        <w:guid w:val="{CBC00248-49E2-4C99-B5E1-DF8A51CDBCF6}"/>
      </w:docPartPr>
      <w:docPartBody>
        <w:p w:rsidR="00150717" w:rsidRDefault="00150717" w:rsidP="00150717">
          <w:pPr>
            <w:pStyle w:val="47D99E06C4394D94ABAC914A42AB2630"/>
          </w:pPr>
          <w:r w:rsidRPr="00C71207">
            <w:rPr>
              <w:rStyle w:val="PlaceholderText"/>
              <w:color w:val="FF0000"/>
              <w:sz w:val="20"/>
              <w:szCs w:val="20"/>
            </w:rPr>
            <w:t xml:space="preserve"> enter number</w:t>
          </w:r>
          <w:r>
            <w:rPr>
              <w:b/>
              <w:sz w:val="24"/>
              <w:szCs w:val="24"/>
            </w:rPr>
            <w:t xml:space="preserve"> </w:t>
          </w:r>
        </w:p>
      </w:docPartBody>
    </w:docPart>
    <w:docPart>
      <w:docPartPr>
        <w:name w:val="E6F5A01E49F643029AC7626180DE2EB6"/>
        <w:category>
          <w:name w:val="General"/>
          <w:gallery w:val="placeholder"/>
        </w:category>
        <w:types>
          <w:type w:val="bbPlcHdr"/>
        </w:types>
        <w:behaviors>
          <w:behavior w:val="content"/>
        </w:behaviors>
        <w:guid w:val="{A2EA062D-6936-419D-ACC9-7DCF09BDD0CD}"/>
      </w:docPartPr>
      <w:docPartBody>
        <w:p w:rsidR="00150717" w:rsidRDefault="00150717" w:rsidP="00150717">
          <w:pPr>
            <w:pStyle w:val="E6F5A01E49F643029AC7626180DE2EB6"/>
          </w:pPr>
          <w:r w:rsidRPr="00C71207">
            <w:rPr>
              <w:rStyle w:val="PlaceholderText"/>
              <w:color w:val="FF0000"/>
              <w:sz w:val="20"/>
              <w:szCs w:val="20"/>
            </w:rPr>
            <w:t xml:space="preserve"> enter number</w:t>
          </w:r>
          <w:r>
            <w:rPr>
              <w:b/>
              <w:sz w:val="24"/>
              <w:szCs w:val="24"/>
            </w:rPr>
            <w:t xml:space="preserve"> </w:t>
          </w:r>
        </w:p>
      </w:docPartBody>
    </w:docPart>
    <w:docPart>
      <w:docPartPr>
        <w:name w:val="CD4B1595AB0D4DEBAFAC9AFA12EF3563"/>
        <w:category>
          <w:name w:val="General"/>
          <w:gallery w:val="placeholder"/>
        </w:category>
        <w:types>
          <w:type w:val="bbPlcHdr"/>
        </w:types>
        <w:behaviors>
          <w:behavior w:val="content"/>
        </w:behaviors>
        <w:guid w:val="{D3F7C70D-1E11-4887-BBBB-621A2250B3D2}"/>
      </w:docPartPr>
      <w:docPartBody>
        <w:p w:rsidR="00150717" w:rsidRDefault="00150717" w:rsidP="00150717">
          <w:pPr>
            <w:pStyle w:val="CD4B1595AB0D4DEBAFAC9AFA12EF3563"/>
          </w:pPr>
          <w:r w:rsidRPr="00C71207">
            <w:rPr>
              <w:rStyle w:val="PlaceholderText"/>
              <w:color w:val="FF0000"/>
              <w:sz w:val="20"/>
              <w:szCs w:val="20"/>
            </w:rPr>
            <w:t xml:space="preserve"> enter number</w:t>
          </w:r>
          <w:r>
            <w:rPr>
              <w:b/>
              <w:sz w:val="24"/>
              <w:szCs w:val="24"/>
            </w:rPr>
            <w:t xml:space="preserve"> </w:t>
          </w:r>
        </w:p>
      </w:docPartBody>
    </w:docPart>
    <w:docPart>
      <w:docPartPr>
        <w:name w:val="CF729089164C45389401A0096FF0617E"/>
        <w:category>
          <w:name w:val="General"/>
          <w:gallery w:val="placeholder"/>
        </w:category>
        <w:types>
          <w:type w:val="bbPlcHdr"/>
        </w:types>
        <w:behaviors>
          <w:behavior w:val="content"/>
        </w:behaviors>
        <w:guid w:val="{E5382DDD-DC20-4008-A99B-3683DA22AC84}"/>
      </w:docPartPr>
      <w:docPartBody>
        <w:p w:rsidR="00150717" w:rsidRDefault="00150717" w:rsidP="00150717">
          <w:pPr>
            <w:pStyle w:val="CF729089164C45389401A0096FF0617E"/>
          </w:pPr>
          <w:r w:rsidRPr="00C71207">
            <w:rPr>
              <w:rStyle w:val="PlaceholderText"/>
              <w:color w:val="FF0000"/>
              <w:sz w:val="20"/>
              <w:szCs w:val="20"/>
            </w:rPr>
            <w:t xml:space="preserve"> enter number</w:t>
          </w:r>
          <w:r>
            <w:rPr>
              <w:b/>
              <w:sz w:val="24"/>
              <w:szCs w:val="24"/>
            </w:rPr>
            <w:t xml:space="preserve"> </w:t>
          </w:r>
        </w:p>
      </w:docPartBody>
    </w:docPart>
    <w:docPart>
      <w:docPartPr>
        <w:name w:val="BB9B03F90E7745F2A0BAC3830D331406"/>
        <w:category>
          <w:name w:val="General"/>
          <w:gallery w:val="placeholder"/>
        </w:category>
        <w:types>
          <w:type w:val="bbPlcHdr"/>
        </w:types>
        <w:behaviors>
          <w:behavior w:val="content"/>
        </w:behaviors>
        <w:guid w:val="{CBA0791F-7FAF-4EA8-AF1C-3A263CADC324}"/>
      </w:docPartPr>
      <w:docPartBody>
        <w:p w:rsidR="00150717" w:rsidRDefault="00150717" w:rsidP="00150717">
          <w:pPr>
            <w:pStyle w:val="BB9B03F90E7745F2A0BAC3830D331406"/>
          </w:pPr>
          <w:r w:rsidRPr="00C71207">
            <w:rPr>
              <w:rStyle w:val="PlaceholderText"/>
              <w:color w:val="FF0000"/>
              <w:sz w:val="20"/>
              <w:szCs w:val="20"/>
            </w:rPr>
            <w:t xml:space="preserve"> enter number</w:t>
          </w:r>
          <w:r>
            <w:rPr>
              <w:b/>
              <w:sz w:val="24"/>
              <w:szCs w:val="24"/>
            </w:rPr>
            <w:t xml:space="preserve"> </w:t>
          </w:r>
        </w:p>
      </w:docPartBody>
    </w:docPart>
    <w:docPart>
      <w:docPartPr>
        <w:name w:val="C72F320AA3E34ED6971E02B3CAC05A01"/>
        <w:category>
          <w:name w:val="General"/>
          <w:gallery w:val="placeholder"/>
        </w:category>
        <w:types>
          <w:type w:val="bbPlcHdr"/>
        </w:types>
        <w:behaviors>
          <w:behavior w:val="content"/>
        </w:behaviors>
        <w:guid w:val="{C915C4A7-9C40-437D-9DEE-94519634D590}"/>
      </w:docPartPr>
      <w:docPartBody>
        <w:p w:rsidR="00150717" w:rsidRDefault="00150717" w:rsidP="00150717">
          <w:pPr>
            <w:pStyle w:val="C72F320AA3E34ED6971E02B3CAC05A01"/>
          </w:pPr>
          <w:r w:rsidRPr="00C71207">
            <w:rPr>
              <w:rStyle w:val="PlaceholderText"/>
              <w:color w:val="FF0000"/>
              <w:sz w:val="20"/>
              <w:szCs w:val="20"/>
            </w:rPr>
            <w:t xml:space="preserve"> enter number</w:t>
          </w:r>
          <w:r>
            <w:rPr>
              <w:b/>
              <w:sz w:val="24"/>
              <w:szCs w:val="24"/>
            </w:rPr>
            <w:t xml:space="preserve"> </w:t>
          </w:r>
        </w:p>
      </w:docPartBody>
    </w:docPart>
    <w:docPart>
      <w:docPartPr>
        <w:name w:val="058F7E06A6604646B9BA3FC56FD526B6"/>
        <w:category>
          <w:name w:val="General"/>
          <w:gallery w:val="placeholder"/>
        </w:category>
        <w:types>
          <w:type w:val="bbPlcHdr"/>
        </w:types>
        <w:behaviors>
          <w:behavior w:val="content"/>
        </w:behaviors>
        <w:guid w:val="{2D3A589B-048D-4AF1-B419-1E6AE163438E}"/>
      </w:docPartPr>
      <w:docPartBody>
        <w:p w:rsidR="00150717" w:rsidRDefault="00150717" w:rsidP="00150717">
          <w:pPr>
            <w:pStyle w:val="058F7E06A6604646B9BA3FC56FD526B6"/>
          </w:pPr>
          <w:r w:rsidRPr="00C71207">
            <w:rPr>
              <w:rStyle w:val="PlaceholderText"/>
              <w:color w:val="FF0000"/>
              <w:sz w:val="20"/>
              <w:szCs w:val="20"/>
            </w:rPr>
            <w:t xml:space="preserve"> enter number</w:t>
          </w:r>
          <w:r>
            <w:rPr>
              <w:b/>
              <w:sz w:val="24"/>
              <w:szCs w:val="24"/>
            </w:rPr>
            <w:t xml:space="preserve"> </w:t>
          </w:r>
        </w:p>
      </w:docPartBody>
    </w:docPart>
    <w:docPart>
      <w:docPartPr>
        <w:name w:val="CC8D5CB7A8734A1D9A1FADCB6187BEE0"/>
        <w:category>
          <w:name w:val="General"/>
          <w:gallery w:val="placeholder"/>
        </w:category>
        <w:types>
          <w:type w:val="bbPlcHdr"/>
        </w:types>
        <w:behaviors>
          <w:behavior w:val="content"/>
        </w:behaviors>
        <w:guid w:val="{D2957455-6C23-42E9-8229-107CEF5B89BB}"/>
      </w:docPartPr>
      <w:docPartBody>
        <w:p w:rsidR="00150717" w:rsidRDefault="00150717" w:rsidP="00150717">
          <w:pPr>
            <w:pStyle w:val="CC8D5CB7A8734A1D9A1FADCB6187BEE0"/>
          </w:pPr>
          <w:r w:rsidRPr="00C71207">
            <w:rPr>
              <w:rStyle w:val="PlaceholderText"/>
              <w:color w:val="FF0000"/>
              <w:sz w:val="20"/>
              <w:szCs w:val="20"/>
            </w:rPr>
            <w:t xml:space="preserve"> enter number</w:t>
          </w:r>
          <w:r>
            <w:rPr>
              <w:b/>
              <w:sz w:val="24"/>
              <w:szCs w:val="24"/>
            </w:rPr>
            <w:t xml:space="preserve"> </w:t>
          </w:r>
        </w:p>
      </w:docPartBody>
    </w:docPart>
    <w:docPart>
      <w:docPartPr>
        <w:name w:val="897E5EF733D744D095CD21BD26457910"/>
        <w:category>
          <w:name w:val="General"/>
          <w:gallery w:val="placeholder"/>
        </w:category>
        <w:types>
          <w:type w:val="bbPlcHdr"/>
        </w:types>
        <w:behaviors>
          <w:behavior w:val="content"/>
        </w:behaviors>
        <w:guid w:val="{C7C33E88-5088-438F-802F-D8562F39C333}"/>
      </w:docPartPr>
      <w:docPartBody>
        <w:p w:rsidR="00150717" w:rsidRDefault="00150717" w:rsidP="00150717">
          <w:pPr>
            <w:pStyle w:val="897E5EF733D744D095CD21BD26457910"/>
          </w:pPr>
          <w:r w:rsidRPr="00C71207">
            <w:rPr>
              <w:rStyle w:val="PlaceholderText"/>
              <w:color w:val="FF0000"/>
              <w:sz w:val="20"/>
              <w:szCs w:val="20"/>
            </w:rPr>
            <w:t xml:space="preserve"> enter number</w:t>
          </w:r>
          <w:r>
            <w:rPr>
              <w:b/>
              <w:sz w:val="24"/>
              <w:szCs w:val="24"/>
            </w:rPr>
            <w:t xml:space="preserve"> </w:t>
          </w:r>
        </w:p>
      </w:docPartBody>
    </w:docPart>
    <w:docPart>
      <w:docPartPr>
        <w:name w:val="EC034594F01F42ABA9062C5769D1A837"/>
        <w:category>
          <w:name w:val="General"/>
          <w:gallery w:val="placeholder"/>
        </w:category>
        <w:types>
          <w:type w:val="bbPlcHdr"/>
        </w:types>
        <w:behaviors>
          <w:behavior w:val="content"/>
        </w:behaviors>
        <w:guid w:val="{F24F362F-0D20-4798-8198-7C32E2CB2366}"/>
      </w:docPartPr>
      <w:docPartBody>
        <w:p w:rsidR="00150717" w:rsidRDefault="00150717" w:rsidP="00150717">
          <w:pPr>
            <w:pStyle w:val="EC034594F01F42ABA9062C5769D1A837"/>
          </w:pPr>
          <w:r w:rsidRPr="00C71207">
            <w:rPr>
              <w:rStyle w:val="PlaceholderText"/>
              <w:color w:val="FF0000"/>
              <w:sz w:val="20"/>
              <w:szCs w:val="20"/>
            </w:rPr>
            <w:t xml:space="preserve"> enter number</w:t>
          </w:r>
          <w:r>
            <w:rPr>
              <w:b/>
              <w:sz w:val="24"/>
              <w:szCs w:val="24"/>
            </w:rPr>
            <w:t xml:space="preserve"> </w:t>
          </w:r>
        </w:p>
      </w:docPartBody>
    </w:docPart>
    <w:docPart>
      <w:docPartPr>
        <w:name w:val="223750D3983145D192285FC514F319C4"/>
        <w:category>
          <w:name w:val="General"/>
          <w:gallery w:val="placeholder"/>
        </w:category>
        <w:types>
          <w:type w:val="bbPlcHdr"/>
        </w:types>
        <w:behaviors>
          <w:behavior w:val="content"/>
        </w:behaviors>
        <w:guid w:val="{A8D06D4B-A83A-4611-989D-A80BDDC4AC27}"/>
      </w:docPartPr>
      <w:docPartBody>
        <w:p w:rsidR="00150717" w:rsidRDefault="00150717" w:rsidP="00150717">
          <w:pPr>
            <w:pStyle w:val="223750D3983145D192285FC514F319C4"/>
          </w:pPr>
          <w:r w:rsidRPr="00C71207">
            <w:rPr>
              <w:rStyle w:val="PlaceholderText"/>
              <w:color w:val="FF0000"/>
              <w:sz w:val="20"/>
              <w:szCs w:val="20"/>
            </w:rPr>
            <w:t xml:space="preserve"> enter number</w:t>
          </w:r>
          <w:r>
            <w:rPr>
              <w:b/>
              <w:sz w:val="24"/>
              <w:szCs w:val="24"/>
            </w:rPr>
            <w:t xml:space="preserve"> </w:t>
          </w:r>
        </w:p>
      </w:docPartBody>
    </w:docPart>
    <w:docPart>
      <w:docPartPr>
        <w:name w:val="A7B5C3A0359440A89F10CCA542F3F193"/>
        <w:category>
          <w:name w:val="General"/>
          <w:gallery w:val="placeholder"/>
        </w:category>
        <w:types>
          <w:type w:val="bbPlcHdr"/>
        </w:types>
        <w:behaviors>
          <w:behavior w:val="content"/>
        </w:behaviors>
        <w:guid w:val="{DC3B7518-7768-4EDA-8A09-0134DAAD6803}"/>
      </w:docPartPr>
      <w:docPartBody>
        <w:p w:rsidR="00150717" w:rsidRDefault="00150717" w:rsidP="00150717">
          <w:pPr>
            <w:pStyle w:val="A7B5C3A0359440A89F10CCA542F3F193"/>
          </w:pPr>
          <w:r w:rsidRPr="00C71207">
            <w:rPr>
              <w:rStyle w:val="PlaceholderText"/>
              <w:color w:val="FF0000"/>
              <w:sz w:val="20"/>
              <w:szCs w:val="20"/>
            </w:rPr>
            <w:t xml:space="preserve"> enter number</w:t>
          </w:r>
          <w:r>
            <w:rPr>
              <w:b/>
              <w:sz w:val="24"/>
              <w:szCs w:val="24"/>
            </w:rPr>
            <w:t xml:space="preserve"> </w:t>
          </w:r>
        </w:p>
      </w:docPartBody>
    </w:docPart>
    <w:docPart>
      <w:docPartPr>
        <w:name w:val="DA0E0D95CD5A422CA06B1E59236ADB98"/>
        <w:category>
          <w:name w:val="General"/>
          <w:gallery w:val="placeholder"/>
        </w:category>
        <w:types>
          <w:type w:val="bbPlcHdr"/>
        </w:types>
        <w:behaviors>
          <w:behavior w:val="content"/>
        </w:behaviors>
        <w:guid w:val="{DFB1E240-AA1A-4D7F-BFF9-8D6B90B71568}"/>
      </w:docPartPr>
      <w:docPartBody>
        <w:p w:rsidR="00150717" w:rsidRDefault="00150717" w:rsidP="00150717">
          <w:pPr>
            <w:pStyle w:val="DA0E0D95CD5A422CA06B1E59236ADB98"/>
          </w:pPr>
          <w:r w:rsidRPr="00C71207">
            <w:rPr>
              <w:rStyle w:val="PlaceholderText"/>
              <w:color w:val="FF0000"/>
              <w:sz w:val="20"/>
              <w:szCs w:val="20"/>
            </w:rPr>
            <w:t xml:space="preserve"> enter number</w:t>
          </w:r>
          <w:r>
            <w:rPr>
              <w:b/>
              <w:sz w:val="24"/>
              <w:szCs w:val="24"/>
            </w:rPr>
            <w:t xml:space="preserve"> </w:t>
          </w:r>
        </w:p>
      </w:docPartBody>
    </w:docPart>
    <w:docPart>
      <w:docPartPr>
        <w:name w:val="97557758F042426CAA708707237ED8D7"/>
        <w:category>
          <w:name w:val="General"/>
          <w:gallery w:val="placeholder"/>
        </w:category>
        <w:types>
          <w:type w:val="bbPlcHdr"/>
        </w:types>
        <w:behaviors>
          <w:behavior w:val="content"/>
        </w:behaviors>
        <w:guid w:val="{BD56B52F-2D6D-4A0C-9301-F4207EA99664}"/>
      </w:docPartPr>
      <w:docPartBody>
        <w:p w:rsidR="00150717" w:rsidRDefault="00150717" w:rsidP="00150717">
          <w:pPr>
            <w:pStyle w:val="97557758F042426CAA708707237ED8D7"/>
          </w:pPr>
          <w:r w:rsidRPr="00C71207">
            <w:rPr>
              <w:rStyle w:val="PlaceholderText"/>
              <w:color w:val="FF0000"/>
              <w:sz w:val="20"/>
              <w:szCs w:val="20"/>
            </w:rPr>
            <w:t xml:space="preserve"> enter number</w:t>
          </w:r>
          <w:r>
            <w:rPr>
              <w:b/>
              <w:sz w:val="24"/>
              <w:szCs w:val="24"/>
            </w:rPr>
            <w:t xml:space="preserve"> </w:t>
          </w:r>
        </w:p>
      </w:docPartBody>
    </w:docPart>
    <w:docPart>
      <w:docPartPr>
        <w:name w:val="4C4AFAC66EEF4526B87CB308BA3B0382"/>
        <w:category>
          <w:name w:val="General"/>
          <w:gallery w:val="placeholder"/>
        </w:category>
        <w:types>
          <w:type w:val="bbPlcHdr"/>
        </w:types>
        <w:behaviors>
          <w:behavior w:val="content"/>
        </w:behaviors>
        <w:guid w:val="{56531B8F-0669-40D4-BB58-9203DA23EB30}"/>
      </w:docPartPr>
      <w:docPartBody>
        <w:p w:rsidR="00150717" w:rsidRDefault="00150717" w:rsidP="00150717">
          <w:pPr>
            <w:pStyle w:val="4C4AFAC66EEF4526B87CB308BA3B0382"/>
          </w:pPr>
          <w:r w:rsidRPr="00C71207">
            <w:rPr>
              <w:rStyle w:val="PlaceholderText"/>
              <w:color w:val="FF0000"/>
              <w:sz w:val="20"/>
              <w:szCs w:val="20"/>
            </w:rPr>
            <w:t xml:space="preserve"> enter number</w:t>
          </w:r>
          <w:r>
            <w:rPr>
              <w:b/>
              <w:sz w:val="24"/>
              <w:szCs w:val="24"/>
            </w:rPr>
            <w:t xml:space="preserve"> </w:t>
          </w:r>
        </w:p>
      </w:docPartBody>
    </w:docPart>
    <w:docPart>
      <w:docPartPr>
        <w:name w:val="F551F447D6034010BE0F757B5DB0D61B"/>
        <w:category>
          <w:name w:val="General"/>
          <w:gallery w:val="placeholder"/>
        </w:category>
        <w:types>
          <w:type w:val="bbPlcHdr"/>
        </w:types>
        <w:behaviors>
          <w:behavior w:val="content"/>
        </w:behaviors>
        <w:guid w:val="{7ADF7226-EF32-438B-8D14-D19964B16EAE}"/>
      </w:docPartPr>
      <w:docPartBody>
        <w:p w:rsidR="00150717" w:rsidRDefault="00150717" w:rsidP="00150717">
          <w:pPr>
            <w:pStyle w:val="F551F447D6034010BE0F757B5DB0D61B"/>
          </w:pPr>
          <w:r w:rsidRPr="00C71207">
            <w:rPr>
              <w:rStyle w:val="PlaceholderText"/>
              <w:color w:val="FF0000"/>
              <w:sz w:val="20"/>
              <w:szCs w:val="20"/>
            </w:rPr>
            <w:t xml:space="preserve"> enter number</w:t>
          </w:r>
          <w:r>
            <w:rPr>
              <w:b/>
              <w:sz w:val="24"/>
              <w:szCs w:val="24"/>
            </w:rPr>
            <w:t xml:space="preserve"> </w:t>
          </w:r>
        </w:p>
      </w:docPartBody>
    </w:docPart>
    <w:docPart>
      <w:docPartPr>
        <w:name w:val="4B43A65684CE4C5981D30F5A3AD51EAA"/>
        <w:category>
          <w:name w:val="General"/>
          <w:gallery w:val="placeholder"/>
        </w:category>
        <w:types>
          <w:type w:val="bbPlcHdr"/>
        </w:types>
        <w:behaviors>
          <w:behavior w:val="content"/>
        </w:behaviors>
        <w:guid w:val="{5D504782-A572-4D46-8668-197AFAE9AE1E}"/>
      </w:docPartPr>
      <w:docPartBody>
        <w:p w:rsidR="00150717" w:rsidRDefault="00150717" w:rsidP="00150717">
          <w:pPr>
            <w:pStyle w:val="4B43A65684CE4C5981D30F5A3AD51EAA"/>
          </w:pPr>
          <w:r w:rsidRPr="00C71207">
            <w:rPr>
              <w:rStyle w:val="PlaceholderText"/>
              <w:color w:val="FF0000"/>
              <w:sz w:val="20"/>
              <w:szCs w:val="20"/>
            </w:rPr>
            <w:t xml:space="preserve"> enter number</w:t>
          </w:r>
          <w:r>
            <w:rPr>
              <w:b/>
              <w:sz w:val="24"/>
              <w:szCs w:val="24"/>
            </w:rPr>
            <w:t xml:space="preserve"> </w:t>
          </w:r>
        </w:p>
      </w:docPartBody>
    </w:docPart>
    <w:docPart>
      <w:docPartPr>
        <w:name w:val="C4114EAFCE464E2D9534DE10CC4EEE3D"/>
        <w:category>
          <w:name w:val="General"/>
          <w:gallery w:val="placeholder"/>
        </w:category>
        <w:types>
          <w:type w:val="bbPlcHdr"/>
        </w:types>
        <w:behaviors>
          <w:behavior w:val="content"/>
        </w:behaviors>
        <w:guid w:val="{8B1DEE2D-BFA4-44B5-9462-76D8393CAF7B}"/>
      </w:docPartPr>
      <w:docPartBody>
        <w:p w:rsidR="00150717" w:rsidRDefault="00150717" w:rsidP="00150717">
          <w:pPr>
            <w:pStyle w:val="C4114EAFCE464E2D9534DE10CC4EEE3D"/>
          </w:pPr>
          <w:r w:rsidRPr="00C71207">
            <w:rPr>
              <w:rStyle w:val="PlaceholderText"/>
              <w:color w:val="FF0000"/>
              <w:sz w:val="20"/>
              <w:szCs w:val="20"/>
            </w:rPr>
            <w:t xml:space="preserve"> enter number</w:t>
          </w:r>
          <w:r>
            <w:rPr>
              <w:b/>
              <w:sz w:val="24"/>
              <w:szCs w:val="24"/>
            </w:rPr>
            <w:t xml:space="preserve"> </w:t>
          </w:r>
        </w:p>
      </w:docPartBody>
    </w:docPart>
    <w:docPart>
      <w:docPartPr>
        <w:name w:val="51A8A581001A400E9242D9789DCD870B"/>
        <w:category>
          <w:name w:val="General"/>
          <w:gallery w:val="placeholder"/>
        </w:category>
        <w:types>
          <w:type w:val="bbPlcHdr"/>
        </w:types>
        <w:behaviors>
          <w:behavior w:val="content"/>
        </w:behaviors>
        <w:guid w:val="{C7A5EDA2-ACF5-4C1F-9250-7044A67B63C1}"/>
      </w:docPartPr>
      <w:docPartBody>
        <w:p w:rsidR="00150717" w:rsidRDefault="00150717" w:rsidP="00150717">
          <w:pPr>
            <w:pStyle w:val="51A8A581001A400E9242D9789DCD870B"/>
          </w:pPr>
          <w:r w:rsidRPr="00C71207">
            <w:rPr>
              <w:rStyle w:val="PlaceholderText"/>
              <w:color w:val="FF0000"/>
              <w:sz w:val="20"/>
              <w:szCs w:val="20"/>
            </w:rPr>
            <w:t xml:space="preserve"> enter number</w:t>
          </w:r>
          <w:r>
            <w:rPr>
              <w:b/>
              <w:sz w:val="24"/>
              <w:szCs w:val="24"/>
            </w:rPr>
            <w:t xml:space="preserve"> </w:t>
          </w:r>
        </w:p>
      </w:docPartBody>
    </w:docPart>
    <w:docPart>
      <w:docPartPr>
        <w:name w:val="6A4E90A0B13E4ECAA64C1E4A9C05DC8A"/>
        <w:category>
          <w:name w:val="General"/>
          <w:gallery w:val="placeholder"/>
        </w:category>
        <w:types>
          <w:type w:val="bbPlcHdr"/>
        </w:types>
        <w:behaviors>
          <w:behavior w:val="content"/>
        </w:behaviors>
        <w:guid w:val="{12343D85-1205-494E-A2A4-DF5CFB31AE27}"/>
      </w:docPartPr>
      <w:docPartBody>
        <w:p w:rsidR="00150717" w:rsidRDefault="00150717" w:rsidP="00150717">
          <w:pPr>
            <w:pStyle w:val="6A4E90A0B13E4ECAA64C1E4A9C05DC8A"/>
          </w:pPr>
          <w:r w:rsidRPr="00C71207">
            <w:rPr>
              <w:rStyle w:val="PlaceholderText"/>
              <w:color w:val="FF0000"/>
              <w:sz w:val="20"/>
              <w:szCs w:val="20"/>
            </w:rPr>
            <w:t xml:space="preserve"> enter number</w:t>
          </w:r>
          <w:r>
            <w:rPr>
              <w:b/>
              <w:sz w:val="24"/>
              <w:szCs w:val="24"/>
            </w:rPr>
            <w:t xml:space="preserve"> </w:t>
          </w:r>
        </w:p>
      </w:docPartBody>
    </w:docPart>
    <w:docPart>
      <w:docPartPr>
        <w:name w:val="7582DA16AA0748EF83B48D6B827AB627"/>
        <w:category>
          <w:name w:val="General"/>
          <w:gallery w:val="placeholder"/>
        </w:category>
        <w:types>
          <w:type w:val="bbPlcHdr"/>
        </w:types>
        <w:behaviors>
          <w:behavior w:val="content"/>
        </w:behaviors>
        <w:guid w:val="{4A7AC732-D301-47DC-B908-62E788EA0EB7}"/>
      </w:docPartPr>
      <w:docPartBody>
        <w:p w:rsidR="00150717" w:rsidRDefault="00150717" w:rsidP="00150717">
          <w:pPr>
            <w:pStyle w:val="7582DA16AA0748EF83B48D6B827AB627"/>
          </w:pPr>
          <w:r w:rsidRPr="00C71207">
            <w:rPr>
              <w:rStyle w:val="PlaceholderText"/>
              <w:color w:val="FF0000"/>
              <w:sz w:val="20"/>
              <w:szCs w:val="20"/>
            </w:rPr>
            <w:t xml:space="preserve"> enter number</w:t>
          </w:r>
          <w:r>
            <w:rPr>
              <w:b/>
              <w:sz w:val="24"/>
              <w:szCs w:val="24"/>
            </w:rPr>
            <w:t xml:space="preserve"> </w:t>
          </w:r>
        </w:p>
      </w:docPartBody>
    </w:docPart>
    <w:docPart>
      <w:docPartPr>
        <w:name w:val="3FFDBEE2D80F46D2B6EA676A8D807F7E"/>
        <w:category>
          <w:name w:val="General"/>
          <w:gallery w:val="placeholder"/>
        </w:category>
        <w:types>
          <w:type w:val="bbPlcHdr"/>
        </w:types>
        <w:behaviors>
          <w:behavior w:val="content"/>
        </w:behaviors>
        <w:guid w:val="{E5AB262F-5531-4305-A37C-80DA2A6582CF}"/>
      </w:docPartPr>
      <w:docPartBody>
        <w:p w:rsidR="00150717" w:rsidRDefault="00150717" w:rsidP="00150717">
          <w:pPr>
            <w:pStyle w:val="3FFDBEE2D80F46D2B6EA676A8D807F7E"/>
          </w:pPr>
          <w:r w:rsidRPr="00C71207">
            <w:rPr>
              <w:rStyle w:val="PlaceholderText"/>
              <w:color w:val="FF0000"/>
              <w:sz w:val="20"/>
              <w:szCs w:val="20"/>
            </w:rPr>
            <w:t xml:space="preserve"> enter number</w:t>
          </w:r>
          <w:r>
            <w:rPr>
              <w:b/>
              <w:sz w:val="24"/>
              <w:szCs w:val="24"/>
            </w:rPr>
            <w:t xml:space="preserve"> </w:t>
          </w:r>
        </w:p>
      </w:docPartBody>
    </w:docPart>
    <w:docPart>
      <w:docPartPr>
        <w:name w:val="56436B8377C1425C87326EC598FD6941"/>
        <w:category>
          <w:name w:val="General"/>
          <w:gallery w:val="placeholder"/>
        </w:category>
        <w:types>
          <w:type w:val="bbPlcHdr"/>
        </w:types>
        <w:behaviors>
          <w:behavior w:val="content"/>
        </w:behaviors>
        <w:guid w:val="{C83E98D1-3B6E-411B-82D5-13D49BAB4048}"/>
      </w:docPartPr>
      <w:docPartBody>
        <w:p w:rsidR="00150717" w:rsidRDefault="00150717" w:rsidP="00150717">
          <w:pPr>
            <w:pStyle w:val="56436B8377C1425C87326EC598FD6941"/>
          </w:pPr>
          <w:r w:rsidRPr="00C71207">
            <w:rPr>
              <w:rStyle w:val="PlaceholderText"/>
              <w:color w:val="FF0000"/>
              <w:sz w:val="20"/>
              <w:szCs w:val="20"/>
            </w:rPr>
            <w:t xml:space="preserve"> enter number</w:t>
          </w:r>
          <w:r>
            <w:rPr>
              <w:b/>
              <w:sz w:val="24"/>
              <w:szCs w:val="24"/>
            </w:rPr>
            <w:t xml:space="preserve"> </w:t>
          </w:r>
        </w:p>
      </w:docPartBody>
    </w:docPart>
    <w:docPart>
      <w:docPartPr>
        <w:name w:val="34A312A6E2E34A5FAAEA275CEFB5248A"/>
        <w:category>
          <w:name w:val="General"/>
          <w:gallery w:val="placeholder"/>
        </w:category>
        <w:types>
          <w:type w:val="bbPlcHdr"/>
        </w:types>
        <w:behaviors>
          <w:behavior w:val="content"/>
        </w:behaviors>
        <w:guid w:val="{4EC8CF49-DBF4-46B8-94FA-EE3F4B3513DF}"/>
      </w:docPartPr>
      <w:docPartBody>
        <w:p w:rsidR="00150717" w:rsidRDefault="00150717" w:rsidP="00150717">
          <w:pPr>
            <w:pStyle w:val="34A312A6E2E34A5FAAEA275CEFB5248A"/>
          </w:pPr>
          <w:r w:rsidRPr="00C71207">
            <w:rPr>
              <w:rStyle w:val="PlaceholderText"/>
              <w:color w:val="FF0000"/>
              <w:sz w:val="20"/>
              <w:szCs w:val="20"/>
            </w:rPr>
            <w:t xml:space="preserve"> enter number</w:t>
          </w:r>
          <w:r>
            <w:rPr>
              <w:b/>
              <w:sz w:val="24"/>
              <w:szCs w:val="24"/>
            </w:rPr>
            <w:t xml:space="preserve"> </w:t>
          </w:r>
        </w:p>
      </w:docPartBody>
    </w:docPart>
    <w:docPart>
      <w:docPartPr>
        <w:name w:val="D51C08BC7908458B8ABDF1BBBBAAFE40"/>
        <w:category>
          <w:name w:val="General"/>
          <w:gallery w:val="placeholder"/>
        </w:category>
        <w:types>
          <w:type w:val="bbPlcHdr"/>
        </w:types>
        <w:behaviors>
          <w:behavior w:val="content"/>
        </w:behaviors>
        <w:guid w:val="{76B99211-6878-4321-A763-FC76A58C4D9F}"/>
      </w:docPartPr>
      <w:docPartBody>
        <w:p w:rsidR="00150717" w:rsidRDefault="00150717" w:rsidP="00150717">
          <w:pPr>
            <w:pStyle w:val="D51C08BC7908458B8ABDF1BBBBAAFE40"/>
          </w:pPr>
          <w:r w:rsidRPr="00C71207">
            <w:rPr>
              <w:rStyle w:val="PlaceholderText"/>
              <w:color w:val="FF0000"/>
              <w:sz w:val="20"/>
              <w:szCs w:val="20"/>
            </w:rPr>
            <w:t xml:space="preserve"> enter number</w:t>
          </w:r>
          <w:r>
            <w:rPr>
              <w:b/>
              <w:sz w:val="24"/>
              <w:szCs w:val="24"/>
            </w:rPr>
            <w:t xml:space="preserve"> </w:t>
          </w:r>
        </w:p>
      </w:docPartBody>
    </w:docPart>
    <w:docPart>
      <w:docPartPr>
        <w:name w:val="FA8C45484F3348A797F660BE2200F5A3"/>
        <w:category>
          <w:name w:val="General"/>
          <w:gallery w:val="placeholder"/>
        </w:category>
        <w:types>
          <w:type w:val="bbPlcHdr"/>
        </w:types>
        <w:behaviors>
          <w:behavior w:val="content"/>
        </w:behaviors>
        <w:guid w:val="{B3A1FC2B-7675-477A-9722-5496B61DA817}"/>
      </w:docPartPr>
      <w:docPartBody>
        <w:p w:rsidR="00150717" w:rsidRDefault="00150717" w:rsidP="00150717">
          <w:pPr>
            <w:pStyle w:val="FA8C45484F3348A797F660BE2200F5A3"/>
          </w:pPr>
          <w:r w:rsidRPr="00C71207">
            <w:rPr>
              <w:rStyle w:val="PlaceholderText"/>
              <w:color w:val="FF0000"/>
              <w:sz w:val="20"/>
              <w:szCs w:val="20"/>
            </w:rPr>
            <w:t xml:space="preserve"> enter number</w:t>
          </w:r>
          <w:r>
            <w:rPr>
              <w:b/>
              <w:sz w:val="24"/>
              <w:szCs w:val="24"/>
            </w:rPr>
            <w:t xml:space="preserve"> </w:t>
          </w:r>
        </w:p>
      </w:docPartBody>
    </w:docPart>
    <w:docPart>
      <w:docPartPr>
        <w:name w:val="0E5BC1AD55624ABB890E4DC205652B8A"/>
        <w:category>
          <w:name w:val="General"/>
          <w:gallery w:val="placeholder"/>
        </w:category>
        <w:types>
          <w:type w:val="bbPlcHdr"/>
        </w:types>
        <w:behaviors>
          <w:behavior w:val="content"/>
        </w:behaviors>
        <w:guid w:val="{47FFF361-DFE3-49C5-86D2-FCF0DAFFC5EA}"/>
      </w:docPartPr>
      <w:docPartBody>
        <w:p w:rsidR="00150717" w:rsidRDefault="00150717" w:rsidP="00150717">
          <w:pPr>
            <w:pStyle w:val="0E5BC1AD55624ABB890E4DC205652B8A"/>
          </w:pPr>
          <w:r w:rsidRPr="00C71207">
            <w:rPr>
              <w:rStyle w:val="PlaceholderText"/>
              <w:color w:val="FF0000"/>
              <w:sz w:val="20"/>
              <w:szCs w:val="20"/>
            </w:rPr>
            <w:t xml:space="preserve"> enter number</w:t>
          </w:r>
          <w:r>
            <w:rPr>
              <w:b/>
              <w:sz w:val="24"/>
              <w:szCs w:val="24"/>
            </w:rPr>
            <w:t xml:space="preserve"> </w:t>
          </w:r>
        </w:p>
      </w:docPartBody>
    </w:docPart>
    <w:docPart>
      <w:docPartPr>
        <w:name w:val="A0B93B148765406A91BC7227EAC603FD"/>
        <w:category>
          <w:name w:val="General"/>
          <w:gallery w:val="placeholder"/>
        </w:category>
        <w:types>
          <w:type w:val="bbPlcHdr"/>
        </w:types>
        <w:behaviors>
          <w:behavior w:val="content"/>
        </w:behaviors>
        <w:guid w:val="{4A82D2FA-0DBD-484A-833E-4EAEFDEAD488}"/>
      </w:docPartPr>
      <w:docPartBody>
        <w:p w:rsidR="00150717" w:rsidRDefault="00150717" w:rsidP="00150717">
          <w:pPr>
            <w:pStyle w:val="A0B93B148765406A91BC7227EAC603FD"/>
          </w:pPr>
          <w:r w:rsidRPr="00C71207">
            <w:rPr>
              <w:rStyle w:val="PlaceholderText"/>
              <w:color w:val="FF0000"/>
              <w:sz w:val="20"/>
              <w:szCs w:val="20"/>
            </w:rPr>
            <w:t xml:space="preserve"> enter number</w:t>
          </w:r>
          <w:r>
            <w:rPr>
              <w:b/>
              <w:sz w:val="24"/>
              <w:szCs w:val="24"/>
            </w:rPr>
            <w:t xml:space="preserve"> </w:t>
          </w:r>
        </w:p>
      </w:docPartBody>
    </w:docPart>
    <w:docPart>
      <w:docPartPr>
        <w:name w:val="0E8E0375428849C5877653DAF9E8D961"/>
        <w:category>
          <w:name w:val="General"/>
          <w:gallery w:val="placeholder"/>
        </w:category>
        <w:types>
          <w:type w:val="bbPlcHdr"/>
        </w:types>
        <w:behaviors>
          <w:behavior w:val="content"/>
        </w:behaviors>
        <w:guid w:val="{F15D1637-058E-47DE-81C1-4559E3559EF7}"/>
      </w:docPartPr>
      <w:docPartBody>
        <w:p w:rsidR="00150717" w:rsidRDefault="00150717" w:rsidP="00150717">
          <w:pPr>
            <w:pStyle w:val="0E8E0375428849C5877653DAF9E8D961"/>
          </w:pPr>
          <w:r w:rsidRPr="00C71207">
            <w:rPr>
              <w:rStyle w:val="PlaceholderText"/>
              <w:color w:val="FF0000"/>
              <w:sz w:val="20"/>
              <w:szCs w:val="20"/>
            </w:rPr>
            <w:t xml:space="preserve"> enter number</w:t>
          </w:r>
          <w:r>
            <w:rPr>
              <w:b/>
              <w:sz w:val="24"/>
              <w:szCs w:val="24"/>
            </w:rPr>
            <w:t xml:space="preserve"> </w:t>
          </w:r>
        </w:p>
      </w:docPartBody>
    </w:docPart>
    <w:docPart>
      <w:docPartPr>
        <w:name w:val="1D898D69E7B94B9F9988CC6D35BB3C51"/>
        <w:category>
          <w:name w:val="General"/>
          <w:gallery w:val="placeholder"/>
        </w:category>
        <w:types>
          <w:type w:val="bbPlcHdr"/>
        </w:types>
        <w:behaviors>
          <w:behavior w:val="content"/>
        </w:behaviors>
        <w:guid w:val="{2FDF799B-9AAC-4890-A743-1676FBEE0B61}"/>
      </w:docPartPr>
      <w:docPartBody>
        <w:p w:rsidR="00150717" w:rsidRDefault="00150717" w:rsidP="00150717">
          <w:pPr>
            <w:pStyle w:val="1D898D69E7B94B9F9988CC6D35BB3C51"/>
          </w:pPr>
          <w:r w:rsidRPr="00C71207">
            <w:rPr>
              <w:rStyle w:val="PlaceholderText"/>
              <w:color w:val="FF0000"/>
              <w:sz w:val="20"/>
              <w:szCs w:val="20"/>
            </w:rPr>
            <w:t xml:space="preserve"> enter number</w:t>
          </w:r>
          <w:r>
            <w:rPr>
              <w:b/>
              <w:sz w:val="24"/>
              <w:szCs w:val="24"/>
            </w:rPr>
            <w:t xml:space="preserve"> </w:t>
          </w:r>
        </w:p>
      </w:docPartBody>
    </w:docPart>
    <w:docPart>
      <w:docPartPr>
        <w:name w:val="6A5D3DC190BD49A784EDCE006D170A92"/>
        <w:category>
          <w:name w:val="General"/>
          <w:gallery w:val="placeholder"/>
        </w:category>
        <w:types>
          <w:type w:val="bbPlcHdr"/>
        </w:types>
        <w:behaviors>
          <w:behavior w:val="content"/>
        </w:behaviors>
        <w:guid w:val="{E45C9EBF-920E-44FC-AE37-ED6C9C95311F}"/>
      </w:docPartPr>
      <w:docPartBody>
        <w:p w:rsidR="00150717" w:rsidRDefault="00150717" w:rsidP="00150717">
          <w:pPr>
            <w:pStyle w:val="6A5D3DC190BD49A784EDCE006D170A92"/>
          </w:pPr>
          <w:r w:rsidRPr="00C71207">
            <w:rPr>
              <w:rStyle w:val="PlaceholderText"/>
              <w:color w:val="FF0000"/>
              <w:sz w:val="20"/>
              <w:szCs w:val="20"/>
            </w:rPr>
            <w:t xml:space="preserve"> enter number</w:t>
          </w:r>
          <w:r>
            <w:rPr>
              <w:b/>
              <w:sz w:val="24"/>
              <w:szCs w:val="24"/>
            </w:rPr>
            <w:t xml:space="preserve"> </w:t>
          </w:r>
        </w:p>
      </w:docPartBody>
    </w:docPart>
    <w:docPart>
      <w:docPartPr>
        <w:name w:val="40FB1739BD034AB89B9E3809F46EEFF8"/>
        <w:category>
          <w:name w:val="General"/>
          <w:gallery w:val="placeholder"/>
        </w:category>
        <w:types>
          <w:type w:val="bbPlcHdr"/>
        </w:types>
        <w:behaviors>
          <w:behavior w:val="content"/>
        </w:behaviors>
        <w:guid w:val="{A77221AE-98EE-4E4C-8FE8-5D4F2E73EB8B}"/>
      </w:docPartPr>
      <w:docPartBody>
        <w:p w:rsidR="00150717" w:rsidRDefault="00150717" w:rsidP="00150717">
          <w:pPr>
            <w:pStyle w:val="40FB1739BD034AB89B9E3809F46EEFF8"/>
          </w:pPr>
          <w:r w:rsidRPr="00C71207">
            <w:rPr>
              <w:rStyle w:val="PlaceholderText"/>
              <w:color w:val="FF0000"/>
              <w:sz w:val="20"/>
              <w:szCs w:val="20"/>
            </w:rPr>
            <w:t xml:space="preserve"> enter number</w:t>
          </w:r>
          <w:r>
            <w:rPr>
              <w:b/>
              <w:sz w:val="24"/>
              <w:szCs w:val="24"/>
            </w:rPr>
            <w:t xml:space="preserve"> </w:t>
          </w:r>
        </w:p>
      </w:docPartBody>
    </w:docPart>
    <w:docPart>
      <w:docPartPr>
        <w:name w:val="F6B094173C6C45D791171C15BD26B497"/>
        <w:category>
          <w:name w:val="General"/>
          <w:gallery w:val="placeholder"/>
        </w:category>
        <w:types>
          <w:type w:val="bbPlcHdr"/>
        </w:types>
        <w:behaviors>
          <w:behavior w:val="content"/>
        </w:behaviors>
        <w:guid w:val="{555C69F9-19F2-4F9D-9B30-6A7887C5BDCD}"/>
      </w:docPartPr>
      <w:docPartBody>
        <w:p w:rsidR="00150717" w:rsidRDefault="00150717" w:rsidP="00150717">
          <w:pPr>
            <w:pStyle w:val="F6B094173C6C45D791171C15BD26B497"/>
          </w:pPr>
          <w:r w:rsidRPr="00C71207">
            <w:rPr>
              <w:rStyle w:val="PlaceholderText"/>
              <w:color w:val="FF0000"/>
              <w:sz w:val="20"/>
              <w:szCs w:val="20"/>
            </w:rPr>
            <w:t xml:space="preserve"> enter number</w:t>
          </w:r>
          <w:r>
            <w:rPr>
              <w:b/>
              <w:sz w:val="24"/>
              <w:szCs w:val="24"/>
            </w:rPr>
            <w:t xml:space="preserve"> </w:t>
          </w:r>
        </w:p>
      </w:docPartBody>
    </w:docPart>
    <w:docPart>
      <w:docPartPr>
        <w:name w:val="CD1E51A2C7424CFB83612173F273BC07"/>
        <w:category>
          <w:name w:val="General"/>
          <w:gallery w:val="placeholder"/>
        </w:category>
        <w:types>
          <w:type w:val="bbPlcHdr"/>
        </w:types>
        <w:behaviors>
          <w:behavior w:val="content"/>
        </w:behaviors>
        <w:guid w:val="{8375013E-FDBC-40B1-BB9B-D8860917FCDC}"/>
      </w:docPartPr>
      <w:docPartBody>
        <w:p w:rsidR="00150717" w:rsidRDefault="00150717" w:rsidP="00150717">
          <w:pPr>
            <w:pStyle w:val="CD1E51A2C7424CFB83612173F273BC07"/>
          </w:pPr>
          <w:r w:rsidRPr="00C71207">
            <w:rPr>
              <w:rStyle w:val="PlaceholderText"/>
              <w:color w:val="FF0000"/>
              <w:sz w:val="20"/>
              <w:szCs w:val="20"/>
            </w:rPr>
            <w:t xml:space="preserve"> enter number</w:t>
          </w:r>
          <w:r>
            <w:rPr>
              <w:b/>
              <w:sz w:val="24"/>
              <w:szCs w:val="24"/>
            </w:rPr>
            <w:t xml:space="preserve"> </w:t>
          </w:r>
        </w:p>
      </w:docPartBody>
    </w:docPart>
    <w:docPart>
      <w:docPartPr>
        <w:name w:val="2FD8FDB0CC904D939E4418DCC7EF76A2"/>
        <w:category>
          <w:name w:val="General"/>
          <w:gallery w:val="placeholder"/>
        </w:category>
        <w:types>
          <w:type w:val="bbPlcHdr"/>
        </w:types>
        <w:behaviors>
          <w:behavior w:val="content"/>
        </w:behaviors>
        <w:guid w:val="{1E45ED83-D970-49BE-935F-2472AC367397}"/>
      </w:docPartPr>
      <w:docPartBody>
        <w:p w:rsidR="00150717" w:rsidRDefault="00150717" w:rsidP="00150717">
          <w:pPr>
            <w:pStyle w:val="2FD8FDB0CC904D939E4418DCC7EF76A2"/>
          </w:pPr>
          <w:r w:rsidRPr="00C71207">
            <w:rPr>
              <w:rStyle w:val="PlaceholderText"/>
              <w:color w:val="FF0000"/>
              <w:sz w:val="20"/>
              <w:szCs w:val="20"/>
            </w:rPr>
            <w:t xml:space="preserve"> enter number</w:t>
          </w:r>
          <w:r>
            <w:rPr>
              <w:b/>
              <w:sz w:val="24"/>
              <w:szCs w:val="24"/>
            </w:rPr>
            <w:t xml:space="preserve"> </w:t>
          </w:r>
        </w:p>
      </w:docPartBody>
    </w:docPart>
    <w:docPart>
      <w:docPartPr>
        <w:name w:val="598BB41F6FE64ED89FDC4EEE910D2518"/>
        <w:category>
          <w:name w:val="General"/>
          <w:gallery w:val="placeholder"/>
        </w:category>
        <w:types>
          <w:type w:val="bbPlcHdr"/>
        </w:types>
        <w:behaviors>
          <w:behavior w:val="content"/>
        </w:behaviors>
        <w:guid w:val="{40B13925-3B89-4EA8-9B95-5BC3F92CB2CD}"/>
      </w:docPartPr>
      <w:docPartBody>
        <w:p w:rsidR="00150717" w:rsidRDefault="00150717" w:rsidP="00150717">
          <w:pPr>
            <w:pStyle w:val="598BB41F6FE64ED89FDC4EEE910D2518"/>
          </w:pPr>
          <w:r w:rsidRPr="00C71207">
            <w:rPr>
              <w:rStyle w:val="PlaceholderText"/>
              <w:color w:val="FF0000"/>
              <w:sz w:val="20"/>
              <w:szCs w:val="20"/>
            </w:rPr>
            <w:t xml:space="preserve"> enter number</w:t>
          </w:r>
          <w:r>
            <w:rPr>
              <w:b/>
              <w:sz w:val="24"/>
              <w:szCs w:val="24"/>
            </w:rPr>
            <w:t xml:space="preserve"> </w:t>
          </w:r>
        </w:p>
      </w:docPartBody>
    </w:docPart>
    <w:docPart>
      <w:docPartPr>
        <w:name w:val="BDF45836D24F4475A475CB78BCF761C8"/>
        <w:category>
          <w:name w:val="General"/>
          <w:gallery w:val="placeholder"/>
        </w:category>
        <w:types>
          <w:type w:val="bbPlcHdr"/>
        </w:types>
        <w:behaviors>
          <w:behavior w:val="content"/>
        </w:behaviors>
        <w:guid w:val="{5D0AC91E-D7B2-4C74-9803-E4336A5DC4D6}"/>
      </w:docPartPr>
      <w:docPartBody>
        <w:p w:rsidR="00150717" w:rsidRDefault="00150717" w:rsidP="00150717">
          <w:pPr>
            <w:pStyle w:val="BDF45836D24F4475A475CB78BCF761C8"/>
          </w:pPr>
          <w:r w:rsidRPr="00C71207">
            <w:rPr>
              <w:rStyle w:val="PlaceholderText"/>
              <w:color w:val="FF0000"/>
              <w:sz w:val="20"/>
              <w:szCs w:val="20"/>
            </w:rPr>
            <w:t xml:space="preserve"> enter number</w:t>
          </w:r>
          <w:r>
            <w:rPr>
              <w:b/>
              <w:sz w:val="24"/>
              <w:szCs w:val="24"/>
            </w:rPr>
            <w:t xml:space="preserve"> </w:t>
          </w:r>
        </w:p>
      </w:docPartBody>
    </w:docPart>
    <w:docPart>
      <w:docPartPr>
        <w:name w:val="B359409500A2466E8EA2C97C6949F866"/>
        <w:category>
          <w:name w:val="General"/>
          <w:gallery w:val="placeholder"/>
        </w:category>
        <w:types>
          <w:type w:val="bbPlcHdr"/>
        </w:types>
        <w:behaviors>
          <w:behavior w:val="content"/>
        </w:behaviors>
        <w:guid w:val="{9845DB21-A608-4B5A-B451-12DBE817FCF5}"/>
      </w:docPartPr>
      <w:docPartBody>
        <w:p w:rsidR="00150717" w:rsidRDefault="00150717" w:rsidP="00150717">
          <w:pPr>
            <w:pStyle w:val="B359409500A2466E8EA2C97C6949F866"/>
          </w:pPr>
          <w:r w:rsidRPr="00C71207">
            <w:rPr>
              <w:rStyle w:val="PlaceholderText"/>
              <w:color w:val="FF0000"/>
              <w:sz w:val="20"/>
              <w:szCs w:val="20"/>
            </w:rPr>
            <w:t xml:space="preserve"> enter number</w:t>
          </w:r>
          <w:r>
            <w:rPr>
              <w:b/>
              <w:sz w:val="24"/>
              <w:szCs w:val="24"/>
            </w:rPr>
            <w:t xml:space="preserve"> </w:t>
          </w:r>
        </w:p>
      </w:docPartBody>
    </w:docPart>
    <w:docPart>
      <w:docPartPr>
        <w:name w:val="FAC31CE912244A89884A50A642E68654"/>
        <w:category>
          <w:name w:val="General"/>
          <w:gallery w:val="placeholder"/>
        </w:category>
        <w:types>
          <w:type w:val="bbPlcHdr"/>
        </w:types>
        <w:behaviors>
          <w:behavior w:val="content"/>
        </w:behaviors>
        <w:guid w:val="{0BF46466-8AE6-4E93-9A68-24F9E21E652D}"/>
      </w:docPartPr>
      <w:docPartBody>
        <w:p w:rsidR="00150717" w:rsidRDefault="00150717" w:rsidP="00150717">
          <w:pPr>
            <w:pStyle w:val="FAC31CE912244A89884A50A642E68654"/>
          </w:pPr>
          <w:r w:rsidRPr="00C71207">
            <w:rPr>
              <w:rStyle w:val="PlaceholderText"/>
              <w:color w:val="FF0000"/>
              <w:sz w:val="20"/>
              <w:szCs w:val="20"/>
            </w:rPr>
            <w:t xml:space="preserve"> enter number</w:t>
          </w:r>
          <w:r>
            <w:rPr>
              <w:b/>
              <w:sz w:val="24"/>
              <w:szCs w:val="24"/>
            </w:rPr>
            <w:t xml:space="preserve"> </w:t>
          </w:r>
        </w:p>
      </w:docPartBody>
    </w:docPart>
    <w:docPart>
      <w:docPartPr>
        <w:name w:val="1E6DDF715031432AB4076EE07459C0A1"/>
        <w:category>
          <w:name w:val="General"/>
          <w:gallery w:val="placeholder"/>
        </w:category>
        <w:types>
          <w:type w:val="bbPlcHdr"/>
        </w:types>
        <w:behaviors>
          <w:behavior w:val="content"/>
        </w:behaviors>
        <w:guid w:val="{28FB6DCA-1C05-4FA1-BEEF-75D85A0950F0}"/>
      </w:docPartPr>
      <w:docPartBody>
        <w:p w:rsidR="00150717" w:rsidRDefault="00150717" w:rsidP="00150717">
          <w:pPr>
            <w:pStyle w:val="1E6DDF715031432AB4076EE07459C0A1"/>
          </w:pPr>
          <w:r w:rsidRPr="00C71207">
            <w:rPr>
              <w:rStyle w:val="PlaceholderText"/>
              <w:color w:val="FF0000"/>
              <w:sz w:val="20"/>
              <w:szCs w:val="20"/>
            </w:rPr>
            <w:t xml:space="preserve"> enter number</w:t>
          </w:r>
          <w:r>
            <w:rPr>
              <w:b/>
              <w:sz w:val="24"/>
              <w:szCs w:val="24"/>
            </w:rPr>
            <w:t xml:space="preserve"> </w:t>
          </w:r>
        </w:p>
      </w:docPartBody>
    </w:docPart>
    <w:docPart>
      <w:docPartPr>
        <w:name w:val="17B54611B4D84ACA950458D814F4980F"/>
        <w:category>
          <w:name w:val="General"/>
          <w:gallery w:val="placeholder"/>
        </w:category>
        <w:types>
          <w:type w:val="bbPlcHdr"/>
        </w:types>
        <w:behaviors>
          <w:behavior w:val="content"/>
        </w:behaviors>
        <w:guid w:val="{398E9C34-29F2-4E52-88E6-802354044CC7}"/>
      </w:docPartPr>
      <w:docPartBody>
        <w:p w:rsidR="00150717" w:rsidRDefault="00150717" w:rsidP="00150717">
          <w:pPr>
            <w:pStyle w:val="17B54611B4D84ACA950458D814F4980F"/>
          </w:pPr>
          <w:r w:rsidRPr="00C71207">
            <w:rPr>
              <w:rStyle w:val="PlaceholderText"/>
              <w:color w:val="FF0000"/>
              <w:sz w:val="20"/>
              <w:szCs w:val="20"/>
            </w:rPr>
            <w:t xml:space="preserve"> enter number</w:t>
          </w:r>
          <w:r>
            <w:rPr>
              <w:b/>
              <w:sz w:val="24"/>
              <w:szCs w:val="24"/>
            </w:rPr>
            <w:t xml:space="preserve"> </w:t>
          </w:r>
        </w:p>
      </w:docPartBody>
    </w:docPart>
    <w:docPart>
      <w:docPartPr>
        <w:name w:val="370C6CB62CB14262B5C9A0342D0597F2"/>
        <w:category>
          <w:name w:val="General"/>
          <w:gallery w:val="placeholder"/>
        </w:category>
        <w:types>
          <w:type w:val="bbPlcHdr"/>
        </w:types>
        <w:behaviors>
          <w:behavior w:val="content"/>
        </w:behaviors>
        <w:guid w:val="{E6DF509F-9D73-4F4A-A1B0-4EADA9B2A1D0}"/>
      </w:docPartPr>
      <w:docPartBody>
        <w:p w:rsidR="00150717" w:rsidRDefault="00150717" w:rsidP="00150717">
          <w:pPr>
            <w:pStyle w:val="370C6CB62CB14262B5C9A0342D0597F2"/>
          </w:pPr>
          <w:r w:rsidRPr="00C71207">
            <w:rPr>
              <w:rStyle w:val="PlaceholderText"/>
              <w:color w:val="FF0000"/>
              <w:sz w:val="20"/>
              <w:szCs w:val="20"/>
            </w:rPr>
            <w:t xml:space="preserve"> enter number</w:t>
          </w:r>
          <w:r>
            <w:rPr>
              <w:b/>
              <w:sz w:val="24"/>
              <w:szCs w:val="24"/>
            </w:rPr>
            <w:t xml:space="preserve"> </w:t>
          </w:r>
        </w:p>
      </w:docPartBody>
    </w:docPart>
    <w:docPart>
      <w:docPartPr>
        <w:name w:val="F94D26FDA3DF4BC5855A8881C29900EA"/>
        <w:category>
          <w:name w:val="General"/>
          <w:gallery w:val="placeholder"/>
        </w:category>
        <w:types>
          <w:type w:val="bbPlcHdr"/>
        </w:types>
        <w:behaviors>
          <w:behavior w:val="content"/>
        </w:behaviors>
        <w:guid w:val="{A2E64834-BF0A-4E44-AA2C-CCA6DA03E5C3}"/>
      </w:docPartPr>
      <w:docPartBody>
        <w:p w:rsidR="00150717" w:rsidRDefault="00150717" w:rsidP="00150717">
          <w:pPr>
            <w:pStyle w:val="F94D26FDA3DF4BC5855A8881C29900EA"/>
          </w:pPr>
          <w:r w:rsidRPr="00C71207">
            <w:rPr>
              <w:rStyle w:val="PlaceholderText"/>
              <w:color w:val="FF0000"/>
              <w:sz w:val="20"/>
              <w:szCs w:val="20"/>
            </w:rPr>
            <w:t xml:space="preserve"> enter number</w:t>
          </w:r>
          <w:r>
            <w:rPr>
              <w:b/>
              <w:sz w:val="24"/>
              <w:szCs w:val="24"/>
            </w:rPr>
            <w:t xml:space="preserve"> </w:t>
          </w:r>
        </w:p>
      </w:docPartBody>
    </w:docPart>
    <w:docPart>
      <w:docPartPr>
        <w:name w:val="65383A42D9D3428DB3E722E493655677"/>
        <w:category>
          <w:name w:val="General"/>
          <w:gallery w:val="placeholder"/>
        </w:category>
        <w:types>
          <w:type w:val="bbPlcHdr"/>
        </w:types>
        <w:behaviors>
          <w:behavior w:val="content"/>
        </w:behaviors>
        <w:guid w:val="{D7622578-C4BC-47CD-8DEA-F4F93577F0F7}"/>
      </w:docPartPr>
      <w:docPartBody>
        <w:p w:rsidR="00150717" w:rsidRDefault="00150717" w:rsidP="00150717">
          <w:pPr>
            <w:pStyle w:val="65383A42D9D3428DB3E722E493655677"/>
          </w:pPr>
          <w:r w:rsidRPr="00C71207">
            <w:rPr>
              <w:rStyle w:val="PlaceholderText"/>
              <w:color w:val="FF0000"/>
              <w:sz w:val="20"/>
              <w:szCs w:val="20"/>
            </w:rPr>
            <w:t xml:space="preserve"> enter number</w:t>
          </w:r>
          <w:r>
            <w:rPr>
              <w:b/>
              <w:sz w:val="24"/>
              <w:szCs w:val="24"/>
            </w:rPr>
            <w:t xml:space="preserve"> </w:t>
          </w:r>
        </w:p>
      </w:docPartBody>
    </w:docPart>
    <w:docPart>
      <w:docPartPr>
        <w:name w:val="3EB35E04E39D483F922E9C9730E1CEA5"/>
        <w:category>
          <w:name w:val="General"/>
          <w:gallery w:val="placeholder"/>
        </w:category>
        <w:types>
          <w:type w:val="bbPlcHdr"/>
        </w:types>
        <w:behaviors>
          <w:behavior w:val="content"/>
        </w:behaviors>
        <w:guid w:val="{11077435-0A0F-4E45-A2EE-B9D90C478630}"/>
      </w:docPartPr>
      <w:docPartBody>
        <w:p w:rsidR="00150717" w:rsidRDefault="00150717" w:rsidP="00150717">
          <w:pPr>
            <w:pStyle w:val="3EB35E04E39D483F922E9C9730E1CEA5"/>
          </w:pPr>
          <w:r w:rsidRPr="00C71207">
            <w:rPr>
              <w:rStyle w:val="PlaceholderText"/>
              <w:color w:val="FF0000"/>
              <w:sz w:val="20"/>
              <w:szCs w:val="20"/>
            </w:rPr>
            <w:t xml:space="preserve"> enter number</w:t>
          </w:r>
          <w:r>
            <w:rPr>
              <w:b/>
              <w:sz w:val="24"/>
              <w:szCs w:val="24"/>
            </w:rPr>
            <w:t xml:space="preserve"> </w:t>
          </w:r>
        </w:p>
      </w:docPartBody>
    </w:docPart>
    <w:docPart>
      <w:docPartPr>
        <w:name w:val="4AC813BC49404FA08E05B09B5C814BD9"/>
        <w:category>
          <w:name w:val="General"/>
          <w:gallery w:val="placeholder"/>
        </w:category>
        <w:types>
          <w:type w:val="bbPlcHdr"/>
        </w:types>
        <w:behaviors>
          <w:behavior w:val="content"/>
        </w:behaviors>
        <w:guid w:val="{B110BB9F-A002-4245-8EE1-221CE1C5DDE7}"/>
      </w:docPartPr>
      <w:docPartBody>
        <w:p w:rsidR="00150717" w:rsidRDefault="00150717" w:rsidP="00150717">
          <w:pPr>
            <w:pStyle w:val="4AC813BC49404FA08E05B09B5C814BD9"/>
          </w:pPr>
          <w:r w:rsidRPr="00C71207">
            <w:rPr>
              <w:rStyle w:val="PlaceholderText"/>
              <w:color w:val="FF0000"/>
              <w:sz w:val="20"/>
              <w:szCs w:val="20"/>
            </w:rPr>
            <w:t xml:space="preserve"> enter number</w:t>
          </w:r>
          <w:r>
            <w:rPr>
              <w:b/>
              <w:sz w:val="24"/>
              <w:szCs w:val="24"/>
            </w:rPr>
            <w:t xml:space="preserve"> </w:t>
          </w:r>
        </w:p>
      </w:docPartBody>
    </w:docPart>
    <w:docPart>
      <w:docPartPr>
        <w:name w:val="4D759DBFE64B46029129032870735ACB"/>
        <w:category>
          <w:name w:val="General"/>
          <w:gallery w:val="placeholder"/>
        </w:category>
        <w:types>
          <w:type w:val="bbPlcHdr"/>
        </w:types>
        <w:behaviors>
          <w:behavior w:val="content"/>
        </w:behaviors>
        <w:guid w:val="{35C82F4C-77AC-44BE-8A97-15C19CB20AA6}"/>
      </w:docPartPr>
      <w:docPartBody>
        <w:p w:rsidR="00150717" w:rsidRDefault="00150717" w:rsidP="00150717">
          <w:pPr>
            <w:pStyle w:val="4D759DBFE64B46029129032870735ACB"/>
          </w:pPr>
          <w:r w:rsidRPr="00C71207">
            <w:rPr>
              <w:rStyle w:val="PlaceholderText"/>
              <w:color w:val="FF0000"/>
              <w:sz w:val="20"/>
              <w:szCs w:val="20"/>
            </w:rPr>
            <w:t xml:space="preserve"> enter number</w:t>
          </w:r>
          <w:r>
            <w:rPr>
              <w:b/>
              <w:sz w:val="24"/>
              <w:szCs w:val="24"/>
            </w:rPr>
            <w:t xml:space="preserve"> </w:t>
          </w:r>
        </w:p>
      </w:docPartBody>
    </w:docPart>
    <w:docPart>
      <w:docPartPr>
        <w:name w:val="65EFA8F2A1C3443F826FBD0836D55E57"/>
        <w:category>
          <w:name w:val="General"/>
          <w:gallery w:val="placeholder"/>
        </w:category>
        <w:types>
          <w:type w:val="bbPlcHdr"/>
        </w:types>
        <w:behaviors>
          <w:behavior w:val="content"/>
        </w:behaviors>
        <w:guid w:val="{153AFDE8-D0BD-4D76-BBC6-3EB84D07C59F}"/>
      </w:docPartPr>
      <w:docPartBody>
        <w:p w:rsidR="00150717" w:rsidRDefault="00150717" w:rsidP="00150717">
          <w:pPr>
            <w:pStyle w:val="65EFA8F2A1C3443F826FBD0836D55E57"/>
          </w:pPr>
          <w:r w:rsidRPr="00C71207">
            <w:rPr>
              <w:rStyle w:val="PlaceholderText"/>
              <w:color w:val="FF0000"/>
              <w:sz w:val="20"/>
              <w:szCs w:val="20"/>
            </w:rPr>
            <w:t xml:space="preserve"> enter number</w:t>
          </w:r>
          <w:r>
            <w:rPr>
              <w:b/>
              <w:sz w:val="24"/>
              <w:szCs w:val="24"/>
            </w:rPr>
            <w:t xml:space="preserve"> </w:t>
          </w:r>
        </w:p>
      </w:docPartBody>
    </w:docPart>
    <w:docPart>
      <w:docPartPr>
        <w:name w:val="A0D333CD4E8D400C93F7B331D1D0F2BF"/>
        <w:category>
          <w:name w:val="General"/>
          <w:gallery w:val="placeholder"/>
        </w:category>
        <w:types>
          <w:type w:val="bbPlcHdr"/>
        </w:types>
        <w:behaviors>
          <w:behavior w:val="content"/>
        </w:behaviors>
        <w:guid w:val="{1696E305-18CA-4564-948A-585FD4CDBFE2}"/>
      </w:docPartPr>
      <w:docPartBody>
        <w:p w:rsidR="00150717" w:rsidRDefault="00150717" w:rsidP="00150717">
          <w:pPr>
            <w:pStyle w:val="A0D333CD4E8D400C93F7B331D1D0F2BF"/>
          </w:pPr>
          <w:r w:rsidRPr="00C71207">
            <w:rPr>
              <w:rStyle w:val="PlaceholderText"/>
              <w:color w:val="FF0000"/>
              <w:sz w:val="20"/>
              <w:szCs w:val="20"/>
            </w:rPr>
            <w:t xml:space="preserve"> enter number</w:t>
          </w:r>
          <w:r>
            <w:rPr>
              <w:b/>
              <w:sz w:val="24"/>
              <w:szCs w:val="24"/>
            </w:rPr>
            <w:t xml:space="preserve"> </w:t>
          </w:r>
        </w:p>
      </w:docPartBody>
    </w:docPart>
    <w:docPart>
      <w:docPartPr>
        <w:name w:val="E45D271CEA7E435B94AE5AA60999EB3D"/>
        <w:category>
          <w:name w:val="General"/>
          <w:gallery w:val="placeholder"/>
        </w:category>
        <w:types>
          <w:type w:val="bbPlcHdr"/>
        </w:types>
        <w:behaviors>
          <w:behavior w:val="content"/>
        </w:behaviors>
        <w:guid w:val="{9F980A60-75FA-489A-952A-50F5283C03F3}"/>
      </w:docPartPr>
      <w:docPartBody>
        <w:p w:rsidR="00150717" w:rsidRDefault="00150717" w:rsidP="00150717">
          <w:pPr>
            <w:pStyle w:val="E45D271CEA7E435B94AE5AA60999EB3D"/>
          </w:pPr>
          <w:r w:rsidRPr="00C71207">
            <w:rPr>
              <w:rStyle w:val="PlaceholderText"/>
              <w:color w:val="FF0000"/>
              <w:sz w:val="20"/>
              <w:szCs w:val="20"/>
            </w:rPr>
            <w:t xml:space="preserve"> enter number</w:t>
          </w:r>
          <w:r>
            <w:rPr>
              <w:b/>
              <w:sz w:val="24"/>
              <w:szCs w:val="24"/>
            </w:rPr>
            <w:t xml:space="preserve"> </w:t>
          </w:r>
        </w:p>
      </w:docPartBody>
    </w:docPart>
    <w:docPart>
      <w:docPartPr>
        <w:name w:val="0713E203C93F44A79CA5B42631B4B273"/>
        <w:category>
          <w:name w:val="General"/>
          <w:gallery w:val="placeholder"/>
        </w:category>
        <w:types>
          <w:type w:val="bbPlcHdr"/>
        </w:types>
        <w:behaviors>
          <w:behavior w:val="content"/>
        </w:behaviors>
        <w:guid w:val="{5FA087FA-B7B2-42EC-BFAD-859ECD04CAA1}"/>
      </w:docPartPr>
      <w:docPartBody>
        <w:p w:rsidR="00150717" w:rsidRDefault="00150717" w:rsidP="00150717">
          <w:pPr>
            <w:pStyle w:val="0713E203C93F44A79CA5B42631B4B273"/>
          </w:pPr>
          <w:r w:rsidRPr="00C71207">
            <w:rPr>
              <w:rStyle w:val="PlaceholderText"/>
              <w:color w:val="FF0000"/>
              <w:sz w:val="20"/>
              <w:szCs w:val="20"/>
            </w:rPr>
            <w:t xml:space="preserve"> enter number</w:t>
          </w:r>
          <w:r>
            <w:rPr>
              <w:b/>
              <w:sz w:val="24"/>
              <w:szCs w:val="24"/>
            </w:rPr>
            <w:t xml:space="preserve"> </w:t>
          </w:r>
        </w:p>
      </w:docPartBody>
    </w:docPart>
    <w:docPart>
      <w:docPartPr>
        <w:name w:val="FC4002E1BAB7444F943CE3390E983B47"/>
        <w:category>
          <w:name w:val="General"/>
          <w:gallery w:val="placeholder"/>
        </w:category>
        <w:types>
          <w:type w:val="bbPlcHdr"/>
        </w:types>
        <w:behaviors>
          <w:behavior w:val="content"/>
        </w:behaviors>
        <w:guid w:val="{68D7C9B5-FF34-444F-A57C-64B1C4BFEC3C}"/>
      </w:docPartPr>
      <w:docPartBody>
        <w:p w:rsidR="00150717" w:rsidRDefault="00150717" w:rsidP="00150717">
          <w:pPr>
            <w:pStyle w:val="FC4002E1BAB7444F943CE3390E983B47"/>
          </w:pPr>
          <w:r w:rsidRPr="00C71207">
            <w:rPr>
              <w:rStyle w:val="PlaceholderText"/>
              <w:color w:val="FF0000"/>
              <w:sz w:val="20"/>
              <w:szCs w:val="20"/>
            </w:rPr>
            <w:t xml:space="preserve"> enter number</w:t>
          </w:r>
          <w:r>
            <w:rPr>
              <w:b/>
              <w:sz w:val="24"/>
              <w:szCs w:val="24"/>
            </w:rPr>
            <w:t xml:space="preserve"> </w:t>
          </w:r>
        </w:p>
      </w:docPartBody>
    </w:docPart>
    <w:docPart>
      <w:docPartPr>
        <w:name w:val="88532D1317544645BE4AA791CE0CF68D"/>
        <w:category>
          <w:name w:val="General"/>
          <w:gallery w:val="placeholder"/>
        </w:category>
        <w:types>
          <w:type w:val="bbPlcHdr"/>
        </w:types>
        <w:behaviors>
          <w:behavior w:val="content"/>
        </w:behaviors>
        <w:guid w:val="{32CB807D-B4D3-4AF4-A044-3CD75BAABDCD}"/>
      </w:docPartPr>
      <w:docPartBody>
        <w:p w:rsidR="00150717" w:rsidRDefault="00150717" w:rsidP="00150717">
          <w:pPr>
            <w:pStyle w:val="88532D1317544645BE4AA791CE0CF68D"/>
          </w:pPr>
          <w:r w:rsidRPr="00C71207">
            <w:rPr>
              <w:rStyle w:val="PlaceholderText"/>
              <w:color w:val="FF0000"/>
              <w:sz w:val="20"/>
              <w:szCs w:val="20"/>
            </w:rPr>
            <w:t xml:space="preserve"> enter number</w:t>
          </w:r>
          <w:r>
            <w:rPr>
              <w:b/>
              <w:sz w:val="24"/>
              <w:szCs w:val="24"/>
            </w:rPr>
            <w:t xml:space="preserve"> </w:t>
          </w:r>
        </w:p>
      </w:docPartBody>
    </w:docPart>
    <w:docPart>
      <w:docPartPr>
        <w:name w:val="8A370F89280E47C9A4DA6511375D2FCA"/>
        <w:category>
          <w:name w:val="General"/>
          <w:gallery w:val="placeholder"/>
        </w:category>
        <w:types>
          <w:type w:val="bbPlcHdr"/>
        </w:types>
        <w:behaviors>
          <w:behavior w:val="content"/>
        </w:behaviors>
        <w:guid w:val="{8CE94E4E-E57D-415E-9BD1-A14AB8CA8552}"/>
      </w:docPartPr>
      <w:docPartBody>
        <w:p w:rsidR="00150717" w:rsidRDefault="00150717" w:rsidP="00150717">
          <w:pPr>
            <w:pStyle w:val="8A370F89280E47C9A4DA6511375D2FCA"/>
          </w:pPr>
          <w:r w:rsidRPr="00C71207">
            <w:rPr>
              <w:rStyle w:val="PlaceholderText"/>
              <w:color w:val="FF0000"/>
              <w:sz w:val="20"/>
              <w:szCs w:val="20"/>
            </w:rPr>
            <w:t xml:space="preserve"> enter number</w:t>
          </w:r>
          <w:r>
            <w:rPr>
              <w:b/>
              <w:sz w:val="24"/>
              <w:szCs w:val="24"/>
            </w:rPr>
            <w:t xml:space="preserve"> </w:t>
          </w:r>
        </w:p>
      </w:docPartBody>
    </w:docPart>
    <w:docPart>
      <w:docPartPr>
        <w:name w:val="6E61D64AF0AD4DB199B8FE91073F14B9"/>
        <w:category>
          <w:name w:val="General"/>
          <w:gallery w:val="placeholder"/>
        </w:category>
        <w:types>
          <w:type w:val="bbPlcHdr"/>
        </w:types>
        <w:behaviors>
          <w:behavior w:val="content"/>
        </w:behaviors>
        <w:guid w:val="{8DA3D178-40FC-48EF-BD05-C3705BB1BB00}"/>
      </w:docPartPr>
      <w:docPartBody>
        <w:p w:rsidR="00150717" w:rsidRDefault="00150717" w:rsidP="00150717">
          <w:pPr>
            <w:pStyle w:val="6E61D64AF0AD4DB199B8FE91073F14B9"/>
          </w:pPr>
          <w:r w:rsidRPr="00C71207">
            <w:rPr>
              <w:rStyle w:val="PlaceholderText"/>
              <w:color w:val="FF0000"/>
              <w:sz w:val="20"/>
              <w:szCs w:val="20"/>
            </w:rPr>
            <w:t xml:space="preserve"> enter number</w:t>
          </w:r>
          <w:r>
            <w:rPr>
              <w:b/>
              <w:sz w:val="24"/>
              <w:szCs w:val="24"/>
            </w:rPr>
            <w:t xml:space="preserve"> </w:t>
          </w:r>
        </w:p>
      </w:docPartBody>
    </w:docPart>
    <w:docPart>
      <w:docPartPr>
        <w:name w:val="690AEDFD08A842C9AC76928DB5734E6E"/>
        <w:category>
          <w:name w:val="General"/>
          <w:gallery w:val="placeholder"/>
        </w:category>
        <w:types>
          <w:type w:val="bbPlcHdr"/>
        </w:types>
        <w:behaviors>
          <w:behavior w:val="content"/>
        </w:behaviors>
        <w:guid w:val="{5BE55070-30A0-44C2-8338-418BEAD8076B}"/>
      </w:docPartPr>
      <w:docPartBody>
        <w:p w:rsidR="00150717" w:rsidRDefault="00150717" w:rsidP="00150717">
          <w:pPr>
            <w:pStyle w:val="690AEDFD08A842C9AC76928DB5734E6E"/>
          </w:pPr>
          <w:r w:rsidRPr="00C71207">
            <w:rPr>
              <w:rStyle w:val="PlaceholderText"/>
              <w:color w:val="FF0000"/>
              <w:sz w:val="20"/>
              <w:szCs w:val="20"/>
            </w:rPr>
            <w:t xml:space="preserve"> enter number</w:t>
          </w:r>
          <w:r>
            <w:rPr>
              <w:b/>
              <w:sz w:val="24"/>
              <w:szCs w:val="24"/>
            </w:rPr>
            <w:t xml:space="preserve"> </w:t>
          </w:r>
        </w:p>
      </w:docPartBody>
    </w:docPart>
    <w:docPart>
      <w:docPartPr>
        <w:name w:val="A54FA5D5AD694578A7E12E263678980B"/>
        <w:category>
          <w:name w:val="General"/>
          <w:gallery w:val="placeholder"/>
        </w:category>
        <w:types>
          <w:type w:val="bbPlcHdr"/>
        </w:types>
        <w:behaviors>
          <w:behavior w:val="content"/>
        </w:behaviors>
        <w:guid w:val="{9FAC6D51-D8A6-45B9-8EFD-39647881DEDB}"/>
      </w:docPartPr>
      <w:docPartBody>
        <w:p w:rsidR="00150717" w:rsidRDefault="00150717" w:rsidP="00150717">
          <w:pPr>
            <w:pStyle w:val="A54FA5D5AD694578A7E12E263678980B"/>
          </w:pPr>
          <w:r w:rsidRPr="00C71207">
            <w:rPr>
              <w:rStyle w:val="PlaceholderText"/>
              <w:color w:val="FF0000"/>
              <w:sz w:val="20"/>
              <w:szCs w:val="20"/>
            </w:rPr>
            <w:t xml:space="preserve"> enter number</w:t>
          </w:r>
          <w:r>
            <w:rPr>
              <w:b/>
              <w:sz w:val="24"/>
              <w:szCs w:val="24"/>
            </w:rPr>
            <w:t xml:space="preserve"> </w:t>
          </w:r>
        </w:p>
      </w:docPartBody>
    </w:docPart>
    <w:docPart>
      <w:docPartPr>
        <w:name w:val="83C34C517AD64273BDA3366F6D01FCAC"/>
        <w:category>
          <w:name w:val="General"/>
          <w:gallery w:val="placeholder"/>
        </w:category>
        <w:types>
          <w:type w:val="bbPlcHdr"/>
        </w:types>
        <w:behaviors>
          <w:behavior w:val="content"/>
        </w:behaviors>
        <w:guid w:val="{D3F2B8A9-426E-4C22-8C87-3BEE2516E9EF}"/>
      </w:docPartPr>
      <w:docPartBody>
        <w:p w:rsidR="00150717" w:rsidRDefault="00150717" w:rsidP="00150717">
          <w:pPr>
            <w:pStyle w:val="83C34C517AD64273BDA3366F6D01FCAC"/>
          </w:pPr>
          <w:r w:rsidRPr="00C71207">
            <w:rPr>
              <w:rStyle w:val="PlaceholderText"/>
              <w:color w:val="FF0000"/>
              <w:sz w:val="20"/>
              <w:szCs w:val="20"/>
            </w:rPr>
            <w:t xml:space="preserve"> enter number</w:t>
          </w:r>
          <w:r>
            <w:rPr>
              <w:b/>
              <w:sz w:val="24"/>
              <w:szCs w:val="24"/>
            </w:rPr>
            <w:t xml:space="preserve"> </w:t>
          </w:r>
        </w:p>
      </w:docPartBody>
    </w:docPart>
    <w:docPart>
      <w:docPartPr>
        <w:name w:val="172480A3ED864651B3008474157443CF"/>
        <w:category>
          <w:name w:val="General"/>
          <w:gallery w:val="placeholder"/>
        </w:category>
        <w:types>
          <w:type w:val="bbPlcHdr"/>
        </w:types>
        <w:behaviors>
          <w:behavior w:val="content"/>
        </w:behaviors>
        <w:guid w:val="{E93DC890-0875-4277-A002-B075FA05B8FA}"/>
      </w:docPartPr>
      <w:docPartBody>
        <w:p w:rsidR="00150717" w:rsidRDefault="00150717" w:rsidP="00150717">
          <w:pPr>
            <w:pStyle w:val="172480A3ED864651B3008474157443CF"/>
          </w:pPr>
          <w:r w:rsidRPr="00C71207">
            <w:rPr>
              <w:rStyle w:val="PlaceholderText"/>
              <w:color w:val="FF0000"/>
              <w:sz w:val="20"/>
              <w:szCs w:val="20"/>
            </w:rPr>
            <w:t xml:space="preserve"> enter number</w:t>
          </w:r>
          <w:r>
            <w:rPr>
              <w:b/>
              <w:sz w:val="24"/>
              <w:szCs w:val="24"/>
            </w:rPr>
            <w:t xml:space="preserve"> </w:t>
          </w:r>
        </w:p>
      </w:docPartBody>
    </w:docPart>
    <w:docPart>
      <w:docPartPr>
        <w:name w:val="A4FE8FB14DBE40ADA035B9728B1D42F8"/>
        <w:category>
          <w:name w:val="General"/>
          <w:gallery w:val="placeholder"/>
        </w:category>
        <w:types>
          <w:type w:val="bbPlcHdr"/>
        </w:types>
        <w:behaviors>
          <w:behavior w:val="content"/>
        </w:behaviors>
        <w:guid w:val="{5599FC1D-0EE5-4148-B4EA-707FA4E0E818}"/>
      </w:docPartPr>
      <w:docPartBody>
        <w:p w:rsidR="00150717" w:rsidRDefault="00150717" w:rsidP="00150717">
          <w:pPr>
            <w:pStyle w:val="A4FE8FB14DBE40ADA035B9728B1D42F8"/>
          </w:pPr>
          <w:r w:rsidRPr="00C71207">
            <w:rPr>
              <w:rStyle w:val="PlaceholderText"/>
              <w:color w:val="FF0000"/>
              <w:sz w:val="20"/>
              <w:szCs w:val="20"/>
            </w:rPr>
            <w:t xml:space="preserve"> enter number</w:t>
          </w:r>
          <w:r>
            <w:rPr>
              <w:b/>
              <w:sz w:val="24"/>
              <w:szCs w:val="24"/>
            </w:rPr>
            <w:t xml:space="preserve"> </w:t>
          </w:r>
        </w:p>
      </w:docPartBody>
    </w:docPart>
    <w:docPart>
      <w:docPartPr>
        <w:name w:val="237FC062A5C24858AE8F7DF8F9465AFE"/>
        <w:category>
          <w:name w:val="General"/>
          <w:gallery w:val="placeholder"/>
        </w:category>
        <w:types>
          <w:type w:val="bbPlcHdr"/>
        </w:types>
        <w:behaviors>
          <w:behavior w:val="content"/>
        </w:behaviors>
        <w:guid w:val="{31C2C1BF-8E9D-4954-9920-96C5AF11B41B}"/>
      </w:docPartPr>
      <w:docPartBody>
        <w:p w:rsidR="00150717" w:rsidRDefault="00150717" w:rsidP="00150717">
          <w:pPr>
            <w:pStyle w:val="237FC062A5C24858AE8F7DF8F9465AFE"/>
          </w:pPr>
          <w:r w:rsidRPr="00C71207">
            <w:rPr>
              <w:rStyle w:val="PlaceholderText"/>
              <w:color w:val="FF0000"/>
              <w:sz w:val="20"/>
              <w:szCs w:val="20"/>
            </w:rPr>
            <w:t xml:space="preserve"> enter number</w:t>
          </w:r>
          <w:r>
            <w:rPr>
              <w:b/>
              <w:sz w:val="24"/>
              <w:szCs w:val="24"/>
            </w:rPr>
            <w:t xml:space="preserve"> </w:t>
          </w:r>
        </w:p>
      </w:docPartBody>
    </w:docPart>
    <w:docPart>
      <w:docPartPr>
        <w:name w:val="0C3A2C79398749DE8D6E851F1C2FDCFE"/>
        <w:category>
          <w:name w:val="General"/>
          <w:gallery w:val="placeholder"/>
        </w:category>
        <w:types>
          <w:type w:val="bbPlcHdr"/>
        </w:types>
        <w:behaviors>
          <w:behavior w:val="content"/>
        </w:behaviors>
        <w:guid w:val="{19E9E869-32E8-4E3A-AF35-2A640B989FFC}"/>
      </w:docPartPr>
      <w:docPartBody>
        <w:p w:rsidR="00150717" w:rsidRDefault="00150717" w:rsidP="00150717">
          <w:pPr>
            <w:pStyle w:val="0C3A2C79398749DE8D6E851F1C2FDCFE"/>
          </w:pPr>
          <w:r w:rsidRPr="00C71207">
            <w:rPr>
              <w:rStyle w:val="PlaceholderText"/>
              <w:color w:val="FF0000"/>
              <w:sz w:val="20"/>
              <w:szCs w:val="20"/>
            </w:rPr>
            <w:t xml:space="preserve"> enter number</w:t>
          </w:r>
          <w:r>
            <w:rPr>
              <w:b/>
              <w:sz w:val="24"/>
              <w:szCs w:val="24"/>
            </w:rPr>
            <w:t xml:space="preserve"> </w:t>
          </w:r>
        </w:p>
      </w:docPartBody>
    </w:docPart>
    <w:docPart>
      <w:docPartPr>
        <w:name w:val="9D4C62C83501449183CC0B7E8EA9CF3C"/>
        <w:category>
          <w:name w:val="General"/>
          <w:gallery w:val="placeholder"/>
        </w:category>
        <w:types>
          <w:type w:val="bbPlcHdr"/>
        </w:types>
        <w:behaviors>
          <w:behavior w:val="content"/>
        </w:behaviors>
        <w:guid w:val="{D2AD95A7-0E11-4205-B9C1-E3675CCABB8A}"/>
      </w:docPartPr>
      <w:docPartBody>
        <w:p w:rsidR="00150717" w:rsidRDefault="00150717" w:rsidP="00150717">
          <w:pPr>
            <w:pStyle w:val="9D4C62C83501449183CC0B7E8EA9CF3C"/>
          </w:pPr>
          <w:r w:rsidRPr="00C71207">
            <w:rPr>
              <w:rStyle w:val="PlaceholderText"/>
              <w:color w:val="FF0000"/>
              <w:sz w:val="20"/>
              <w:szCs w:val="20"/>
            </w:rPr>
            <w:t xml:space="preserve"> enter number</w:t>
          </w:r>
          <w:r>
            <w:rPr>
              <w:b/>
              <w:sz w:val="24"/>
              <w:szCs w:val="24"/>
            </w:rPr>
            <w:t xml:space="preserve"> </w:t>
          </w:r>
        </w:p>
      </w:docPartBody>
    </w:docPart>
    <w:docPart>
      <w:docPartPr>
        <w:name w:val="47AA467ECDC447A8B095E09926F8D110"/>
        <w:category>
          <w:name w:val="General"/>
          <w:gallery w:val="placeholder"/>
        </w:category>
        <w:types>
          <w:type w:val="bbPlcHdr"/>
        </w:types>
        <w:behaviors>
          <w:behavior w:val="content"/>
        </w:behaviors>
        <w:guid w:val="{C7A30190-50DA-4FF8-B25C-5F43D145B2A8}"/>
      </w:docPartPr>
      <w:docPartBody>
        <w:p w:rsidR="00150717" w:rsidRDefault="00150717" w:rsidP="00150717">
          <w:pPr>
            <w:pStyle w:val="47AA467ECDC447A8B095E09926F8D110"/>
          </w:pPr>
          <w:r w:rsidRPr="00C71207">
            <w:rPr>
              <w:rStyle w:val="PlaceholderText"/>
              <w:color w:val="FF0000"/>
              <w:sz w:val="20"/>
              <w:szCs w:val="20"/>
            </w:rPr>
            <w:t xml:space="preserve"> enter number</w:t>
          </w:r>
          <w:r>
            <w:rPr>
              <w:b/>
              <w:sz w:val="24"/>
              <w:szCs w:val="24"/>
            </w:rPr>
            <w:t xml:space="preserve"> </w:t>
          </w:r>
        </w:p>
      </w:docPartBody>
    </w:docPart>
    <w:docPart>
      <w:docPartPr>
        <w:name w:val="FF3C5C6257D14D1F968826D7FF8EFE1F"/>
        <w:category>
          <w:name w:val="General"/>
          <w:gallery w:val="placeholder"/>
        </w:category>
        <w:types>
          <w:type w:val="bbPlcHdr"/>
        </w:types>
        <w:behaviors>
          <w:behavior w:val="content"/>
        </w:behaviors>
        <w:guid w:val="{ABED9CF8-CC7C-4CFB-9451-5C6B86BDCAFD}"/>
      </w:docPartPr>
      <w:docPartBody>
        <w:p w:rsidR="00150717" w:rsidRDefault="00150717" w:rsidP="00150717">
          <w:pPr>
            <w:pStyle w:val="FF3C5C6257D14D1F968826D7FF8EFE1F"/>
          </w:pPr>
          <w:r w:rsidRPr="00C71207">
            <w:rPr>
              <w:rStyle w:val="PlaceholderText"/>
              <w:color w:val="FF0000"/>
              <w:sz w:val="20"/>
              <w:szCs w:val="20"/>
            </w:rPr>
            <w:t xml:space="preserve"> enter number</w:t>
          </w:r>
          <w:r>
            <w:rPr>
              <w:b/>
              <w:sz w:val="24"/>
              <w:szCs w:val="24"/>
            </w:rPr>
            <w:t xml:space="preserve"> </w:t>
          </w:r>
        </w:p>
      </w:docPartBody>
    </w:docPart>
    <w:docPart>
      <w:docPartPr>
        <w:name w:val="B948379A9A2A45058F33C9A7709B52F5"/>
        <w:category>
          <w:name w:val="General"/>
          <w:gallery w:val="placeholder"/>
        </w:category>
        <w:types>
          <w:type w:val="bbPlcHdr"/>
        </w:types>
        <w:behaviors>
          <w:behavior w:val="content"/>
        </w:behaviors>
        <w:guid w:val="{AD63C15A-868F-40FB-BA01-80DAEEBAB95D}"/>
      </w:docPartPr>
      <w:docPartBody>
        <w:p w:rsidR="00150717" w:rsidRDefault="00150717" w:rsidP="00150717">
          <w:pPr>
            <w:pStyle w:val="B948379A9A2A45058F33C9A7709B52F5"/>
          </w:pPr>
          <w:r w:rsidRPr="00C71207">
            <w:rPr>
              <w:rStyle w:val="PlaceholderText"/>
              <w:color w:val="FF0000"/>
              <w:sz w:val="20"/>
              <w:szCs w:val="20"/>
            </w:rPr>
            <w:t xml:space="preserve"> enter number</w:t>
          </w:r>
          <w:r>
            <w:rPr>
              <w:b/>
              <w:sz w:val="24"/>
              <w:szCs w:val="24"/>
            </w:rPr>
            <w:t xml:space="preserve"> </w:t>
          </w:r>
        </w:p>
      </w:docPartBody>
    </w:docPart>
    <w:docPart>
      <w:docPartPr>
        <w:name w:val="3452C667DFE14AC48C6A57F086F3CC3F"/>
        <w:category>
          <w:name w:val="General"/>
          <w:gallery w:val="placeholder"/>
        </w:category>
        <w:types>
          <w:type w:val="bbPlcHdr"/>
        </w:types>
        <w:behaviors>
          <w:behavior w:val="content"/>
        </w:behaviors>
        <w:guid w:val="{CE3D5326-6AD5-4171-B26E-9B497095B5A4}"/>
      </w:docPartPr>
      <w:docPartBody>
        <w:p w:rsidR="00150717" w:rsidRDefault="00150717" w:rsidP="00150717">
          <w:pPr>
            <w:pStyle w:val="3452C667DFE14AC48C6A57F086F3CC3F"/>
          </w:pPr>
          <w:r w:rsidRPr="00C71207">
            <w:rPr>
              <w:rStyle w:val="PlaceholderText"/>
              <w:color w:val="FF0000"/>
              <w:sz w:val="20"/>
              <w:szCs w:val="20"/>
            </w:rPr>
            <w:t xml:space="preserve"> enter number</w:t>
          </w:r>
          <w:r>
            <w:rPr>
              <w:b/>
              <w:sz w:val="24"/>
              <w:szCs w:val="24"/>
            </w:rPr>
            <w:t xml:space="preserve"> </w:t>
          </w:r>
        </w:p>
      </w:docPartBody>
    </w:docPart>
    <w:docPart>
      <w:docPartPr>
        <w:name w:val="D3390AAAE9FF4AEA8CC42C53AEDD8A68"/>
        <w:category>
          <w:name w:val="General"/>
          <w:gallery w:val="placeholder"/>
        </w:category>
        <w:types>
          <w:type w:val="bbPlcHdr"/>
        </w:types>
        <w:behaviors>
          <w:behavior w:val="content"/>
        </w:behaviors>
        <w:guid w:val="{C2521181-13BF-4298-97DD-A57295A30046}"/>
      </w:docPartPr>
      <w:docPartBody>
        <w:p w:rsidR="00150717" w:rsidRDefault="00150717" w:rsidP="00150717">
          <w:pPr>
            <w:pStyle w:val="D3390AAAE9FF4AEA8CC42C53AEDD8A68"/>
          </w:pPr>
          <w:r w:rsidRPr="00C71207">
            <w:rPr>
              <w:rStyle w:val="PlaceholderText"/>
              <w:color w:val="FF0000"/>
              <w:sz w:val="20"/>
              <w:szCs w:val="20"/>
            </w:rPr>
            <w:t xml:space="preserve"> enter number</w:t>
          </w:r>
          <w:r>
            <w:rPr>
              <w:b/>
              <w:sz w:val="24"/>
              <w:szCs w:val="24"/>
            </w:rPr>
            <w:t xml:space="preserve"> </w:t>
          </w:r>
        </w:p>
      </w:docPartBody>
    </w:docPart>
    <w:docPart>
      <w:docPartPr>
        <w:name w:val="0C7D4F553B094E45A5F0D57398284974"/>
        <w:category>
          <w:name w:val="General"/>
          <w:gallery w:val="placeholder"/>
        </w:category>
        <w:types>
          <w:type w:val="bbPlcHdr"/>
        </w:types>
        <w:behaviors>
          <w:behavior w:val="content"/>
        </w:behaviors>
        <w:guid w:val="{9E0E978E-86D9-47BF-AB56-B8F593865A53}"/>
      </w:docPartPr>
      <w:docPartBody>
        <w:p w:rsidR="00150717" w:rsidRDefault="00150717" w:rsidP="00150717">
          <w:pPr>
            <w:pStyle w:val="0C7D4F553B094E45A5F0D57398284974"/>
          </w:pPr>
          <w:r w:rsidRPr="00C71207">
            <w:rPr>
              <w:rStyle w:val="PlaceholderText"/>
              <w:color w:val="FF0000"/>
              <w:sz w:val="20"/>
              <w:szCs w:val="20"/>
            </w:rPr>
            <w:t xml:space="preserve"> enter number</w:t>
          </w:r>
          <w:r>
            <w:rPr>
              <w:b/>
              <w:sz w:val="24"/>
              <w:szCs w:val="24"/>
            </w:rPr>
            <w:t xml:space="preserve"> </w:t>
          </w:r>
        </w:p>
      </w:docPartBody>
    </w:docPart>
    <w:docPart>
      <w:docPartPr>
        <w:name w:val="688B268CAE8E419CAD1671451C8DBC44"/>
        <w:category>
          <w:name w:val="General"/>
          <w:gallery w:val="placeholder"/>
        </w:category>
        <w:types>
          <w:type w:val="bbPlcHdr"/>
        </w:types>
        <w:behaviors>
          <w:behavior w:val="content"/>
        </w:behaviors>
        <w:guid w:val="{40DA9647-7CD1-4C85-A906-4E123706F6FE}"/>
      </w:docPartPr>
      <w:docPartBody>
        <w:p w:rsidR="00150717" w:rsidRDefault="00150717" w:rsidP="00150717">
          <w:pPr>
            <w:pStyle w:val="688B268CAE8E419CAD1671451C8DBC44"/>
          </w:pPr>
          <w:r w:rsidRPr="00C71207">
            <w:rPr>
              <w:rStyle w:val="PlaceholderText"/>
              <w:color w:val="FF0000"/>
              <w:sz w:val="20"/>
              <w:szCs w:val="20"/>
            </w:rPr>
            <w:t xml:space="preserve"> enter number</w:t>
          </w:r>
          <w:r>
            <w:rPr>
              <w:b/>
              <w:sz w:val="24"/>
              <w:szCs w:val="24"/>
            </w:rPr>
            <w:t xml:space="preserve"> </w:t>
          </w:r>
        </w:p>
      </w:docPartBody>
    </w:docPart>
    <w:docPart>
      <w:docPartPr>
        <w:name w:val="6DEE9C8D52D14E21898950D9D0721FD9"/>
        <w:category>
          <w:name w:val="General"/>
          <w:gallery w:val="placeholder"/>
        </w:category>
        <w:types>
          <w:type w:val="bbPlcHdr"/>
        </w:types>
        <w:behaviors>
          <w:behavior w:val="content"/>
        </w:behaviors>
        <w:guid w:val="{79150CA4-9BC2-4F8B-B9B3-661FC06FBB65}"/>
      </w:docPartPr>
      <w:docPartBody>
        <w:p w:rsidR="00150717" w:rsidRDefault="00150717" w:rsidP="00150717">
          <w:pPr>
            <w:pStyle w:val="6DEE9C8D52D14E21898950D9D0721FD9"/>
          </w:pPr>
          <w:r w:rsidRPr="00C71207">
            <w:rPr>
              <w:rStyle w:val="PlaceholderText"/>
              <w:color w:val="FF0000"/>
              <w:sz w:val="20"/>
              <w:szCs w:val="20"/>
            </w:rPr>
            <w:t xml:space="preserve"> enter number</w:t>
          </w:r>
          <w:r>
            <w:rPr>
              <w:b/>
              <w:sz w:val="24"/>
              <w:szCs w:val="24"/>
            </w:rPr>
            <w:t xml:space="preserve"> </w:t>
          </w:r>
        </w:p>
      </w:docPartBody>
    </w:docPart>
    <w:docPart>
      <w:docPartPr>
        <w:name w:val="18770A8DCD8D483889AF01B316799B31"/>
        <w:category>
          <w:name w:val="General"/>
          <w:gallery w:val="placeholder"/>
        </w:category>
        <w:types>
          <w:type w:val="bbPlcHdr"/>
        </w:types>
        <w:behaviors>
          <w:behavior w:val="content"/>
        </w:behaviors>
        <w:guid w:val="{FCB18F2E-E127-4052-B377-87BA3632AD66}"/>
      </w:docPartPr>
      <w:docPartBody>
        <w:p w:rsidR="00150717" w:rsidRDefault="00150717" w:rsidP="00150717">
          <w:pPr>
            <w:pStyle w:val="18770A8DCD8D483889AF01B316799B31"/>
          </w:pPr>
          <w:r w:rsidRPr="00C71207">
            <w:rPr>
              <w:rStyle w:val="PlaceholderText"/>
              <w:color w:val="FF0000"/>
              <w:sz w:val="20"/>
              <w:szCs w:val="20"/>
            </w:rPr>
            <w:t xml:space="preserve"> enter number</w:t>
          </w:r>
          <w:r>
            <w:rPr>
              <w:b/>
              <w:sz w:val="24"/>
              <w:szCs w:val="24"/>
            </w:rPr>
            <w:t xml:space="preserve"> </w:t>
          </w:r>
        </w:p>
      </w:docPartBody>
    </w:docPart>
    <w:docPart>
      <w:docPartPr>
        <w:name w:val="F76F3AF3D0C34FE08181BE72DA3957C4"/>
        <w:category>
          <w:name w:val="General"/>
          <w:gallery w:val="placeholder"/>
        </w:category>
        <w:types>
          <w:type w:val="bbPlcHdr"/>
        </w:types>
        <w:behaviors>
          <w:behavior w:val="content"/>
        </w:behaviors>
        <w:guid w:val="{C7C45AB5-ECFB-4A8C-B7E5-2ACE4019D50F}"/>
      </w:docPartPr>
      <w:docPartBody>
        <w:p w:rsidR="00150717" w:rsidRDefault="00150717" w:rsidP="00150717">
          <w:pPr>
            <w:pStyle w:val="F76F3AF3D0C34FE08181BE72DA3957C4"/>
          </w:pPr>
          <w:r w:rsidRPr="00C71207">
            <w:rPr>
              <w:rStyle w:val="PlaceholderText"/>
              <w:color w:val="FF0000"/>
              <w:sz w:val="20"/>
              <w:szCs w:val="20"/>
            </w:rPr>
            <w:t xml:space="preserve"> enter number</w:t>
          </w:r>
          <w:r>
            <w:rPr>
              <w:b/>
              <w:sz w:val="24"/>
              <w:szCs w:val="24"/>
            </w:rPr>
            <w:t xml:space="preserve"> </w:t>
          </w:r>
        </w:p>
      </w:docPartBody>
    </w:docPart>
    <w:docPart>
      <w:docPartPr>
        <w:name w:val="092BD9FC581B4F129A2610781089D4C1"/>
        <w:category>
          <w:name w:val="General"/>
          <w:gallery w:val="placeholder"/>
        </w:category>
        <w:types>
          <w:type w:val="bbPlcHdr"/>
        </w:types>
        <w:behaviors>
          <w:behavior w:val="content"/>
        </w:behaviors>
        <w:guid w:val="{314C669C-ABDC-464B-A152-85C2099B9C8C}"/>
      </w:docPartPr>
      <w:docPartBody>
        <w:p w:rsidR="00150717" w:rsidRDefault="00150717" w:rsidP="00150717">
          <w:pPr>
            <w:pStyle w:val="092BD9FC581B4F129A2610781089D4C1"/>
          </w:pPr>
          <w:r w:rsidRPr="00C71207">
            <w:rPr>
              <w:rStyle w:val="PlaceholderText"/>
              <w:color w:val="FF0000"/>
              <w:sz w:val="20"/>
              <w:szCs w:val="20"/>
            </w:rPr>
            <w:t xml:space="preserve"> enter number</w:t>
          </w:r>
          <w:r>
            <w:rPr>
              <w:b/>
              <w:sz w:val="24"/>
              <w:szCs w:val="24"/>
            </w:rPr>
            <w:t xml:space="preserve"> </w:t>
          </w:r>
        </w:p>
      </w:docPartBody>
    </w:docPart>
    <w:docPart>
      <w:docPartPr>
        <w:name w:val="5D86D420A87D422D93359FDA990D222A"/>
        <w:category>
          <w:name w:val="General"/>
          <w:gallery w:val="placeholder"/>
        </w:category>
        <w:types>
          <w:type w:val="bbPlcHdr"/>
        </w:types>
        <w:behaviors>
          <w:behavior w:val="content"/>
        </w:behaviors>
        <w:guid w:val="{AFBB09A7-E062-4C47-8589-8496A5EF0DDF}"/>
      </w:docPartPr>
      <w:docPartBody>
        <w:p w:rsidR="00150717" w:rsidRDefault="00150717" w:rsidP="00150717">
          <w:pPr>
            <w:pStyle w:val="5D86D420A87D422D93359FDA990D222A"/>
          </w:pPr>
          <w:r w:rsidRPr="00C71207">
            <w:rPr>
              <w:rStyle w:val="PlaceholderText"/>
              <w:color w:val="FF0000"/>
              <w:sz w:val="20"/>
              <w:szCs w:val="20"/>
            </w:rPr>
            <w:t xml:space="preserve"> enter number</w:t>
          </w:r>
          <w:r>
            <w:rPr>
              <w:b/>
              <w:sz w:val="24"/>
              <w:szCs w:val="24"/>
            </w:rPr>
            <w:t xml:space="preserve"> </w:t>
          </w:r>
        </w:p>
      </w:docPartBody>
    </w:docPart>
    <w:docPart>
      <w:docPartPr>
        <w:name w:val="5F94D6A05C344FA29D1342EAE9802D34"/>
        <w:category>
          <w:name w:val="General"/>
          <w:gallery w:val="placeholder"/>
        </w:category>
        <w:types>
          <w:type w:val="bbPlcHdr"/>
        </w:types>
        <w:behaviors>
          <w:behavior w:val="content"/>
        </w:behaviors>
        <w:guid w:val="{A39492BD-B004-43D6-B48A-84C80EBCE628}"/>
      </w:docPartPr>
      <w:docPartBody>
        <w:p w:rsidR="00150717" w:rsidRDefault="00150717" w:rsidP="00150717">
          <w:pPr>
            <w:pStyle w:val="5F94D6A05C344FA29D1342EAE9802D34"/>
          </w:pPr>
          <w:r w:rsidRPr="00C71207">
            <w:rPr>
              <w:rStyle w:val="PlaceholderText"/>
              <w:color w:val="FF0000"/>
              <w:sz w:val="20"/>
              <w:szCs w:val="20"/>
            </w:rPr>
            <w:t xml:space="preserve"> enter number</w:t>
          </w:r>
          <w:r>
            <w:rPr>
              <w:b/>
              <w:sz w:val="24"/>
              <w:szCs w:val="24"/>
            </w:rPr>
            <w:t xml:space="preserve"> </w:t>
          </w:r>
        </w:p>
      </w:docPartBody>
    </w:docPart>
    <w:docPart>
      <w:docPartPr>
        <w:name w:val="3E679936FE404595A84147C636EC883F"/>
        <w:category>
          <w:name w:val="General"/>
          <w:gallery w:val="placeholder"/>
        </w:category>
        <w:types>
          <w:type w:val="bbPlcHdr"/>
        </w:types>
        <w:behaviors>
          <w:behavior w:val="content"/>
        </w:behaviors>
        <w:guid w:val="{F22D09ED-45CB-49AF-9507-23F6F46F2CFB}"/>
      </w:docPartPr>
      <w:docPartBody>
        <w:p w:rsidR="00150717" w:rsidRDefault="00150717" w:rsidP="00150717">
          <w:pPr>
            <w:pStyle w:val="3E679936FE404595A84147C636EC883F"/>
          </w:pPr>
          <w:r w:rsidRPr="00C71207">
            <w:rPr>
              <w:rStyle w:val="PlaceholderText"/>
              <w:color w:val="FF0000"/>
              <w:sz w:val="20"/>
              <w:szCs w:val="20"/>
            </w:rPr>
            <w:t xml:space="preserve"> enter number</w:t>
          </w:r>
          <w:r>
            <w:rPr>
              <w:b/>
              <w:sz w:val="24"/>
              <w:szCs w:val="24"/>
            </w:rPr>
            <w:t xml:space="preserve"> </w:t>
          </w:r>
        </w:p>
      </w:docPartBody>
    </w:docPart>
    <w:docPart>
      <w:docPartPr>
        <w:name w:val="21DCF448289D4286893679E5CBC337D9"/>
        <w:category>
          <w:name w:val="General"/>
          <w:gallery w:val="placeholder"/>
        </w:category>
        <w:types>
          <w:type w:val="bbPlcHdr"/>
        </w:types>
        <w:behaviors>
          <w:behavior w:val="content"/>
        </w:behaviors>
        <w:guid w:val="{7437253B-71EF-471A-882A-748DD98C3D7C}"/>
      </w:docPartPr>
      <w:docPartBody>
        <w:p w:rsidR="00150717" w:rsidRDefault="00150717" w:rsidP="00150717">
          <w:pPr>
            <w:pStyle w:val="21DCF448289D4286893679E5CBC337D9"/>
          </w:pPr>
          <w:r w:rsidRPr="00C71207">
            <w:rPr>
              <w:rStyle w:val="PlaceholderText"/>
              <w:color w:val="FF0000"/>
              <w:sz w:val="20"/>
              <w:szCs w:val="20"/>
            </w:rPr>
            <w:t xml:space="preserve"> enter number</w:t>
          </w:r>
          <w:r>
            <w:rPr>
              <w:b/>
              <w:sz w:val="24"/>
              <w:szCs w:val="24"/>
            </w:rPr>
            <w:t xml:space="preserve"> </w:t>
          </w:r>
        </w:p>
      </w:docPartBody>
    </w:docPart>
    <w:docPart>
      <w:docPartPr>
        <w:name w:val="8A913EE53E934852BE193F65E2043CC5"/>
        <w:category>
          <w:name w:val="General"/>
          <w:gallery w:val="placeholder"/>
        </w:category>
        <w:types>
          <w:type w:val="bbPlcHdr"/>
        </w:types>
        <w:behaviors>
          <w:behavior w:val="content"/>
        </w:behaviors>
        <w:guid w:val="{F7334FE0-16B8-4E41-9C94-C5E1D25C3AB6}"/>
      </w:docPartPr>
      <w:docPartBody>
        <w:p w:rsidR="00150717" w:rsidRDefault="00150717" w:rsidP="00150717">
          <w:pPr>
            <w:pStyle w:val="8A913EE53E934852BE193F65E2043CC5"/>
          </w:pPr>
          <w:r w:rsidRPr="00C71207">
            <w:rPr>
              <w:rStyle w:val="PlaceholderText"/>
              <w:color w:val="FF0000"/>
              <w:sz w:val="20"/>
              <w:szCs w:val="20"/>
            </w:rPr>
            <w:t xml:space="preserve"> enter number</w:t>
          </w:r>
          <w:r>
            <w:rPr>
              <w:b/>
              <w:sz w:val="24"/>
              <w:szCs w:val="24"/>
            </w:rPr>
            <w:t xml:space="preserve"> </w:t>
          </w:r>
        </w:p>
      </w:docPartBody>
    </w:docPart>
    <w:docPart>
      <w:docPartPr>
        <w:name w:val="33BC02751FFB46BE90191E1D9463D1B6"/>
        <w:category>
          <w:name w:val="General"/>
          <w:gallery w:val="placeholder"/>
        </w:category>
        <w:types>
          <w:type w:val="bbPlcHdr"/>
        </w:types>
        <w:behaviors>
          <w:behavior w:val="content"/>
        </w:behaviors>
        <w:guid w:val="{A9F3757E-897C-4C0A-9EC4-5ACF5EF12DF0}"/>
      </w:docPartPr>
      <w:docPartBody>
        <w:p w:rsidR="00150717" w:rsidRDefault="00150717" w:rsidP="00150717">
          <w:pPr>
            <w:pStyle w:val="33BC02751FFB46BE90191E1D9463D1B6"/>
          </w:pPr>
          <w:r w:rsidRPr="00C71207">
            <w:rPr>
              <w:rStyle w:val="PlaceholderText"/>
              <w:color w:val="FF0000"/>
              <w:sz w:val="20"/>
              <w:szCs w:val="20"/>
            </w:rPr>
            <w:t xml:space="preserve"> enter number</w:t>
          </w:r>
          <w:r>
            <w:rPr>
              <w:b/>
              <w:sz w:val="24"/>
              <w:szCs w:val="24"/>
            </w:rPr>
            <w:t xml:space="preserve"> </w:t>
          </w:r>
        </w:p>
      </w:docPartBody>
    </w:docPart>
    <w:docPart>
      <w:docPartPr>
        <w:name w:val="753AD2BB30E24CABB08D1D726091D9FD"/>
        <w:category>
          <w:name w:val="General"/>
          <w:gallery w:val="placeholder"/>
        </w:category>
        <w:types>
          <w:type w:val="bbPlcHdr"/>
        </w:types>
        <w:behaviors>
          <w:behavior w:val="content"/>
        </w:behaviors>
        <w:guid w:val="{AB4A506B-A54C-46D3-A6C1-0B99F223D625}"/>
      </w:docPartPr>
      <w:docPartBody>
        <w:p w:rsidR="00150717" w:rsidRDefault="00150717" w:rsidP="00150717">
          <w:pPr>
            <w:pStyle w:val="753AD2BB30E24CABB08D1D726091D9FD"/>
          </w:pPr>
          <w:r w:rsidRPr="00C71207">
            <w:rPr>
              <w:rStyle w:val="PlaceholderText"/>
              <w:color w:val="FF0000"/>
              <w:sz w:val="20"/>
              <w:szCs w:val="20"/>
            </w:rPr>
            <w:t xml:space="preserve"> enter number</w:t>
          </w:r>
          <w:r>
            <w:rPr>
              <w:b/>
              <w:sz w:val="24"/>
              <w:szCs w:val="24"/>
            </w:rPr>
            <w:t xml:space="preserve"> </w:t>
          </w:r>
        </w:p>
      </w:docPartBody>
    </w:docPart>
    <w:docPart>
      <w:docPartPr>
        <w:name w:val="CAE97CA71C7E407FA03C6458B2A59CE3"/>
        <w:category>
          <w:name w:val="General"/>
          <w:gallery w:val="placeholder"/>
        </w:category>
        <w:types>
          <w:type w:val="bbPlcHdr"/>
        </w:types>
        <w:behaviors>
          <w:behavior w:val="content"/>
        </w:behaviors>
        <w:guid w:val="{F6B4BA11-36EB-4CBE-91F6-BEEE3BB67C64}"/>
      </w:docPartPr>
      <w:docPartBody>
        <w:p w:rsidR="00150717" w:rsidRDefault="00150717" w:rsidP="00150717">
          <w:pPr>
            <w:pStyle w:val="CAE97CA71C7E407FA03C6458B2A59CE3"/>
          </w:pPr>
          <w:r w:rsidRPr="00C71207">
            <w:rPr>
              <w:rStyle w:val="PlaceholderText"/>
              <w:color w:val="FF0000"/>
              <w:sz w:val="20"/>
              <w:szCs w:val="20"/>
            </w:rPr>
            <w:t xml:space="preserve"> enter number</w:t>
          </w:r>
          <w:r>
            <w:rPr>
              <w:b/>
              <w:sz w:val="24"/>
              <w:szCs w:val="24"/>
            </w:rPr>
            <w:t xml:space="preserve"> </w:t>
          </w:r>
        </w:p>
      </w:docPartBody>
    </w:docPart>
    <w:docPart>
      <w:docPartPr>
        <w:name w:val="E12373D9BBDD447886872B20ADBC9632"/>
        <w:category>
          <w:name w:val="General"/>
          <w:gallery w:val="placeholder"/>
        </w:category>
        <w:types>
          <w:type w:val="bbPlcHdr"/>
        </w:types>
        <w:behaviors>
          <w:behavior w:val="content"/>
        </w:behaviors>
        <w:guid w:val="{74080522-0617-4D08-AF04-54777D9782FD}"/>
      </w:docPartPr>
      <w:docPartBody>
        <w:p w:rsidR="00150717" w:rsidRDefault="00150717" w:rsidP="00150717">
          <w:pPr>
            <w:pStyle w:val="E12373D9BBDD447886872B20ADBC9632"/>
          </w:pPr>
          <w:r w:rsidRPr="00C71207">
            <w:rPr>
              <w:rStyle w:val="PlaceholderText"/>
              <w:color w:val="FF0000"/>
              <w:sz w:val="20"/>
              <w:szCs w:val="20"/>
            </w:rPr>
            <w:t xml:space="preserve"> enter number</w:t>
          </w:r>
          <w:r>
            <w:rPr>
              <w:b/>
              <w:sz w:val="24"/>
              <w:szCs w:val="24"/>
            </w:rPr>
            <w:t xml:space="preserve"> </w:t>
          </w:r>
        </w:p>
      </w:docPartBody>
    </w:docPart>
    <w:docPart>
      <w:docPartPr>
        <w:name w:val="F33E3ABA468E4D26B40043921B75106A"/>
        <w:category>
          <w:name w:val="General"/>
          <w:gallery w:val="placeholder"/>
        </w:category>
        <w:types>
          <w:type w:val="bbPlcHdr"/>
        </w:types>
        <w:behaviors>
          <w:behavior w:val="content"/>
        </w:behaviors>
        <w:guid w:val="{700C02F4-31D1-4173-B12D-A26B30158F8D}"/>
      </w:docPartPr>
      <w:docPartBody>
        <w:p w:rsidR="00150717" w:rsidRDefault="00150717" w:rsidP="00150717">
          <w:pPr>
            <w:pStyle w:val="F33E3ABA468E4D26B40043921B75106A"/>
          </w:pPr>
          <w:r w:rsidRPr="00C71207">
            <w:rPr>
              <w:rStyle w:val="PlaceholderText"/>
              <w:color w:val="FF0000"/>
              <w:sz w:val="20"/>
              <w:szCs w:val="20"/>
            </w:rPr>
            <w:t xml:space="preserve"> enter number</w:t>
          </w:r>
          <w:r>
            <w:rPr>
              <w:b/>
              <w:sz w:val="24"/>
              <w:szCs w:val="24"/>
            </w:rPr>
            <w:t xml:space="preserve"> </w:t>
          </w:r>
        </w:p>
      </w:docPartBody>
    </w:docPart>
    <w:docPart>
      <w:docPartPr>
        <w:name w:val="A59EA3824D364897911598FD118A193C"/>
        <w:category>
          <w:name w:val="General"/>
          <w:gallery w:val="placeholder"/>
        </w:category>
        <w:types>
          <w:type w:val="bbPlcHdr"/>
        </w:types>
        <w:behaviors>
          <w:behavior w:val="content"/>
        </w:behaviors>
        <w:guid w:val="{1FDF9E22-0D8A-4B55-A729-85F32CA09249}"/>
      </w:docPartPr>
      <w:docPartBody>
        <w:p w:rsidR="00150717" w:rsidRDefault="00150717" w:rsidP="00150717">
          <w:pPr>
            <w:pStyle w:val="A59EA3824D364897911598FD118A193C"/>
          </w:pPr>
          <w:r w:rsidRPr="00C71207">
            <w:rPr>
              <w:rStyle w:val="PlaceholderText"/>
              <w:color w:val="FF0000"/>
              <w:sz w:val="20"/>
              <w:szCs w:val="20"/>
            </w:rPr>
            <w:t xml:space="preserve"> enter number</w:t>
          </w:r>
          <w:r>
            <w:rPr>
              <w:b/>
              <w:sz w:val="24"/>
              <w:szCs w:val="24"/>
            </w:rPr>
            <w:t xml:space="preserve"> </w:t>
          </w:r>
        </w:p>
      </w:docPartBody>
    </w:docPart>
    <w:docPart>
      <w:docPartPr>
        <w:name w:val="81610B787BFF409CB1F4EDB269236D5D"/>
        <w:category>
          <w:name w:val="General"/>
          <w:gallery w:val="placeholder"/>
        </w:category>
        <w:types>
          <w:type w:val="bbPlcHdr"/>
        </w:types>
        <w:behaviors>
          <w:behavior w:val="content"/>
        </w:behaviors>
        <w:guid w:val="{8C666D99-EE98-49EE-88F2-537CD42D75F5}"/>
      </w:docPartPr>
      <w:docPartBody>
        <w:p w:rsidR="00150717" w:rsidRDefault="00150717" w:rsidP="00150717">
          <w:pPr>
            <w:pStyle w:val="81610B787BFF409CB1F4EDB269236D5D"/>
          </w:pPr>
          <w:r w:rsidRPr="00C71207">
            <w:rPr>
              <w:rStyle w:val="PlaceholderText"/>
              <w:color w:val="FF0000"/>
              <w:sz w:val="20"/>
              <w:szCs w:val="20"/>
            </w:rPr>
            <w:t xml:space="preserve"> enter number</w:t>
          </w:r>
          <w:r>
            <w:rPr>
              <w:b/>
              <w:sz w:val="24"/>
              <w:szCs w:val="24"/>
            </w:rPr>
            <w:t xml:space="preserve"> </w:t>
          </w:r>
        </w:p>
      </w:docPartBody>
    </w:docPart>
    <w:docPart>
      <w:docPartPr>
        <w:name w:val="B9984FB5332446C3B08BC33DD42C303E"/>
        <w:category>
          <w:name w:val="General"/>
          <w:gallery w:val="placeholder"/>
        </w:category>
        <w:types>
          <w:type w:val="bbPlcHdr"/>
        </w:types>
        <w:behaviors>
          <w:behavior w:val="content"/>
        </w:behaviors>
        <w:guid w:val="{E56BF0E2-F624-4140-894C-3AB7CE63F33C}"/>
      </w:docPartPr>
      <w:docPartBody>
        <w:p w:rsidR="00150717" w:rsidRDefault="00150717" w:rsidP="00150717">
          <w:pPr>
            <w:pStyle w:val="B9984FB5332446C3B08BC33DD42C303E"/>
          </w:pPr>
          <w:r w:rsidRPr="00C71207">
            <w:rPr>
              <w:rStyle w:val="PlaceholderText"/>
              <w:color w:val="FF0000"/>
              <w:sz w:val="20"/>
              <w:szCs w:val="20"/>
            </w:rPr>
            <w:t xml:space="preserve"> enter number</w:t>
          </w:r>
          <w:r>
            <w:rPr>
              <w:b/>
              <w:sz w:val="24"/>
              <w:szCs w:val="24"/>
            </w:rPr>
            <w:t xml:space="preserve"> </w:t>
          </w:r>
        </w:p>
      </w:docPartBody>
    </w:docPart>
    <w:docPart>
      <w:docPartPr>
        <w:name w:val="1E35F475DDC4473CBAC3585089E58D6E"/>
        <w:category>
          <w:name w:val="General"/>
          <w:gallery w:val="placeholder"/>
        </w:category>
        <w:types>
          <w:type w:val="bbPlcHdr"/>
        </w:types>
        <w:behaviors>
          <w:behavior w:val="content"/>
        </w:behaviors>
        <w:guid w:val="{7154BEA3-AB1C-4C88-B61B-671157733933}"/>
      </w:docPartPr>
      <w:docPartBody>
        <w:p w:rsidR="00150717" w:rsidRDefault="00150717" w:rsidP="00150717">
          <w:pPr>
            <w:pStyle w:val="1E35F475DDC4473CBAC3585089E58D6E"/>
          </w:pPr>
          <w:r w:rsidRPr="00C71207">
            <w:rPr>
              <w:rStyle w:val="PlaceholderText"/>
              <w:color w:val="FF0000"/>
              <w:sz w:val="20"/>
              <w:szCs w:val="20"/>
            </w:rPr>
            <w:t xml:space="preserve"> enter number</w:t>
          </w:r>
          <w:r>
            <w:rPr>
              <w:b/>
              <w:sz w:val="24"/>
              <w:szCs w:val="24"/>
            </w:rPr>
            <w:t xml:space="preserve"> </w:t>
          </w:r>
        </w:p>
      </w:docPartBody>
    </w:docPart>
    <w:docPart>
      <w:docPartPr>
        <w:name w:val="CBA3C2AA0DB04E6388DA85D3B83AD116"/>
        <w:category>
          <w:name w:val="General"/>
          <w:gallery w:val="placeholder"/>
        </w:category>
        <w:types>
          <w:type w:val="bbPlcHdr"/>
        </w:types>
        <w:behaviors>
          <w:behavior w:val="content"/>
        </w:behaviors>
        <w:guid w:val="{174F6253-DCCD-4F98-A14F-85EFBE1660B5}"/>
      </w:docPartPr>
      <w:docPartBody>
        <w:p w:rsidR="00150717" w:rsidRDefault="00150717" w:rsidP="00150717">
          <w:pPr>
            <w:pStyle w:val="CBA3C2AA0DB04E6388DA85D3B83AD116"/>
          </w:pPr>
          <w:r w:rsidRPr="00C71207">
            <w:rPr>
              <w:rStyle w:val="PlaceholderText"/>
              <w:color w:val="FF0000"/>
              <w:sz w:val="20"/>
              <w:szCs w:val="20"/>
            </w:rPr>
            <w:t xml:space="preserve"> enter number</w:t>
          </w:r>
          <w:r>
            <w:rPr>
              <w:b/>
              <w:sz w:val="24"/>
              <w:szCs w:val="24"/>
            </w:rPr>
            <w:t xml:space="preserve"> </w:t>
          </w:r>
        </w:p>
      </w:docPartBody>
    </w:docPart>
    <w:docPart>
      <w:docPartPr>
        <w:name w:val="2264D56F4CB54325BD63E01133BFAAF5"/>
        <w:category>
          <w:name w:val="General"/>
          <w:gallery w:val="placeholder"/>
        </w:category>
        <w:types>
          <w:type w:val="bbPlcHdr"/>
        </w:types>
        <w:behaviors>
          <w:behavior w:val="content"/>
        </w:behaviors>
        <w:guid w:val="{B2DBA504-6B70-4F19-AE08-DBA63FEC0FD8}"/>
      </w:docPartPr>
      <w:docPartBody>
        <w:p w:rsidR="00150717" w:rsidRDefault="00150717" w:rsidP="00150717">
          <w:pPr>
            <w:pStyle w:val="2264D56F4CB54325BD63E01133BFAAF5"/>
          </w:pPr>
          <w:r w:rsidRPr="00C71207">
            <w:rPr>
              <w:rStyle w:val="PlaceholderText"/>
              <w:color w:val="FF0000"/>
              <w:sz w:val="20"/>
              <w:szCs w:val="20"/>
            </w:rPr>
            <w:t xml:space="preserve"> enter number</w:t>
          </w:r>
          <w:r>
            <w:rPr>
              <w:b/>
              <w:sz w:val="24"/>
              <w:szCs w:val="24"/>
            </w:rPr>
            <w:t xml:space="preserve"> </w:t>
          </w:r>
        </w:p>
      </w:docPartBody>
    </w:docPart>
    <w:docPart>
      <w:docPartPr>
        <w:name w:val="E1116FEBB09246C3AF3769371C148798"/>
        <w:category>
          <w:name w:val="General"/>
          <w:gallery w:val="placeholder"/>
        </w:category>
        <w:types>
          <w:type w:val="bbPlcHdr"/>
        </w:types>
        <w:behaviors>
          <w:behavior w:val="content"/>
        </w:behaviors>
        <w:guid w:val="{AC57778A-E024-4BBF-9E03-799F7761D130}"/>
      </w:docPartPr>
      <w:docPartBody>
        <w:p w:rsidR="00150717" w:rsidRDefault="00150717" w:rsidP="00150717">
          <w:pPr>
            <w:pStyle w:val="E1116FEBB09246C3AF3769371C148798"/>
          </w:pPr>
          <w:r w:rsidRPr="00C71207">
            <w:rPr>
              <w:rStyle w:val="PlaceholderText"/>
              <w:color w:val="FF0000"/>
              <w:sz w:val="20"/>
              <w:szCs w:val="20"/>
            </w:rPr>
            <w:t xml:space="preserve"> enter number</w:t>
          </w:r>
          <w:r>
            <w:rPr>
              <w:b/>
              <w:sz w:val="24"/>
              <w:szCs w:val="24"/>
            </w:rPr>
            <w:t xml:space="preserve"> </w:t>
          </w:r>
        </w:p>
      </w:docPartBody>
    </w:docPart>
    <w:docPart>
      <w:docPartPr>
        <w:name w:val="8674CD7C01F84C38848EC0CC6BF49F94"/>
        <w:category>
          <w:name w:val="General"/>
          <w:gallery w:val="placeholder"/>
        </w:category>
        <w:types>
          <w:type w:val="bbPlcHdr"/>
        </w:types>
        <w:behaviors>
          <w:behavior w:val="content"/>
        </w:behaviors>
        <w:guid w:val="{AED978AE-614D-4F0B-8E07-B13E859D2DCB}"/>
      </w:docPartPr>
      <w:docPartBody>
        <w:p w:rsidR="00150717" w:rsidRDefault="00150717" w:rsidP="00150717">
          <w:pPr>
            <w:pStyle w:val="8674CD7C01F84C38848EC0CC6BF49F94"/>
          </w:pPr>
          <w:r w:rsidRPr="00C71207">
            <w:rPr>
              <w:rStyle w:val="PlaceholderText"/>
              <w:color w:val="FF0000"/>
              <w:sz w:val="20"/>
              <w:szCs w:val="20"/>
            </w:rPr>
            <w:t xml:space="preserve"> enter number</w:t>
          </w:r>
          <w:r>
            <w:rPr>
              <w:b/>
              <w:sz w:val="24"/>
              <w:szCs w:val="24"/>
            </w:rPr>
            <w:t xml:space="preserve"> </w:t>
          </w:r>
        </w:p>
      </w:docPartBody>
    </w:docPart>
    <w:docPart>
      <w:docPartPr>
        <w:name w:val="73A712DA7DD4439B880A56385983FD2A"/>
        <w:category>
          <w:name w:val="General"/>
          <w:gallery w:val="placeholder"/>
        </w:category>
        <w:types>
          <w:type w:val="bbPlcHdr"/>
        </w:types>
        <w:behaviors>
          <w:behavior w:val="content"/>
        </w:behaviors>
        <w:guid w:val="{8362A0C5-3B95-4EAE-AC86-B9F345CE891F}"/>
      </w:docPartPr>
      <w:docPartBody>
        <w:p w:rsidR="00150717" w:rsidRDefault="00150717" w:rsidP="00150717">
          <w:pPr>
            <w:pStyle w:val="73A712DA7DD4439B880A56385983FD2A"/>
          </w:pPr>
          <w:r w:rsidRPr="00C71207">
            <w:rPr>
              <w:rStyle w:val="PlaceholderText"/>
              <w:color w:val="FF0000"/>
              <w:sz w:val="20"/>
              <w:szCs w:val="20"/>
            </w:rPr>
            <w:t xml:space="preserve"> enter number</w:t>
          </w:r>
          <w:r>
            <w:rPr>
              <w:b/>
              <w:sz w:val="24"/>
              <w:szCs w:val="24"/>
            </w:rPr>
            <w:t xml:space="preserve"> </w:t>
          </w:r>
        </w:p>
      </w:docPartBody>
    </w:docPart>
    <w:docPart>
      <w:docPartPr>
        <w:name w:val="4DF30150B6E94D05BD66B6BB5B13BE5D"/>
        <w:category>
          <w:name w:val="General"/>
          <w:gallery w:val="placeholder"/>
        </w:category>
        <w:types>
          <w:type w:val="bbPlcHdr"/>
        </w:types>
        <w:behaviors>
          <w:behavior w:val="content"/>
        </w:behaviors>
        <w:guid w:val="{9277F40A-4306-4E37-9A66-D5B6F36335D6}"/>
      </w:docPartPr>
      <w:docPartBody>
        <w:p w:rsidR="00150717" w:rsidRDefault="00150717" w:rsidP="00150717">
          <w:pPr>
            <w:pStyle w:val="4DF30150B6E94D05BD66B6BB5B13BE5D"/>
          </w:pPr>
          <w:r w:rsidRPr="00C71207">
            <w:rPr>
              <w:rStyle w:val="PlaceholderText"/>
              <w:color w:val="FF0000"/>
              <w:sz w:val="20"/>
              <w:szCs w:val="20"/>
            </w:rPr>
            <w:t xml:space="preserve"> enter number</w:t>
          </w:r>
          <w:r>
            <w:rPr>
              <w:b/>
              <w:sz w:val="24"/>
              <w:szCs w:val="24"/>
            </w:rPr>
            <w:t xml:space="preserve"> </w:t>
          </w:r>
        </w:p>
      </w:docPartBody>
    </w:docPart>
    <w:docPart>
      <w:docPartPr>
        <w:name w:val="B0EC6DE4DB5348B2AE8B3DF710E71B59"/>
        <w:category>
          <w:name w:val="General"/>
          <w:gallery w:val="placeholder"/>
        </w:category>
        <w:types>
          <w:type w:val="bbPlcHdr"/>
        </w:types>
        <w:behaviors>
          <w:behavior w:val="content"/>
        </w:behaviors>
        <w:guid w:val="{C6FD8312-BD35-48E5-8490-2665726CEEAD}"/>
      </w:docPartPr>
      <w:docPartBody>
        <w:p w:rsidR="00150717" w:rsidRDefault="00150717" w:rsidP="00150717">
          <w:pPr>
            <w:pStyle w:val="B0EC6DE4DB5348B2AE8B3DF710E71B59"/>
          </w:pPr>
          <w:r w:rsidRPr="00C71207">
            <w:rPr>
              <w:rStyle w:val="PlaceholderText"/>
              <w:color w:val="FF0000"/>
              <w:sz w:val="20"/>
              <w:szCs w:val="20"/>
            </w:rPr>
            <w:t xml:space="preserve"> enter number</w:t>
          </w:r>
          <w:r>
            <w:rPr>
              <w:b/>
              <w:sz w:val="24"/>
              <w:szCs w:val="24"/>
            </w:rPr>
            <w:t xml:space="preserve"> </w:t>
          </w:r>
        </w:p>
      </w:docPartBody>
    </w:docPart>
    <w:docPart>
      <w:docPartPr>
        <w:name w:val="65A960D120BC4751B809AA4FEACAD04D"/>
        <w:category>
          <w:name w:val="General"/>
          <w:gallery w:val="placeholder"/>
        </w:category>
        <w:types>
          <w:type w:val="bbPlcHdr"/>
        </w:types>
        <w:behaviors>
          <w:behavior w:val="content"/>
        </w:behaviors>
        <w:guid w:val="{033AA20A-BF3E-491F-91F8-6DA8939F2601}"/>
      </w:docPartPr>
      <w:docPartBody>
        <w:p w:rsidR="00150717" w:rsidRDefault="00150717" w:rsidP="00150717">
          <w:pPr>
            <w:pStyle w:val="65A960D120BC4751B809AA4FEACAD04D"/>
          </w:pPr>
          <w:r w:rsidRPr="00C71207">
            <w:rPr>
              <w:rStyle w:val="PlaceholderText"/>
              <w:color w:val="FF0000"/>
              <w:sz w:val="20"/>
              <w:szCs w:val="20"/>
            </w:rPr>
            <w:t xml:space="preserve"> enter number</w:t>
          </w:r>
          <w:r>
            <w:rPr>
              <w:b/>
              <w:sz w:val="24"/>
              <w:szCs w:val="24"/>
            </w:rPr>
            <w:t xml:space="preserve"> </w:t>
          </w:r>
        </w:p>
      </w:docPartBody>
    </w:docPart>
    <w:docPart>
      <w:docPartPr>
        <w:name w:val="767C324442994B1CBE6B9A1C2C2C6807"/>
        <w:category>
          <w:name w:val="General"/>
          <w:gallery w:val="placeholder"/>
        </w:category>
        <w:types>
          <w:type w:val="bbPlcHdr"/>
        </w:types>
        <w:behaviors>
          <w:behavior w:val="content"/>
        </w:behaviors>
        <w:guid w:val="{63E200D4-7ABC-4D60-96FF-6404C09394CC}"/>
      </w:docPartPr>
      <w:docPartBody>
        <w:p w:rsidR="00150717" w:rsidRDefault="00150717" w:rsidP="00150717">
          <w:pPr>
            <w:pStyle w:val="767C324442994B1CBE6B9A1C2C2C6807"/>
          </w:pPr>
          <w:r w:rsidRPr="00C71207">
            <w:rPr>
              <w:rStyle w:val="PlaceholderText"/>
              <w:color w:val="FF0000"/>
              <w:sz w:val="20"/>
              <w:szCs w:val="20"/>
            </w:rPr>
            <w:t xml:space="preserve"> enter number</w:t>
          </w:r>
          <w:r>
            <w:rPr>
              <w:b/>
              <w:sz w:val="24"/>
              <w:szCs w:val="24"/>
            </w:rPr>
            <w:t xml:space="preserve"> </w:t>
          </w:r>
        </w:p>
      </w:docPartBody>
    </w:docPart>
    <w:docPart>
      <w:docPartPr>
        <w:name w:val="083E6C0641DE4651A3BC5A886CE1CA04"/>
        <w:category>
          <w:name w:val="General"/>
          <w:gallery w:val="placeholder"/>
        </w:category>
        <w:types>
          <w:type w:val="bbPlcHdr"/>
        </w:types>
        <w:behaviors>
          <w:behavior w:val="content"/>
        </w:behaviors>
        <w:guid w:val="{D91897DD-85DC-418D-86CD-B543965D0DF6}"/>
      </w:docPartPr>
      <w:docPartBody>
        <w:p w:rsidR="00150717" w:rsidRDefault="00150717" w:rsidP="00150717">
          <w:pPr>
            <w:pStyle w:val="083E6C0641DE4651A3BC5A886CE1CA04"/>
          </w:pPr>
          <w:r w:rsidRPr="00C71207">
            <w:rPr>
              <w:rStyle w:val="PlaceholderText"/>
              <w:color w:val="FF0000"/>
              <w:sz w:val="20"/>
              <w:szCs w:val="20"/>
            </w:rPr>
            <w:t xml:space="preserve"> enter number</w:t>
          </w:r>
          <w:r>
            <w:rPr>
              <w:b/>
              <w:sz w:val="24"/>
              <w:szCs w:val="24"/>
            </w:rPr>
            <w:t xml:space="preserve"> </w:t>
          </w:r>
        </w:p>
      </w:docPartBody>
    </w:docPart>
    <w:docPart>
      <w:docPartPr>
        <w:name w:val="A7E6BF08C121405C821E8703C5A1AE39"/>
        <w:category>
          <w:name w:val="General"/>
          <w:gallery w:val="placeholder"/>
        </w:category>
        <w:types>
          <w:type w:val="bbPlcHdr"/>
        </w:types>
        <w:behaviors>
          <w:behavior w:val="content"/>
        </w:behaviors>
        <w:guid w:val="{9C78659D-3E56-4B6D-A92D-97E13210C441}"/>
      </w:docPartPr>
      <w:docPartBody>
        <w:p w:rsidR="00150717" w:rsidRDefault="00150717" w:rsidP="00150717">
          <w:pPr>
            <w:pStyle w:val="A7E6BF08C121405C821E8703C5A1AE39"/>
          </w:pPr>
          <w:r w:rsidRPr="00C71207">
            <w:rPr>
              <w:rStyle w:val="PlaceholderText"/>
              <w:color w:val="FF0000"/>
              <w:sz w:val="20"/>
              <w:szCs w:val="20"/>
            </w:rPr>
            <w:t xml:space="preserve"> enter number</w:t>
          </w:r>
          <w:r>
            <w:rPr>
              <w:b/>
              <w:sz w:val="24"/>
              <w:szCs w:val="24"/>
            </w:rPr>
            <w:t xml:space="preserve"> </w:t>
          </w:r>
        </w:p>
      </w:docPartBody>
    </w:docPart>
    <w:docPart>
      <w:docPartPr>
        <w:name w:val="FB033684FE79423F8E175B189E60378B"/>
        <w:category>
          <w:name w:val="General"/>
          <w:gallery w:val="placeholder"/>
        </w:category>
        <w:types>
          <w:type w:val="bbPlcHdr"/>
        </w:types>
        <w:behaviors>
          <w:behavior w:val="content"/>
        </w:behaviors>
        <w:guid w:val="{8EFC0CBE-BD79-4A02-99E1-BB7D23C41303}"/>
      </w:docPartPr>
      <w:docPartBody>
        <w:p w:rsidR="00150717" w:rsidRDefault="00150717" w:rsidP="00150717">
          <w:pPr>
            <w:pStyle w:val="FB033684FE79423F8E175B189E60378B"/>
          </w:pPr>
          <w:r w:rsidRPr="00C71207">
            <w:rPr>
              <w:rStyle w:val="PlaceholderText"/>
              <w:color w:val="FF0000"/>
              <w:sz w:val="20"/>
              <w:szCs w:val="20"/>
            </w:rPr>
            <w:t xml:space="preserve"> enter number</w:t>
          </w:r>
          <w:r>
            <w:rPr>
              <w:b/>
              <w:sz w:val="24"/>
              <w:szCs w:val="24"/>
            </w:rPr>
            <w:t xml:space="preserve"> </w:t>
          </w:r>
        </w:p>
      </w:docPartBody>
    </w:docPart>
    <w:docPart>
      <w:docPartPr>
        <w:name w:val="E99CBB5429104AC59FC8E06C28EF2EB8"/>
        <w:category>
          <w:name w:val="General"/>
          <w:gallery w:val="placeholder"/>
        </w:category>
        <w:types>
          <w:type w:val="bbPlcHdr"/>
        </w:types>
        <w:behaviors>
          <w:behavior w:val="content"/>
        </w:behaviors>
        <w:guid w:val="{2BAD081D-8F71-489E-A574-F36CFC1B19CA}"/>
      </w:docPartPr>
      <w:docPartBody>
        <w:p w:rsidR="00150717" w:rsidRDefault="00150717" w:rsidP="00150717">
          <w:pPr>
            <w:pStyle w:val="E99CBB5429104AC59FC8E06C28EF2EB8"/>
          </w:pPr>
          <w:r w:rsidRPr="00C71207">
            <w:rPr>
              <w:rStyle w:val="PlaceholderText"/>
              <w:color w:val="FF0000"/>
              <w:sz w:val="20"/>
              <w:szCs w:val="20"/>
            </w:rPr>
            <w:t xml:space="preserve"> enter number</w:t>
          </w:r>
          <w:r>
            <w:rPr>
              <w:b/>
              <w:sz w:val="24"/>
              <w:szCs w:val="24"/>
            </w:rPr>
            <w:t xml:space="preserve"> </w:t>
          </w:r>
        </w:p>
      </w:docPartBody>
    </w:docPart>
    <w:docPart>
      <w:docPartPr>
        <w:name w:val="3A530790601D4A768E631D11DF49CA18"/>
        <w:category>
          <w:name w:val="General"/>
          <w:gallery w:val="placeholder"/>
        </w:category>
        <w:types>
          <w:type w:val="bbPlcHdr"/>
        </w:types>
        <w:behaviors>
          <w:behavior w:val="content"/>
        </w:behaviors>
        <w:guid w:val="{C3AAA999-BB88-48B0-8D77-0FDFE4206C88}"/>
      </w:docPartPr>
      <w:docPartBody>
        <w:p w:rsidR="00150717" w:rsidRDefault="00150717" w:rsidP="00150717">
          <w:pPr>
            <w:pStyle w:val="3A530790601D4A768E631D11DF49CA18"/>
          </w:pPr>
          <w:r w:rsidRPr="00C71207">
            <w:rPr>
              <w:rStyle w:val="PlaceholderText"/>
              <w:color w:val="FF0000"/>
              <w:sz w:val="20"/>
              <w:szCs w:val="20"/>
            </w:rPr>
            <w:t xml:space="preserve"> enter number</w:t>
          </w:r>
          <w:r>
            <w:rPr>
              <w:b/>
              <w:sz w:val="24"/>
              <w:szCs w:val="24"/>
            </w:rPr>
            <w:t xml:space="preserve"> </w:t>
          </w:r>
        </w:p>
      </w:docPartBody>
    </w:docPart>
    <w:docPart>
      <w:docPartPr>
        <w:name w:val="579073A87FC84416A1BBCC5E403A849D"/>
        <w:category>
          <w:name w:val="General"/>
          <w:gallery w:val="placeholder"/>
        </w:category>
        <w:types>
          <w:type w:val="bbPlcHdr"/>
        </w:types>
        <w:behaviors>
          <w:behavior w:val="content"/>
        </w:behaviors>
        <w:guid w:val="{B8C9269A-5598-421E-9450-4A0BD162D2F5}"/>
      </w:docPartPr>
      <w:docPartBody>
        <w:p w:rsidR="00150717" w:rsidRDefault="00150717" w:rsidP="00150717">
          <w:pPr>
            <w:pStyle w:val="579073A87FC84416A1BBCC5E403A849D"/>
          </w:pPr>
          <w:r w:rsidRPr="00C71207">
            <w:rPr>
              <w:rStyle w:val="PlaceholderText"/>
              <w:color w:val="FF0000"/>
              <w:sz w:val="20"/>
              <w:szCs w:val="20"/>
            </w:rPr>
            <w:t xml:space="preserve"> enter number</w:t>
          </w:r>
          <w:r>
            <w:rPr>
              <w:b/>
              <w:sz w:val="24"/>
              <w:szCs w:val="24"/>
            </w:rPr>
            <w:t xml:space="preserve"> </w:t>
          </w:r>
        </w:p>
      </w:docPartBody>
    </w:docPart>
    <w:docPart>
      <w:docPartPr>
        <w:name w:val="C278BD27895740B58B7048989D81B64C"/>
        <w:category>
          <w:name w:val="General"/>
          <w:gallery w:val="placeholder"/>
        </w:category>
        <w:types>
          <w:type w:val="bbPlcHdr"/>
        </w:types>
        <w:behaviors>
          <w:behavior w:val="content"/>
        </w:behaviors>
        <w:guid w:val="{DC331D9A-9338-419D-A9AF-A812C0BF7FF5}"/>
      </w:docPartPr>
      <w:docPartBody>
        <w:p w:rsidR="00150717" w:rsidRDefault="00150717" w:rsidP="00150717">
          <w:pPr>
            <w:pStyle w:val="C278BD27895740B58B7048989D81B64C"/>
          </w:pPr>
          <w:r w:rsidRPr="00C71207">
            <w:rPr>
              <w:rStyle w:val="PlaceholderText"/>
              <w:color w:val="FF0000"/>
              <w:sz w:val="20"/>
              <w:szCs w:val="20"/>
            </w:rPr>
            <w:t xml:space="preserve"> enter number</w:t>
          </w:r>
          <w:r>
            <w:rPr>
              <w:b/>
              <w:sz w:val="24"/>
              <w:szCs w:val="24"/>
            </w:rPr>
            <w:t xml:space="preserve"> </w:t>
          </w:r>
        </w:p>
      </w:docPartBody>
    </w:docPart>
    <w:docPart>
      <w:docPartPr>
        <w:name w:val="62EEE8541C674CD4A4E7DCBCB98114FD"/>
        <w:category>
          <w:name w:val="General"/>
          <w:gallery w:val="placeholder"/>
        </w:category>
        <w:types>
          <w:type w:val="bbPlcHdr"/>
        </w:types>
        <w:behaviors>
          <w:behavior w:val="content"/>
        </w:behaviors>
        <w:guid w:val="{D5D89A0E-67AD-4DBF-9667-3CDA2812745F}"/>
      </w:docPartPr>
      <w:docPartBody>
        <w:p w:rsidR="00150717" w:rsidRDefault="00150717" w:rsidP="00150717">
          <w:pPr>
            <w:pStyle w:val="62EEE8541C674CD4A4E7DCBCB98114FD"/>
          </w:pPr>
          <w:r w:rsidRPr="00C71207">
            <w:rPr>
              <w:rStyle w:val="PlaceholderText"/>
              <w:color w:val="FF0000"/>
              <w:sz w:val="20"/>
              <w:szCs w:val="20"/>
            </w:rPr>
            <w:t xml:space="preserve"> enter number</w:t>
          </w:r>
          <w:r>
            <w:rPr>
              <w:b/>
              <w:sz w:val="24"/>
              <w:szCs w:val="24"/>
            </w:rPr>
            <w:t xml:space="preserve"> </w:t>
          </w:r>
        </w:p>
      </w:docPartBody>
    </w:docPart>
    <w:docPart>
      <w:docPartPr>
        <w:name w:val="D49E2EC701404AE8AA38197469D844B3"/>
        <w:category>
          <w:name w:val="General"/>
          <w:gallery w:val="placeholder"/>
        </w:category>
        <w:types>
          <w:type w:val="bbPlcHdr"/>
        </w:types>
        <w:behaviors>
          <w:behavior w:val="content"/>
        </w:behaviors>
        <w:guid w:val="{B477635C-5D95-4289-BC2B-CA000A88C97C}"/>
      </w:docPartPr>
      <w:docPartBody>
        <w:p w:rsidR="00150717" w:rsidRDefault="00150717" w:rsidP="00150717">
          <w:pPr>
            <w:pStyle w:val="D49E2EC701404AE8AA38197469D844B3"/>
          </w:pPr>
          <w:r w:rsidRPr="00C71207">
            <w:rPr>
              <w:rStyle w:val="PlaceholderText"/>
              <w:color w:val="FF0000"/>
              <w:sz w:val="20"/>
              <w:szCs w:val="20"/>
            </w:rPr>
            <w:t xml:space="preserve"> enter number</w:t>
          </w:r>
          <w:r>
            <w:rPr>
              <w:b/>
              <w:sz w:val="24"/>
              <w:szCs w:val="24"/>
            </w:rPr>
            <w:t xml:space="preserve"> </w:t>
          </w:r>
        </w:p>
      </w:docPartBody>
    </w:docPart>
    <w:docPart>
      <w:docPartPr>
        <w:name w:val="28719B9534D64F54AA1B2500F2093B1A"/>
        <w:category>
          <w:name w:val="General"/>
          <w:gallery w:val="placeholder"/>
        </w:category>
        <w:types>
          <w:type w:val="bbPlcHdr"/>
        </w:types>
        <w:behaviors>
          <w:behavior w:val="content"/>
        </w:behaviors>
        <w:guid w:val="{D3793781-52CB-4E5F-A639-FF1A14E67792}"/>
      </w:docPartPr>
      <w:docPartBody>
        <w:p w:rsidR="00150717" w:rsidRDefault="00150717" w:rsidP="00150717">
          <w:pPr>
            <w:pStyle w:val="28719B9534D64F54AA1B2500F2093B1A"/>
          </w:pPr>
          <w:r w:rsidRPr="00C71207">
            <w:rPr>
              <w:rStyle w:val="PlaceholderText"/>
              <w:color w:val="FF0000"/>
              <w:sz w:val="20"/>
              <w:szCs w:val="20"/>
            </w:rPr>
            <w:t xml:space="preserve"> enter number</w:t>
          </w:r>
          <w:r>
            <w:rPr>
              <w:b/>
              <w:sz w:val="24"/>
              <w:szCs w:val="24"/>
            </w:rPr>
            <w:t xml:space="preserve"> </w:t>
          </w:r>
        </w:p>
      </w:docPartBody>
    </w:docPart>
    <w:docPart>
      <w:docPartPr>
        <w:name w:val="EA53C75413B64FCEADB3A446CC9A41C3"/>
        <w:category>
          <w:name w:val="General"/>
          <w:gallery w:val="placeholder"/>
        </w:category>
        <w:types>
          <w:type w:val="bbPlcHdr"/>
        </w:types>
        <w:behaviors>
          <w:behavior w:val="content"/>
        </w:behaviors>
        <w:guid w:val="{1B6DAC18-C340-4A4F-9293-FE9BB0466098}"/>
      </w:docPartPr>
      <w:docPartBody>
        <w:p w:rsidR="00150717" w:rsidRDefault="00150717" w:rsidP="00150717">
          <w:pPr>
            <w:pStyle w:val="EA53C75413B64FCEADB3A446CC9A41C3"/>
          </w:pPr>
          <w:r w:rsidRPr="00C71207">
            <w:rPr>
              <w:rStyle w:val="PlaceholderText"/>
              <w:color w:val="FF0000"/>
              <w:sz w:val="20"/>
              <w:szCs w:val="20"/>
            </w:rPr>
            <w:t xml:space="preserve"> enter number</w:t>
          </w:r>
          <w:r>
            <w:rPr>
              <w:b/>
              <w:sz w:val="24"/>
              <w:szCs w:val="24"/>
            </w:rPr>
            <w:t xml:space="preserve"> </w:t>
          </w:r>
        </w:p>
      </w:docPartBody>
    </w:docPart>
    <w:docPart>
      <w:docPartPr>
        <w:name w:val="5D9E1FD8F5AF4B8B840B76FA20894EF6"/>
        <w:category>
          <w:name w:val="General"/>
          <w:gallery w:val="placeholder"/>
        </w:category>
        <w:types>
          <w:type w:val="bbPlcHdr"/>
        </w:types>
        <w:behaviors>
          <w:behavior w:val="content"/>
        </w:behaviors>
        <w:guid w:val="{952DC39E-1DC3-4469-9D1A-B0F1B657EBFE}"/>
      </w:docPartPr>
      <w:docPartBody>
        <w:p w:rsidR="00150717" w:rsidRDefault="00150717" w:rsidP="00150717">
          <w:pPr>
            <w:pStyle w:val="5D9E1FD8F5AF4B8B840B76FA20894EF6"/>
          </w:pPr>
          <w:r w:rsidRPr="00C71207">
            <w:rPr>
              <w:rStyle w:val="PlaceholderText"/>
              <w:color w:val="FF0000"/>
              <w:sz w:val="20"/>
              <w:szCs w:val="20"/>
            </w:rPr>
            <w:t xml:space="preserve"> enter number</w:t>
          </w:r>
          <w:r>
            <w:rPr>
              <w:b/>
              <w:sz w:val="24"/>
              <w:szCs w:val="24"/>
            </w:rPr>
            <w:t xml:space="preserve"> </w:t>
          </w:r>
        </w:p>
      </w:docPartBody>
    </w:docPart>
    <w:docPart>
      <w:docPartPr>
        <w:name w:val="9F5776551A1A4BF0AF5DADBABC95F546"/>
        <w:category>
          <w:name w:val="General"/>
          <w:gallery w:val="placeholder"/>
        </w:category>
        <w:types>
          <w:type w:val="bbPlcHdr"/>
        </w:types>
        <w:behaviors>
          <w:behavior w:val="content"/>
        </w:behaviors>
        <w:guid w:val="{C05150B1-953E-44E5-B89F-62121F0C7017}"/>
      </w:docPartPr>
      <w:docPartBody>
        <w:p w:rsidR="00150717" w:rsidRDefault="00150717" w:rsidP="00150717">
          <w:pPr>
            <w:pStyle w:val="9F5776551A1A4BF0AF5DADBABC95F546"/>
          </w:pPr>
          <w:r w:rsidRPr="00C71207">
            <w:rPr>
              <w:rStyle w:val="PlaceholderText"/>
              <w:color w:val="FF0000"/>
              <w:sz w:val="20"/>
              <w:szCs w:val="20"/>
            </w:rPr>
            <w:t xml:space="preserve"> enter number</w:t>
          </w:r>
          <w:r>
            <w:rPr>
              <w:b/>
              <w:sz w:val="24"/>
              <w:szCs w:val="24"/>
            </w:rPr>
            <w:t xml:space="preserve"> </w:t>
          </w:r>
        </w:p>
      </w:docPartBody>
    </w:docPart>
    <w:docPart>
      <w:docPartPr>
        <w:name w:val="BD8073FE667A46B48E4F1EF5E3FBB843"/>
        <w:category>
          <w:name w:val="General"/>
          <w:gallery w:val="placeholder"/>
        </w:category>
        <w:types>
          <w:type w:val="bbPlcHdr"/>
        </w:types>
        <w:behaviors>
          <w:behavior w:val="content"/>
        </w:behaviors>
        <w:guid w:val="{38E46B55-B831-42C9-94A2-93EA22D6D787}"/>
      </w:docPartPr>
      <w:docPartBody>
        <w:p w:rsidR="00150717" w:rsidRDefault="00150717" w:rsidP="00150717">
          <w:pPr>
            <w:pStyle w:val="BD8073FE667A46B48E4F1EF5E3FBB843"/>
          </w:pPr>
          <w:r w:rsidRPr="00C71207">
            <w:rPr>
              <w:rStyle w:val="PlaceholderText"/>
              <w:color w:val="FF0000"/>
              <w:sz w:val="20"/>
              <w:szCs w:val="20"/>
            </w:rPr>
            <w:t xml:space="preserve"> enter number</w:t>
          </w:r>
          <w:r>
            <w:rPr>
              <w:b/>
              <w:sz w:val="24"/>
              <w:szCs w:val="24"/>
            </w:rPr>
            <w:t xml:space="preserve"> </w:t>
          </w:r>
        </w:p>
      </w:docPartBody>
    </w:docPart>
    <w:docPart>
      <w:docPartPr>
        <w:name w:val="8657CCDBEECA4D0AABC37AD98E72C19A"/>
        <w:category>
          <w:name w:val="General"/>
          <w:gallery w:val="placeholder"/>
        </w:category>
        <w:types>
          <w:type w:val="bbPlcHdr"/>
        </w:types>
        <w:behaviors>
          <w:behavior w:val="content"/>
        </w:behaviors>
        <w:guid w:val="{1F732BB9-B5D3-4144-830D-20E132135849}"/>
      </w:docPartPr>
      <w:docPartBody>
        <w:p w:rsidR="00150717" w:rsidRDefault="00150717" w:rsidP="00150717">
          <w:pPr>
            <w:pStyle w:val="8657CCDBEECA4D0AABC37AD98E72C19A"/>
          </w:pPr>
          <w:r w:rsidRPr="00C71207">
            <w:rPr>
              <w:rStyle w:val="PlaceholderText"/>
              <w:color w:val="FF0000"/>
              <w:sz w:val="20"/>
              <w:szCs w:val="20"/>
            </w:rPr>
            <w:t xml:space="preserve"> enter number</w:t>
          </w:r>
          <w:r>
            <w:rPr>
              <w:b/>
              <w:sz w:val="24"/>
              <w:szCs w:val="24"/>
            </w:rPr>
            <w:t xml:space="preserve"> </w:t>
          </w:r>
        </w:p>
      </w:docPartBody>
    </w:docPart>
    <w:docPart>
      <w:docPartPr>
        <w:name w:val="552687DE14084E2BBDC4CE7F1C3551E1"/>
        <w:category>
          <w:name w:val="General"/>
          <w:gallery w:val="placeholder"/>
        </w:category>
        <w:types>
          <w:type w:val="bbPlcHdr"/>
        </w:types>
        <w:behaviors>
          <w:behavior w:val="content"/>
        </w:behaviors>
        <w:guid w:val="{024276F6-010A-46AF-8395-ADDDA2A091D2}"/>
      </w:docPartPr>
      <w:docPartBody>
        <w:p w:rsidR="00150717" w:rsidRDefault="00150717" w:rsidP="00150717">
          <w:pPr>
            <w:pStyle w:val="552687DE14084E2BBDC4CE7F1C3551E1"/>
          </w:pPr>
          <w:r w:rsidRPr="00C71207">
            <w:rPr>
              <w:rStyle w:val="PlaceholderText"/>
              <w:color w:val="FF0000"/>
              <w:sz w:val="20"/>
              <w:szCs w:val="20"/>
            </w:rPr>
            <w:t xml:space="preserve"> enter number</w:t>
          </w:r>
          <w:r>
            <w:rPr>
              <w:b/>
              <w:sz w:val="24"/>
              <w:szCs w:val="24"/>
            </w:rPr>
            <w:t xml:space="preserve"> </w:t>
          </w:r>
        </w:p>
      </w:docPartBody>
    </w:docPart>
    <w:docPart>
      <w:docPartPr>
        <w:name w:val="BF4C4A96A2464EFCBEEBA2EB59B996DE"/>
        <w:category>
          <w:name w:val="General"/>
          <w:gallery w:val="placeholder"/>
        </w:category>
        <w:types>
          <w:type w:val="bbPlcHdr"/>
        </w:types>
        <w:behaviors>
          <w:behavior w:val="content"/>
        </w:behaviors>
        <w:guid w:val="{71EEF370-F5CC-404F-AD17-D54B518A25B6}"/>
      </w:docPartPr>
      <w:docPartBody>
        <w:p w:rsidR="00150717" w:rsidRDefault="00150717" w:rsidP="00150717">
          <w:pPr>
            <w:pStyle w:val="BF4C4A96A2464EFCBEEBA2EB59B996DE"/>
          </w:pPr>
          <w:r w:rsidRPr="00C71207">
            <w:rPr>
              <w:rStyle w:val="PlaceholderText"/>
              <w:color w:val="FF0000"/>
              <w:sz w:val="20"/>
              <w:szCs w:val="20"/>
            </w:rPr>
            <w:t xml:space="preserve"> enter number</w:t>
          </w:r>
          <w:r>
            <w:rPr>
              <w:b/>
              <w:sz w:val="24"/>
              <w:szCs w:val="24"/>
            </w:rPr>
            <w:t xml:space="preserve"> </w:t>
          </w:r>
        </w:p>
      </w:docPartBody>
    </w:docPart>
    <w:docPart>
      <w:docPartPr>
        <w:name w:val="884F630B5E4E431B8D441B367AC42642"/>
        <w:category>
          <w:name w:val="General"/>
          <w:gallery w:val="placeholder"/>
        </w:category>
        <w:types>
          <w:type w:val="bbPlcHdr"/>
        </w:types>
        <w:behaviors>
          <w:behavior w:val="content"/>
        </w:behaviors>
        <w:guid w:val="{0BC85A4F-E79E-4C74-AF12-78B9CC33F782}"/>
      </w:docPartPr>
      <w:docPartBody>
        <w:p w:rsidR="00150717" w:rsidRDefault="00150717" w:rsidP="00150717">
          <w:pPr>
            <w:pStyle w:val="884F630B5E4E431B8D441B367AC42642"/>
          </w:pPr>
          <w:r w:rsidRPr="00C71207">
            <w:rPr>
              <w:rStyle w:val="PlaceholderText"/>
              <w:color w:val="FF0000"/>
              <w:sz w:val="20"/>
              <w:szCs w:val="20"/>
            </w:rPr>
            <w:t xml:space="preserve"> enter number</w:t>
          </w:r>
          <w:r>
            <w:rPr>
              <w:b/>
              <w:sz w:val="24"/>
              <w:szCs w:val="24"/>
            </w:rPr>
            <w:t xml:space="preserve"> </w:t>
          </w:r>
        </w:p>
      </w:docPartBody>
    </w:docPart>
    <w:docPart>
      <w:docPartPr>
        <w:name w:val="1BF76AA0C7A245AF893E774409D09DD6"/>
        <w:category>
          <w:name w:val="General"/>
          <w:gallery w:val="placeholder"/>
        </w:category>
        <w:types>
          <w:type w:val="bbPlcHdr"/>
        </w:types>
        <w:behaviors>
          <w:behavior w:val="content"/>
        </w:behaviors>
        <w:guid w:val="{3B6CF0B6-FAC8-4E20-B26C-209357071112}"/>
      </w:docPartPr>
      <w:docPartBody>
        <w:p w:rsidR="00150717" w:rsidRDefault="00150717" w:rsidP="00150717">
          <w:pPr>
            <w:pStyle w:val="1BF76AA0C7A245AF893E774409D09DD6"/>
          </w:pPr>
          <w:r w:rsidRPr="00C71207">
            <w:rPr>
              <w:rStyle w:val="PlaceholderText"/>
              <w:color w:val="FF0000"/>
              <w:sz w:val="20"/>
              <w:szCs w:val="20"/>
            </w:rPr>
            <w:t xml:space="preserve"> enter number</w:t>
          </w:r>
          <w:r>
            <w:rPr>
              <w:b/>
              <w:sz w:val="24"/>
              <w:szCs w:val="24"/>
            </w:rPr>
            <w:t xml:space="preserve"> </w:t>
          </w:r>
        </w:p>
      </w:docPartBody>
    </w:docPart>
    <w:docPart>
      <w:docPartPr>
        <w:name w:val="DD1537C836C245D79B9FD7A114486B3F"/>
        <w:category>
          <w:name w:val="General"/>
          <w:gallery w:val="placeholder"/>
        </w:category>
        <w:types>
          <w:type w:val="bbPlcHdr"/>
        </w:types>
        <w:behaviors>
          <w:behavior w:val="content"/>
        </w:behaviors>
        <w:guid w:val="{37689F18-7415-452A-9443-2DA50C2A6B2C}"/>
      </w:docPartPr>
      <w:docPartBody>
        <w:p w:rsidR="00150717" w:rsidRDefault="00150717" w:rsidP="00150717">
          <w:pPr>
            <w:pStyle w:val="DD1537C836C245D79B9FD7A114486B3F"/>
          </w:pPr>
          <w:r w:rsidRPr="00C71207">
            <w:rPr>
              <w:rStyle w:val="PlaceholderText"/>
              <w:color w:val="FF0000"/>
              <w:sz w:val="20"/>
              <w:szCs w:val="20"/>
            </w:rPr>
            <w:t xml:space="preserve"> enter number</w:t>
          </w:r>
          <w:r>
            <w:rPr>
              <w:b/>
              <w:sz w:val="24"/>
              <w:szCs w:val="24"/>
            </w:rPr>
            <w:t xml:space="preserve"> </w:t>
          </w:r>
        </w:p>
      </w:docPartBody>
    </w:docPart>
    <w:docPart>
      <w:docPartPr>
        <w:name w:val="A7F7AB0BF907492BA7D0A6A60AE35DF5"/>
        <w:category>
          <w:name w:val="General"/>
          <w:gallery w:val="placeholder"/>
        </w:category>
        <w:types>
          <w:type w:val="bbPlcHdr"/>
        </w:types>
        <w:behaviors>
          <w:behavior w:val="content"/>
        </w:behaviors>
        <w:guid w:val="{0529D7BA-863F-4781-AE17-2847A50AD125}"/>
      </w:docPartPr>
      <w:docPartBody>
        <w:p w:rsidR="00150717" w:rsidRDefault="00150717" w:rsidP="00150717">
          <w:pPr>
            <w:pStyle w:val="A7F7AB0BF907492BA7D0A6A60AE35DF5"/>
          </w:pPr>
          <w:r w:rsidRPr="00C71207">
            <w:rPr>
              <w:rStyle w:val="PlaceholderText"/>
              <w:color w:val="FF0000"/>
              <w:sz w:val="20"/>
              <w:szCs w:val="20"/>
            </w:rPr>
            <w:t xml:space="preserve"> enter number</w:t>
          </w:r>
          <w:r>
            <w:rPr>
              <w:b/>
              <w:sz w:val="24"/>
              <w:szCs w:val="24"/>
            </w:rPr>
            <w:t xml:space="preserve"> </w:t>
          </w:r>
        </w:p>
      </w:docPartBody>
    </w:docPart>
    <w:docPart>
      <w:docPartPr>
        <w:name w:val="5512A91C805442838567E3A4568F22D9"/>
        <w:category>
          <w:name w:val="General"/>
          <w:gallery w:val="placeholder"/>
        </w:category>
        <w:types>
          <w:type w:val="bbPlcHdr"/>
        </w:types>
        <w:behaviors>
          <w:behavior w:val="content"/>
        </w:behaviors>
        <w:guid w:val="{1889046E-6AAA-42C3-A1B1-70C393AEE40B}"/>
      </w:docPartPr>
      <w:docPartBody>
        <w:p w:rsidR="00150717" w:rsidRDefault="00150717" w:rsidP="00150717">
          <w:pPr>
            <w:pStyle w:val="5512A91C805442838567E3A4568F22D9"/>
          </w:pPr>
          <w:r w:rsidRPr="00C71207">
            <w:rPr>
              <w:rStyle w:val="PlaceholderText"/>
              <w:color w:val="FF0000"/>
              <w:sz w:val="20"/>
              <w:szCs w:val="20"/>
            </w:rPr>
            <w:t xml:space="preserve"> enter number</w:t>
          </w:r>
          <w:r>
            <w:rPr>
              <w:b/>
              <w:sz w:val="24"/>
              <w:szCs w:val="24"/>
            </w:rPr>
            <w:t xml:space="preserve"> </w:t>
          </w:r>
        </w:p>
      </w:docPartBody>
    </w:docPart>
    <w:docPart>
      <w:docPartPr>
        <w:name w:val="B0D3D310D44E42C99038D29CD99E2135"/>
        <w:category>
          <w:name w:val="General"/>
          <w:gallery w:val="placeholder"/>
        </w:category>
        <w:types>
          <w:type w:val="bbPlcHdr"/>
        </w:types>
        <w:behaviors>
          <w:behavior w:val="content"/>
        </w:behaviors>
        <w:guid w:val="{FC5DB24B-96F8-45E5-B3F1-C48109F24E2A}"/>
      </w:docPartPr>
      <w:docPartBody>
        <w:p w:rsidR="00150717" w:rsidRDefault="00150717" w:rsidP="00150717">
          <w:pPr>
            <w:pStyle w:val="B0D3D310D44E42C99038D29CD99E2135"/>
          </w:pPr>
          <w:r w:rsidRPr="00C71207">
            <w:rPr>
              <w:rStyle w:val="PlaceholderText"/>
              <w:color w:val="FF0000"/>
              <w:sz w:val="20"/>
              <w:szCs w:val="20"/>
            </w:rPr>
            <w:t xml:space="preserve"> enter number</w:t>
          </w:r>
          <w:r>
            <w:rPr>
              <w:b/>
              <w:sz w:val="24"/>
              <w:szCs w:val="24"/>
            </w:rPr>
            <w:t xml:space="preserve"> </w:t>
          </w:r>
        </w:p>
      </w:docPartBody>
    </w:docPart>
    <w:docPart>
      <w:docPartPr>
        <w:name w:val="1C7EB87B48344C6A936B4002F8930F88"/>
        <w:category>
          <w:name w:val="General"/>
          <w:gallery w:val="placeholder"/>
        </w:category>
        <w:types>
          <w:type w:val="bbPlcHdr"/>
        </w:types>
        <w:behaviors>
          <w:behavior w:val="content"/>
        </w:behaviors>
        <w:guid w:val="{E19F4590-2714-43B9-B47D-D765F39F1925}"/>
      </w:docPartPr>
      <w:docPartBody>
        <w:p w:rsidR="00150717" w:rsidRDefault="00150717" w:rsidP="00150717">
          <w:pPr>
            <w:pStyle w:val="1C7EB87B48344C6A936B4002F8930F88"/>
          </w:pPr>
          <w:r w:rsidRPr="00C71207">
            <w:rPr>
              <w:rStyle w:val="PlaceholderText"/>
              <w:color w:val="FF0000"/>
              <w:sz w:val="20"/>
              <w:szCs w:val="20"/>
            </w:rPr>
            <w:t xml:space="preserve"> enter number</w:t>
          </w:r>
          <w:r>
            <w:rPr>
              <w:b/>
              <w:sz w:val="24"/>
              <w:szCs w:val="24"/>
            </w:rPr>
            <w:t xml:space="preserve"> </w:t>
          </w:r>
        </w:p>
      </w:docPartBody>
    </w:docPart>
    <w:docPart>
      <w:docPartPr>
        <w:name w:val="B38623F5692C44A980C8C2EA6F0857CE"/>
        <w:category>
          <w:name w:val="General"/>
          <w:gallery w:val="placeholder"/>
        </w:category>
        <w:types>
          <w:type w:val="bbPlcHdr"/>
        </w:types>
        <w:behaviors>
          <w:behavior w:val="content"/>
        </w:behaviors>
        <w:guid w:val="{57F7BBEA-F941-4D1C-981C-9DCD579E973A}"/>
      </w:docPartPr>
      <w:docPartBody>
        <w:p w:rsidR="00150717" w:rsidRDefault="00150717" w:rsidP="00150717">
          <w:pPr>
            <w:pStyle w:val="B38623F5692C44A980C8C2EA6F0857CE"/>
          </w:pPr>
          <w:r w:rsidRPr="00C71207">
            <w:rPr>
              <w:rStyle w:val="PlaceholderText"/>
              <w:color w:val="FF0000"/>
              <w:sz w:val="20"/>
              <w:szCs w:val="20"/>
            </w:rPr>
            <w:t xml:space="preserve"> enter number</w:t>
          </w:r>
          <w:r>
            <w:rPr>
              <w:b/>
              <w:sz w:val="24"/>
              <w:szCs w:val="24"/>
            </w:rPr>
            <w:t xml:space="preserve"> </w:t>
          </w:r>
        </w:p>
      </w:docPartBody>
    </w:docPart>
    <w:docPart>
      <w:docPartPr>
        <w:name w:val="E5C82D3E672A44FDB1785D19BBE832ED"/>
        <w:category>
          <w:name w:val="General"/>
          <w:gallery w:val="placeholder"/>
        </w:category>
        <w:types>
          <w:type w:val="bbPlcHdr"/>
        </w:types>
        <w:behaviors>
          <w:behavior w:val="content"/>
        </w:behaviors>
        <w:guid w:val="{7D895C72-3D25-4D78-8C7A-FD5E64B13781}"/>
      </w:docPartPr>
      <w:docPartBody>
        <w:p w:rsidR="00150717" w:rsidRDefault="00150717" w:rsidP="00150717">
          <w:pPr>
            <w:pStyle w:val="E5C82D3E672A44FDB1785D19BBE832ED"/>
          </w:pPr>
          <w:r w:rsidRPr="00C71207">
            <w:rPr>
              <w:rStyle w:val="PlaceholderText"/>
              <w:color w:val="FF0000"/>
              <w:sz w:val="20"/>
              <w:szCs w:val="20"/>
            </w:rPr>
            <w:t xml:space="preserve"> enter number</w:t>
          </w:r>
          <w:r>
            <w:rPr>
              <w:b/>
              <w:sz w:val="24"/>
              <w:szCs w:val="24"/>
            </w:rPr>
            <w:t xml:space="preserve"> </w:t>
          </w:r>
        </w:p>
      </w:docPartBody>
    </w:docPart>
    <w:docPart>
      <w:docPartPr>
        <w:name w:val="D72427760F2747B6B3B75F6F197B7D9A"/>
        <w:category>
          <w:name w:val="General"/>
          <w:gallery w:val="placeholder"/>
        </w:category>
        <w:types>
          <w:type w:val="bbPlcHdr"/>
        </w:types>
        <w:behaviors>
          <w:behavior w:val="content"/>
        </w:behaviors>
        <w:guid w:val="{8890A519-052A-44AC-BA9C-109D6E7D5C0C}"/>
      </w:docPartPr>
      <w:docPartBody>
        <w:p w:rsidR="00150717" w:rsidRDefault="00150717" w:rsidP="00150717">
          <w:pPr>
            <w:pStyle w:val="D72427760F2747B6B3B75F6F197B7D9A"/>
          </w:pPr>
          <w:r w:rsidRPr="00C71207">
            <w:rPr>
              <w:rStyle w:val="PlaceholderText"/>
              <w:color w:val="FF0000"/>
              <w:sz w:val="20"/>
              <w:szCs w:val="20"/>
            </w:rPr>
            <w:t xml:space="preserve"> enter number</w:t>
          </w:r>
          <w:r>
            <w:rPr>
              <w:b/>
              <w:sz w:val="24"/>
              <w:szCs w:val="24"/>
            </w:rPr>
            <w:t xml:space="preserve"> </w:t>
          </w:r>
        </w:p>
      </w:docPartBody>
    </w:docPart>
    <w:docPart>
      <w:docPartPr>
        <w:name w:val="563CA8654C06425F856C18AF0D517CD0"/>
        <w:category>
          <w:name w:val="General"/>
          <w:gallery w:val="placeholder"/>
        </w:category>
        <w:types>
          <w:type w:val="bbPlcHdr"/>
        </w:types>
        <w:behaviors>
          <w:behavior w:val="content"/>
        </w:behaviors>
        <w:guid w:val="{6DACB5CF-4465-4EEE-BFC7-6EAE58303CC5}"/>
      </w:docPartPr>
      <w:docPartBody>
        <w:p w:rsidR="00150717" w:rsidRDefault="00150717" w:rsidP="00150717">
          <w:pPr>
            <w:pStyle w:val="563CA8654C06425F856C18AF0D517CD0"/>
          </w:pPr>
          <w:r w:rsidRPr="00C71207">
            <w:rPr>
              <w:rStyle w:val="PlaceholderText"/>
              <w:color w:val="FF0000"/>
              <w:sz w:val="20"/>
              <w:szCs w:val="20"/>
            </w:rPr>
            <w:t xml:space="preserve"> enter number</w:t>
          </w:r>
          <w:r>
            <w:rPr>
              <w:b/>
              <w:sz w:val="24"/>
              <w:szCs w:val="24"/>
            </w:rPr>
            <w:t xml:space="preserve"> </w:t>
          </w:r>
        </w:p>
      </w:docPartBody>
    </w:docPart>
    <w:docPart>
      <w:docPartPr>
        <w:name w:val="D074820BBD344B1D99F2AAB1EFE25988"/>
        <w:category>
          <w:name w:val="General"/>
          <w:gallery w:val="placeholder"/>
        </w:category>
        <w:types>
          <w:type w:val="bbPlcHdr"/>
        </w:types>
        <w:behaviors>
          <w:behavior w:val="content"/>
        </w:behaviors>
        <w:guid w:val="{6A9A6A36-F07D-43C3-BD04-25B59BD3322B}"/>
      </w:docPartPr>
      <w:docPartBody>
        <w:p w:rsidR="00150717" w:rsidRDefault="00150717" w:rsidP="00150717">
          <w:pPr>
            <w:pStyle w:val="D074820BBD344B1D99F2AAB1EFE25988"/>
          </w:pPr>
          <w:r w:rsidRPr="00C71207">
            <w:rPr>
              <w:rStyle w:val="PlaceholderText"/>
              <w:color w:val="FF0000"/>
              <w:sz w:val="20"/>
              <w:szCs w:val="20"/>
            </w:rPr>
            <w:t xml:space="preserve"> enter number</w:t>
          </w:r>
          <w:r>
            <w:rPr>
              <w:b/>
              <w:sz w:val="24"/>
              <w:szCs w:val="24"/>
            </w:rPr>
            <w:t xml:space="preserve"> </w:t>
          </w:r>
        </w:p>
      </w:docPartBody>
    </w:docPart>
    <w:docPart>
      <w:docPartPr>
        <w:name w:val="20694D5912A6465791C2624B446EC6B6"/>
        <w:category>
          <w:name w:val="General"/>
          <w:gallery w:val="placeholder"/>
        </w:category>
        <w:types>
          <w:type w:val="bbPlcHdr"/>
        </w:types>
        <w:behaviors>
          <w:behavior w:val="content"/>
        </w:behaviors>
        <w:guid w:val="{4E574FBD-1F84-4E28-97D3-74A173D33FA8}"/>
      </w:docPartPr>
      <w:docPartBody>
        <w:p w:rsidR="00150717" w:rsidRDefault="00150717" w:rsidP="00150717">
          <w:pPr>
            <w:pStyle w:val="20694D5912A6465791C2624B446EC6B6"/>
          </w:pPr>
          <w:r w:rsidRPr="00C71207">
            <w:rPr>
              <w:rStyle w:val="PlaceholderText"/>
              <w:color w:val="FF0000"/>
              <w:sz w:val="20"/>
              <w:szCs w:val="20"/>
            </w:rPr>
            <w:t xml:space="preserve"> enter number</w:t>
          </w:r>
          <w:r>
            <w:rPr>
              <w:b/>
              <w:sz w:val="24"/>
              <w:szCs w:val="24"/>
            </w:rPr>
            <w:t xml:space="preserve"> </w:t>
          </w:r>
        </w:p>
      </w:docPartBody>
    </w:docPart>
    <w:docPart>
      <w:docPartPr>
        <w:name w:val="257865BF442F44098A029A47CD734963"/>
        <w:category>
          <w:name w:val="General"/>
          <w:gallery w:val="placeholder"/>
        </w:category>
        <w:types>
          <w:type w:val="bbPlcHdr"/>
        </w:types>
        <w:behaviors>
          <w:behavior w:val="content"/>
        </w:behaviors>
        <w:guid w:val="{26B0DE1D-7143-4428-9233-F27EF12B8705}"/>
      </w:docPartPr>
      <w:docPartBody>
        <w:p w:rsidR="00150717" w:rsidRDefault="00150717" w:rsidP="00150717">
          <w:pPr>
            <w:pStyle w:val="257865BF442F44098A029A47CD734963"/>
          </w:pPr>
          <w:r w:rsidRPr="00C71207">
            <w:rPr>
              <w:rStyle w:val="PlaceholderText"/>
              <w:color w:val="FF0000"/>
              <w:sz w:val="20"/>
              <w:szCs w:val="20"/>
            </w:rPr>
            <w:t xml:space="preserve"> enter number</w:t>
          </w:r>
          <w:r>
            <w:rPr>
              <w:b/>
              <w:sz w:val="24"/>
              <w:szCs w:val="24"/>
            </w:rPr>
            <w:t xml:space="preserve"> </w:t>
          </w:r>
        </w:p>
      </w:docPartBody>
    </w:docPart>
    <w:docPart>
      <w:docPartPr>
        <w:name w:val="1C94A3E1A24B4645A38416AAC5170DA3"/>
        <w:category>
          <w:name w:val="General"/>
          <w:gallery w:val="placeholder"/>
        </w:category>
        <w:types>
          <w:type w:val="bbPlcHdr"/>
        </w:types>
        <w:behaviors>
          <w:behavior w:val="content"/>
        </w:behaviors>
        <w:guid w:val="{BA30430A-88F9-408D-9E26-4C563F3E5C68}"/>
      </w:docPartPr>
      <w:docPartBody>
        <w:p w:rsidR="00150717" w:rsidRDefault="00150717" w:rsidP="00150717">
          <w:pPr>
            <w:pStyle w:val="1C94A3E1A24B4645A38416AAC5170DA3"/>
          </w:pPr>
          <w:r w:rsidRPr="00C71207">
            <w:rPr>
              <w:rStyle w:val="PlaceholderText"/>
              <w:color w:val="FF0000"/>
              <w:sz w:val="20"/>
              <w:szCs w:val="20"/>
            </w:rPr>
            <w:t xml:space="preserve"> enter number</w:t>
          </w:r>
          <w:r>
            <w:rPr>
              <w:b/>
              <w:sz w:val="24"/>
              <w:szCs w:val="24"/>
            </w:rPr>
            <w:t xml:space="preserve"> </w:t>
          </w:r>
        </w:p>
      </w:docPartBody>
    </w:docPart>
    <w:docPart>
      <w:docPartPr>
        <w:name w:val="960E6986A1B14FCA903B13A35ED08B16"/>
        <w:category>
          <w:name w:val="General"/>
          <w:gallery w:val="placeholder"/>
        </w:category>
        <w:types>
          <w:type w:val="bbPlcHdr"/>
        </w:types>
        <w:behaviors>
          <w:behavior w:val="content"/>
        </w:behaviors>
        <w:guid w:val="{E2302840-038B-4421-8524-232F95625800}"/>
      </w:docPartPr>
      <w:docPartBody>
        <w:p w:rsidR="00150717" w:rsidRDefault="00150717" w:rsidP="00150717">
          <w:pPr>
            <w:pStyle w:val="960E6986A1B14FCA903B13A35ED08B16"/>
          </w:pPr>
          <w:r w:rsidRPr="00C71207">
            <w:rPr>
              <w:rStyle w:val="PlaceholderText"/>
              <w:color w:val="FF0000"/>
              <w:sz w:val="20"/>
              <w:szCs w:val="20"/>
            </w:rPr>
            <w:t xml:space="preserve"> enter number</w:t>
          </w:r>
          <w:r>
            <w:rPr>
              <w:b/>
              <w:sz w:val="24"/>
              <w:szCs w:val="24"/>
            </w:rPr>
            <w:t xml:space="preserve"> </w:t>
          </w:r>
        </w:p>
      </w:docPartBody>
    </w:docPart>
    <w:docPart>
      <w:docPartPr>
        <w:name w:val="A3E450CD73AF42F085BFBB83523336C7"/>
        <w:category>
          <w:name w:val="General"/>
          <w:gallery w:val="placeholder"/>
        </w:category>
        <w:types>
          <w:type w:val="bbPlcHdr"/>
        </w:types>
        <w:behaviors>
          <w:behavior w:val="content"/>
        </w:behaviors>
        <w:guid w:val="{9CCAF706-7209-4C01-B159-5FFFC6CF0AA2}"/>
      </w:docPartPr>
      <w:docPartBody>
        <w:p w:rsidR="00150717" w:rsidRDefault="00150717" w:rsidP="00150717">
          <w:pPr>
            <w:pStyle w:val="A3E450CD73AF42F085BFBB83523336C7"/>
          </w:pPr>
          <w:r w:rsidRPr="00C71207">
            <w:rPr>
              <w:rStyle w:val="PlaceholderText"/>
              <w:color w:val="FF0000"/>
              <w:sz w:val="20"/>
              <w:szCs w:val="20"/>
            </w:rPr>
            <w:t xml:space="preserve"> enter number</w:t>
          </w:r>
          <w:r>
            <w:rPr>
              <w:b/>
              <w:sz w:val="24"/>
              <w:szCs w:val="24"/>
            </w:rPr>
            <w:t xml:space="preserve"> </w:t>
          </w:r>
        </w:p>
      </w:docPartBody>
    </w:docPart>
    <w:docPart>
      <w:docPartPr>
        <w:name w:val="0E620C431AC64F82A8AA3C900654C0AD"/>
        <w:category>
          <w:name w:val="General"/>
          <w:gallery w:val="placeholder"/>
        </w:category>
        <w:types>
          <w:type w:val="bbPlcHdr"/>
        </w:types>
        <w:behaviors>
          <w:behavior w:val="content"/>
        </w:behaviors>
        <w:guid w:val="{76711D30-8A53-4FD4-A7C5-EAC0AD278132}"/>
      </w:docPartPr>
      <w:docPartBody>
        <w:p w:rsidR="00150717" w:rsidRDefault="00150717" w:rsidP="00150717">
          <w:pPr>
            <w:pStyle w:val="0E620C431AC64F82A8AA3C900654C0AD"/>
          </w:pPr>
          <w:r w:rsidRPr="00C71207">
            <w:rPr>
              <w:rStyle w:val="PlaceholderText"/>
              <w:color w:val="FF0000"/>
              <w:sz w:val="20"/>
              <w:szCs w:val="20"/>
            </w:rPr>
            <w:t xml:space="preserve"> enter number</w:t>
          </w:r>
          <w:r>
            <w:rPr>
              <w:b/>
              <w:sz w:val="24"/>
              <w:szCs w:val="24"/>
            </w:rPr>
            <w:t xml:space="preserve"> </w:t>
          </w:r>
        </w:p>
      </w:docPartBody>
    </w:docPart>
    <w:docPart>
      <w:docPartPr>
        <w:name w:val="181F6AF38FC14AE99E664A0C9A779328"/>
        <w:category>
          <w:name w:val="General"/>
          <w:gallery w:val="placeholder"/>
        </w:category>
        <w:types>
          <w:type w:val="bbPlcHdr"/>
        </w:types>
        <w:behaviors>
          <w:behavior w:val="content"/>
        </w:behaviors>
        <w:guid w:val="{AB1C7624-71BC-426D-A929-23D6B0FAF129}"/>
      </w:docPartPr>
      <w:docPartBody>
        <w:p w:rsidR="00150717" w:rsidRDefault="00150717" w:rsidP="00150717">
          <w:pPr>
            <w:pStyle w:val="181F6AF38FC14AE99E664A0C9A779328"/>
          </w:pPr>
          <w:r w:rsidRPr="00C71207">
            <w:rPr>
              <w:rStyle w:val="PlaceholderText"/>
              <w:color w:val="FF0000"/>
              <w:sz w:val="20"/>
              <w:szCs w:val="20"/>
            </w:rPr>
            <w:t xml:space="preserve"> enter number</w:t>
          </w:r>
          <w:r>
            <w:rPr>
              <w:b/>
              <w:sz w:val="24"/>
              <w:szCs w:val="24"/>
            </w:rPr>
            <w:t xml:space="preserve"> </w:t>
          </w:r>
        </w:p>
      </w:docPartBody>
    </w:docPart>
    <w:docPart>
      <w:docPartPr>
        <w:name w:val="BF7B41F5729447FD8E717F92FF86C3C9"/>
        <w:category>
          <w:name w:val="General"/>
          <w:gallery w:val="placeholder"/>
        </w:category>
        <w:types>
          <w:type w:val="bbPlcHdr"/>
        </w:types>
        <w:behaviors>
          <w:behavior w:val="content"/>
        </w:behaviors>
        <w:guid w:val="{7B3B32DA-E76F-49B7-955C-3E27CA5F5862}"/>
      </w:docPartPr>
      <w:docPartBody>
        <w:p w:rsidR="00150717" w:rsidRDefault="00150717" w:rsidP="00150717">
          <w:pPr>
            <w:pStyle w:val="BF7B41F5729447FD8E717F92FF86C3C9"/>
          </w:pPr>
          <w:r w:rsidRPr="00C71207">
            <w:rPr>
              <w:rStyle w:val="PlaceholderText"/>
              <w:color w:val="FF0000"/>
              <w:sz w:val="20"/>
              <w:szCs w:val="20"/>
            </w:rPr>
            <w:t xml:space="preserve"> enter number</w:t>
          </w:r>
          <w:r>
            <w:rPr>
              <w:b/>
              <w:sz w:val="24"/>
              <w:szCs w:val="24"/>
            </w:rPr>
            <w:t xml:space="preserve"> </w:t>
          </w:r>
        </w:p>
      </w:docPartBody>
    </w:docPart>
    <w:docPart>
      <w:docPartPr>
        <w:name w:val="B575433070CC45BE9BE8BE14B6F16215"/>
        <w:category>
          <w:name w:val="General"/>
          <w:gallery w:val="placeholder"/>
        </w:category>
        <w:types>
          <w:type w:val="bbPlcHdr"/>
        </w:types>
        <w:behaviors>
          <w:behavior w:val="content"/>
        </w:behaviors>
        <w:guid w:val="{7EFAD2E6-2FB0-490E-A267-5389C3D94338}"/>
      </w:docPartPr>
      <w:docPartBody>
        <w:p w:rsidR="00150717" w:rsidRDefault="00150717" w:rsidP="00150717">
          <w:pPr>
            <w:pStyle w:val="B575433070CC45BE9BE8BE14B6F16215"/>
          </w:pPr>
          <w:r w:rsidRPr="00C71207">
            <w:rPr>
              <w:rStyle w:val="PlaceholderText"/>
              <w:color w:val="FF0000"/>
              <w:sz w:val="20"/>
              <w:szCs w:val="20"/>
            </w:rPr>
            <w:t xml:space="preserve"> enter number</w:t>
          </w:r>
          <w:r>
            <w:rPr>
              <w:b/>
              <w:sz w:val="24"/>
              <w:szCs w:val="24"/>
            </w:rPr>
            <w:t xml:space="preserve"> </w:t>
          </w:r>
        </w:p>
      </w:docPartBody>
    </w:docPart>
    <w:docPart>
      <w:docPartPr>
        <w:name w:val="0A1D667BE8934C2AA3A733FF2798E3C4"/>
        <w:category>
          <w:name w:val="General"/>
          <w:gallery w:val="placeholder"/>
        </w:category>
        <w:types>
          <w:type w:val="bbPlcHdr"/>
        </w:types>
        <w:behaviors>
          <w:behavior w:val="content"/>
        </w:behaviors>
        <w:guid w:val="{2B96CC4E-E6BD-4AE8-86DD-2EC4BFF06786}"/>
      </w:docPartPr>
      <w:docPartBody>
        <w:p w:rsidR="00150717" w:rsidRDefault="00150717" w:rsidP="00150717">
          <w:pPr>
            <w:pStyle w:val="0A1D667BE8934C2AA3A733FF2798E3C4"/>
          </w:pPr>
          <w:r w:rsidRPr="00C71207">
            <w:rPr>
              <w:rStyle w:val="PlaceholderText"/>
              <w:color w:val="FF0000"/>
              <w:sz w:val="20"/>
              <w:szCs w:val="20"/>
            </w:rPr>
            <w:t xml:space="preserve"> enter number</w:t>
          </w:r>
          <w:r>
            <w:rPr>
              <w:b/>
              <w:sz w:val="24"/>
              <w:szCs w:val="24"/>
            </w:rPr>
            <w:t xml:space="preserve"> </w:t>
          </w:r>
        </w:p>
      </w:docPartBody>
    </w:docPart>
    <w:docPart>
      <w:docPartPr>
        <w:name w:val="0C8892CD031B46708C2F9DC69D5EEF13"/>
        <w:category>
          <w:name w:val="General"/>
          <w:gallery w:val="placeholder"/>
        </w:category>
        <w:types>
          <w:type w:val="bbPlcHdr"/>
        </w:types>
        <w:behaviors>
          <w:behavior w:val="content"/>
        </w:behaviors>
        <w:guid w:val="{D6F9F495-B505-4770-BCCB-47571E163E98}"/>
      </w:docPartPr>
      <w:docPartBody>
        <w:p w:rsidR="00150717" w:rsidRDefault="00150717" w:rsidP="00150717">
          <w:pPr>
            <w:pStyle w:val="0C8892CD031B46708C2F9DC69D5EEF13"/>
          </w:pPr>
          <w:r w:rsidRPr="00C71207">
            <w:rPr>
              <w:rStyle w:val="PlaceholderText"/>
              <w:color w:val="FF0000"/>
              <w:sz w:val="20"/>
              <w:szCs w:val="20"/>
            </w:rPr>
            <w:t xml:space="preserve"> enter number</w:t>
          </w:r>
          <w:r>
            <w:rPr>
              <w:b/>
              <w:sz w:val="24"/>
              <w:szCs w:val="24"/>
            </w:rPr>
            <w:t xml:space="preserve"> </w:t>
          </w:r>
        </w:p>
      </w:docPartBody>
    </w:docPart>
    <w:docPart>
      <w:docPartPr>
        <w:name w:val="922CE1CA72664240898D22B62FB53981"/>
        <w:category>
          <w:name w:val="General"/>
          <w:gallery w:val="placeholder"/>
        </w:category>
        <w:types>
          <w:type w:val="bbPlcHdr"/>
        </w:types>
        <w:behaviors>
          <w:behavior w:val="content"/>
        </w:behaviors>
        <w:guid w:val="{2ACA203C-CA08-4E0F-B7A9-8ACF92BFF269}"/>
      </w:docPartPr>
      <w:docPartBody>
        <w:p w:rsidR="00150717" w:rsidRDefault="00150717" w:rsidP="00150717">
          <w:pPr>
            <w:pStyle w:val="922CE1CA72664240898D22B62FB53981"/>
          </w:pPr>
          <w:r w:rsidRPr="00C71207">
            <w:rPr>
              <w:rStyle w:val="PlaceholderText"/>
              <w:color w:val="FF0000"/>
              <w:sz w:val="20"/>
              <w:szCs w:val="20"/>
            </w:rPr>
            <w:t xml:space="preserve"> enter number</w:t>
          </w:r>
          <w:r>
            <w:rPr>
              <w:b/>
              <w:sz w:val="24"/>
              <w:szCs w:val="24"/>
            </w:rPr>
            <w:t xml:space="preserve"> </w:t>
          </w:r>
        </w:p>
      </w:docPartBody>
    </w:docPart>
    <w:docPart>
      <w:docPartPr>
        <w:name w:val="708A9C175C1C4DF1A2C7AEB59D65F6A1"/>
        <w:category>
          <w:name w:val="General"/>
          <w:gallery w:val="placeholder"/>
        </w:category>
        <w:types>
          <w:type w:val="bbPlcHdr"/>
        </w:types>
        <w:behaviors>
          <w:behavior w:val="content"/>
        </w:behaviors>
        <w:guid w:val="{0D167038-B060-465E-B22A-20E3C6CA5ECB}"/>
      </w:docPartPr>
      <w:docPartBody>
        <w:p w:rsidR="00150717" w:rsidRDefault="00150717" w:rsidP="00150717">
          <w:pPr>
            <w:pStyle w:val="708A9C175C1C4DF1A2C7AEB59D65F6A1"/>
          </w:pPr>
          <w:r w:rsidRPr="00C71207">
            <w:rPr>
              <w:rStyle w:val="PlaceholderText"/>
              <w:color w:val="FF0000"/>
              <w:sz w:val="20"/>
              <w:szCs w:val="20"/>
            </w:rPr>
            <w:t xml:space="preserve"> enter number</w:t>
          </w:r>
          <w:r>
            <w:rPr>
              <w:b/>
              <w:sz w:val="24"/>
              <w:szCs w:val="24"/>
            </w:rPr>
            <w:t xml:space="preserve"> </w:t>
          </w:r>
        </w:p>
      </w:docPartBody>
    </w:docPart>
    <w:docPart>
      <w:docPartPr>
        <w:name w:val="7C0B249EAB6144A0857B7DC593D1B15A"/>
        <w:category>
          <w:name w:val="General"/>
          <w:gallery w:val="placeholder"/>
        </w:category>
        <w:types>
          <w:type w:val="bbPlcHdr"/>
        </w:types>
        <w:behaviors>
          <w:behavior w:val="content"/>
        </w:behaviors>
        <w:guid w:val="{90A98A2F-193C-41FF-B117-40625EFBC8DA}"/>
      </w:docPartPr>
      <w:docPartBody>
        <w:p w:rsidR="00150717" w:rsidRDefault="00150717" w:rsidP="00150717">
          <w:pPr>
            <w:pStyle w:val="7C0B249EAB6144A0857B7DC593D1B15A"/>
          </w:pPr>
          <w:r w:rsidRPr="00C71207">
            <w:rPr>
              <w:rStyle w:val="PlaceholderText"/>
              <w:color w:val="FF0000"/>
              <w:sz w:val="20"/>
              <w:szCs w:val="20"/>
            </w:rPr>
            <w:t xml:space="preserve"> enter number</w:t>
          </w:r>
          <w:r>
            <w:rPr>
              <w:b/>
              <w:sz w:val="24"/>
              <w:szCs w:val="24"/>
            </w:rPr>
            <w:t xml:space="preserve"> </w:t>
          </w:r>
        </w:p>
      </w:docPartBody>
    </w:docPart>
    <w:docPart>
      <w:docPartPr>
        <w:name w:val="123963208F32420A91AC2833F1F9DC37"/>
        <w:category>
          <w:name w:val="General"/>
          <w:gallery w:val="placeholder"/>
        </w:category>
        <w:types>
          <w:type w:val="bbPlcHdr"/>
        </w:types>
        <w:behaviors>
          <w:behavior w:val="content"/>
        </w:behaviors>
        <w:guid w:val="{6D1E8ED2-D731-4B2D-B2FD-DE3D6C21A7A6}"/>
      </w:docPartPr>
      <w:docPartBody>
        <w:p w:rsidR="00150717" w:rsidRDefault="00150717" w:rsidP="00150717">
          <w:pPr>
            <w:pStyle w:val="123963208F32420A91AC2833F1F9DC37"/>
          </w:pPr>
          <w:r w:rsidRPr="00C71207">
            <w:rPr>
              <w:rStyle w:val="PlaceholderText"/>
              <w:color w:val="FF0000"/>
              <w:sz w:val="20"/>
              <w:szCs w:val="20"/>
            </w:rPr>
            <w:t xml:space="preserve"> enter number</w:t>
          </w:r>
          <w:r>
            <w:rPr>
              <w:b/>
              <w:sz w:val="24"/>
              <w:szCs w:val="24"/>
            </w:rPr>
            <w:t xml:space="preserve"> </w:t>
          </w:r>
        </w:p>
      </w:docPartBody>
    </w:docPart>
    <w:docPart>
      <w:docPartPr>
        <w:name w:val="FBEE0093F6684DB49020EAC53C9DFE4A"/>
        <w:category>
          <w:name w:val="General"/>
          <w:gallery w:val="placeholder"/>
        </w:category>
        <w:types>
          <w:type w:val="bbPlcHdr"/>
        </w:types>
        <w:behaviors>
          <w:behavior w:val="content"/>
        </w:behaviors>
        <w:guid w:val="{7EC6316A-D0AC-4C2A-A2AC-2FD8DEA4D0C4}"/>
      </w:docPartPr>
      <w:docPartBody>
        <w:p w:rsidR="00150717" w:rsidRDefault="00150717" w:rsidP="00150717">
          <w:pPr>
            <w:pStyle w:val="FBEE0093F6684DB49020EAC53C9DFE4A"/>
          </w:pPr>
          <w:r w:rsidRPr="00C71207">
            <w:rPr>
              <w:rStyle w:val="PlaceholderText"/>
              <w:color w:val="FF0000"/>
              <w:sz w:val="20"/>
              <w:szCs w:val="20"/>
            </w:rPr>
            <w:t xml:space="preserve"> enter number</w:t>
          </w:r>
          <w:r>
            <w:rPr>
              <w:b/>
              <w:sz w:val="24"/>
              <w:szCs w:val="24"/>
            </w:rPr>
            <w:t xml:space="preserve"> </w:t>
          </w:r>
        </w:p>
      </w:docPartBody>
    </w:docPart>
    <w:docPart>
      <w:docPartPr>
        <w:name w:val="2D7D27597F6A4366B597AC95DC683748"/>
        <w:category>
          <w:name w:val="General"/>
          <w:gallery w:val="placeholder"/>
        </w:category>
        <w:types>
          <w:type w:val="bbPlcHdr"/>
        </w:types>
        <w:behaviors>
          <w:behavior w:val="content"/>
        </w:behaviors>
        <w:guid w:val="{953E0179-7D46-4842-853F-863A7C2A6775}"/>
      </w:docPartPr>
      <w:docPartBody>
        <w:p w:rsidR="00150717" w:rsidRDefault="00150717" w:rsidP="00150717">
          <w:pPr>
            <w:pStyle w:val="2D7D27597F6A4366B597AC95DC683748"/>
          </w:pPr>
          <w:r w:rsidRPr="00C71207">
            <w:rPr>
              <w:rStyle w:val="PlaceholderText"/>
              <w:color w:val="FF0000"/>
              <w:sz w:val="20"/>
              <w:szCs w:val="20"/>
            </w:rPr>
            <w:t xml:space="preserve"> enter number</w:t>
          </w:r>
          <w:r>
            <w:rPr>
              <w:b/>
              <w:sz w:val="24"/>
              <w:szCs w:val="24"/>
            </w:rPr>
            <w:t xml:space="preserve"> </w:t>
          </w:r>
        </w:p>
      </w:docPartBody>
    </w:docPart>
    <w:docPart>
      <w:docPartPr>
        <w:name w:val="45EC75090F6D4A868FE7A6D7A9E83F8C"/>
        <w:category>
          <w:name w:val="General"/>
          <w:gallery w:val="placeholder"/>
        </w:category>
        <w:types>
          <w:type w:val="bbPlcHdr"/>
        </w:types>
        <w:behaviors>
          <w:behavior w:val="content"/>
        </w:behaviors>
        <w:guid w:val="{C91C9C8F-9FD4-4431-AD68-A07D470C49F8}"/>
      </w:docPartPr>
      <w:docPartBody>
        <w:p w:rsidR="00150717" w:rsidRDefault="00150717" w:rsidP="00150717">
          <w:pPr>
            <w:pStyle w:val="45EC75090F6D4A868FE7A6D7A9E83F8C"/>
          </w:pPr>
          <w:r w:rsidRPr="00C71207">
            <w:rPr>
              <w:rStyle w:val="PlaceholderText"/>
              <w:color w:val="FF0000"/>
              <w:sz w:val="20"/>
              <w:szCs w:val="20"/>
            </w:rPr>
            <w:t xml:space="preserve"> enter number</w:t>
          </w:r>
          <w:r>
            <w:rPr>
              <w:b/>
              <w:sz w:val="24"/>
              <w:szCs w:val="24"/>
            </w:rPr>
            <w:t xml:space="preserve"> </w:t>
          </w:r>
        </w:p>
      </w:docPartBody>
    </w:docPart>
    <w:docPart>
      <w:docPartPr>
        <w:name w:val="40D4C88010FF488BBD9CE5F041DED512"/>
        <w:category>
          <w:name w:val="General"/>
          <w:gallery w:val="placeholder"/>
        </w:category>
        <w:types>
          <w:type w:val="bbPlcHdr"/>
        </w:types>
        <w:behaviors>
          <w:behavior w:val="content"/>
        </w:behaviors>
        <w:guid w:val="{C48F6FC8-06E1-4345-BFA7-E124B562BE7E}"/>
      </w:docPartPr>
      <w:docPartBody>
        <w:p w:rsidR="00150717" w:rsidRDefault="00150717" w:rsidP="00150717">
          <w:pPr>
            <w:pStyle w:val="40D4C88010FF488BBD9CE5F041DED512"/>
          </w:pPr>
          <w:r w:rsidRPr="00C71207">
            <w:rPr>
              <w:rStyle w:val="PlaceholderText"/>
              <w:color w:val="FF0000"/>
              <w:sz w:val="20"/>
              <w:szCs w:val="20"/>
            </w:rPr>
            <w:t xml:space="preserve"> enter number</w:t>
          </w:r>
          <w:r>
            <w:rPr>
              <w:b/>
              <w:sz w:val="24"/>
              <w:szCs w:val="24"/>
            </w:rPr>
            <w:t xml:space="preserve"> </w:t>
          </w:r>
        </w:p>
      </w:docPartBody>
    </w:docPart>
    <w:docPart>
      <w:docPartPr>
        <w:name w:val="7D4B68BB7E004168AB96BD37DD1A4D72"/>
        <w:category>
          <w:name w:val="General"/>
          <w:gallery w:val="placeholder"/>
        </w:category>
        <w:types>
          <w:type w:val="bbPlcHdr"/>
        </w:types>
        <w:behaviors>
          <w:behavior w:val="content"/>
        </w:behaviors>
        <w:guid w:val="{2B1191EB-EDD3-4ECB-9662-DFB1F746F6D2}"/>
      </w:docPartPr>
      <w:docPartBody>
        <w:p w:rsidR="00150717" w:rsidRDefault="00150717" w:rsidP="00150717">
          <w:pPr>
            <w:pStyle w:val="7D4B68BB7E004168AB96BD37DD1A4D72"/>
          </w:pPr>
          <w:r w:rsidRPr="00C71207">
            <w:rPr>
              <w:rStyle w:val="PlaceholderText"/>
              <w:color w:val="FF0000"/>
              <w:sz w:val="20"/>
              <w:szCs w:val="20"/>
            </w:rPr>
            <w:t xml:space="preserve"> enter number</w:t>
          </w:r>
          <w:r>
            <w:rPr>
              <w:b/>
              <w:sz w:val="24"/>
              <w:szCs w:val="24"/>
            </w:rPr>
            <w:t xml:space="preserve"> </w:t>
          </w:r>
        </w:p>
      </w:docPartBody>
    </w:docPart>
    <w:docPart>
      <w:docPartPr>
        <w:name w:val="C2759CF4AA56476AA5AA0C605DAFA2BE"/>
        <w:category>
          <w:name w:val="General"/>
          <w:gallery w:val="placeholder"/>
        </w:category>
        <w:types>
          <w:type w:val="bbPlcHdr"/>
        </w:types>
        <w:behaviors>
          <w:behavior w:val="content"/>
        </w:behaviors>
        <w:guid w:val="{AD93A50B-D902-4A88-AD22-303EBC7F488E}"/>
      </w:docPartPr>
      <w:docPartBody>
        <w:p w:rsidR="00150717" w:rsidRDefault="00150717" w:rsidP="00150717">
          <w:pPr>
            <w:pStyle w:val="C2759CF4AA56476AA5AA0C605DAFA2BE"/>
          </w:pPr>
          <w:r w:rsidRPr="00C71207">
            <w:rPr>
              <w:rStyle w:val="PlaceholderText"/>
              <w:color w:val="FF0000"/>
              <w:sz w:val="20"/>
              <w:szCs w:val="20"/>
            </w:rPr>
            <w:t xml:space="preserve"> enter number</w:t>
          </w:r>
          <w:r>
            <w:rPr>
              <w:b/>
              <w:sz w:val="24"/>
              <w:szCs w:val="24"/>
            </w:rPr>
            <w:t xml:space="preserve"> </w:t>
          </w:r>
        </w:p>
      </w:docPartBody>
    </w:docPart>
    <w:docPart>
      <w:docPartPr>
        <w:name w:val="486386F476954C47914E2600EA73D71A"/>
        <w:category>
          <w:name w:val="General"/>
          <w:gallery w:val="placeholder"/>
        </w:category>
        <w:types>
          <w:type w:val="bbPlcHdr"/>
        </w:types>
        <w:behaviors>
          <w:behavior w:val="content"/>
        </w:behaviors>
        <w:guid w:val="{F450A212-A108-4611-94A7-146269E675A3}"/>
      </w:docPartPr>
      <w:docPartBody>
        <w:p w:rsidR="00150717" w:rsidRDefault="00150717" w:rsidP="00150717">
          <w:pPr>
            <w:pStyle w:val="486386F476954C47914E2600EA73D71A"/>
          </w:pPr>
          <w:r w:rsidRPr="00C71207">
            <w:rPr>
              <w:rStyle w:val="PlaceholderText"/>
              <w:color w:val="FF0000"/>
              <w:sz w:val="20"/>
              <w:szCs w:val="20"/>
            </w:rPr>
            <w:t xml:space="preserve"> enter number</w:t>
          </w:r>
          <w:r>
            <w:rPr>
              <w:b/>
              <w:sz w:val="24"/>
              <w:szCs w:val="24"/>
            </w:rPr>
            <w:t xml:space="preserve"> </w:t>
          </w:r>
        </w:p>
      </w:docPartBody>
    </w:docPart>
    <w:docPart>
      <w:docPartPr>
        <w:name w:val="D2794C125D5C48D7A767914B2497C4EB"/>
        <w:category>
          <w:name w:val="General"/>
          <w:gallery w:val="placeholder"/>
        </w:category>
        <w:types>
          <w:type w:val="bbPlcHdr"/>
        </w:types>
        <w:behaviors>
          <w:behavior w:val="content"/>
        </w:behaviors>
        <w:guid w:val="{A987DD4B-07F7-4C49-B4B8-48DEE908D56E}"/>
      </w:docPartPr>
      <w:docPartBody>
        <w:p w:rsidR="00150717" w:rsidRDefault="00150717" w:rsidP="00150717">
          <w:pPr>
            <w:pStyle w:val="D2794C125D5C48D7A767914B2497C4EB"/>
          </w:pPr>
          <w:r w:rsidRPr="00C71207">
            <w:rPr>
              <w:rStyle w:val="PlaceholderText"/>
              <w:color w:val="FF0000"/>
              <w:sz w:val="20"/>
              <w:szCs w:val="20"/>
            </w:rPr>
            <w:t xml:space="preserve"> enter number</w:t>
          </w:r>
          <w:r>
            <w:rPr>
              <w:b/>
              <w:sz w:val="24"/>
              <w:szCs w:val="24"/>
            </w:rPr>
            <w:t xml:space="preserve"> </w:t>
          </w:r>
        </w:p>
      </w:docPartBody>
    </w:docPart>
    <w:docPart>
      <w:docPartPr>
        <w:name w:val="D989C8B7E6BA4332B862A20E375319DF"/>
        <w:category>
          <w:name w:val="General"/>
          <w:gallery w:val="placeholder"/>
        </w:category>
        <w:types>
          <w:type w:val="bbPlcHdr"/>
        </w:types>
        <w:behaviors>
          <w:behavior w:val="content"/>
        </w:behaviors>
        <w:guid w:val="{486C0529-586F-4D2F-BD32-58022C05EA2D}"/>
      </w:docPartPr>
      <w:docPartBody>
        <w:p w:rsidR="00150717" w:rsidRDefault="00150717" w:rsidP="00150717">
          <w:pPr>
            <w:pStyle w:val="D989C8B7E6BA4332B862A20E375319DF"/>
          </w:pPr>
          <w:r w:rsidRPr="00C71207">
            <w:rPr>
              <w:rStyle w:val="PlaceholderText"/>
              <w:color w:val="FF0000"/>
              <w:sz w:val="20"/>
              <w:szCs w:val="20"/>
            </w:rPr>
            <w:t xml:space="preserve"> enter number</w:t>
          </w:r>
          <w:r>
            <w:rPr>
              <w:b/>
              <w:sz w:val="24"/>
              <w:szCs w:val="24"/>
            </w:rPr>
            <w:t xml:space="preserve"> </w:t>
          </w:r>
        </w:p>
      </w:docPartBody>
    </w:docPart>
    <w:docPart>
      <w:docPartPr>
        <w:name w:val="1C9F70D09A394998BE15B2107B2A2B6E"/>
        <w:category>
          <w:name w:val="General"/>
          <w:gallery w:val="placeholder"/>
        </w:category>
        <w:types>
          <w:type w:val="bbPlcHdr"/>
        </w:types>
        <w:behaviors>
          <w:behavior w:val="content"/>
        </w:behaviors>
        <w:guid w:val="{26F49995-DA76-403C-8A41-70AD9E6BF887}"/>
      </w:docPartPr>
      <w:docPartBody>
        <w:p w:rsidR="00150717" w:rsidRDefault="00150717" w:rsidP="00150717">
          <w:pPr>
            <w:pStyle w:val="1C9F70D09A394998BE15B2107B2A2B6E"/>
          </w:pPr>
          <w:r w:rsidRPr="00C71207">
            <w:rPr>
              <w:rStyle w:val="PlaceholderText"/>
              <w:color w:val="FF0000"/>
              <w:sz w:val="20"/>
              <w:szCs w:val="20"/>
            </w:rPr>
            <w:t xml:space="preserve"> enter number</w:t>
          </w:r>
          <w:r>
            <w:rPr>
              <w:b/>
              <w:sz w:val="24"/>
              <w:szCs w:val="24"/>
            </w:rPr>
            <w:t xml:space="preserve"> </w:t>
          </w:r>
        </w:p>
      </w:docPartBody>
    </w:docPart>
    <w:docPart>
      <w:docPartPr>
        <w:name w:val="3E1D0A31DE864613A126F1F21009CB77"/>
        <w:category>
          <w:name w:val="General"/>
          <w:gallery w:val="placeholder"/>
        </w:category>
        <w:types>
          <w:type w:val="bbPlcHdr"/>
        </w:types>
        <w:behaviors>
          <w:behavior w:val="content"/>
        </w:behaviors>
        <w:guid w:val="{9428695F-9889-40AB-AEEC-8ADCE33C706B}"/>
      </w:docPartPr>
      <w:docPartBody>
        <w:p w:rsidR="00150717" w:rsidRDefault="00150717" w:rsidP="00150717">
          <w:pPr>
            <w:pStyle w:val="3E1D0A31DE864613A126F1F21009CB77"/>
          </w:pPr>
          <w:r w:rsidRPr="00C71207">
            <w:rPr>
              <w:rStyle w:val="PlaceholderText"/>
              <w:color w:val="FF0000"/>
              <w:sz w:val="20"/>
              <w:szCs w:val="20"/>
            </w:rPr>
            <w:t xml:space="preserve"> enter number</w:t>
          </w:r>
          <w:r>
            <w:rPr>
              <w:b/>
              <w:sz w:val="24"/>
              <w:szCs w:val="24"/>
            </w:rPr>
            <w:t xml:space="preserve"> </w:t>
          </w:r>
        </w:p>
      </w:docPartBody>
    </w:docPart>
    <w:docPart>
      <w:docPartPr>
        <w:name w:val="C45C5134345D42218D57300A0682EE70"/>
        <w:category>
          <w:name w:val="General"/>
          <w:gallery w:val="placeholder"/>
        </w:category>
        <w:types>
          <w:type w:val="bbPlcHdr"/>
        </w:types>
        <w:behaviors>
          <w:behavior w:val="content"/>
        </w:behaviors>
        <w:guid w:val="{93E6AD48-BE8B-4DEA-9135-B7F55D6D0D19}"/>
      </w:docPartPr>
      <w:docPartBody>
        <w:p w:rsidR="00150717" w:rsidRDefault="00150717" w:rsidP="00150717">
          <w:pPr>
            <w:pStyle w:val="C45C5134345D42218D57300A0682EE70"/>
          </w:pPr>
          <w:r w:rsidRPr="00C71207">
            <w:rPr>
              <w:rStyle w:val="PlaceholderText"/>
              <w:color w:val="FF0000"/>
              <w:sz w:val="20"/>
              <w:szCs w:val="20"/>
            </w:rPr>
            <w:t xml:space="preserve"> enter number</w:t>
          </w:r>
          <w:r>
            <w:rPr>
              <w:b/>
              <w:sz w:val="24"/>
              <w:szCs w:val="24"/>
            </w:rPr>
            <w:t xml:space="preserve"> </w:t>
          </w:r>
        </w:p>
      </w:docPartBody>
    </w:docPart>
    <w:docPart>
      <w:docPartPr>
        <w:name w:val="317E3C9BDFB949CB84E1E834C58E6895"/>
        <w:category>
          <w:name w:val="General"/>
          <w:gallery w:val="placeholder"/>
        </w:category>
        <w:types>
          <w:type w:val="bbPlcHdr"/>
        </w:types>
        <w:behaviors>
          <w:behavior w:val="content"/>
        </w:behaviors>
        <w:guid w:val="{CC74AC89-3562-4ADF-9005-F8E663B55E23}"/>
      </w:docPartPr>
      <w:docPartBody>
        <w:p w:rsidR="00150717" w:rsidRDefault="00150717" w:rsidP="00150717">
          <w:pPr>
            <w:pStyle w:val="317E3C9BDFB949CB84E1E834C58E6895"/>
          </w:pPr>
          <w:r w:rsidRPr="00C71207">
            <w:rPr>
              <w:rStyle w:val="PlaceholderText"/>
              <w:color w:val="FF0000"/>
              <w:sz w:val="20"/>
              <w:szCs w:val="20"/>
            </w:rPr>
            <w:t xml:space="preserve"> enter number</w:t>
          </w:r>
          <w:r>
            <w:rPr>
              <w:b/>
              <w:sz w:val="24"/>
              <w:szCs w:val="24"/>
            </w:rPr>
            <w:t xml:space="preserve"> </w:t>
          </w:r>
        </w:p>
      </w:docPartBody>
    </w:docPart>
    <w:docPart>
      <w:docPartPr>
        <w:name w:val="B00DF982888A4D7CB096B0451AF81E53"/>
        <w:category>
          <w:name w:val="General"/>
          <w:gallery w:val="placeholder"/>
        </w:category>
        <w:types>
          <w:type w:val="bbPlcHdr"/>
        </w:types>
        <w:behaviors>
          <w:behavior w:val="content"/>
        </w:behaviors>
        <w:guid w:val="{F4539BA6-1668-4D31-A047-F88CEF4BAFAE}"/>
      </w:docPartPr>
      <w:docPartBody>
        <w:p w:rsidR="00150717" w:rsidRDefault="00150717" w:rsidP="00150717">
          <w:pPr>
            <w:pStyle w:val="B00DF982888A4D7CB096B0451AF81E53"/>
          </w:pPr>
          <w:r w:rsidRPr="00C71207">
            <w:rPr>
              <w:rStyle w:val="PlaceholderText"/>
              <w:color w:val="FF0000"/>
              <w:sz w:val="20"/>
              <w:szCs w:val="20"/>
            </w:rPr>
            <w:t xml:space="preserve"> enter number</w:t>
          </w:r>
          <w:r>
            <w:rPr>
              <w:b/>
              <w:sz w:val="24"/>
              <w:szCs w:val="24"/>
            </w:rPr>
            <w:t xml:space="preserve"> </w:t>
          </w:r>
        </w:p>
      </w:docPartBody>
    </w:docPart>
    <w:docPart>
      <w:docPartPr>
        <w:name w:val="6F5A161BF85147B594B00C37FFC7162C"/>
        <w:category>
          <w:name w:val="General"/>
          <w:gallery w:val="placeholder"/>
        </w:category>
        <w:types>
          <w:type w:val="bbPlcHdr"/>
        </w:types>
        <w:behaviors>
          <w:behavior w:val="content"/>
        </w:behaviors>
        <w:guid w:val="{A856A2E7-5D87-4E0D-816D-BCFD7A0D8B60}"/>
      </w:docPartPr>
      <w:docPartBody>
        <w:p w:rsidR="00150717" w:rsidRDefault="00150717" w:rsidP="00150717">
          <w:pPr>
            <w:pStyle w:val="6F5A161BF85147B594B00C37FFC7162C"/>
          </w:pPr>
          <w:r w:rsidRPr="00C71207">
            <w:rPr>
              <w:rStyle w:val="PlaceholderText"/>
              <w:color w:val="FF0000"/>
              <w:sz w:val="20"/>
              <w:szCs w:val="20"/>
            </w:rPr>
            <w:t xml:space="preserve"> enter number</w:t>
          </w:r>
          <w:r>
            <w:rPr>
              <w:b/>
              <w:sz w:val="24"/>
              <w:szCs w:val="24"/>
            </w:rPr>
            <w:t xml:space="preserve"> </w:t>
          </w:r>
        </w:p>
      </w:docPartBody>
    </w:docPart>
    <w:docPart>
      <w:docPartPr>
        <w:name w:val="FD4314F5AF6141019618426864DB47DF"/>
        <w:category>
          <w:name w:val="General"/>
          <w:gallery w:val="placeholder"/>
        </w:category>
        <w:types>
          <w:type w:val="bbPlcHdr"/>
        </w:types>
        <w:behaviors>
          <w:behavior w:val="content"/>
        </w:behaviors>
        <w:guid w:val="{AA5ACB84-602E-4229-BD31-7C9D81D3B617}"/>
      </w:docPartPr>
      <w:docPartBody>
        <w:p w:rsidR="00150717" w:rsidRDefault="00150717" w:rsidP="00150717">
          <w:pPr>
            <w:pStyle w:val="FD4314F5AF6141019618426864DB47DF"/>
          </w:pPr>
          <w:r w:rsidRPr="00C71207">
            <w:rPr>
              <w:rStyle w:val="PlaceholderText"/>
              <w:color w:val="FF0000"/>
              <w:sz w:val="20"/>
              <w:szCs w:val="20"/>
            </w:rPr>
            <w:t xml:space="preserve"> enter number</w:t>
          </w:r>
          <w:r>
            <w:rPr>
              <w:b/>
              <w:sz w:val="24"/>
              <w:szCs w:val="24"/>
            </w:rPr>
            <w:t xml:space="preserve"> </w:t>
          </w:r>
        </w:p>
      </w:docPartBody>
    </w:docPart>
    <w:docPart>
      <w:docPartPr>
        <w:name w:val="FD05A999A6744505A563F07A35B4D5F3"/>
        <w:category>
          <w:name w:val="General"/>
          <w:gallery w:val="placeholder"/>
        </w:category>
        <w:types>
          <w:type w:val="bbPlcHdr"/>
        </w:types>
        <w:behaviors>
          <w:behavior w:val="content"/>
        </w:behaviors>
        <w:guid w:val="{5CB5441E-F8EA-4D39-A039-EA2B14F36045}"/>
      </w:docPartPr>
      <w:docPartBody>
        <w:p w:rsidR="00150717" w:rsidRDefault="00150717" w:rsidP="00150717">
          <w:pPr>
            <w:pStyle w:val="FD05A999A6744505A563F07A35B4D5F3"/>
          </w:pPr>
          <w:r w:rsidRPr="00C71207">
            <w:rPr>
              <w:rStyle w:val="PlaceholderText"/>
              <w:color w:val="FF0000"/>
              <w:sz w:val="20"/>
              <w:szCs w:val="20"/>
            </w:rPr>
            <w:t xml:space="preserve"> enter number</w:t>
          </w:r>
          <w:r>
            <w:rPr>
              <w:b/>
              <w:sz w:val="24"/>
              <w:szCs w:val="24"/>
            </w:rPr>
            <w:t xml:space="preserve"> </w:t>
          </w:r>
        </w:p>
      </w:docPartBody>
    </w:docPart>
    <w:docPart>
      <w:docPartPr>
        <w:name w:val="09D637AC03BB4FFCBBD5C3486739D6EC"/>
        <w:category>
          <w:name w:val="General"/>
          <w:gallery w:val="placeholder"/>
        </w:category>
        <w:types>
          <w:type w:val="bbPlcHdr"/>
        </w:types>
        <w:behaviors>
          <w:behavior w:val="content"/>
        </w:behaviors>
        <w:guid w:val="{52F16A59-CDB1-4815-B42D-F0CFF4B45950}"/>
      </w:docPartPr>
      <w:docPartBody>
        <w:p w:rsidR="00150717" w:rsidRDefault="00150717" w:rsidP="00150717">
          <w:pPr>
            <w:pStyle w:val="09D637AC03BB4FFCBBD5C3486739D6EC"/>
          </w:pPr>
          <w:r w:rsidRPr="00C71207">
            <w:rPr>
              <w:rStyle w:val="PlaceholderText"/>
              <w:color w:val="FF0000"/>
              <w:sz w:val="20"/>
              <w:szCs w:val="20"/>
            </w:rPr>
            <w:t xml:space="preserve"> enter number</w:t>
          </w:r>
          <w:r>
            <w:rPr>
              <w:b/>
              <w:sz w:val="24"/>
              <w:szCs w:val="24"/>
            </w:rPr>
            <w:t xml:space="preserve"> </w:t>
          </w:r>
        </w:p>
      </w:docPartBody>
    </w:docPart>
    <w:docPart>
      <w:docPartPr>
        <w:name w:val="F362B268D4E04CCFBFC16F88960B40A5"/>
        <w:category>
          <w:name w:val="General"/>
          <w:gallery w:val="placeholder"/>
        </w:category>
        <w:types>
          <w:type w:val="bbPlcHdr"/>
        </w:types>
        <w:behaviors>
          <w:behavior w:val="content"/>
        </w:behaviors>
        <w:guid w:val="{CDB6DB9A-10C3-48FC-BD6D-DD77226CDC66}"/>
      </w:docPartPr>
      <w:docPartBody>
        <w:p w:rsidR="00150717" w:rsidRDefault="00150717" w:rsidP="00150717">
          <w:pPr>
            <w:pStyle w:val="F362B268D4E04CCFBFC16F88960B40A5"/>
          </w:pPr>
          <w:r w:rsidRPr="00C71207">
            <w:rPr>
              <w:rStyle w:val="PlaceholderText"/>
              <w:color w:val="FF0000"/>
              <w:sz w:val="20"/>
              <w:szCs w:val="20"/>
            </w:rPr>
            <w:t xml:space="preserve"> enter number</w:t>
          </w:r>
          <w:r>
            <w:rPr>
              <w:b/>
              <w:sz w:val="24"/>
              <w:szCs w:val="24"/>
            </w:rPr>
            <w:t xml:space="preserve"> </w:t>
          </w:r>
        </w:p>
      </w:docPartBody>
    </w:docPart>
    <w:docPart>
      <w:docPartPr>
        <w:name w:val="E3FDEC7754EB40BA929E93613DB51A9C"/>
        <w:category>
          <w:name w:val="General"/>
          <w:gallery w:val="placeholder"/>
        </w:category>
        <w:types>
          <w:type w:val="bbPlcHdr"/>
        </w:types>
        <w:behaviors>
          <w:behavior w:val="content"/>
        </w:behaviors>
        <w:guid w:val="{3A8EFAA5-6B38-4EDA-B3B5-D0A43F151EF1}"/>
      </w:docPartPr>
      <w:docPartBody>
        <w:p w:rsidR="00150717" w:rsidRDefault="00150717" w:rsidP="00150717">
          <w:pPr>
            <w:pStyle w:val="E3FDEC7754EB40BA929E93613DB51A9C"/>
          </w:pPr>
          <w:r w:rsidRPr="00C71207">
            <w:rPr>
              <w:rStyle w:val="PlaceholderText"/>
              <w:color w:val="FF0000"/>
              <w:sz w:val="20"/>
              <w:szCs w:val="20"/>
            </w:rPr>
            <w:t xml:space="preserve"> enter number</w:t>
          </w:r>
          <w:r>
            <w:rPr>
              <w:b/>
              <w:sz w:val="24"/>
              <w:szCs w:val="24"/>
            </w:rPr>
            <w:t xml:space="preserve"> </w:t>
          </w:r>
        </w:p>
      </w:docPartBody>
    </w:docPart>
    <w:docPart>
      <w:docPartPr>
        <w:name w:val="9A14EC2DA47F400A9BD538493B469DE3"/>
        <w:category>
          <w:name w:val="General"/>
          <w:gallery w:val="placeholder"/>
        </w:category>
        <w:types>
          <w:type w:val="bbPlcHdr"/>
        </w:types>
        <w:behaviors>
          <w:behavior w:val="content"/>
        </w:behaviors>
        <w:guid w:val="{34860A7A-9DBE-47E7-8358-9DF8F8754945}"/>
      </w:docPartPr>
      <w:docPartBody>
        <w:p w:rsidR="00150717" w:rsidRDefault="00150717" w:rsidP="00150717">
          <w:pPr>
            <w:pStyle w:val="9A14EC2DA47F400A9BD538493B469DE3"/>
          </w:pPr>
          <w:r w:rsidRPr="00C71207">
            <w:rPr>
              <w:rStyle w:val="PlaceholderText"/>
              <w:color w:val="FF0000"/>
              <w:sz w:val="20"/>
              <w:szCs w:val="20"/>
            </w:rPr>
            <w:t xml:space="preserve"> enter number</w:t>
          </w:r>
          <w:r>
            <w:rPr>
              <w:b/>
              <w:sz w:val="24"/>
              <w:szCs w:val="24"/>
            </w:rPr>
            <w:t xml:space="preserve"> </w:t>
          </w:r>
        </w:p>
      </w:docPartBody>
    </w:docPart>
    <w:docPart>
      <w:docPartPr>
        <w:name w:val="FF29B040C1E741098683F94E3AB2DE94"/>
        <w:category>
          <w:name w:val="General"/>
          <w:gallery w:val="placeholder"/>
        </w:category>
        <w:types>
          <w:type w:val="bbPlcHdr"/>
        </w:types>
        <w:behaviors>
          <w:behavior w:val="content"/>
        </w:behaviors>
        <w:guid w:val="{4B068EBC-B8D6-4C90-ABED-694195AAC834}"/>
      </w:docPartPr>
      <w:docPartBody>
        <w:p w:rsidR="00150717" w:rsidRDefault="00150717" w:rsidP="00150717">
          <w:pPr>
            <w:pStyle w:val="FF29B040C1E741098683F94E3AB2DE94"/>
          </w:pPr>
          <w:r w:rsidRPr="00C71207">
            <w:rPr>
              <w:rStyle w:val="PlaceholderText"/>
              <w:color w:val="FF0000"/>
              <w:sz w:val="20"/>
              <w:szCs w:val="20"/>
            </w:rPr>
            <w:t xml:space="preserve"> enter number</w:t>
          </w:r>
          <w:r>
            <w:rPr>
              <w:b/>
              <w:sz w:val="24"/>
              <w:szCs w:val="24"/>
            </w:rPr>
            <w:t xml:space="preserve"> </w:t>
          </w:r>
        </w:p>
      </w:docPartBody>
    </w:docPart>
    <w:docPart>
      <w:docPartPr>
        <w:name w:val="76B89BBEC94F48AD8211C6B3DD5FC930"/>
        <w:category>
          <w:name w:val="General"/>
          <w:gallery w:val="placeholder"/>
        </w:category>
        <w:types>
          <w:type w:val="bbPlcHdr"/>
        </w:types>
        <w:behaviors>
          <w:behavior w:val="content"/>
        </w:behaviors>
        <w:guid w:val="{6E532318-914B-48DA-B3AD-BF37A3E6A791}"/>
      </w:docPartPr>
      <w:docPartBody>
        <w:p w:rsidR="00150717" w:rsidRDefault="00150717" w:rsidP="00150717">
          <w:pPr>
            <w:pStyle w:val="76B89BBEC94F48AD8211C6B3DD5FC930"/>
          </w:pPr>
          <w:r w:rsidRPr="00C71207">
            <w:rPr>
              <w:rStyle w:val="PlaceholderText"/>
              <w:color w:val="FF0000"/>
              <w:sz w:val="20"/>
              <w:szCs w:val="20"/>
            </w:rPr>
            <w:t xml:space="preserve"> enter number</w:t>
          </w:r>
          <w:r>
            <w:rPr>
              <w:b/>
              <w:sz w:val="24"/>
              <w:szCs w:val="24"/>
            </w:rPr>
            <w:t xml:space="preserve"> </w:t>
          </w:r>
        </w:p>
      </w:docPartBody>
    </w:docPart>
    <w:docPart>
      <w:docPartPr>
        <w:name w:val="A4FAF67654BA49B3B717760AE8907E22"/>
        <w:category>
          <w:name w:val="General"/>
          <w:gallery w:val="placeholder"/>
        </w:category>
        <w:types>
          <w:type w:val="bbPlcHdr"/>
        </w:types>
        <w:behaviors>
          <w:behavior w:val="content"/>
        </w:behaviors>
        <w:guid w:val="{FCA8B0FF-6583-4381-AB2C-5798E4D8E018}"/>
      </w:docPartPr>
      <w:docPartBody>
        <w:p w:rsidR="00150717" w:rsidRDefault="00150717" w:rsidP="00150717">
          <w:pPr>
            <w:pStyle w:val="A4FAF67654BA49B3B717760AE8907E22"/>
          </w:pPr>
          <w:r w:rsidRPr="00C71207">
            <w:rPr>
              <w:rStyle w:val="PlaceholderText"/>
              <w:color w:val="FF0000"/>
              <w:sz w:val="20"/>
              <w:szCs w:val="20"/>
            </w:rPr>
            <w:t xml:space="preserve"> enter number</w:t>
          </w:r>
          <w:r>
            <w:rPr>
              <w:b/>
              <w:sz w:val="24"/>
              <w:szCs w:val="24"/>
            </w:rPr>
            <w:t xml:space="preserve"> </w:t>
          </w:r>
        </w:p>
      </w:docPartBody>
    </w:docPart>
    <w:docPart>
      <w:docPartPr>
        <w:name w:val="806DEF0B61C048D39401290B47DDEE21"/>
        <w:category>
          <w:name w:val="General"/>
          <w:gallery w:val="placeholder"/>
        </w:category>
        <w:types>
          <w:type w:val="bbPlcHdr"/>
        </w:types>
        <w:behaviors>
          <w:behavior w:val="content"/>
        </w:behaviors>
        <w:guid w:val="{897E9474-6BC0-44BC-BDF5-B862D8700B1A}"/>
      </w:docPartPr>
      <w:docPartBody>
        <w:p w:rsidR="00150717" w:rsidRDefault="00150717" w:rsidP="00150717">
          <w:pPr>
            <w:pStyle w:val="806DEF0B61C048D39401290B47DDEE21"/>
          </w:pPr>
          <w:r w:rsidRPr="00C71207">
            <w:rPr>
              <w:rStyle w:val="PlaceholderText"/>
              <w:color w:val="FF0000"/>
              <w:sz w:val="20"/>
              <w:szCs w:val="20"/>
            </w:rPr>
            <w:t xml:space="preserve"> enter number</w:t>
          </w:r>
          <w:r>
            <w:rPr>
              <w:b/>
              <w:sz w:val="24"/>
              <w:szCs w:val="24"/>
            </w:rPr>
            <w:t xml:space="preserve"> </w:t>
          </w:r>
        </w:p>
      </w:docPartBody>
    </w:docPart>
    <w:docPart>
      <w:docPartPr>
        <w:name w:val="952679FD663A438ABFFEF6E8FB6FC7E2"/>
        <w:category>
          <w:name w:val="General"/>
          <w:gallery w:val="placeholder"/>
        </w:category>
        <w:types>
          <w:type w:val="bbPlcHdr"/>
        </w:types>
        <w:behaviors>
          <w:behavior w:val="content"/>
        </w:behaviors>
        <w:guid w:val="{286EF906-58FE-4A19-AA26-7553AFEC5EE4}"/>
      </w:docPartPr>
      <w:docPartBody>
        <w:p w:rsidR="00150717" w:rsidRDefault="00150717" w:rsidP="00150717">
          <w:pPr>
            <w:pStyle w:val="952679FD663A438ABFFEF6E8FB6FC7E2"/>
          </w:pPr>
          <w:r w:rsidRPr="00C71207">
            <w:rPr>
              <w:rStyle w:val="PlaceholderText"/>
              <w:color w:val="FF0000"/>
              <w:sz w:val="20"/>
              <w:szCs w:val="20"/>
            </w:rPr>
            <w:t xml:space="preserve"> enter number</w:t>
          </w:r>
          <w:r>
            <w:rPr>
              <w:b/>
              <w:sz w:val="24"/>
              <w:szCs w:val="24"/>
            </w:rPr>
            <w:t xml:space="preserve"> </w:t>
          </w:r>
        </w:p>
      </w:docPartBody>
    </w:docPart>
    <w:docPart>
      <w:docPartPr>
        <w:name w:val="ABE7DB6D0D554ECA815F4112A2E317E8"/>
        <w:category>
          <w:name w:val="General"/>
          <w:gallery w:val="placeholder"/>
        </w:category>
        <w:types>
          <w:type w:val="bbPlcHdr"/>
        </w:types>
        <w:behaviors>
          <w:behavior w:val="content"/>
        </w:behaviors>
        <w:guid w:val="{07D60FD1-FAB2-4076-832A-E982193BB62B}"/>
      </w:docPartPr>
      <w:docPartBody>
        <w:p w:rsidR="00150717" w:rsidRDefault="00150717" w:rsidP="00150717">
          <w:pPr>
            <w:pStyle w:val="ABE7DB6D0D554ECA815F4112A2E317E8"/>
          </w:pPr>
          <w:r w:rsidRPr="00C71207">
            <w:rPr>
              <w:rStyle w:val="PlaceholderText"/>
              <w:color w:val="FF0000"/>
              <w:sz w:val="20"/>
              <w:szCs w:val="20"/>
            </w:rPr>
            <w:t xml:space="preserve"> enter number</w:t>
          </w:r>
          <w:r>
            <w:rPr>
              <w:b/>
              <w:sz w:val="24"/>
              <w:szCs w:val="24"/>
            </w:rPr>
            <w:t xml:space="preserve"> </w:t>
          </w:r>
        </w:p>
      </w:docPartBody>
    </w:docPart>
    <w:docPart>
      <w:docPartPr>
        <w:name w:val="B8CF2426536C49C3AC870C5CE5E622EB"/>
        <w:category>
          <w:name w:val="General"/>
          <w:gallery w:val="placeholder"/>
        </w:category>
        <w:types>
          <w:type w:val="bbPlcHdr"/>
        </w:types>
        <w:behaviors>
          <w:behavior w:val="content"/>
        </w:behaviors>
        <w:guid w:val="{19A1DE56-43B5-4640-8FEF-148B49D903E6}"/>
      </w:docPartPr>
      <w:docPartBody>
        <w:p w:rsidR="00150717" w:rsidRDefault="00150717" w:rsidP="00150717">
          <w:pPr>
            <w:pStyle w:val="B8CF2426536C49C3AC870C5CE5E622EB"/>
          </w:pPr>
          <w:r w:rsidRPr="00C71207">
            <w:rPr>
              <w:rStyle w:val="PlaceholderText"/>
              <w:color w:val="FF0000"/>
              <w:sz w:val="20"/>
              <w:szCs w:val="20"/>
            </w:rPr>
            <w:t xml:space="preserve"> enter number</w:t>
          </w:r>
          <w:r>
            <w:rPr>
              <w:b/>
              <w:sz w:val="24"/>
              <w:szCs w:val="24"/>
            </w:rPr>
            <w:t xml:space="preserve"> </w:t>
          </w:r>
        </w:p>
      </w:docPartBody>
    </w:docPart>
    <w:docPart>
      <w:docPartPr>
        <w:name w:val="5288162AD61F4605875E39D5FBB5F7DB"/>
        <w:category>
          <w:name w:val="General"/>
          <w:gallery w:val="placeholder"/>
        </w:category>
        <w:types>
          <w:type w:val="bbPlcHdr"/>
        </w:types>
        <w:behaviors>
          <w:behavior w:val="content"/>
        </w:behaviors>
        <w:guid w:val="{2C0A2079-7BC0-4783-93CD-668E5B8BDA2D}"/>
      </w:docPartPr>
      <w:docPartBody>
        <w:p w:rsidR="00150717" w:rsidRDefault="00150717" w:rsidP="00150717">
          <w:pPr>
            <w:pStyle w:val="5288162AD61F4605875E39D5FBB5F7DB"/>
          </w:pPr>
          <w:r w:rsidRPr="00C71207">
            <w:rPr>
              <w:rStyle w:val="PlaceholderText"/>
              <w:color w:val="FF0000"/>
              <w:sz w:val="20"/>
              <w:szCs w:val="20"/>
            </w:rPr>
            <w:t xml:space="preserve"> enter number</w:t>
          </w:r>
          <w:r>
            <w:rPr>
              <w:b/>
              <w:sz w:val="24"/>
              <w:szCs w:val="24"/>
            </w:rPr>
            <w:t xml:space="preserve"> </w:t>
          </w:r>
        </w:p>
      </w:docPartBody>
    </w:docPart>
    <w:docPart>
      <w:docPartPr>
        <w:name w:val="CBE2C5369E3745178BEC68DC6593B056"/>
        <w:category>
          <w:name w:val="General"/>
          <w:gallery w:val="placeholder"/>
        </w:category>
        <w:types>
          <w:type w:val="bbPlcHdr"/>
        </w:types>
        <w:behaviors>
          <w:behavior w:val="content"/>
        </w:behaviors>
        <w:guid w:val="{0E972B0E-CE74-4E37-96E5-FBEFEE5E49E6}"/>
      </w:docPartPr>
      <w:docPartBody>
        <w:p w:rsidR="00150717" w:rsidRDefault="00150717" w:rsidP="00150717">
          <w:pPr>
            <w:pStyle w:val="CBE2C5369E3745178BEC68DC6593B056"/>
          </w:pPr>
          <w:r w:rsidRPr="00C71207">
            <w:rPr>
              <w:rStyle w:val="PlaceholderText"/>
              <w:color w:val="FF0000"/>
              <w:sz w:val="20"/>
              <w:szCs w:val="20"/>
            </w:rPr>
            <w:t xml:space="preserve"> enter number</w:t>
          </w:r>
          <w:r>
            <w:rPr>
              <w:b/>
              <w:sz w:val="24"/>
              <w:szCs w:val="24"/>
            </w:rPr>
            <w:t xml:space="preserve"> </w:t>
          </w:r>
        </w:p>
      </w:docPartBody>
    </w:docPart>
    <w:docPart>
      <w:docPartPr>
        <w:name w:val="FF80E9BF0F5A46C981B7D90B1B1C9F0B"/>
        <w:category>
          <w:name w:val="General"/>
          <w:gallery w:val="placeholder"/>
        </w:category>
        <w:types>
          <w:type w:val="bbPlcHdr"/>
        </w:types>
        <w:behaviors>
          <w:behavior w:val="content"/>
        </w:behaviors>
        <w:guid w:val="{F3EA1025-DEFF-4F87-87FF-51A9CF8889A5}"/>
      </w:docPartPr>
      <w:docPartBody>
        <w:p w:rsidR="00150717" w:rsidRDefault="00150717" w:rsidP="00150717">
          <w:pPr>
            <w:pStyle w:val="FF80E9BF0F5A46C981B7D90B1B1C9F0B"/>
          </w:pPr>
          <w:r w:rsidRPr="00C71207">
            <w:rPr>
              <w:rStyle w:val="PlaceholderText"/>
              <w:color w:val="FF0000"/>
              <w:sz w:val="20"/>
              <w:szCs w:val="20"/>
            </w:rPr>
            <w:t xml:space="preserve"> enter number</w:t>
          </w:r>
          <w:r>
            <w:rPr>
              <w:b/>
              <w:sz w:val="24"/>
              <w:szCs w:val="24"/>
            </w:rPr>
            <w:t xml:space="preserve"> </w:t>
          </w:r>
        </w:p>
      </w:docPartBody>
    </w:docPart>
    <w:docPart>
      <w:docPartPr>
        <w:name w:val="436649851CAC49878D206F45DDF2C4B4"/>
        <w:category>
          <w:name w:val="General"/>
          <w:gallery w:val="placeholder"/>
        </w:category>
        <w:types>
          <w:type w:val="bbPlcHdr"/>
        </w:types>
        <w:behaviors>
          <w:behavior w:val="content"/>
        </w:behaviors>
        <w:guid w:val="{E8E5A570-6FAF-4870-9E48-B4FB634B0912}"/>
      </w:docPartPr>
      <w:docPartBody>
        <w:p w:rsidR="00150717" w:rsidRDefault="00150717" w:rsidP="00150717">
          <w:pPr>
            <w:pStyle w:val="436649851CAC49878D206F45DDF2C4B4"/>
          </w:pPr>
          <w:r w:rsidRPr="00C71207">
            <w:rPr>
              <w:rStyle w:val="PlaceholderText"/>
              <w:color w:val="FF0000"/>
              <w:sz w:val="20"/>
              <w:szCs w:val="20"/>
            </w:rPr>
            <w:t xml:space="preserve"> enter number</w:t>
          </w:r>
          <w:r>
            <w:rPr>
              <w:b/>
              <w:sz w:val="24"/>
              <w:szCs w:val="24"/>
            </w:rPr>
            <w:t xml:space="preserve"> </w:t>
          </w:r>
        </w:p>
      </w:docPartBody>
    </w:docPart>
    <w:docPart>
      <w:docPartPr>
        <w:name w:val="4C72BBE63CBC4C9191A09CF03C1959B8"/>
        <w:category>
          <w:name w:val="General"/>
          <w:gallery w:val="placeholder"/>
        </w:category>
        <w:types>
          <w:type w:val="bbPlcHdr"/>
        </w:types>
        <w:behaviors>
          <w:behavior w:val="content"/>
        </w:behaviors>
        <w:guid w:val="{F0BFC24B-9252-49F9-BD03-F4677F206188}"/>
      </w:docPartPr>
      <w:docPartBody>
        <w:p w:rsidR="00150717" w:rsidRDefault="00150717" w:rsidP="00150717">
          <w:pPr>
            <w:pStyle w:val="4C72BBE63CBC4C9191A09CF03C1959B8"/>
          </w:pPr>
          <w:r w:rsidRPr="00C71207">
            <w:rPr>
              <w:rStyle w:val="PlaceholderText"/>
              <w:color w:val="FF0000"/>
              <w:sz w:val="20"/>
              <w:szCs w:val="20"/>
            </w:rPr>
            <w:t xml:space="preserve"> enter number</w:t>
          </w:r>
          <w:r>
            <w:rPr>
              <w:b/>
              <w:sz w:val="24"/>
              <w:szCs w:val="24"/>
            </w:rPr>
            <w:t xml:space="preserve"> </w:t>
          </w:r>
        </w:p>
      </w:docPartBody>
    </w:docPart>
    <w:docPart>
      <w:docPartPr>
        <w:name w:val="42EC645489BF4BADA5EB15307524A106"/>
        <w:category>
          <w:name w:val="General"/>
          <w:gallery w:val="placeholder"/>
        </w:category>
        <w:types>
          <w:type w:val="bbPlcHdr"/>
        </w:types>
        <w:behaviors>
          <w:behavior w:val="content"/>
        </w:behaviors>
        <w:guid w:val="{96E472A2-F617-4C38-9321-5A74BF3427C0}"/>
      </w:docPartPr>
      <w:docPartBody>
        <w:p w:rsidR="00150717" w:rsidRDefault="00150717" w:rsidP="00150717">
          <w:pPr>
            <w:pStyle w:val="42EC645489BF4BADA5EB15307524A106"/>
          </w:pPr>
          <w:r w:rsidRPr="00C71207">
            <w:rPr>
              <w:rStyle w:val="PlaceholderText"/>
              <w:color w:val="FF0000"/>
              <w:sz w:val="20"/>
              <w:szCs w:val="20"/>
            </w:rPr>
            <w:t xml:space="preserve"> enter number</w:t>
          </w:r>
          <w:r>
            <w:rPr>
              <w:b/>
              <w:sz w:val="24"/>
              <w:szCs w:val="24"/>
            </w:rPr>
            <w:t xml:space="preserve"> </w:t>
          </w:r>
        </w:p>
      </w:docPartBody>
    </w:docPart>
    <w:docPart>
      <w:docPartPr>
        <w:name w:val="9C4196D2B71C409D8F4D53DAAD0156E1"/>
        <w:category>
          <w:name w:val="General"/>
          <w:gallery w:val="placeholder"/>
        </w:category>
        <w:types>
          <w:type w:val="bbPlcHdr"/>
        </w:types>
        <w:behaviors>
          <w:behavior w:val="content"/>
        </w:behaviors>
        <w:guid w:val="{1F64F836-D77E-4F57-9127-794090F816C0}"/>
      </w:docPartPr>
      <w:docPartBody>
        <w:p w:rsidR="00150717" w:rsidRDefault="00150717" w:rsidP="00150717">
          <w:pPr>
            <w:pStyle w:val="9C4196D2B71C409D8F4D53DAAD0156E1"/>
          </w:pPr>
          <w:r w:rsidRPr="00C71207">
            <w:rPr>
              <w:rStyle w:val="PlaceholderText"/>
              <w:color w:val="FF0000"/>
              <w:sz w:val="20"/>
              <w:szCs w:val="20"/>
            </w:rPr>
            <w:t xml:space="preserve"> enter number</w:t>
          </w:r>
          <w:r>
            <w:rPr>
              <w:b/>
              <w:sz w:val="24"/>
              <w:szCs w:val="24"/>
            </w:rPr>
            <w:t xml:space="preserve"> </w:t>
          </w:r>
        </w:p>
      </w:docPartBody>
    </w:docPart>
    <w:docPart>
      <w:docPartPr>
        <w:name w:val="549B47707B06467D8B220B2631873A8F"/>
        <w:category>
          <w:name w:val="General"/>
          <w:gallery w:val="placeholder"/>
        </w:category>
        <w:types>
          <w:type w:val="bbPlcHdr"/>
        </w:types>
        <w:behaviors>
          <w:behavior w:val="content"/>
        </w:behaviors>
        <w:guid w:val="{0385B5C7-F810-4BD8-A3F1-C028B0330BF5}"/>
      </w:docPartPr>
      <w:docPartBody>
        <w:p w:rsidR="00150717" w:rsidRDefault="00150717" w:rsidP="00150717">
          <w:pPr>
            <w:pStyle w:val="549B47707B06467D8B220B2631873A8F"/>
          </w:pPr>
          <w:r w:rsidRPr="00C71207">
            <w:rPr>
              <w:rStyle w:val="PlaceholderText"/>
              <w:color w:val="FF0000"/>
              <w:sz w:val="20"/>
              <w:szCs w:val="20"/>
            </w:rPr>
            <w:t xml:space="preserve"> enter number</w:t>
          </w:r>
          <w:r>
            <w:rPr>
              <w:b/>
              <w:sz w:val="24"/>
              <w:szCs w:val="24"/>
            </w:rPr>
            <w:t xml:space="preserve"> </w:t>
          </w:r>
        </w:p>
      </w:docPartBody>
    </w:docPart>
    <w:docPart>
      <w:docPartPr>
        <w:name w:val="B90EB4B6F3A4474B8232C8A4F581D8A8"/>
        <w:category>
          <w:name w:val="General"/>
          <w:gallery w:val="placeholder"/>
        </w:category>
        <w:types>
          <w:type w:val="bbPlcHdr"/>
        </w:types>
        <w:behaviors>
          <w:behavior w:val="content"/>
        </w:behaviors>
        <w:guid w:val="{12C7C688-E184-46EA-B96E-48A1E3D181BB}"/>
      </w:docPartPr>
      <w:docPartBody>
        <w:p w:rsidR="00150717" w:rsidRDefault="00150717" w:rsidP="00150717">
          <w:pPr>
            <w:pStyle w:val="B90EB4B6F3A4474B8232C8A4F581D8A8"/>
          </w:pPr>
          <w:r w:rsidRPr="00C71207">
            <w:rPr>
              <w:rStyle w:val="PlaceholderText"/>
              <w:color w:val="FF0000"/>
              <w:sz w:val="20"/>
              <w:szCs w:val="20"/>
            </w:rPr>
            <w:t xml:space="preserve"> enter number</w:t>
          </w:r>
          <w:r>
            <w:rPr>
              <w:b/>
              <w:sz w:val="24"/>
              <w:szCs w:val="24"/>
            </w:rPr>
            <w:t xml:space="preserve"> </w:t>
          </w:r>
        </w:p>
      </w:docPartBody>
    </w:docPart>
    <w:docPart>
      <w:docPartPr>
        <w:name w:val="6CDEC11E07E0493EBCF04FE56BBF2142"/>
        <w:category>
          <w:name w:val="General"/>
          <w:gallery w:val="placeholder"/>
        </w:category>
        <w:types>
          <w:type w:val="bbPlcHdr"/>
        </w:types>
        <w:behaviors>
          <w:behavior w:val="content"/>
        </w:behaviors>
        <w:guid w:val="{5F7EFD6C-FB6E-4C76-B161-0C3CA5175395}"/>
      </w:docPartPr>
      <w:docPartBody>
        <w:p w:rsidR="00150717" w:rsidRDefault="00150717" w:rsidP="00150717">
          <w:pPr>
            <w:pStyle w:val="6CDEC11E07E0493EBCF04FE56BBF2142"/>
          </w:pPr>
          <w:r w:rsidRPr="00C71207">
            <w:rPr>
              <w:rStyle w:val="PlaceholderText"/>
              <w:color w:val="FF0000"/>
              <w:sz w:val="20"/>
              <w:szCs w:val="20"/>
            </w:rPr>
            <w:t xml:space="preserve"> enter number</w:t>
          </w:r>
          <w:r>
            <w:rPr>
              <w:b/>
              <w:sz w:val="24"/>
              <w:szCs w:val="24"/>
            </w:rPr>
            <w:t xml:space="preserve"> </w:t>
          </w:r>
        </w:p>
      </w:docPartBody>
    </w:docPart>
    <w:docPart>
      <w:docPartPr>
        <w:name w:val="43E8A11C5AD04344A1F4DD0781E68779"/>
        <w:category>
          <w:name w:val="General"/>
          <w:gallery w:val="placeholder"/>
        </w:category>
        <w:types>
          <w:type w:val="bbPlcHdr"/>
        </w:types>
        <w:behaviors>
          <w:behavior w:val="content"/>
        </w:behaviors>
        <w:guid w:val="{628296E7-252D-4506-B202-DC451BB6F187}"/>
      </w:docPartPr>
      <w:docPartBody>
        <w:p w:rsidR="00150717" w:rsidRDefault="00150717" w:rsidP="00150717">
          <w:pPr>
            <w:pStyle w:val="43E8A11C5AD04344A1F4DD0781E68779"/>
          </w:pPr>
          <w:r w:rsidRPr="00C71207">
            <w:rPr>
              <w:rStyle w:val="PlaceholderText"/>
              <w:color w:val="FF0000"/>
              <w:sz w:val="20"/>
              <w:szCs w:val="20"/>
            </w:rPr>
            <w:t xml:space="preserve"> enter number</w:t>
          </w:r>
          <w:r>
            <w:rPr>
              <w:b/>
              <w:sz w:val="24"/>
              <w:szCs w:val="24"/>
            </w:rPr>
            <w:t xml:space="preserve"> </w:t>
          </w:r>
        </w:p>
      </w:docPartBody>
    </w:docPart>
    <w:docPart>
      <w:docPartPr>
        <w:name w:val="CE6253D1667847369F33347E32DB3698"/>
        <w:category>
          <w:name w:val="General"/>
          <w:gallery w:val="placeholder"/>
        </w:category>
        <w:types>
          <w:type w:val="bbPlcHdr"/>
        </w:types>
        <w:behaviors>
          <w:behavior w:val="content"/>
        </w:behaviors>
        <w:guid w:val="{1AEB3B69-3E7C-48CD-AB0C-D253135805D7}"/>
      </w:docPartPr>
      <w:docPartBody>
        <w:p w:rsidR="00150717" w:rsidRDefault="00150717" w:rsidP="00150717">
          <w:pPr>
            <w:pStyle w:val="CE6253D1667847369F33347E32DB3698"/>
          </w:pPr>
          <w:r w:rsidRPr="00C71207">
            <w:rPr>
              <w:rStyle w:val="PlaceholderText"/>
              <w:color w:val="FF0000"/>
              <w:sz w:val="20"/>
              <w:szCs w:val="20"/>
            </w:rPr>
            <w:t xml:space="preserve"> enter number</w:t>
          </w:r>
          <w:r>
            <w:rPr>
              <w:b/>
              <w:sz w:val="24"/>
              <w:szCs w:val="24"/>
            </w:rPr>
            <w:t xml:space="preserve"> </w:t>
          </w:r>
        </w:p>
      </w:docPartBody>
    </w:docPart>
    <w:docPart>
      <w:docPartPr>
        <w:name w:val="96623EFC444542B982F1677B8F719109"/>
        <w:category>
          <w:name w:val="General"/>
          <w:gallery w:val="placeholder"/>
        </w:category>
        <w:types>
          <w:type w:val="bbPlcHdr"/>
        </w:types>
        <w:behaviors>
          <w:behavior w:val="content"/>
        </w:behaviors>
        <w:guid w:val="{09DD1418-D89D-4969-975D-2E17820B8D10}"/>
      </w:docPartPr>
      <w:docPartBody>
        <w:p w:rsidR="00150717" w:rsidRDefault="00150717" w:rsidP="00150717">
          <w:pPr>
            <w:pStyle w:val="96623EFC444542B982F1677B8F719109"/>
          </w:pPr>
          <w:r w:rsidRPr="00C71207">
            <w:rPr>
              <w:rStyle w:val="PlaceholderText"/>
              <w:color w:val="FF0000"/>
              <w:sz w:val="20"/>
              <w:szCs w:val="20"/>
            </w:rPr>
            <w:t xml:space="preserve"> enter number</w:t>
          </w:r>
          <w:r>
            <w:rPr>
              <w:b/>
              <w:sz w:val="24"/>
              <w:szCs w:val="24"/>
            </w:rPr>
            <w:t xml:space="preserve"> </w:t>
          </w:r>
        </w:p>
      </w:docPartBody>
    </w:docPart>
    <w:docPart>
      <w:docPartPr>
        <w:name w:val="436E1225F4FB458B8FE975F23C5AD608"/>
        <w:category>
          <w:name w:val="General"/>
          <w:gallery w:val="placeholder"/>
        </w:category>
        <w:types>
          <w:type w:val="bbPlcHdr"/>
        </w:types>
        <w:behaviors>
          <w:behavior w:val="content"/>
        </w:behaviors>
        <w:guid w:val="{BD2FC5E0-0E82-42DC-9742-B54C0179D9BC}"/>
      </w:docPartPr>
      <w:docPartBody>
        <w:p w:rsidR="00150717" w:rsidRDefault="00150717" w:rsidP="00150717">
          <w:pPr>
            <w:pStyle w:val="436E1225F4FB458B8FE975F23C5AD608"/>
          </w:pPr>
          <w:r w:rsidRPr="00C71207">
            <w:rPr>
              <w:rStyle w:val="PlaceholderText"/>
              <w:color w:val="FF0000"/>
              <w:sz w:val="20"/>
              <w:szCs w:val="20"/>
            </w:rPr>
            <w:t xml:space="preserve"> enter number</w:t>
          </w:r>
          <w:r>
            <w:rPr>
              <w:b/>
              <w:sz w:val="24"/>
              <w:szCs w:val="24"/>
            </w:rPr>
            <w:t xml:space="preserve"> </w:t>
          </w:r>
        </w:p>
      </w:docPartBody>
    </w:docPart>
    <w:docPart>
      <w:docPartPr>
        <w:name w:val="BD395AF31D2C49BF9292E6CF5750127B"/>
        <w:category>
          <w:name w:val="General"/>
          <w:gallery w:val="placeholder"/>
        </w:category>
        <w:types>
          <w:type w:val="bbPlcHdr"/>
        </w:types>
        <w:behaviors>
          <w:behavior w:val="content"/>
        </w:behaviors>
        <w:guid w:val="{87D9BD90-6159-42FC-8F7E-6FD9169D8207}"/>
      </w:docPartPr>
      <w:docPartBody>
        <w:p w:rsidR="00150717" w:rsidRDefault="00150717" w:rsidP="00150717">
          <w:pPr>
            <w:pStyle w:val="BD395AF31D2C49BF9292E6CF5750127B"/>
          </w:pPr>
          <w:r w:rsidRPr="00C71207">
            <w:rPr>
              <w:rStyle w:val="PlaceholderText"/>
              <w:color w:val="FF0000"/>
              <w:sz w:val="20"/>
              <w:szCs w:val="20"/>
            </w:rPr>
            <w:t xml:space="preserve"> enter number</w:t>
          </w:r>
          <w:r>
            <w:rPr>
              <w:b/>
              <w:sz w:val="24"/>
              <w:szCs w:val="24"/>
            </w:rPr>
            <w:t xml:space="preserve"> </w:t>
          </w:r>
        </w:p>
      </w:docPartBody>
    </w:docPart>
    <w:docPart>
      <w:docPartPr>
        <w:name w:val="DB3420B22D134FC5B29C01A75E0001DA"/>
        <w:category>
          <w:name w:val="General"/>
          <w:gallery w:val="placeholder"/>
        </w:category>
        <w:types>
          <w:type w:val="bbPlcHdr"/>
        </w:types>
        <w:behaviors>
          <w:behavior w:val="content"/>
        </w:behaviors>
        <w:guid w:val="{7B302AE8-9ED9-4AA6-B1BA-9D9304943ABB}"/>
      </w:docPartPr>
      <w:docPartBody>
        <w:p w:rsidR="00150717" w:rsidRDefault="00150717" w:rsidP="00150717">
          <w:pPr>
            <w:pStyle w:val="DB3420B22D134FC5B29C01A75E0001DA"/>
          </w:pPr>
          <w:r w:rsidRPr="00C71207">
            <w:rPr>
              <w:rStyle w:val="PlaceholderText"/>
              <w:color w:val="FF0000"/>
              <w:sz w:val="20"/>
              <w:szCs w:val="20"/>
            </w:rPr>
            <w:t xml:space="preserve"> enter number</w:t>
          </w:r>
          <w:r>
            <w:rPr>
              <w:b/>
              <w:sz w:val="24"/>
              <w:szCs w:val="24"/>
            </w:rPr>
            <w:t xml:space="preserve"> </w:t>
          </w:r>
        </w:p>
      </w:docPartBody>
    </w:docPart>
    <w:docPart>
      <w:docPartPr>
        <w:name w:val="11BC82658C694DC0BB94731E3E16332E"/>
        <w:category>
          <w:name w:val="General"/>
          <w:gallery w:val="placeholder"/>
        </w:category>
        <w:types>
          <w:type w:val="bbPlcHdr"/>
        </w:types>
        <w:behaviors>
          <w:behavior w:val="content"/>
        </w:behaviors>
        <w:guid w:val="{5B6B3A37-4857-42E9-AC4B-74955ABA6045}"/>
      </w:docPartPr>
      <w:docPartBody>
        <w:p w:rsidR="00150717" w:rsidRDefault="00150717" w:rsidP="00150717">
          <w:pPr>
            <w:pStyle w:val="11BC82658C694DC0BB94731E3E16332E"/>
          </w:pPr>
          <w:r w:rsidRPr="00C71207">
            <w:rPr>
              <w:rStyle w:val="PlaceholderText"/>
              <w:color w:val="FF0000"/>
              <w:sz w:val="20"/>
              <w:szCs w:val="20"/>
            </w:rPr>
            <w:t xml:space="preserve"> enter number</w:t>
          </w:r>
          <w:r>
            <w:rPr>
              <w:b/>
              <w:sz w:val="24"/>
              <w:szCs w:val="24"/>
            </w:rPr>
            <w:t xml:space="preserve"> </w:t>
          </w:r>
        </w:p>
      </w:docPartBody>
    </w:docPart>
    <w:docPart>
      <w:docPartPr>
        <w:name w:val="45CB5005CB2547DA9328AAD1BFC81C61"/>
        <w:category>
          <w:name w:val="General"/>
          <w:gallery w:val="placeholder"/>
        </w:category>
        <w:types>
          <w:type w:val="bbPlcHdr"/>
        </w:types>
        <w:behaviors>
          <w:behavior w:val="content"/>
        </w:behaviors>
        <w:guid w:val="{A4609898-6DA9-4F72-8C10-33263FD01A50}"/>
      </w:docPartPr>
      <w:docPartBody>
        <w:p w:rsidR="00150717" w:rsidRDefault="00150717" w:rsidP="00150717">
          <w:pPr>
            <w:pStyle w:val="45CB5005CB2547DA9328AAD1BFC81C61"/>
          </w:pPr>
          <w:r w:rsidRPr="00C71207">
            <w:rPr>
              <w:rStyle w:val="PlaceholderText"/>
              <w:color w:val="FF0000"/>
              <w:sz w:val="20"/>
              <w:szCs w:val="20"/>
            </w:rPr>
            <w:t xml:space="preserve"> enter number</w:t>
          </w:r>
          <w:r>
            <w:rPr>
              <w:b/>
              <w:sz w:val="24"/>
              <w:szCs w:val="24"/>
            </w:rPr>
            <w:t xml:space="preserve"> </w:t>
          </w:r>
        </w:p>
      </w:docPartBody>
    </w:docPart>
    <w:docPart>
      <w:docPartPr>
        <w:name w:val="B502CA2D4CA6425EA5C931472091B064"/>
        <w:category>
          <w:name w:val="General"/>
          <w:gallery w:val="placeholder"/>
        </w:category>
        <w:types>
          <w:type w:val="bbPlcHdr"/>
        </w:types>
        <w:behaviors>
          <w:behavior w:val="content"/>
        </w:behaviors>
        <w:guid w:val="{91E8E8F3-CFB4-4842-B042-B56D63619B83}"/>
      </w:docPartPr>
      <w:docPartBody>
        <w:p w:rsidR="00150717" w:rsidRDefault="00150717" w:rsidP="00150717">
          <w:pPr>
            <w:pStyle w:val="B502CA2D4CA6425EA5C931472091B064"/>
          </w:pPr>
          <w:r w:rsidRPr="00C71207">
            <w:rPr>
              <w:rStyle w:val="PlaceholderText"/>
              <w:color w:val="FF0000"/>
              <w:sz w:val="20"/>
              <w:szCs w:val="20"/>
            </w:rPr>
            <w:t xml:space="preserve"> enter number</w:t>
          </w:r>
          <w:r>
            <w:rPr>
              <w:b/>
              <w:sz w:val="24"/>
              <w:szCs w:val="24"/>
            </w:rPr>
            <w:t xml:space="preserve"> </w:t>
          </w:r>
        </w:p>
      </w:docPartBody>
    </w:docPart>
    <w:docPart>
      <w:docPartPr>
        <w:name w:val="95D475AAA2664DA0924112629A477726"/>
        <w:category>
          <w:name w:val="General"/>
          <w:gallery w:val="placeholder"/>
        </w:category>
        <w:types>
          <w:type w:val="bbPlcHdr"/>
        </w:types>
        <w:behaviors>
          <w:behavior w:val="content"/>
        </w:behaviors>
        <w:guid w:val="{ABF4FEB1-D369-487A-A920-35881B3C8268}"/>
      </w:docPartPr>
      <w:docPartBody>
        <w:p w:rsidR="00150717" w:rsidRDefault="00150717" w:rsidP="00150717">
          <w:pPr>
            <w:pStyle w:val="95D475AAA2664DA0924112629A477726"/>
          </w:pPr>
          <w:r w:rsidRPr="00C71207">
            <w:rPr>
              <w:rStyle w:val="PlaceholderText"/>
              <w:color w:val="FF0000"/>
              <w:sz w:val="20"/>
              <w:szCs w:val="20"/>
            </w:rPr>
            <w:t xml:space="preserve"> enter number</w:t>
          </w:r>
          <w:r>
            <w:rPr>
              <w:b/>
              <w:sz w:val="24"/>
              <w:szCs w:val="24"/>
            </w:rPr>
            <w:t xml:space="preserve"> </w:t>
          </w:r>
        </w:p>
      </w:docPartBody>
    </w:docPart>
    <w:docPart>
      <w:docPartPr>
        <w:name w:val="F1B63B0D8C71457F9C4C0D40414462D5"/>
        <w:category>
          <w:name w:val="General"/>
          <w:gallery w:val="placeholder"/>
        </w:category>
        <w:types>
          <w:type w:val="bbPlcHdr"/>
        </w:types>
        <w:behaviors>
          <w:behavior w:val="content"/>
        </w:behaviors>
        <w:guid w:val="{29691F56-FD05-4351-ABA0-BDCD0383A843}"/>
      </w:docPartPr>
      <w:docPartBody>
        <w:p w:rsidR="00150717" w:rsidRDefault="00150717" w:rsidP="00150717">
          <w:pPr>
            <w:pStyle w:val="F1B63B0D8C71457F9C4C0D40414462D5"/>
          </w:pPr>
          <w:r w:rsidRPr="00C71207">
            <w:rPr>
              <w:rStyle w:val="PlaceholderText"/>
              <w:color w:val="FF0000"/>
              <w:sz w:val="20"/>
              <w:szCs w:val="20"/>
            </w:rPr>
            <w:t xml:space="preserve"> enter number</w:t>
          </w:r>
          <w:r>
            <w:rPr>
              <w:b/>
              <w:sz w:val="24"/>
              <w:szCs w:val="24"/>
            </w:rPr>
            <w:t xml:space="preserve"> </w:t>
          </w:r>
        </w:p>
      </w:docPartBody>
    </w:docPart>
    <w:docPart>
      <w:docPartPr>
        <w:name w:val="7B1BAED04F0C4289B82DF9E2CFF96528"/>
        <w:category>
          <w:name w:val="General"/>
          <w:gallery w:val="placeholder"/>
        </w:category>
        <w:types>
          <w:type w:val="bbPlcHdr"/>
        </w:types>
        <w:behaviors>
          <w:behavior w:val="content"/>
        </w:behaviors>
        <w:guid w:val="{7EB293B6-5422-4F51-8269-DEBB7BA25746}"/>
      </w:docPartPr>
      <w:docPartBody>
        <w:p w:rsidR="00150717" w:rsidRDefault="00150717" w:rsidP="00150717">
          <w:pPr>
            <w:pStyle w:val="7B1BAED04F0C4289B82DF9E2CFF96528"/>
          </w:pPr>
          <w:r w:rsidRPr="00C71207">
            <w:rPr>
              <w:rStyle w:val="PlaceholderText"/>
              <w:color w:val="FF0000"/>
              <w:sz w:val="20"/>
              <w:szCs w:val="20"/>
            </w:rPr>
            <w:t xml:space="preserve"> enter number</w:t>
          </w:r>
          <w:r>
            <w:rPr>
              <w:b/>
              <w:sz w:val="24"/>
              <w:szCs w:val="24"/>
            </w:rPr>
            <w:t xml:space="preserve"> </w:t>
          </w:r>
        </w:p>
      </w:docPartBody>
    </w:docPart>
    <w:docPart>
      <w:docPartPr>
        <w:name w:val="F57B1C353BE944959E5AC497CDD9E524"/>
        <w:category>
          <w:name w:val="General"/>
          <w:gallery w:val="placeholder"/>
        </w:category>
        <w:types>
          <w:type w:val="bbPlcHdr"/>
        </w:types>
        <w:behaviors>
          <w:behavior w:val="content"/>
        </w:behaviors>
        <w:guid w:val="{E9556D94-666A-40C0-AFF4-FCF1823576C8}"/>
      </w:docPartPr>
      <w:docPartBody>
        <w:p w:rsidR="00150717" w:rsidRDefault="00150717" w:rsidP="00150717">
          <w:pPr>
            <w:pStyle w:val="F57B1C353BE944959E5AC497CDD9E524"/>
          </w:pPr>
          <w:r w:rsidRPr="00C71207">
            <w:rPr>
              <w:rStyle w:val="PlaceholderText"/>
              <w:color w:val="FF0000"/>
              <w:sz w:val="20"/>
              <w:szCs w:val="20"/>
            </w:rPr>
            <w:t xml:space="preserve"> enter number</w:t>
          </w:r>
          <w:r>
            <w:rPr>
              <w:b/>
              <w:sz w:val="24"/>
              <w:szCs w:val="24"/>
            </w:rPr>
            <w:t xml:space="preserve"> </w:t>
          </w:r>
        </w:p>
      </w:docPartBody>
    </w:docPart>
    <w:docPart>
      <w:docPartPr>
        <w:name w:val="6E70A03D9B11431EA0AB2658615AA29C"/>
        <w:category>
          <w:name w:val="General"/>
          <w:gallery w:val="placeholder"/>
        </w:category>
        <w:types>
          <w:type w:val="bbPlcHdr"/>
        </w:types>
        <w:behaviors>
          <w:behavior w:val="content"/>
        </w:behaviors>
        <w:guid w:val="{F36B302A-5794-463D-8740-F5BB3C2F1BC5}"/>
      </w:docPartPr>
      <w:docPartBody>
        <w:p w:rsidR="00150717" w:rsidRDefault="00150717" w:rsidP="00150717">
          <w:pPr>
            <w:pStyle w:val="6E70A03D9B11431EA0AB2658615AA29C"/>
          </w:pPr>
          <w:r w:rsidRPr="00C71207">
            <w:rPr>
              <w:rStyle w:val="PlaceholderText"/>
              <w:color w:val="FF0000"/>
              <w:sz w:val="20"/>
              <w:szCs w:val="20"/>
            </w:rPr>
            <w:t xml:space="preserve"> enter number</w:t>
          </w:r>
          <w:r>
            <w:rPr>
              <w:b/>
              <w:sz w:val="24"/>
              <w:szCs w:val="24"/>
            </w:rPr>
            <w:t xml:space="preserve"> </w:t>
          </w:r>
        </w:p>
      </w:docPartBody>
    </w:docPart>
    <w:docPart>
      <w:docPartPr>
        <w:name w:val="FF35CF31219447129F07A6D88E5D962C"/>
        <w:category>
          <w:name w:val="General"/>
          <w:gallery w:val="placeholder"/>
        </w:category>
        <w:types>
          <w:type w:val="bbPlcHdr"/>
        </w:types>
        <w:behaviors>
          <w:behavior w:val="content"/>
        </w:behaviors>
        <w:guid w:val="{AC7A9DAD-E48B-4B44-B37D-225C7EF20BE0}"/>
      </w:docPartPr>
      <w:docPartBody>
        <w:p w:rsidR="00150717" w:rsidRDefault="00150717" w:rsidP="00150717">
          <w:pPr>
            <w:pStyle w:val="FF35CF31219447129F07A6D88E5D962C"/>
          </w:pPr>
          <w:r w:rsidRPr="00C71207">
            <w:rPr>
              <w:rStyle w:val="PlaceholderText"/>
              <w:color w:val="FF0000"/>
              <w:sz w:val="20"/>
              <w:szCs w:val="20"/>
            </w:rPr>
            <w:t xml:space="preserve"> enter number</w:t>
          </w:r>
          <w:r>
            <w:rPr>
              <w:b/>
              <w:sz w:val="24"/>
              <w:szCs w:val="24"/>
            </w:rPr>
            <w:t xml:space="preserve"> </w:t>
          </w:r>
        </w:p>
      </w:docPartBody>
    </w:docPart>
    <w:docPart>
      <w:docPartPr>
        <w:name w:val="24337B7F7CA54D489061E9EEF48EBB2C"/>
        <w:category>
          <w:name w:val="General"/>
          <w:gallery w:val="placeholder"/>
        </w:category>
        <w:types>
          <w:type w:val="bbPlcHdr"/>
        </w:types>
        <w:behaviors>
          <w:behavior w:val="content"/>
        </w:behaviors>
        <w:guid w:val="{2F47BE1E-DDEF-403E-B309-FC1C27276585}"/>
      </w:docPartPr>
      <w:docPartBody>
        <w:p w:rsidR="00150717" w:rsidRDefault="00150717" w:rsidP="00150717">
          <w:pPr>
            <w:pStyle w:val="24337B7F7CA54D489061E9EEF48EBB2C"/>
          </w:pPr>
          <w:r w:rsidRPr="00C71207">
            <w:rPr>
              <w:rStyle w:val="PlaceholderText"/>
              <w:color w:val="FF0000"/>
              <w:sz w:val="20"/>
              <w:szCs w:val="20"/>
            </w:rPr>
            <w:t xml:space="preserve"> enter number</w:t>
          </w:r>
          <w:r>
            <w:rPr>
              <w:b/>
              <w:sz w:val="24"/>
              <w:szCs w:val="24"/>
            </w:rPr>
            <w:t xml:space="preserve"> </w:t>
          </w:r>
        </w:p>
      </w:docPartBody>
    </w:docPart>
    <w:docPart>
      <w:docPartPr>
        <w:name w:val="91FA3498A36749B1A1C424B15C2EF2AA"/>
        <w:category>
          <w:name w:val="General"/>
          <w:gallery w:val="placeholder"/>
        </w:category>
        <w:types>
          <w:type w:val="bbPlcHdr"/>
        </w:types>
        <w:behaviors>
          <w:behavior w:val="content"/>
        </w:behaviors>
        <w:guid w:val="{5B7894D4-CEC0-44E8-B356-229BA001EDE8}"/>
      </w:docPartPr>
      <w:docPartBody>
        <w:p w:rsidR="00150717" w:rsidRDefault="00150717" w:rsidP="00150717">
          <w:pPr>
            <w:pStyle w:val="91FA3498A36749B1A1C424B15C2EF2AA"/>
          </w:pPr>
          <w:r w:rsidRPr="00C71207">
            <w:rPr>
              <w:rStyle w:val="PlaceholderText"/>
              <w:color w:val="FF0000"/>
              <w:sz w:val="20"/>
              <w:szCs w:val="20"/>
            </w:rPr>
            <w:t xml:space="preserve"> enter number</w:t>
          </w:r>
          <w:r>
            <w:rPr>
              <w:b/>
              <w:sz w:val="24"/>
              <w:szCs w:val="24"/>
            </w:rPr>
            <w:t xml:space="preserve"> </w:t>
          </w:r>
        </w:p>
      </w:docPartBody>
    </w:docPart>
    <w:docPart>
      <w:docPartPr>
        <w:name w:val="1BB17D8150C64AA0B341A204514CD273"/>
        <w:category>
          <w:name w:val="General"/>
          <w:gallery w:val="placeholder"/>
        </w:category>
        <w:types>
          <w:type w:val="bbPlcHdr"/>
        </w:types>
        <w:behaviors>
          <w:behavior w:val="content"/>
        </w:behaviors>
        <w:guid w:val="{261CD9B4-FE7B-4C92-BE00-27811E58F14D}"/>
      </w:docPartPr>
      <w:docPartBody>
        <w:p w:rsidR="00150717" w:rsidRDefault="00150717" w:rsidP="00150717">
          <w:pPr>
            <w:pStyle w:val="1BB17D8150C64AA0B341A204514CD273"/>
          </w:pPr>
          <w:r w:rsidRPr="00C71207">
            <w:rPr>
              <w:rStyle w:val="PlaceholderText"/>
              <w:color w:val="FF0000"/>
              <w:sz w:val="20"/>
              <w:szCs w:val="20"/>
            </w:rPr>
            <w:t xml:space="preserve"> enter number</w:t>
          </w:r>
          <w:r>
            <w:rPr>
              <w:b/>
              <w:sz w:val="24"/>
              <w:szCs w:val="24"/>
            </w:rPr>
            <w:t xml:space="preserve"> </w:t>
          </w:r>
        </w:p>
      </w:docPartBody>
    </w:docPart>
    <w:docPart>
      <w:docPartPr>
        <w:name w:val="78FF95FD009A49AB8F7A26FB18A3D0DF"/>
        <w:category>
          <w:name w:val="General"/>
          <w:gallery w:val="placeholder"/>
        </w:category>
        <w:types>
          <w:type w:val="bbPlcHdr"/>
        </w:types>
        <w:behaviors>
          <w:behavior w:val="content"/>
        </w:behaviors>
        <w:guid w:val="{A25148E1-305E-49D1-9C1B-828A1BD77BDF}"/>
      </w:docPartPr>
      <w:docPartBody>
        <w:p w:rsidR="00150717" w:rsidRDefault="00150717" w:rsidP="00150717">
          <w:pPr>
            <w:pStyle w:val="78FF95FD009A49AB8F7A26FB18A3D0DF"/>
          </w:pPr>
          <w:r w:rsidRPr="00C71207">
            <w:rPr>
              <w:rStyle w:val="PlaceholderText"/>
              <w:color w:val="FF0000"/>
              <w:sz w:val="20"/>
              <w:szCs w:val="20"/>
            </w:rPr>
            <w:t xml:space="preserve"> enter number</w:t>
          </w:r>
          <w:r>
            <w:rPr>
              <w:b/>
              <w:sz w:val="24"/>
              <w:szCs w:val="24"/>
            </w:rPr>
            <w:t xml:space="preserve"> </w:t>
          </w:r>
        </w:p>
      </w:docPartBody>
    </w:docPart>
    <w:docPart>
      <w:docPartPr>
        <w:name w:val="30C6B8D7746D4A638280D5C394CFADE4"/>
        <w:category>
          <w:name w:val="General"/>
          <w:gallery w:val="placeholder"/>
        </w:category>
        <w:types>
          <w:type w:val="bbPlcHdr"/>
        </w:types>
        <w:behaviors>
          <w:behavior w:val="content"/>
        </w:behaviors>
        <w:guid w:val="{2C22AD35-CCFE-47AE-915A-30FCDB2B8FE1}"/>
      </w:docPartPr>
      <w:docPartBody>
        <w:p w:rsidR="00150717" w:rsidRDefault="00150717" w:rsidP="00150717">
          <w:pPr>
            <w:pStyle w:val="30C6B8D7746D4A638280D5C394CFADE4"/>
          </w:pPr>
          <w:r w:rsidRPr="00C71207">
            <w:rPr>
              <w:rStyle w:val="PlaceholderText"/>
              <w:color w:val="FF0000"/>
              <w:sz w:val="20"/>
              <w:szCs w:val="20"/>
            </w:rPr>
            <w:t xml:space="preserve"> enter number</w:t>
          </w:r>
          <w:r>
            <w:rPr>
              <w:b/>
              <w:sz w:val="24"/>
              <w:szCs w:val="24"/>
            </w:rPr>
            <w:t xml:space="preserve"> </w:t>
          </w:r>
        </w:p>
      </w:docPartBody>
    </w:docPart>
    <w:docPart>
      <w:docPartPr>
        <w:name w:val="CE1D033DCE034B07ACFAFA8AA3B9BE5D"/>
        <w:category>
          <w:name w:val="General"/>
          <w:gallery w:val="placeholder"/>
        </w:category>
        <w:types>
          <w:type w:val="bbPlcHdr"/>
        </w:types>
        <w:behaviors>
          <w:behavior w:val="content"/>
        </w:behaviors>
        <w:guid w:val="{3C97277E-4572-4D52-9C1C-D5A309B38E47}"/>
      </w:docPartPr>
      <w:docPartBody>
        <w:p w:rsidR="00150717" w:rsidRDefault="00150717" w:rsidP="00150717">
          <w:pPr>
            <w:pStyle w:val="CE1D033DCE034B07ACFAFA8AA3B9BE5D"/>
          </w:pPr>
          <w:r w:rsidRPr="00C71207">
            <w:rPr>
              <w:rStyle w:val="PlaceholderText"/>
              <w:color w:val="FF0000"/>
              <w:sz w:val="20"/>
              <w:szCs w:val="20"/>
            </w:rPr>
            <w:t xml:space="preserve"> enter number</w:t>
          </w:r>
          <w:r>
            <w:rPr>
              <w:b/>
              <w:sz w:val="24"/>
              <w:szCs w:val="24"/>
            </w:rPr>
            <w:t xml:space="preserve"> </w:t>
          </w:r>
        </w:p>
      </w:docPartBody>
    </w:docPart>
    <w:docPart>
      <w:docPartPr>
        <w:name w:val="F4EE246D09D54792B2D4D0D6426EF6DD"/>
        <w:category>
          <w:name w:val="General"/>
          <w:gallery w:val="placeholder"/>
        </w:category>
        <w:types>
          <w:type w:val="bbPlcHdr"/>
        </w:types>
        <w:behaviors>
          <w:behavior w:val="content"/>
        </w:behaviors>
        <w:guid w:val="{3A1739FE-B05C-4781-B790-A6CC0C689B7B}"/>
      </w:docPartPr>
      <w:docPartBody>
        <w:p w:rsidR="00150717" w:rsidRDefault="00150717" w:rsidP="00150717">
          <w:pPr>
            <w:pStyle w:val="F4EE246D09D54792B2D4D0D6426EF6DD"/>
          </w:pPr>
          <w:r w:rsidRPr="00C71207">
            <w:rPr>
              <w:rStyle w:val="PlaceholderText"/>
              <w:color w:val="FF0000"/>
              <w:sz w:val="20"/>
              <w:szCs w:val="20"/>
            </w:rPr>
            <w:t xml:space="preserve"> enter number</w:t>
          </w:r>
          <w:r>
            <w:rPr>
              <w:b/>
              <w:sz w:val="24"/>
              <w:szCs w:val="24"/>
            </w:rPr>
            <w:t xml:space="preserve"> </w:t>
          </w:r>
        </w:p>
      </w:docPartBody>
    </w:docPart>
    <w:docPart>
      <w:docPartPr>
        <w:name w:val="68840A46C957470E90558258E886A169"/>
        <w:category>
          <w:name w:val="General"/>
          <w:gallery w:val="placeholder"/>
        </w:category>
        <w:types>
          <w:type w:val="bbPlcHdr"/>
        </w:types>
        <w:behaviors>
          <w:behavior w:val="content"/>
        </w:behaviors>
        <w:guid w:val="{F62C6ABB-3858-4098-89D1-1AEE8FBAEE5F}"/>
      </w:docPartPr>
      <w:docPartBody>
        <w:p w:rsidR="00150717" w:rsidRDefault="00150717" w:rsidP="00150717">
          <w:pPr>
            <w:pStyle w:val="68840A46C957470E90558258E886A169"/>
          </w:pPr>
          <w:r w:rsidRPr="00C71207">
            <w:rPr>
              <w:rStyle w:val="PlaceholderText"/>
              <w:color w:val="FF0000"/>
              <w:sz w:val="20"/>
              <w:szCs w:val="20"/>
            </w:rPr>
            <w:t xml:space="preserve"> enter number</w:t>
          </w:r>
          <w:r>
            <w:rPr>
              <w:b/>
              <w:sz w:val="24"/>
              <w:szCs w:val="24"/>
            </w:rPr>
            <w:t xml:space="preserve"> </w:t>
          </w:r>
        </w:p>
      </w:docPartBody>
    </w:docPart>
    <w:docPart>
      <w:docPartPr>
        <w:name w:val="B7FBE9F937DE43B6B441BD128DD00083"/>
        <w:category>
          <w:name w:val="General"/>
          <w:gallery w:val="placeholder"/>
        </w:category>
        <w:types>
          <w:type w:val="bbPlcHdr"/>
        </w:types>
        <w:behaviors>
          <w:behavior w:val="content"/>
        </w:behaviors>
        <w:guid w:val="{BB909842-9067-4C91-B608-FF2BFDFBBE8A}"/>
      </w:docPartPr>
      <w:docPartBody>
        <w:p w:rsidR="00150717" w:rsidRDefault="00150717" w:rsidP="00150717">
          <w:pPr>
            <w:pStyle w:val="B7FBE9F937DE43B6B441BD128DD00083"/>
          </w:pPr>
          <w:r w:rsidRPr="00C71207">
            <w:rPr>
              <w:rStyle w:val="PlaceholderText"/>
              <w:color w:val="FF0000"/>
              <w:sz w:val="20"/>
              <w:szCs w:val="20"/>
            </w:rPr>
            <w:t xml:space="preserve"> enter number</w:t>
          </w:r>
          <w:r>
            <w:rPr>
              <w:b/>
              <w:sz w:val="24"/>
              <w:szCs w:val="24"/>
            </w:rPr>
            <w:t xml:space="preserve"> </w:t>
          </w:r>
        </w:p>
      </w:docPartBody>
    </w:docPart>
    <w:docPart>
      <w:docPartPr>
        <w:name w:val="B0BBA7A243C240BD91F318424C5B9BD3"/>
        <w:category>
          <w:name w:val="General"/>
          <w:gallery w:val="placeholder"/>
        </w:category>
        <w:types>
          <w:type w:val="bbPlcHdr"/>
        </w:types>
        <w:behaviors>
          <w:behavior w:val="content"/>
        </w:behaviors>
        <w:guid w:val="{2696BC4C-D4C6-4C18-822A-0270D3313878}"/>
      </w:docPartPr>
      <w:docPartBody>
        <w:p w:rsidR="00150717" w:rsidRDefault="00150717" w:rsidP="00150717">
          <w:pPr>
            <w:pStyle w:val="B0BBA7A243C240BD91F318424C5B9BD3"/>
          </w:pPr>
          <w:r w:rsidRPr="00C71207">
            <w:rPr>
              <w:rStyle w:val="PlaceholderText"/>
              <w:color w:val="FF0000"/>
              <w:sz w:val="20"/>
              <w:szCs w:val="20"/>
            </w:rPr>
            <w:t xml:space="preserve"> enter number</w:t>
          </w:r>
          <w:r>
            <w:rPr>
              <w:b/>
              <w:sz w:val="24"/>
              <w:szCs w:val="24"/>
            </w:rPr>
            <w:t xml:space="preserve"> </w:t>
          </w:r>
        </w:p>
      </w:docPartBody>
    </w:docPart>
    <w:docPart>
      <w:docPartPr>
        <w:name w:val="2F994B7C6A464D11AED61EBB7A82A08B"/>
        <w:category>
          <w:name w:val="General"/>
          <w:gallery w:val="placeholder"/>
        </w:category>
        <w:types>
          <w:type w:val="bbPlcHdr"/>
        </w:types>
        <w:behaviors>
          <w:behavior w:val="content"/>
        </w:behaviors>
        <w:guid w:val="{36906109-D3C5-4273-A441-48EF2A4A7B37}"/>
      </w:docPartPr>
      <w:docPartBody>
        <w:p w:rsidR="00150717" w:rsidRDefault="00150717" w:rsidP="00150717">
          <w:pPr>
            <w:pStyle w:val="2F994B7C6A464D11AED61EBB7A82A08B"/>
          </w:pPr>
          <w:r w:rsidRPr="00C71207">
            <w:rPr>
              <w:rStyle w:val="PlaceholderText"/>
              <w:color w:val="FF0000"/>
              <w:sz w:val="20"/>
              <w:szCs w:val="20"/>
            </w:rPr>
            <w:t xml:space="preserve"> enter number</w:t>
          </w:r>
          <w:r>
            <w:rPr>
              <w:b/>
              <w:sz w:val="24"/>
              <w:szCs w:val="24"/>
            </w:rPr>
            <w:t xml:space="preserve"> </w:t>
          </w:r>
        </w:p>
      </w:docPartBody>
    </w:docPart>
    <w:docPart>
      <w:docPartPr>
        <w:name w:val="8DF6C110569F45B39C147733CC05D118"/>
        <w:category>
          <w:name w:val="General"/>
          <w:gallery w:val="placeholder"/>
        </w:category>
        <w:types>
          <w:type w:val="bbPlcHdr"/>
        </w:types>
        <w:behaviors>
          <w:behavior w:val="content"/>
        </w:behaviors>
        <w:guid w:val="{A2974F27-4B56-453B-BD7F-D99DE52BB92F}"/>
      </w:docPartPr>
      <w:docPartBody>
        <w:p w:rsidR="00150717" w:rsidRDefault="00150717" w:rsidP="00150717">
          <w:pPr>
            <w:pStyle w:val="8DF6C110569F45B39C147733CC05D118"/>
          </w:pPr>
          <w:r w:rsidRPr="00C71207">
            <w:rPr>
              <w:rStyle w:val="PlaceholderText"/>
              <w:color w:val="FF0000"/>
              <w:sz w:val="20"/>
              <w:szCs w:val="20"/>
            </w:rPr>
            <w:t xml:space="preserve"> enter number</w:t>
          </w:r>
          <w:r>
            <w:rPr>
              <w:b/>
              <w:sz w:val="24"/>
              <w:szCs w:val="24"/>
            </w:rPr>
            <w:t xml:space="preserve"> </w:t>
          </w:r>
        </w:p>
      </w:docPartBody>
    </w:docPart>
    <w:docPart>
      <w:docPartPr>
        <w:name w:val="7DA4D6CF4B2E4AF0AB2F717A4583B4EE"/>
        <w:category>
          <w:name w:val="General"/>
          <w:gallery w:val="placeholder"/>
        </w:category>
        <w:types>
          <w:type w:val="bbPlcHdr"/>
        </w:types>
        <w:behaviors>
          <w:behavior w:val="content"/>
        </w:behaviors>
        <w:guid w:val="{95E847FE-78EA-48CA-B04C-C80E5B2BBE5D}"/>
      </w:docPartPr>
      <w:docPartBody>
        <w:p w:rsidR="00150717" w:rsidRDefault="00150717" w:rsidP="00150717">
          <w:pPr>
            <w:pStyle w:val="7DA4D6CF4B2E4AF0AB2F717A4583B4EE"/>
          </w:pPr>
          <w:r w:rsidRPr="00C71207">
            <w:rPr>
              <w:rStyle w:val="PlaceholderText"/>
              <w:color w:val="FF0000"/>
              <w:sz w:val="20"/>
              <w:szCs w:val="20"/>
            </w:rPr>
            <w:t xml:space="preserve"> enter number</w:t>
          </w:r>
          <w:r>
            <w:rPr>
              <w:b/>
              <w:sz w:val="24"/>
              <w:szCs w:val="24"/>
            </w:rPr>
            <w:t xml:space="preserve"> </w:t>
          </w:r>
        </w:p>
      </w:docPartBody>
    </w:docPart>
    <w:docPart>
      <w:docPartPr>
        <w:name w:val="BE796D3BA2A64AF6ABA9A2AEDD6C9855"/>
        <w:category>
          <w:name w:val="General"/>
          <w:gallery w:val="placeholder"/>
        </w:category>
        <w:types>
          <w:type w:val="bbPlcHdr"/>
        </w:types>
        <w:behaviors>
          <w:behavior w:val="content"/>
        </w:behaviors>
        <w:guid w:val="{617A7ADE-4AD2-45B3-B76C-CA3C5BF671B0}"/>
      </w:docPartPr>
      <w:docPartBody>
        <w:p w:rsidR="00150717" w:rsidRDefault="00150717" w:rsidP="00150717">
          <w:pPr>
            <w:pStyle w:val="BE796D3BA2A64AF6ABA9A2AEDD6C9855"/>
          </w:pPr>
          <w:r w:rsidRPr="00C71207">
            <w:rPr>
              <w:rStyle w:val="PlaceholderText"/>
              <w:color w:val="FF0000"/>
              <w:sz w:val="20"/>
              <w:szCs w:val="20"/>
            </w:rPr>
            <w:t xml:space="preserve"> enter number</w:t>
          </w:r>
          <w:r>
            <w:rPr>
              <w:b/>
              <w:sz w:val="24"/>
              <w:szCs w:val="24"/>
            </w:rPr>
            <w:t xml:space="preserve"> </w:t>
          </w:r>
        </w:p>
      </w:docPartBody>
    </w:docPart>
    <w:docPart>
      <w:docPartPr>
        <w:name w:val="23CB1AD8B8A8483B882C1C123F0B5130"/>
        <w:category>
          <w:name w:val="General"/>
          <w:gallery w:val="placeholder"/>
        </w:category>
        <w:types>
          <w:type w:val="bbPlcHdr"/>
        </w:types>
        <w:behaviors>
          <w:behavior w:val="content"/>
        </w:behaviors>
        <w:guid w:val="{3E1651AC-4AC0-4DC0-9991-6253362AD150}"/>
      </w:docPartPr>
      <w:docPartBody>
        <w:p w:rsidR="00150717" w:rsidRDefault="00150717" w:rsidP="00150717">
          <w:pPr>
            <w:pStyle w:val="23CB1AD8B8A8483B882C1C123F0B5130"/>
          </w:pPr>
          <w:r w:rsidRPr="00C71207">
            <w:rPr>
              <w:rStyle w:val="PlaceholderText"/>
              <w:color w:val="FF0000"/>
              <w:sz w:val="20"/>
              <w:szCs w:val="20"/>
            </w:rPr>
            <w:t xml:space="preserve"> enter number</w:t>
          </w:r>
          <w:r>
            <w:rPr>
              <w:b/>
              <w:sz w:val="24"/>
              <w:szCs w:val="24"/>
            </w:rPr>
            <w:t xml:space="preserve"> </w:t>
          </w:r>
        </w:p>
      </w:docPartBody>
    </w:docPart>
    <w:docPart>
      <w:docPartPr>
        <w:name w:val="38319D43D84949D7ACD13898CB16B5C7"/>
        <w:category>
          <w:name w:val="General"/>
          <w:gallery w:val="placeholder"/>
        </w:category>
        <w:types>
          <w:type w:val="bbPlcHdr"/>
        </w:types>
        <w:behaviors>
          <w:behavior w:val="content"/>
        </w:behaviors>
        <w:guid w:val="{878449DF-8D73-414B-9B59-7D9BE38872BF}"/>
      </w:docPartPr>
      <w:docPartBody>
        <w:p w:rsidR="00150717" w:rsidRDefault="00150717" w:rsidP="00150717">
          <w:pPr>
            <w:pStyle w:val="38319D43D84949D7ACD13898CB16B5C7"/>
          </w:pPr>
          <w:r w:rsidRPr="00C71207">
            <w:rPr>
              <w:rStyle w:val="PlaceholderText"/>
              <w:color w:val="FF0000"/>
              <w:sz w:val="20"/>
              <w:szCs w:val="20"/>
            </w:rPr>
            <w:t xml:space="preserve"> enter number</w:t>
          </w:r>
          <w:r>
            <w:rPr>
              <w:b/>
              <w:sz w:val="24"/>
              <w:szCs w:val="24"/>
            </w:rPr>
            <w:t xml:space="preserve"> </w:t>
          </w:r>
        </w:p>
      </w:docPartBody>
    </w:docPart>
    <w:docPart>
      <w:docPartPr>
        <w:name w:val="28CEE44AFB3641218AB00ECC06B2BEA2"/>
        <w:category>
          <w:name w:val="General"/>
          <w:gallery w:val="placeholder"/>
        </w:category>
        <w:types>
          <w:type w:val="bbPlcHdr"/>
        </w:types>
        <w:behaviors>
          <w:behavior w:val="content"/>
        </w:behaviors>
        <w:guid w:val="{D4EE5A5A-B446-4762-8303-12657FBBDC5C}"/>
      </w:docPartPr>
      <w:docPartBody>
        <w:p w:rsidR="00150717" w:rsidRDefault="00150717" w:rsidP="00150717">
          <w:pPr>
            <w:pStyle w:val="28CEE44AFB3641218AB00ECC06B2BEA2"/>
          </w:pPr>
          <w:r w:rsidRPr="00C71207">
            <w:rPr>
              <w:rStyle w:val="PlaceholderText"/>
              <w:color w:val="FF0000"/>
              <w:sz w:val="20"/>
              <w:szCs w:val="20"/>
            </w:rPr>
            <w:t xml:space="preserve"> enter number</w:t>
          </w:r>
          <w:r>
            <w:rPr>
              <w:b/>
              <w:sz w:val="24"/>
              <w:szCs w:val="24"/>
            </w:rPr>
            <w:t xml:space="preserve"> </w:t>
          </w:r>
        </w:p>
      </w:docPartBody>
    </w:docPart>
    <w:docPart>
      <w:docPartPr>
        <w:name w:val="AF98EA0BCD8A4D5096FB2C6EF8642431"/>
        <w:category>
          <w:name w:val="General"/>
          <w:gallery w:val="placeholder"/>
        </w:category>
        <w:types>
          <w:type w:val="bbPlcHdr"/>
        </w:types>
        <w:behaviors>
          <w:behavior w:val="content"/>
        </w:behaviors>
        <w:guid w:val="{01E6AAEA-6CAB-4B0F-A5F6-1F729A47CDFC}"/>
      </w:docPartPr>
      <w:docPartBody>
        <w:p w:rsidR="00150717" w:rsidRDefault="00150717" w:rsidP="00150717">
          <w:pPr>
            <w:pStyle w:val="AF98EA0BCD8A4D5096FB2C6EF8642431"/>
          </w:pPr>
          <w:r w:rsidRPr="00C71207">
            <w:rPr>
              <w:rStyle w:val="PlaceholderText"/>
              <w:color w:val="FF0000"/>
              <w:sz w:val="20"/>
              <w:szCs w:val="20"/>
            </w:rPr>
            <w:t xml:space="preserve"> enter number</w:t>
          </w:r>
          <w:r>
            <w:rPr>
              <w:b/>
              <w:sz w:val="24"/>
              <w:szCs w:val="24"/>
            </w:rPr>
            <w:t xml:space="preserve"> </w:t>
          </w:r>
        </w:p>
      </w:docPartBody>
    </w:docPart>
    <w:docPart>
      <w:docPartPr>
        <w:name w:val="C8A38464BBB24C9692038B7CB1F0C8CD"/>
        <w:category>
          <w:name w:val="General"/>
          <w:gallery w:val="placeholder"/>
        </w:category>
        <w:types>
          <w:type w:val="bbPlcHdr"/>
        </w:types>
        <w:behaviors>
          <w:behavior w:val="content"/>
        </w:behaviors>
        <w:guid w:val="{E4549945-F57C-4878-BB47-320C17F5AA05}"/>
      </w:docPartPr>
      <w:docPartBody>
        <w:p w:rsidR="00150717" w:rsidRDefault="00150717" w:rsidP="00150717">
          <w:pPr>
            <w:pStyle w:val="C8A38464BBB24C9692038B7CB1F0C8CD"/>
          </w:pPr>
          <w:r w:rsidRPr="00C71207">
            <w:rPr>
              <w:rStyle w:val="PlaceholderText"/>
              <w:color w:val="FF0000"/>
              <w:sz w:val="20"/>
              <w:szCs w:val="20"/>
            </w:rPr>
            <w:t xml:space="preserve"> enter number</w:t>
          </w:r>
          <w:r>
            <w:rPr>
              <w:b/>
              <w:sz w:val="24"/>
              <w:szCs w:val="24"/>
            </w:rPr>
            <w:t xml:space="preserve"> </w:t>
          </w:r>
        </w:p>
      </w:docPartBody>
    </w:docPart>
    <w:docPart>
      <w:docPartPr>
        <w:name w:val="3BF542A782AA44DC848190E3632AAB8B"/>
        <w:category>
          <w:name w:val="General"/>
          <w:gallery w:val="placeholder"/>
        </w:category>
        <w:types>
          <w:type w:val="bbPlcHdr"/>
        </w:types>
        <w:behaviors>
          <w:behavior w:val="content"/>
        </w:behaviors>
        <w:guid w:val="{8692F1DD-5FE4-490F-BC78-DDB1151F35E5}"/>
      </w:docPartPr>
      <w:docPartBody>
        <w:p w:rsidR="00150717" w:rsidRDefault="00150717" w:rsidP="00150717">
          <w:pPr>
            <w:pStyle w:val="3BF542A782AA44DC848190E3632AAB8B"/>
          </w:pPr>
          <w:r w:rsidRPr="00C71207">
            <w:rPr>
              <w:rStyle w:val="PlaceholderText"/>
              <w:color w:val="FF0000"/>
              <w:sz w:val="20"/>
              <w:szCs w:val="20"/>
            </w:rPr>
            <w:t xml:space="preserve"> enter number</w:t>
          </w:r>
          <w:r>
            <w:rPr>
              <w:b/>
              <w:sz w:val="24"/>
              <w:szCs w:val="24"/>
            </w:rPr>
            <w:t xml:space="preserve"> </w:t>
          </w:r>
        </w:p>
      </w:docPartBody>
    </w:docPart>
    <w:docPart>
      <w:docPartPr>
        <w:name w:val="FA54C769F53C42AC82B4BD37D8BCCE7F"/>
        <w:category>
          <w:name w:val="General"/>
          <w:gallery w:val="placeholder"/>
        </w:category>
        <w:types>
          <w:type w:val="bbPlcHdr"/>
        </w:types>
        <w:behaviors>
          <w:behavior w:val="content"/>
        </w:behaviors>
        <w:guid w:val="{4E3F2FFD-860F-4413-A481-5D3482A52B69}"/>
      </w:docPartPr>
      <w:docPartBody>
        <w:p w:rsidR="00150717" w:rsidRDefault="00150717" w:rsidP="00150717">
          <w:pPr>
            <w:pStyle w:val="FA54C769F53C42AC82B4BD37D8BCCE7F"/>
          </w:pPr>
          <w:r w:rsidRPr="00C71207">
            <w:rPr>
              <w:rStyle w:val="PlaceholderText"/>
              <w:color w:val="FF0000"/>
              <w:sz w:val="20"/>
              <w:szCs w:val="20"/>
            </w:rPr>
            <w:t xml:space="preserve"> enter number</w:t>
          </w:r>
          <w:r>
            <w:rPr>
              <w:b/>
              <w:sz w:val="24"/>
              <w:szCs w:val="24"/>
            </w:rPr>
            <w:t xml:space="preserve"> </w:t>
          </w:r>
        </w:p>
      </w:docPartBody>
    </w:docPart>
    <w:docPart>
      <w:docPartPr>
        <w:name w:val="46FA4FD1C21743A59BE187015C7FCA63"/>
        <w:category>
          <w:name w:val="General"/>
          <w:gallery w:val="placeholder"/>
        </w:category>
        <w:types>
          <w:type w:val="bbPlcHdr"/>
        </w:types>
        <w:behaviors>
          <w:behavior w:val="content"/>
        </w:behaviors>
        <w:guid w:val="{75CBF538-850A-4A43-BCBA-12219A84C4F5}"/>
      </w:docPartPr>
      <w:docPartBody>
        <w:p w:rsidR="00150717" w:rsidRDefault="00150717" w:rsidP="00150717">
          <w:pPr>
            <w:pStyle w:val="46FA4FD1C21743A59BE187015C7FCA63"/>
          </w:pPr>
          <w:r w:rsidRPr="00C71207">
            <w:rPr>
              <w:rStyle w:val="PlaceholderText"/>
              <w:color w:val="FF0000"/>
              <w:sz w:val="20"/>
              <w:szCs w:val="20"/>
            </w:rPr>
            <w:t xml:space="preserve"> enter number</w:t>
          </w:r>
          <w:r>
            <w:rPr>
              <w:b/>
              <w:sz w:val="24"/>
              <w:szCs w:val="24"/>
            </w:rPr>
            <w:t xml:space="preserve"> </w:t>
          </w:r>
        </w:p>
      </w:docPartBody>
    </w:docPart>
    <w:docPart>
      <w:docPartPr>
        <w:name w:val="939E0625EA5B4C669F06DB47C72852F2"/>
        <w:category>
          <w:name w:val="General"/>
          <w:gallery w:val="placeholder"/>
        </w:category>
        <w:types>
          <w:type w:val="bbPlcHdr"/>
        </w:types>
        <w:behaviors>
          <w:behavior w:val="content"/>
        </w:behaviors>
        <w:guid w:val="{F46AED2D-6FE9-4041-B279-846A7E2B2B26}"/>
      </w:docPartPr>
      <w:docPartBody>
        <w:p w:rsidR="00150717" w:rsidRDefault="00150717" w:rsidP="00150717">
          <w:pPr>
            <w:pStyle w:val="939E0625EA5B4C669F06DB47C72852F2"/>
          </w:pPr>
          <w:r w:rsidRPr="00C71207">
            <w:rPr>
              <w:rStyle w:val="PlaceholderText"/>
              <w:color w:val="FF0000"/>
              <w:sz w:val="20"/>
              <w:szCs w:val="20"/>
            </w:rPr>
            <w:t xml:space="preserve"> enter number</w:t>
          </w:r>
          <w:r>
            <w:rPr>
              <w:b/>
              <w:sz w:val="24"/>
              <w:szCs w:val="24"/>
            </w:rPr>
            <w:t xml:space="preserve"> </w:t>
          </w:r>
        </w:p>
      </w:docPartBody>
    </w:docPart>
    <w:docPart>
      <w:docPartPr>
        <w:name w:val="9EFEE6F158534D219DEF3A2E42274FD1"/>
        <w:category>
          <w:name w:val="General"/>
          <w:gallery w:val="placeholder"/>
        </w:category>
        <w:types>
          <w:type w:val="bbPlcHdr"/>
        </w:types>
        <w:behaviors>
          <w:behavior w:val="content"/>
        </w:behaviors>
        <w:guid w:val="{DE8D5F44-4C13-466D-8651-C3890CACEAC1}"/>
      </w:docPartPr>
      <w:docPartBody>
        <w:p w:rsidR="00150717" w:rsidRDefault="00150717" w:rsidP="00150717">
          <w:pPr>
            <w:pStyle w:val="9EFEE6F158534D219DEF3A2E42274FD1"/>
          </w:pPr>
          <w:r w:rsidRPr="00C71207">
            <w:rPr>
              <w:rStyle w:val="PlaceholderText"/>
              <w:color w:val="FF0000"/>
              <w:sz w:val="20"/>
              <w:szCs w:val="20"/>
            </w:rPr>
            <w:t xml:space="preserve"> enter number</w:t>
          </w:r>
          <w:r>
            <w:rPr>
              <w:b/>
              <w:sz w:val="24"/>
              <w:szCs w:val="24"/>
            </w:rPr>
            <w:t xml:space="preserve"> </w:t>
          </w:r>
        </w:p>
      </w:docPartBody>
    </w:docPart>
    <w:docPart>
      <w:docPartPr>
        <w:name w:val="841F0286CC9042D897A35B0752EFDF1F"/>
        <w:category>
          <w:name w:val="General"/>
          <w:gallery w:val="placeholder"/>
        </w:category>
        <w:types>
          <w:type w:val="bbPlcHdr"/>
        </w:types>
        <w:behaviors>
          <w:behavior w:val="content"/>
        </w:behaviors>
        <w:guid w:val="{DDD3DB3D-0DAC-4D52-8E0B-DEBEB7571FE1}"/>
      </w:docPartPr>
      <w:docPartBody>
        <w:p w:rsidR="00150717" w:rsidRDefault="00150717" w:rsidP="00150717">
          <w:pPr>
            <w:pStyle w:val="841F0286CC9042D897A35B0752EFDF1F"/>
          </w:pPr>
          <w:r w:rsidRPr="00C71207">
            <w:rPr>
              <w:rStyle w:val="PlaceholderText"/>
              <w:color w:val="FF0000"/>
              <w:sz w:val="20"/>
              <w:szCs w:val="20"/>
            </w:rPr>
            <w:t xml:space="preserve"> enter number</w:t>
          </w:r>
          <w:r>
            <w:rPr>
              <w:b/>
              <w:sz w:val="24"/>
              <w:szCs w:val="24"/>
            </w:rPr>
            <w:t xml:space="preserve"> </w:t>
          </w:r>
        </w:p>
      </w:docPartBody>
    </w:docPart>
    <w:docPart>
      <w:docPartPr>
        <w:name w:val="25746DAC08634E569082099E6B992033"/>
        <w:category>
          <w:name w:val="General"/>
          <w:gallery w:val="placeholder"/>
        </w:category>
        <w:types>
          <w:type w:val="bbPlcHdr"/>
        </w:types>
        <w:behaviors>
          <w:behavior w:val="content"/>
        </w:behaviors>
        <w:guid w:val="{606A6776-61B8-459D-A350-F9F78D802FFC}"/>
      </w:docPartPr>
      <w:docPartBody>
        <w:p w:rsidR="00150717" w:rsidRDefault="00150717" w:rsidP="00150717">
          <w:pPr>
            <w:pStyle w:val="25746DAC08634E569082099E6B992033"/>
          </w:pPr>
          <w:r w:rsidRPr="00C71207">
            <w:rPr>
              <w:rStyle w:val="PlaceholderText"/>
              <w:color w:val="FF0000"/>
              <w:sz w:val="20"/>
              <w:szCs w:val="20"/>
            </w:rPr>
            <w:t xml:space="preserve"> enter number</w:t>
          </w:r>
          <w:r>
            <w:rPr>
              <w:b/>
              <w:sz w:val="24"/>
              <w:szCs w:val="24"/>
            </w:rPr>
            <w:t xml:space="preserve"> </w:t>
          </w:r>
        </w:p>
      </w:docPartBody>
    </w:docPart>
    <w:docPart>
      <w:docPartPr>
        <w:name w:val="487838A186FB434285233F11EC53BA0A"/>
        <w:category>
          <w:name w:val="General"/>
          <w:gallery w:val="placeholder"/>
        </w:category>
        <w:types>
          <w:type w:val="bbPlcHdr"/>
        </w:types>
        <w:behaviors>
          <w:behavior w:val="content"/>
        </w:behaviors>
        <w:guid w:val="{8CDE9F17-E5F9-40AF-896A-55B23E5C32B4}"/>
      </w:docPartPr>
      <w:docPartBody>
        <w:p w:rsidR="00150717" w:rsidRDefault="00150717" w:rsidP="00150717">
          <w:pPr>
            <w:pStyle w:val="487838A186FB434285233F11EC53BA0A"/>
          </w:pPr>
          <w:r w:rsidRPr="00C71207">
            <w:rPr>
              <w:rStyle w:val="PlaceholderText"/>
              <w:color w:val="FF0000"/>
              <w:sz w:val="20"/>
              <w:szCs w:val="20"/>
            </w:rPr>
            <w:t xml:space="preserve"> enter number</w:t>
          </w:r>
          <w:r>
            <w:rPr>
              <w:b/>
              <w:sz w:val="24"/>
              <w:szCs w:val="24"/>
            </w:rPr>
            <w:t xml:space="preserve"> </w:t>
          </w:r>
        </w:p>
      </w:docPartBody>
    </w:docPart>
    <w:docPart>
      <w:docPartPr>
        <w:name w:val="9FA7D39513BD4A13BF936D4257BB432E"/>
        <w:category>
          <w:name w:val="General"/>
          <w:gallery w:val="placeholder"/>
        </w:category>
        <w:types>
          <w:type w:val="bbPlcHdr"/>
        </w:types>
        <w:behaviors>
          <w:behavior w:val="content"/>
        </w:behaviors>
        <w:guid w:val="{E1ED0539-A3DB-4805-9983-352FEE2673FA}"/>
      </w:docPartPr>
      <w:docPartBody>
        <w:p w:rsidR="00150717" w:rsidRDefault="00150717" w:rsidP="00150717">
          <w:pPr>
            <w:pStyle w:val="9FA7D39513BD4A13BF936D4257BB432E"/>
          </w:pPr>
          <w:r w:rsidRPr="00C71207">
            <w:rPr>
              <w:rStyle w:val="PlaceholderText"/>
              <w:color w:val="FF0000"/>
              <w:sz w:val="20"/>
              <w:szCs w:val="20"/>
            </w:rPr>
            <w:t xml:space="preserve"> enter number</w:t>
          </w:r>
          <w:r>
            <w:rPr>
              <w:b/>
              <w:sz w:val="24"/>
              <w:szCs w:val="24"/>
            </w:rPr>
            <w:t xml:space="preserve"> </w:t>
          </w:r>
        </w:p>
      </w:docPartBody>
    </w:docPart>
    <w:docPart>
      <w:docPartPr>
        <w:name w:val="19DE374DE5264E7A8A0A218609C3C4BC"/>
        <w:category>
          <w:name w:val="General"/>
          <w:gallery w:val="placeholder"/>
        </w:category>
        <w:types>
          <w:type w:val="bbPlcHdr"/>
        </w:types>
        <w:behaviors>
          <w:behavior w:val="content"/>
        </w:behaviors>
        <w:guid w:val="{9A75BCA4-CED4-4163-94EE-D09211C26238}"/>
      </w:docPartPr>
      <w:docPartBody>
        <w:p w:rsidR="00150717" w:rsidRDefault="00150717" w:rsidP="00150717">
          <w:pPr>
            <w:pStyle w:val="19DE374DE5264E7A8A0A218609C3C4BC"/>
          </w:pPr>
          <w:r w:rsidRPr="00C71207">
            <w:rPr>
              <w:rStyle w:val="PlaceholderText"/>
              <w:color w:val="FF0000"/>
              <w:sz w:val="20"/>
              <w:szCs w:val="20"/>
            </w:rPr>
            <w:t xml:space="preserve"> enter number</w:t>
          </w:r>
          <w:r>
            <w:rPr>
              <w:b/>
              <w:sz w:val="24"/>
              <w:szCs w:val="24"/>
            </w:rPr>
            <w:t xml:space="preserve"> </w:t>
          </w:r>
        </w:p>
      </w:docPartBody>
    </w:docPart>
    <w:docPart>
      <w:docPartPr>
        <w:name w:val="733FED4DD6794EE693CD0F2DCB1D31AB"/>
        <w:category>
          <w:name w:val="General"/>
          <w:gallery w:val="placeholder"/>
        </w:category>
        <w:types>
          <w:type w:val="bbPlcHdr"/>
        </w:types>
        <w:behaviors>
          <w:behavior w:val="content"/>
        </w:behaviors>
        <w:guid w:val="{5DCB9608-6407-4A24-85CA-04EECFD90C5B}"/>
      </w:docPartPr>
      <w:docPartBody>
        <w:p w:rsidR="00150717" w:rsidRDefault="00150717" w:rsidP="00150717">
          <w:pPr>
            <w:pStyle w:val="733FED4DD6794EE693CD0F2DCB1D31AB"/>
          </w:pPr>
          <w:r w:rsidRPr="00C71207">
            <w:rPr>
              <w:rStyle w:val="PlaceholderText"/>
              <w:color w:val="FF0000"/>
              <w:sz w:val="20"/>
              <w:szCs w:val="20"/>
            </w:rPr>
            <w:t xml:space="preserve"> enter number</w:t>
          </w:r>
          <w:r>
            <w:rPr>
              <w:b/>
              <w:sz w:val="24"/>
              <w:szCs w:val="24"/>
            </w:rPr>
            <w:t xml:space="preserve"> </w:t>
          </w:r>
        </w:p>
      </w:docPartBody>
    </w:docPart>
    <w:docPart>
      <w:docPartPr>
        <w:name w:val="6700F7E503C64A14811C137735B242F3"/>
        <w:category>
          <w:name w:val="General"/>
          <w:gallery w:val="placeholder"/>
        </w:category>
        <w:types>
          <w:type w:val="bbPlcHdr"/>
        </w:types>
        <w:behaviors>
          <w:behavior w:val="content"/>
        </w:behaviors>
        <w:guid w:val="{4B380362-EBD7-4646-99E7-43B692A535DE}"/>
      </w:docPartPr>
      <w:docPartBody>
        <w:p w:rsidR="00150717" w:rsidRDefault="00150717" w:rsidP="00150717">
          <w:pPr>
            <w:pStyle w:val="6700F7E503C64A14811C137735B242F3"/>
          </w:pPr>
          <w:r w:rsidRPr="00C71207">
            <w:rPr>
              <w:rStyle w:val="PlaceholderText"/>
              <w:color w:val="FF0000"/>
              <w:sz w:val="20"/>
              <w:szCs w:val="20"/>
            </w:rPr>
            <w:t xml:space="preserve"> enter number</w:t>
          </w:r>
          <w:r>
            <w:rPr>
              <w:b/>
              <w:sz w:val="24"/>
              <w:szCs w:val="24"/>
            </w:rPr>
            <w:t xml:space="preserve"> </w:t>
          </w:r>
        </w:p>
      </w:docPartBody>
    </w:docPart>
    <w:docPart>
      <w:docPartPr>
        <w:name w:val="DAFA0383DAFB4582A2BF4EC1EF3B79CD"/>
        <w:category>
          <w:name w:val="General"/>
          <w:gallery w:val="placeholder"/>
        </w:category>
        <w:types>
          <w:type w:val="bbPlcHdr"/>
        </w:types>
        <w:behaviors>
          <w:behavior w:val="content"/>
        </w:behaviors>
        <w:guid w:val="{C8274BC9-3A47-4188-A37E-E478E0E1D1B4}"/>
      </w:docPartPr>
      <w:docPartBody>
        <w:p w:rsidR="00150717" w:rsidRDefault="00150717" w:rsidP="00150717">
          <w:pPr>
            <w:pStyle w:val="DAFA0383DAFB4582A2BF4EC1EF3B79CD"/>
          </w:pPr>
          <w:r w:rsidRPr="00C71207">
            <w:rPr>
              <w:rStyle w:val="PlaceholderText"/>
              <w:color w:val="FF0000"/>
              <w:sz w:val="20"/>
              <w:szCs w:val="20"/>
            </w:rPr>
            <w:t xml:space="preserve"> enter number</w:t>
          </w:r>
          <w:r>
            <w:rPr>
              <w:b/>
              <w:sz w:val="24"/>
              <w:szCs w:val="24"/>
            </w:rPr>
            <w:t xml:space="preserve"> </w:t>
          </w:r>
        </w:p>
      </w:docPartBody>
    </w:docPart>
    <w:docPart>
      <w:docPartPr>
        <w:name w:val="4783DCA26EA344959851C1DA07D6A8C1"/>
        <w:category>
          <w:name w:val="General"/>
          <w:gallery w:val="placeholder"/>
        </w:category>
        <w:types>
          <w:type w:val="bbPlcHdr"/>
        </w:types>
        <w:behaviors>
          <w:behavior w:val="content"/>
        </w:behaviors>
        <w:guid w:val="{6E3058BA-508C-4A41-9FA5-030F3D91EC2A}"/>
      </w:docPartPr>
      <w:docPartBody>
        <w:p w:rsidR="00150717" w:rsidRDefault="00150717" w:rsidP="00150717">
          <w:pPr>
            <w:pStyle w:val="4783DCA26EA344959851C1DA07D6A8C1"/>
          </w:pPr>
          <w:r w:rsidRPr="00C71207">
            <w:rPr>
              <w:rStyle w:val="PlaceholderText"/>
              <w:color w:val="FF0000"/>
              <w:sz w:val="20"/>
              <w:szCs w:val="20"/>
            </w:rPr>
            <w:t xml:space="preserve"> enter number</w:t>
          </w:r>
          <w:r>
            <w:rPr>
              <w:b/>
              <w:sz w:val="24"/>
              <w:szCs w:val="24"/>
            </w:rPr>
            <w:t xml:space="preserve"> </w:t>
          </w:r>
        </w:p>
      </w:docPartBody>
    </w:docPart>
    <w:docPart>
      <w:docPartPr>
        <w:name w:val="19454344D16245C086AB561BAFED00B0"/>
        <w:category>
          <w:name w:val="General"/>
          <w:gallery w:val="placeholder"/>
        </w:category>
        <w:types>
          <w:type w:val="bbPlcHdr"/>
        </w:types>
        <w:behaviors>
          <w:behavior w:val="content"/>
        </w:behaviors>
        <w:guid w:val="{84225957-1B73-48C7-9C56-512EB9DCEDAB}"/>
      </w:docPartPr>
      <w:docPartBody>
        <w:p w:rsidR="00150717" w:rsidRDefault="00150717" w:rsidP="00150717">
          <w:pPr>
            <w:pStyle w:val="19454344D16245C086AB561BAFED00B0"/>
          </w:pPr>
          <w:r w:rsidRPr="00C71207">
            <w:rPr>
              <w:rStyle w:val="PlaceholderText"/>
              <w:color w:val="FF0000"/>
              <w:sz w:val="20"/>
              <w:szCs w:val="20"/>
            </w:rPr>
            <w:t xml:space="preserve"> enter number</w:t>
          </w:r>
          <w:r>
            <w:rPr>
              <w:b/>
              <w:sz w:val="24"/>
              <w:szCs w:val="24"/>
            </w:rPr>
            <w:t xml:space="preserve"> </w:t>
          </w:r>
        </w:p>
      </w:docPartBody>
    </w:docPart>
    <w:docPart>
      <w:docPartPr>
        <w:name w:val="A2C52D478E8B4936AECC96CB277BDABD"/>
        <w:category>
          <w:name w:val="General"/>
          <w:gallery w:val="placeholder"/>
        </w:category>
        <w:types>
          <w:type w:val="bbPlcHdr"/>
        </w:types>
        <w:behaviors>
          <w:behavior w:val="content"/>
        </w:behaviors>
        <w:guid w:val="{1157B09C-47CA-4913-AEF4-A568BF18677D}"/>
      </w:docPartPr>
      <w:docPartBody>
        <w:p w:rsidR="00150717" w:rsidRDefault="00150717" w:rsidP="00150717">
          <w:pPr>
            <w:pStyle w:val="A2C52D478E8B4936AECC96CB277BDABD"/>
          </w:pPr>
          <w:r w:rsidRPr="00C71207">
            <w:rPr>
              <w:rStyle w:val="PlaceholderText"/>
              <w:color w:val="FF0000"/>
              <w:sz w:val="20"/>
              <w:szCs w:val="20"/>
            </w:rPr>
            <w:t xml:space="preserve"> enter number</w:t>
          </w:r>
          <w:r>
            <w:rPr>
              <w:b/>
              <w:sz w:val="24"/>
              <w:szCs w:val="24"/>
            </w:rPr>
            <w:t xml:space="preserve"> </w:t>
          </w:r>
        </w:p>
      </w:docPartBody>
    </w:docPart>
    <w:docPart>
      <w:docPartPr>
        <w:name w:val="A323FFE1502941F98C414BC3A6A3B6F3"/>
        <w:category>
          <w:name w:val="General"/>
          <w:gallery w:val="placeholder"/>
        </w:category>
        <w:types>
          <w:type w:val="bbPlcHdr"/>
        </w:types>
        <w:behaviors>
          <w:behavior w:val="content"/>
        </w:behaviors>
        <w:guid w:val="{474E4AEE-4E0E-4B5C-8986-91507D713C27}"/>
      </w:docPartPr>
      <w:docPartBody>
        <w:p w:rsidR="00150717" w:rsidRDefault="00150717" w:rsidP="00150717">
          <w:pPr>
            <w:pStyle w:val="A323FFE1502941F98C414BC3A6A3B6F3"/>
          </w:pPr>
          <w:r w:rsidRPr="00C71207">
            <w:rPr>
              <w:rStyle w:val="PlaceholderText"/>
              <w:color w:val="FF0000"/>
              <w:sz w:val="20"/>
              <w:szCs w:val="20"/>
            </w:rPr>
            <w:t xml:space="preserve"> enter number</w:t>
          </w:r>
          <w:r>
            <w:rPr>
              <w:b/>
              <w:sz w:val="24"/>
              <w:szCs w:val="24"/>
            </w:rPr>
            <w:t xml:space="preserve"> </w:t>
          </w:r>
        </w:p>
      </w:docPartBody>
    </w:docPart>
    <w:docPart>
      <w:docPartPr>
        <w:name w:val="F2B1B9A9D93A4D63ADA89F9AA638B703"/>
        <w:category>
          <w:name w:val="General"/>
          <w:gallery w:val="placeholder"/>
        </w:category>
        <w:types>
          <w:type w:val="bbPlcHdr"/>
        </w:types>
        <w:behaviors>
          <w:behavior w:val="content"/>
        </w:behaviors>
        <w:guid w:val="{CB58D72C-B284-4171-85A7-371407031B37}"/>
      </w:docPartPr>
      <w:docPartBody>
        <w:p w:rsidR="00150717" w:rsidRDefault="00150717" w:rsidP="00150717">
          <w:pPr>
            <w:pStyle w:val="F2B1B9A9D93A4D63ADA89F9AA638B703"/>
          </w:pPr>
          <w:r w:rsidRPr="00C71207">
            <w:rPr>
              <w:rStyle w:val="PlaceholderText"/>
              <w:color w:val="FF0000"/>
              <w:sz w:val="20"/>
              <w:szCs w:val="20"/>
            </w:rPr>
            <w:t xml:space="preserve"> enter number</w:t>
          </w:r>
          <w:r>
            <w:rPr>
              <w:b/>
              <w:sz w:val="24"/>
              <w:szCs w:val="24"/>
            </w:rPr>
            <w:t xml:space="preserve"> </w:t>
          </w:r>
        </w:p>
      </w:docPartBody>
    </w:docPart>
    <w:docPart>
      <w:docPartPr>
        <w:name w:val="7EE53113714A42AD8533CD23518E6574"/>
        <w:category>
          <w:name w:val="General"/>
          <w:gallery w:val="placeholder"/>
        </w:category>
        <w:types>
          <w:type w:val="bbPlcHdr"/>
        </w:types>
        <w:behaviors>
          <w:behavior w:val="content"/>
        </w:behaviors>
        <w:guid w:val="{97479C02-524C-446D-A287-051C528C285E}"/>
      </w:docPartPr>
      <w:docPartBody>
        <w:p w:rsidR="00150717" w:rsidRDefault="00150717" w:rsidP="00150717">
          <w:pPr>
            <w:pStyle w:val="7EE53113714A42AD8533CD23518E6574"/>
          </w:pPr>
          <w:r w:rsidRPr="00C71207">
            <w:rPr>
              <w:rStyle w:val="PlaceholderText"/>
              <w:color w:val="FF0000"/>
              <w:sz w:val="20"/>
              <w:szCs w:val="20"/>
            </w:rPr>
            <w:t xml:space="preserve"> enter number</w:t>
          </w:r>
          <w:r>
            <w:rPr>
              <w:b/>
              <w:sz w:val="24"/>
              <w:szCs w:val="24"/>
            </w:rPr>
            <w:t xml:space="preserve"> </w:t>
          </w:r>
        </w:p>
      </w:docPartBody>
    </w:docPart>
    <w:docPart>
      <w:docPartPr>
        <w:name w:val="7F1F4B7F796E442EBAB0694BD1A8EEBB"/>
        <w:category>
          <w:name w:val="General"/>
          <w:gallery w:val="placeholder"/>
        </w:category>
        <w:types>
          <w:type w:val="bbPlcHdr"/>
        </w:types>
        <w:behaviors>
          <w:behavior w:val="content"/>
        </w:behaviors>
        <w:guid w:val="{878F7C6F-6AA3-4FE4-A6C6-83A2DE2F1E37}"/>
      </w:docPartPr>
      <w:docPartBody>
        <w:p w:rsidR="00150717" w:rsidRDefault="00150717" w:rsidP="00150717">
          <w:pPr>
            <w:pStyle w:val="7F1F4B7F796E442EBAB0694BD1A8EEBB"/>
          </w:pPr>
          <w:r w:rsidRPr="00C71207">
            <w:rPr>
              <w:rStyle w:val="PlaceholderText"/>
              <w:color w:val="FF0000"/>
              <w:sz w:val="20"/>
              <w:szCs w:val="20"/>
            </w:rPr>
            <w:t xml:space="preserve"> enter number</w:t>
          </w:r>
          <w:r>
            <w:rPr>
              <w:b/>
              <w:sz w:val="24"/>
              <w:szCs w:val="24"/>
            </w:rPr>
            <w:t xml:space="preserve"> </w:t>
          </w:r>
        </w:p>
      </w:docPartBody>
    </w:docPart>
    <w:docPart>
      <w:docPartPr>
        <w:name w:val="C4E0D792F6B748CF978486EEDF209B45"/>
        <w:category>
          <w:name w:val="General"/>
          <w:gallery w:val="placeholder"/>
        </w:category>
        <w:types>
          <w:type w:val="bbPlcHdr"/>
        </w:types>
        <w:behaviors>
          <w:behavior w:val="content"/>
        </w:behaviors>
        <w:guid w:val="{3D4C3FAB-6A1B-486F-ACE9-60FE952E30A3}"/>
      </w:docPartPr>
      <w:docPartBody>
        <w:p w:rsidR="00150717" w:rsidRDefault="00150717" w:rsidP="00150717">
          <w:pPr>
            <w:pStyle w:val="C4E0D792F6B748CF978486EEDF209B45"/>
          </w:pPr>
          <w:r w:rsidRPr="00C71207">
            <w:rPr>
              <w:rStyle w:val="PlaceholderText"/>
              <w:color w:val="FF0000"/>
              <w:sz w:val="20"/>
              <w:szCs w:val="20"/>
            </w:rPr>
            <w:t xml:space="preserve"> enter number</w:t>
          </w:r>
          <w:r>
            <w:rPr>
              <w:b/>
              <w:sz w:val="24"/>
              <w:szCs w:val="24"/>
            </w:rPr>
            <w:t xml:space="preserve"> </w:t>
          </w:r>
        </w:p>
      </w:docPartBody>
    </w:docPart>
    <w:docPart>
      <w:docPartPr>
        <w:name w:val="36519247C4A04060ADE7A8B89E56713C"/>
        <w:category>
          <w:name w:val="General"/>
          <w:gallery w:val="placeholder"/>
        </w:category>
        <w:types>
          <w:type w:val="bbPlcHdr"/>
        </w:types>
        <w:behaviors>
          <w:behavior w:val="content"/>
        </w:behaviors>
        <w:guid w:val="{AC9A9B2C-43F8-4726-9F42-FC9BF9855BAD}"/>
      </w:docPartPr>
      <w:docPartBody>
        <w:p w:rsidR="00150717" w:rsidRDefault="00150717" w:rsidP="00150717">
          <w:pPr>
            <w:pStyle w:val="36519247C4A04060ADE7A8B89E56713C"/>
          </w:pPr>
          <w:r w:rsidRPr="00C71207">
            <w:rPr>
              <w:rStyle w:val="PlaceholderText"/>
              <w:color w:val="FF0000"/>
              <w:sz w:val="20"/>
              <w:szCs w:val="20"/>
            </w:rPr>
            <w:t xml:space="preserve"> enter number</w:t>
          </w:r>
          <w:r>
            <w:rPr>
              <w:b/>
              <w:sz w:val="24"/>
              <w:szCs w:val="24"/>
            </w:rPr>
            <w:t xml:space="preserve"> </w:t>
          </w:r>
        </w:p>
      </w:docPartBody>
    </w:docPart>
    <w:docPart>
      <w:docPartPr>
        <w:name w:val="23AB131E5E2D4BEC82AC6C5035C2F10B"/>
        <w:category>
          <w:name w:val="General"/>
          <w:gallery w:val="placeholder"/>
        </w:category>
        <w:types>
          <w:type w:val="bbPlcHdr"/>
        </w:types>
        <w:behaviors>
          <w:behavior w:val="content"/>
        </w:behaviors>
        <w:guid w:val="{A56A65EB-AAD1-473D-B03E-A275D9C33DAE}"/>
      </w:docPartPr>
      <w:docPartBody>
        <w:p w:rsidR="00150717" w:rsidRDefault="00150717" w:rsidP="00150717">
          <w:pPr>
            <w:pStyle w:val="23AB131E5E2D4BEC82AC6C5035C2F10B"/>
          </w:pPr>
          <w:r w:rsidRPr="00C71207">
            <w:rPr>
              <w:rStyle w:val="PlaceholderText"/>
              <w:color w:val="FF0000"/>
              <w:sz w:val="20"/>
              <w:szCs w:val="20"/>
            </w:rPr>
            <w:t xml:space="preserve"> enter number</w:t>
          </w:r>
          <w:r>
            <w:rPr>
              <w:b/>
              <w:sz w:val="24"/>
              <w:szCs w:val="24"/>
            </w:rPr>
            <w:t xml:space="preserve"> </w:t>
          </w:r>
        </w:p>
      </w:docPartBody>
    </w:docPart>
    <w:docPart>
      <w:docPartPr>
        <w:name w:val="62BD3CD2371C4DE2A3890CCA6A7D9551"/>
        <w:category>
          <w:name w:val="General"/>
          <w:gallery w:val="placeholder"/>
        </w:category>
        <w:types>
          <w:type w:val="bbPlcHdr"/>
        </w:types>
        <w:behaviors>
          <w:behavior w:val="content"/>
        </w:behaviors>
        <w:guid w:val="{CC48B035-5FDE-41BD-A554-114BF01789EC}"/>
      </w:docPartPr>
      <w:docPartBody>
        <w:p w:rsidR="00150717" w:rsidRDefault="00150717" w:rsidP="00150717">
          <w:pPr>
            <w:pStyle w:val="62BD3CD2371C4DE2A3890CCA6A7D9551"/>
          </w:pPr>
          <w:r w:rsidRPr="00C71207">
            <w:rPr>
              <w:rStyle w:val="PlaceholderText"/>
              <w:color w:val="FF0000"/>
              <w:sz w:val="20"/>
              <w:szCs w:val="20"/>
            </w:rPr>
            <w:t xml:space="preserve"> enter number</w:t>
          </w:r>
          <w:r>
            <w:rPr>
              <w:b/>
              <w:sz w:val="24"/>
              <w:szCs w:val="24"/>
            </w:rPr>
            <w:t xml:space="preserve"> </w:t>
          </w:r>
        </w:p>
      </w:docPartBody>
    </w:docPart>
    <w:docPart>
      <w:docPartPr>
        <w:name w:val="539D2CF1FEB6493BB107792EF4450502"/>
        <w:category>
          <w:name w:val="General"/>
          <w:gallery w:val="placeholder"/>
        </w:category>
        <w:types>
          <w:type w:val="bbPlcHdr"/>
        </w:types>
        <w:behaviors>
          <w:behavior w:val="content"/>
        </w:behaviors>
        <w:guid w:val="{766FC633-03C7-4A5E-9019-6F7F57B13659}"/>
      </w:docPartPr>
      <w:docPartBody>
        <w:p w:rsidR="00150717" w:rsidRDefault="00150717" w:rsidP="00150717">
          <w:pPr>
            <w:pStyle w:val="539D2CF1FEB6493BB107792EF4450502"/>
          </w:pPr>
          <w:r w:rsidRPr="00C71207">
            <w:rPr>
              <w:rStyle w:val="PlaceholderText"/>
              <w:color w:val="FF0000"/>
              <w:sz w:val="20"/>
              <w:szCs w:val="20"/>
            </w:rPr>
            <w:t xml:space="preserve"> enter number</w:t>
          </w:r>
          <w:r>
            <w:rPr>
              <w:b/>
              <w:sz w:val="24"/>
              <w:szCs w:val="24"/>
            </w:rPr>
            <w:t xml:space="preserve"> </w:t>
          </w:r>
        </w:p>
      </w:docPartBody>
    </w:docPart>
    <w:docPart>
      <w:docPartPr>
        <w:name w:val="DB436926B18E4764833F12207255D389"/>
        <w:category>
          <w:name w:val="General"/>
          <w:gallery w:val="placeholder"/>
        </w:category>
        <w:types>
          <w:type w:val="bbPlcHdr"/>
        </w:types>
        <w:behaviors>
          <w:behavior w:val="content"/>
        </w:behaviors>
        <w:guid w:val="{E3BFDED6-C796-469B-874A-42F0D4E0777F}"/>
      </w:docPartPr>
      <w:docPartBody>
        <w:p w:rsidR="00150717" w:rsidRDefault="00150717" w:rsidP="00150717">
          <w:pPr>
            <w:pStyle w:val="DB436926B18E4764833F12207255D389"/>
          </w:pPr>
          <w:r w:rsidRPr="00C71207">
            <w:rPr>
              <w:rStyle w:val="PlaceholderText"/>
              <w:color w:val="FF0000"/>
              <w:sz w:val="20"/>
              <w:szCs w:val="20"/>
            </w:rPr>
            <w:t xml:space="preserve"> enter number</w:t>
          </w:r>
          <w:r>
            <w:rPr>
              <w:b/>
              <w:sz w:val="24"/>
              <w:szCs w:val="24"/>
            </w:rPr>
            <w:t xml:space="preserve"> </w:t>
          </w:r>
        </w:p>
      </w:docPartBody>
    </w:docPart>
    <w:docPart>
      <w:docPartPr>
        <w:name w:val="DD1E699CB73842489B8F1D737F15C125"/>
        <w:category>
          <w:name w:val="General"/>
          <w:gallery w:val="placeholder"/>
        </w:category>
        <w:types>
          <w:type w:val="bbPlcHdr"/>
        </w:types>
        <w:behaviors>
          <w:behavior w:val="content"/>
        </w:behaviors>
        <w:guid w:val="{7B73F956-1FA5-4059-9179-956B84E584A9}"/>
      </w:docPartPr>
      <w:docPartBody>
        <w:p w:rsidR="00150717" w:rsidRDefault="00150717" w:rsidP="00150717">
          <w:pPr>
            <w:pStyle w:val="DD1E699CB73842489B8F1D737F15C125"/>
          </w:pPr>
          <w:r w:rsidRPr="00C71207">
            <w:rPr>
              <w:rStyle w:val="PlaceholderText"/>
              <w:color w:val="FF0000"/>
              <w:sz w:val="20"/>
              <w:szCs w:val="20"/>
            </w:rPr>
            <w:t xml:space="preserve"> enter number</w:t>
          </w:r>
          <w:r>
            <w:rPr>
              <w:b/>
              <w:sz w:val="24"/>
              <w:szCs w:val="24"/>
            </w:rPr>
            <w:t xml:space="preserve"> </w:t>
          </w:r>
        </w:p>
      </w:docPartBody>
    </w:docPart>
    <w:docPart>
      <w:docPartPr>
        <w:name w:val="E17EBEF9548E41EEBB65AB054DB52BF2"/>
        <w:category>
          <w:name w:val="General"/>
          <w:gallery w:val="placeholder"/>
        </w:category>
        <w:types>
          <w:type w:val="bbPlcHdr"/>
        </w:types>
        <w:behaviors>
          <w:behavior w:val="content"/>
        </w:behaviors>
        <w:guid w:val="{9BB6531E-91C0-494B-A1F5-A8977BCBAACF}"/>
      </w:docPartPr>
      <w:docPartBody>
        <w:p w:rsidR="002D3A49" w:rsidRDefault="002D3A49" w:rsidP="002D3A49">
          <w:pPr>
            <w:pStyle w:val="E17EBEF9548E41EEBB65AB054DB52BF2"/>
          </w:pPr>
          <w:r w:rsidRPr="004D02E0">
            <w:rPr>
              <w:rStyle w:val="PlaceholderText"/>
              <w:color w:val="FF0000"/>
            </w:rPr>
            <w:t>Choose an item.</w:t>
          </w:r>
        </w:p>
      </w:docPartBody>
    </w:docPart>
    <w:docPart>
      <w:docPartPr>
        <w:name w:val="60A101D671114EAEAE5B147C07C24786"/>
        <w:category>
          <w:name w:val="General"/>
          <w:gallery w:val="placeholder"/>
        </w:category>
        <w:types>
          <w:type w:val="bbPlcHdr"/>
        </w:types>
        <w:behaviors>
          <w:behavior w:val="content"/>
        </w:behaviors>
        <w:guid w:val="{A569FE83-0BD9-46B3-BE89-8850F66E1B07}"/>
      </w:docPartPr>
      <w:docPartBody>
        <w:p w:rsidR="00DC119D" w:rsidRDefault="00E05D7A" w:rsidP="00E05D7A">
          <w:pPr>
            <w:pStyle w:val="60A101D671114EAEAE5B147C07C24786"/>
          </w:pPr>
          <w:r w:rsidRPr="005F166F">
            <w:rPr>
              <w:rStyle w:val="PlaceholderText"/>
              <w:color w:val="FF0000"/>
            </w:rPr>
            <w:t>Choose an item.</w:t>
          </w:r>
        </w:p>
      </w:docPartBody>
    </w:docPart>
    <w:docPart>
      <w:docPartPr>
        <w:name w:val="59D12FC0DF0F45589443240DFAF668A2"/>
        <w:category>
          <w:name w:val="General"/>
          <w:gallery w:val="placeholder"/>
        </w:category>
        <w:types>
          <w:type w:val="bbPlcHdr"/>
        </w:types>
        <w:behaviors>
          <w:behavior w:val="content"/>
        </w:behaviors>
        <w:guid w:val="{C66004F0-DD3E-4949-AA5A-852D929C0BDB}"/>
      </w:docPartPr>
      <w:docPartBody>
        <w:p w:rsidR="00DC119D" w:rsidRDefault="00E05D7A" w:rsidP="00E05D7A">
          <w:pPr>
            <w:pStyle w:val="59D12FC0DF0F45589443240DFAF668A2"/>
          </w:pPr>
          <w:r w:rsidRPr="005F166F">
            <w:rPr>
              <w:rStyle w:val="PlaceholderText"/>
              <w:color w:val="FF0000"/>
            </w:rPr>
            <w:t>Choose an item.</w:t>
          </w:r>
        </w:p>
      </w:docPartBody>
    </w:docPart>
    <w:docPart>
      <w:docPartPr>
        <w:name w:val="A5E08B04C37B4D2499A616D859807595"/>
        <w:category>
          <w:name w:val="General"/>
          <w:gallery w:val="placeholder"/>
        </w:category>
        <w:types>
          <w:type w:val="bbPlcHdr"/>
        </w:types>
        <w:behaviors>
          <w:behavior w:val="content"/>
        </w:behaviors>
        <w:guid w:val="{232255E5-4209-46BE-9574-BFF2A58F454F}"/>
      </w:docPartPr>
      <w:docPartBody>
        <w:p w:rsidR="00DC119D" w:rsidRDefault="00E05D7A" w:rsidP="00E05D7A">
          <w:pPr>
            <w:pStyle w:val="A5E08B04C37B4D2499A616D859807595"/>
          </w:pPr>
          <w:r w:rsidRPr="005F166F">
            <w:rPr>
              <w:rStyle w:val="PlaceholderText"/>
              <w:color w:val="FF0000"/>
            </w:rPr>
            <w:t>Choose an item.</w:t>
          </w:r>
        </w:p>
      </w:docPartBody>
    </w:docPart>
    <w:docPart>
      <w:docPartPr>
        <w:name w:val="9E5C83A8872E436183E24EA3F8EE5B14"/>
        <w:category>
          <w:name w:val="General"/>
          <w:gallery w:val="placeholder"/>
        </w:category>
        <w:types>
          <w:type w:val="bbPlcHdr"/>
        </w:types>
        <w:behaviors>
          <w:behavior w:val="content"/>
        </w:behaviors>
        <w:guid w:val="{4B543FB1-C469-4AA4-AB2C-E007126E95B8}"/>
      </w:docPartPr>
      <w:docPartBody>
        <w:p w:rsidR="00DC119D" w:rsidRDefault="00E05D7A" w:rsidP="00E05D7A">
          <w:pPr>
            <w:pStyle w:val="9E5C83A8872E436183E24EA3F8EE5B14"/>
          </w:pPr>
          <w:r w:rsidRPr="00AC6F14">
            <w:rPr>
              <w:rStyle w:val="PlaceholderText"/>
              <w:color w:val="FF0000"/>
            </w:rPr>
            <w:t>Click or tap here to enter text.</w:t>
          </w:r>
        </w:p>
      </w:docPartBody>
    </w:docPart>
    <w:docPart>
      <w:docPartPr>
        <w:name w:val="562087B2645F46A9BF9A5854AB472EDB"/>
        <w:category>
          <w:name w:val="General"/>
          <w:gallery w:val="placeholder"/>
        </w:category>
        <w:types>
          <w:type w:val="bbPlcHdr"/>
        </w:types>
        <w:behaviors>
          <w:behavior w:val="content"/>
        </w:behaviors>
        <w:guid w:val="{270E16F5-5A59-4A1D-A031-D6D3E9446376}"/>
      </w:docPartPr>
      <w:docPartBody>
        <w:p w:rsidR="00DC119D" w:rsidRDefault="00E05D7A" w:rsidP="00E05D7A">
          <w:pPr>
            <w:pStyle w:val="562087B2645F46A9BF9A5854AB472EDB"/>
          </w:pPr>
          <w:r w:rsidRPr="00AC6F14">
            <w:rPr>
              <w:rStyle w:val="PlaceholderText"/>
              <w:color w:val="FF0000"/>
            </w:rPr>
            <w:t>Click or tap here to enter text.</w:t>
          </w:r>
        </w:p>
      </w:docPartBody>
    </w:docPart>
    <w:docPart>
      <w:docPartPr>
        <w:name w:val="B617199073E1451BB2B4B586AC0E6C28"/>
        <w:category>
          <w:name w:val="General"/>
          <w:gallery w:val="placeholder"/>
        </w:category>
        <w:types>
          <w:type w:val="bbPlcHdr"/>
        </w:types>
        <w:behaviors>
          <w:behavior w:val="content"/>
        </w:behaviors>
        <w:guid w:val="{6DDB646A-854F-4267-8C11-3626AD56BECB}"/>
      </w:docPartPr>
      <w:docPartBody>
        <w:p w:rsidR="00DC119D" w:rsidRDefault="00E05D7A" w:rsidP="00E05D7A">
          <w:pPr>
            <w:pStyle w:val="B617199073E1451BB2B4B586AC0E6C28"/>
          </w:pPr>
          <w:r w:rsidRPr="00AC6F14">
            <w:rPr>
              <w:rStyle w:val="PlaceholderText"/>
              <w:color w:val="FF0000"/>
            </w:rPr>
            <w:t>Click or tap here to enter text.</w:t>
          </w:r>
        </w:p>
      </w:docPartBody>
    </w:docPart>
    <w:docPart>
      <w:docPartPr>
        <w:name w:val="99A59924F3D14DBE960E770250473A1A"/>
        <w:category>
          <w:name w:val="General"/>
          <w:gallery w:val="placeholder"/>
        </w:category>
        <w:types>
          <w:type w:val="bbPlcHdr"/>
        </w:types>
        <w:behaviors>
          <w:behavior w:val="content"/>
        </w:behaviors>
        <w:guid w:val="{C37CD727-7475-408C-93D9-D1648FA6BDD8}"/>
      </w:docPartPr>
      <w:docPartBody>
        <w:p w:rsidR="00DC119D" w:rsidRDefault="00E05D7A" w:rsidP="00E05D7A">
          <w:pPr>
            <w:pStyle w:val="99A59924F3D14DBE960E770250473A1A"/>
          </w:pPr>
          <w:r w:rsidRPr="00AC6F14">
            <w:rPr>
              <w:rStyle w:val="PlaceholderText"/>
              <w:color w:val="FF0000"/>
            </w:rPr>
            <w:t>Click or tap here to enter text.</w:t>
          </w:r>
        </w:p>
      </w:docPartBody>
    </w:docPart>
    <w:docPart>
      <w:docPartPr>
        <w:name w:val="974ADE8747D54242BC955BAA4994AE49"/>
        <w:category>
          <w:name w:val="General"/>
          <w:gallery w:val="placeholder"/>
        </w:category>
        <w:types>
          <w:type w:val="bbPlcHdr"/>
        </w:types>
        <w:behaviors>
          <w:behavior w:val="content"/>
        </w:behaviors>
        <w:guid w:val="{DA9991A5-0C6B-429E-AC8D-0372C46A241D}"/>
      </w:docPartPr>
      <w:docPartBody>
        <w:p w:rsidR="00DC119D" w:rsidRDefault="00E05D7A" w:rsidP="00E05D7A">
          <w:pPr>
            <w:pStyle w:val="974ADE8747D54242BC955BAA4994AE49"/>
          </w:pPr>
          <w:r w:rsidRPr="00AC6F14">
            <w:rPr>
              <w:rStyle w:val="PlaceholderText"/>
              <w:color w:val="FF0000"/>
            </w:rPr>
            <w:t>Click or tap here to enter text.</w:t>
          </w:r>
        </w:p>
      </w:docPartBody>
    </w:docPart>
    <w:docPart>
      <w:docPartPr>
        <w:name w:val="6BE52784E47E40A68D1EF8FE57636A8F"/>
        <w:category>
          <w:name w:val="General"/>
          <w:gallery w:val="placeholder"/>
        </w:category>
        <w:types>
          <w:type w:val="bbPlcHdr"/>
        </w:types>
        <w:behaviors>
          <w:behavior w:val="content"/>
        </w:behaviors>
        <w:guid w:val="{1AAEB411-B3A4-488D-8562-EA90CF68A1EE}"/>
      </w:docPartPr>
      <w:docPartBody>
        <w:p w:rsidR="00DC119D" w:rsidRDefault="00E05D7A" w:rsidP="00E05D7A">
          <w:pPr>
            <w:pStyle w:val="6BE52784E47E40A68D1EF8FE57636A8F"/>
          </w:pPr>
          <w:r w:rsidRPr="00AC6F14">
            <w:rPr>
              <w:rStyle w:val="PlaceholderText"/>
              <w:color w:val="FF0000"/>
            </w:rPr>
            <w:t>Click or tap here to enter text.</w:t>
          </w:r>
        </w:p>
      </w:docPartBody>
    </w:docPart>
    <w:docPart>
      <w:docPartPr>
        <w:name w:val="FCC5F260B9404B33BD6C84D99C210129"/>
        <w:category>
          <w:name w:val="General"/>
          <w:gallery w:val="placeholder"/>
        </w:category>
        <w:types>
          <w:type w:val="bbPlcHdr"/>
        </w:types>
        <w:behaviors>
          <w:behavior w:val="content"/>
        </w:behaviors>
        <w:guid w:val="{7693EC19-15A9-4BDF-914C-3194B006C9D2}"/>
      </w:docPartPr>
      <w:docPartBody>
        <w:p w:rsidR="00DC119D" w:rsidRDefault="00E05D7A" w:rsidP="00E05D7A">
          <w:pPr>
            <w:pStyle w:val="FCC5F260B9404B33BD6C84D99C210129"/>
          </w:pPr>
          <w:r w:rsidRPr="00AC6F14">
            <w:rPr>
              <w:rStyle w:val="PlaceholderText"/>
              <w:color w:val="FF0000"/>
            </w:rPr>
            <w:t>Click or tap here to enter text.</w:t>
          </w:r>
        </w:p>
      </w:docPartBody>
    </w:docPart>
    <w:docPart>
      <w:docPartPr>
        <w:name w:val="6A650D8196C84B00B08884423AD3D9AC"/>
        <w:category>
          <w:name w:val="General"/>
          <w:gallery w:val="placeholder"/>
        </w:category>
        <w:types>
          <w:type w:val="bbPlcHdr"/>
        </w:types>
        <w:behaviors>
          <w:behavior w:val="content"/>
        </w:behaviors>
        <w:guid w:val="{5C21BFEF-E756-4A9E-AFEA-5557FDAC4AC0}"/>
      </w:docPartPr>
      <w:docPartBody>
        <w:p w:rsidR="00DC119D" w:rsidRDefault="00E05D7A" w:rsidP="00E05D7A">
          <w:pPr>
            <w:pStyle w:val="6A650D8196C84B00B08884423AD3D9AC"/>
          </w:pPr>
          <w:r w:rsidRPr="00AC6F14">
            <w:rPr>
              <w:rStyle w:val="PlaceholderText"/>
              <w:color w:val="FF0000"/>
            </w:rPr>
            <w:t>Click or tap here to enter text.</w:t>
          </w:r>
        </w:p>
      </w:docPartBody>
    </w:docPart>
    <w:docPart>
      <w:docPartPr>
        <w:name w:val="D363B9126F654861B3A014A89833BCFE"/>
        <w:category>
          <w:name w:val="General"/>
          <w:gallery w:val="placeholder"/>
        </w:category>
        <w:types>
          <w:type w:val="bbPlcHdr"/>
        </w:types>
        <w:behaviors>
          <w:behavior w:val="content"/>
        </w:behaviors>
        <w:guid w:val="{ED63A5C4-4A7F-4B23-8789-83AD4E5A23C9}"/>
      </w:docPartPr>
      <w:docPartBody>
        <w:p w:rsidR="00DC119D" w:rsidRDefault="00E05D7A" w:rsidP="00E05D7A">
          <w:pPr>
            <w:pStyle w:val="D363B9126F654861B3A014A89833BCFE"/>
          </w:pPr>
          <w:r w:rsidRPr="00AC6F14">
            <w:rPr>
              <w:rStyle w:val="PlaceholderText"/>
              <w:color w:val="FF0000"/>
            </w:rPr>
            <w:t>Click or tap here to enter text.</w:t>
          </w:r>
        </w:p>
      </w:docPartBody>
    </w:docPart>
    <w:docPart>
      <w:docPartPr>
        <w:name w:val="3A0765CC164B47CE934C83812D379666"/>
        <w:category>
          <w:name w:val="General"/>
          <w:gallery w:val="placeholder"/>
        </w:category>
        <w:types>
          <w:type w:val="bbPlcHdr"/>
        </w:types>
        <w:behaviors>
          <w:behavior w:val="content"/>
        </w:behaviors>
        <w:guid w:val="{BB71BAF3-7F94-4EC5-8C37-BD2363C62F9D}"/>
      </w:docPartPr>
      <w:docPartBody>
        <w:p w:rsidR="00B2763F" w:rsidRDefault="00DC119D" w:rsidP="00DC119D">
          <w:pPr>
            <w:pStyle w:val="3A0765CC164B47CE934C83812D379666"/>
          </w:pPr>
          <w:r w:rsidRPr="00FA391B">
            <w:rPr>
              <w:color w:val="A5A5A5" w:themeColor="accent3"/>
            </w:rPr>
            <w:t>Your Name</w:t>
          </w:r>
        </w:p>
      </w:docPartBody>
    </w:docPart>
    <w:docPart>
      <w:docPartPr>
        <w:name w:val="E01946C9952B40AF9614ECC70812BB55"/>
        <w:category>
          <w:name w:val="General"/>
          <w:gallery w:val="placeholder"/>
        </w:category>
        <w:types>
          <w:type w:val="bbPlcHdr"/>
        </w:types>
        <w:behaviors>
          <w:behavior w:val="content"/>
        </w:behaviors>
        <w:guid w:val="{A902696F-5A0C-42BC-9F19-225521A7A9B4}"/>
      </w:docPartPr>
      <w:docPartBody>
        <w:p w:rsidR="00237B31" w:rsidRDefault="001235C6" w:rsidP="001235C6">
          <w:pPr>
            <w:pStyle w:val="E01946C9952B40AF9614ECC70812BB55"/>
          </w:pPr>
          <w:r w:rsidRPr="0023384A">
            <w:rPr>
              <w:rStyle w:val="PlaceholderText"/>
              <w:color w:val="FF0000"/>
              <w:sz w:val="20"/>
              <w:szCs w:val="20"/>
            </w:rPr>
            <w:t>Enter need area</w:t>
          </w:r>
        </w:p>
      </w:docPartBody>
    </w:docPart>
    <w:docPart>
      <w:docPartPr>
        <w:name w:val="69F77FFE3BB14307A633CAAE290748D9"/>
        <w:category>
          <w:name w:val="General"/>
          <w:gallery w:val="placeholder"/>
        </w:category>
        <w:types>
          <w:type w:val="bbPlcHdr"/>
        </w:types>
        <w:behaviors>
          <w:behavior w:val="content"/>
        </w:behaviors>
        <w:guid w:val="{D82C8AB5-17EB-4D8E-99B3-FAAA44F4B2B4}"/>
      </w:docPartPr>
      <w:docPartBody>
        <w:p w:rsidR="00237B31" w:rsidRDefault="001235C6" w:rsidP="001235C6">
          <w:pPr>
            <w:pStyle w:val="69F77FFE3BB14307A633CAAE290748D9"/>
          </w:pPr>
          <w:r w:rsidRPr="0023384A">
            <w:rPr>
              <w:rStyle w:val="PlaceholderText"/>
              <w:color w:val="FF0000"/>
              <w:sz w:val="20"/>
              <w:szCs w:val="20"/>
            </w:rPr>
            <w:t>Enter need area</w:t>
          </w:r>
        </w:p>
      </w:docPartBody>
    </w:docPart>
    <w:docPart>
      <w:docPartPr>
        <w:name w:val="D55A003979E041A5BD944F7D57B76721"/>
        <w:category>
          <w:name w:val="General"/>
          <w:gallery w:val="placeholder"/>
        </w:category>
        <w:types>
          <w:type w:val="bbPlcHdr"/>
        </w:types>
        <w:behaviors>
          <w:behavior w:val="content"/>
        </w:behaviors>
        <w:guid w:val="{78734CB1-7A93-46B3-B94F-02A19C25A6D1}"/>
      </w:docPartPr>
      <w:docPartBody>
        <w:p w:rsidR="00237B31" w:rsidRDefault="001235C6" w:rsidP="001235C6">
          <w:pPr>
            <w:pStyle w:val="D55A003979E041A5BD944F7D57B76721"/>
          </w:pPr>
          <w:r w:rsidRPr="0023384A">
            <w:rPr>
              <w:rStyle w:val="PlaceholderText"/>
              <w:color w:val="FF0000"/>
              <w:sz w:val="20"/>
              <w:szCs w:val="20"/>
            </w:rPr>
            <w:t>Enter need area</w:t>
          </w:r>
        </w:p>
      </w:docPartBody>
    </w:docPart>
    <w:docPart>
      <w:docPartPr>
        <w:name w:val="EB831F6166E845DEA73D67A035FEA09C"/>
        <w:category>
          <w:name w:val="General"/>
          <w:gallery w:val="placeholder"/>
        </w:category>
        <w:types>
          <w:type w:val="bbPlcHdr"/>
        </w:types>
        <w:behaviors>
          <w:behavior w:val="content"/>
        </w:behaviors>
        <w:guid w:val="{26D675DB-79CB-46CA-B74A-870589429FE1}"/>
      </w:docPartPr>
      <w:docPartBody>
        <w:p w:rsidR="00237B31" w:rsidRDefault="001235C6" w:rsidP="001235C6">
          <w:pPr>
            <w:pStyle w:val="EB831F6166E845DEA73D67A035FEA09C"/>
          </w:pPr>
          <w:r w:rsidRPr="0023384A">
            <w:rPr>
              <w:rStyle w:val="PlaceholderText"/>
              <w:color w:val="FF0000"/>
              <w:sz w:val="20"/>
              <w:szCs w:val="20"/>
            </w:rPr>
            <w:t>Enter need area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F5"/>
    <w:rsid w:val="00003774"/>
    <w:rsid w:val="00040FC1"/>
    <w:rsid w:val="000701E3"/>
    <w:rsid w:val="000A7ADE"/>
    <w:rsid w:val="001235C6"/>
    <w:rsid w:val="00150717"/>
    <w:rsid w:val="001E5C84"/>
    <w:rsid w:val="00237B31"/>
    <w:rsid w:val="002D3A49"/>
    <w:rsid w:val="0031273D"/>
    <w:rsid w:val="00333CF5"/>
    <w:rsid w:val="00356E5F"/>
    <w:rsid w:val="0045799B"/>
    <w:rsid w:val="00497BC2"/>
    <w:rsid w:val="004A2DBD"/>
    <w:rsid w:val="00525F1D"/>
    <w:rsid w:val="00531994"/>
    <w:rsid w:val="005353EA"/>
    <w:rsid w:val="005A5C16"/>
    <w:rsid w:val="005B53B4"/>
    <w:rsid w:val="005E2AA4"/>
    <w:rsid w:val="0061610B"/>
    <w:rsid w:val="0062024C"/>
    <w:rsid w:val="00770475"/>
    <w:rsid w:val="007B279D"/>
    <w:rsid w:val="007F1D07"/>
    <w:rsid w:val="00973CD5"/>
    <w:rsid w:val="00A17B05"/>
    <w:rsid w:val="00A24E23"/>
    <w:rsid w:val="00A730A9"/>
    <w:rsid w:val="00A757AD"/>
    <w:rsid w:val="00AE751B"/>
    <w:rsid w:val="00B2763F"/>
    <w:rsid w:val="00B82CD0"/>
    <w:rsid w:val="00BF360C"/>
    <w:rsid w:val="00C50EE8"/>
    <w:rsid w:val="00C86772"/>
    <w:rsid w:val="00CB3B9A"/>
    <w:rsid w:val="00D21FD1"/>
    <w:rsid w:val="00D8701E"/>
    <w:rsid w:val="00DB3AB2"/>
    <w:rsid w:val="00DC119D"/>
    <w:rsid w:val="00E05D7A"/>
    <w:rsid w:val="00EA36F7"/>
    <w:rsid w:val="00ED61CE"/>
    <w:rsid w:val="00F17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71CC5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0AD78D6100B94A4183339C1A63DC245F">
    <w:name w:val="0AD78D6100B94A4183339C1A63DC245F"/>
  </w:style>
  <w:style w:type="paragraph" w:customStyle="1" w:styleId="60F41F9B831E4D9B9FDE9953D2980344">
    <w:name w:val="60F41F9B831E4D9B9FDE9953D2980344"/>
  </w:style>
  <w:style w:type="paragraph" w:customStyle="1" w:styleId="AB23535645104C7C9D26ADC11D0A8F82">
    <w:name w:val="AB23535645104C7C9D26ADC11D0A8F82"/>
  </w:style>
  <w:style w:type="paragraph" w:customStyle="1" w:styleId="1FC39B5114334E0BA81C1558FF2D2163">
    <w:name w:val="1FC39B5114334E0BA81C1558FF2D2163"/>
  </w:style>
  <w:style w:type="paragraph" w:customStyle="1" w:styleId="9FB1A780C08A42099AECAF5E78C3AE26">
    <w:name w:val="9FB1A780C08A42099AECAF5E78C3AE26"/>
  </w:style>
  <w:style w:type="paragraph" w:customStyle="1" w:styleId="DB6145D19BC7423684516E7109F7C037">
    <w:name w:val="DB6145D19BC7423684516E7109F7C037"/>
  </w:style>
  <w:style w:type="paragraph" w:customStyle="1" w:styleId="7126B1851CFC46ABBDC696C47495E831">
    <w:name w:val="7126B1851CFC46ABBDC696C47495E831"/>
  </w:style>
  <w:style w:type="paragraph" w:customStyle="1" w:styleId="F3C6AD45AF864B18B296150A794B7446">
    <w:name w:val="F3C6AD45AF864B18B296150A794B7446"/>
  </w:style>
  <w:style w:type="paragraph" w:customStyle="1" w:styleId="4BB6AF57B60145B2A9AF0C81A6AB4FF0">
    <w:name w:val="4BB6AF57B60145B2A9AF0C81A6AB4FF0"/>
    <w:rsid w:val="00333CF5"/>
  </w:style>
  <w:style w:type="paragraph" w:customStyle="1" w:styleId="DA0FD9253ECA458C8D0157AFD6C1CDF4">
    <w:name w:val="DA0FD9253ECA458C8D0157AFD6C1CDF4"/>
    <w:rsid w:val="00333CF5"/>
  </w:style>
  <w:style w:type="paragraph" w:customStyle="1" w:styleId="ED00EA25BCC54AB8A5244A8966D62852">
    <w:name w:val="ED00EA25BCC54AB8A5244A8966D62852"/>
    <w:rsid w:val="00333CF5"/>
  </w:style>
  <w:style w:type="paragraph" w:customStyle="1" w:styleId="3E9B3DF41E884D018EB9C083269C2E9B">
    <w:name w:val="3E9B3DF41E884D018EB9C083269C2E9B"/>
    <w:rsid w:val="00333CF5"/>
  </w:style>
  <w:style w:type="paragraph" w:customStyle="1" w:styleId="AA06F578E93842CC8DA781BC6E4E5FA7">
    <w:name w:val="AA06F578E93842CC8DA781BC6E4E5FA7"/>
    <w:rsid w:val="00333CF5"/>
  </w:style>
  <w:style w:type="paragraph" w:customStyle="1" w:styleId="F87A343D46594C1881B660723B26385E">
    <w:name w:val="F87A343D46594C1881B660723B26385E"/>
    <w:rsid w:val="00333CF5"/>
  </w:style>
  <w:style w:type="paragraph" w:customStyle="1" w:styleId="F2EDE09120AC47C8B5941D9492166C0F">
    <w:name w:val="F2EDE09120AC47C8B5941D9492166C0F"/>
    <w:rsid w:val="00333CF5"/>
  </w:style>
  <w:style w:type="paragraph" w:customStyle="1" w:styleId="2758147DDC0441459C7709EB3CCC2FF3">
    <w:name w:val="2758147DDC0441459C7709EB3CCC2FF3"/>
    <w:rsid w:val="00333CF5"/>
  </w:style>
  <w:style w:type="paragraph" w:customStyle="1" w:styleId="7EBE78D5A1FF48A5B3F5292BCA03E401">
    <w:name w:val="7EBE78D5A1FF48A5B3F5292BCA03E401"/>
    <w:rsid w:val="00333CF5"/>
  </w:style>
  <w:style w:type="paragraph" w:customStyle="1" w:styleId="EB95ACD52768428BA967C7C4C0BC59A3">
    <w:name w:val="EB95ACD52768428BA967C7C4C0BC59A3"/>
    <w:rsid w:val="00333CF5"/>
  </w:style>
  <w:style w:type="paragraph" w:customStyle="1" w:styleId="DB80F8CAA7DB4EB6920E4B2C3CE066EE">
    <w:name w:val="DB80F8CAA7DB4EB6920E4B2C3CE066EE"/>
    <w:rsid w:val="00333CF5"/>
  </w:style>
  <w:style w:type="paragraph" w:customStyle="1" w:styleId="B1ED93F8D5EB4BCFB4876AB525B11896">
    <w:name w:val="B1ED93F8D5EB4BCFB4876AB525B11896"/>
    <w:rsid w:val="00333CF5"/>
  </w:style>
  <w:style w:type="paragraph" w:customStyle="1" w:styleId="B5120E2AE47541DB84836FC7F8BB35FC">
    <w:name w:val="B5120E2AE47541DB84836FC7F8BB35FC"/>
    <w:rsid w:val="00333CF5"/>
  </w:style>
  <w:style w:type="character" w:styleId="PlaceholderText">
    <w:name w:val="Placeholder Text"/>
    <w:basedOn w:val="DefaultParagraphFont"/>
    <w:uiPriority w:val="99"/>
    <w:unhideWhenUsed/>
    <w:rsid w:val="001235C6"/>
    <w:rPr>
      <w:color w:val="808080"/>
    </w:rPr>
  </w:style>
  <w:style w:type="paragraph" w:customStyle="1" w:styleId="04CF54705A9D4CCD86FC567D21BDBBD1">
    <w:name w:val="04CF54705A9D4CCD86FC567D21BDBBD1"/>
    <w:rsid w:val="000A7ADE"/>
  </w:style>
  <w:style w:type="paragraph" w:customStyle="1" w:styleId="D432A7ACFA8F46B9BB77C74E098D232E">
    <w:name w:val="D432A7ACFA8F46B9BB77C74E098D232E"/>
    <w:rsid w:val="000A7ADE"/>
  </w:style>
  <w:style w:type="paragraph" w:customStyle="1" w:styleId="46ADC29451B14DA68848F4F2A54FBD45">
    <w:name w:val="46ADC29451B14DA68848F4F2A54FBD45"/>
    <w:rsid w:val="000A7ADE"/>
  </w:style>
  <w:style w:type="paragraph" w:customStyle="1" w:styleId="0314AAC8C56E4031904266CA43539C57">
    <w:name w:val="0314AAC8C56E4031904266CA43539C57"/>
    <w:rsid w:val="000A7ADE"/>
  </w:style>
  <w:style w:type="paragraph" w:customStyle="1" w:styleId="E29E5192DF8A4C469291F6112269DEF7">
    <w:name w:val="E29E5192DF8A4C469291F6112269DEF7"/>
    <w:rsid w:val="000A7ADE"/>
  </w:style>
  <w:style w:type="paragraph" w:customStyle="1" w:styleId="E29E5192DF8A4C469291F6112269DEF71">
    <w:name w:val="E29E5192DF8A4C469291F6112269DEF71"/>
    <w:rsid w:val="000A7ADE"/>
    <w:pPr>
      <w:spacing w:after="0" w:line="276" w:lineRule="auto"/>
    </w:pPr>
    <w:rPr>
      <w:b/>
      <w:color w:val="44546A" w:themeColor="text2"/>
      <w:sz w:val="28"/>
    </w:rPr>
  </w:style>
  <w:style w:type="paragraph" w:customStyle="1" w:styleId="AB23535645104C7C9D26ADC11D0A8F821">
    <w:name w:val="AB23535645104C7C9D26ADC11D0A8F821"/>
    <w:rsid w:val="000A7ADE"/>
    <w:pPr>
      <w:spacing w:after="0" w:line="276" w:lineRule="auto"/>
    </w:pPr>
    <w:rPr>
      <w:b/>
      <w:color w:val="44546A" w:themeColor="text2"/>
      <w:sz w:val="28"/>
    </w:rPr>
  </w:style>
  <w:style w:type="paragraph" w:customStyle="1" w:styleId="75EB54B40A3E4E62841187F5FEF7BC49">
    <w:name w:val="75EB54B40A3E4E62841187F5FEF7BC49"/>
    <w:rsid w:val="000A7ADE"/>
  </w:style>
  <w:style w:type="paragraph" w:customStyle="1" w:styleId="BAD41616E57344F2AC3CE017CCD7A91A">
    <w:name w:val="BAD41616E57344F2AC3CE017CCD7A91A"/>
    <w:rsid w:val="000A7ADE"/>
  </w:style>
  <w:style w:type="paragraph" w:customStyle="1" w:styleId="FCDEDF008C874EC3B1EF013AFEEA6EEE">
    <w:name w:val="FCDEDF008C874EC3B1EF013AFEEA6EEE"/>
    <w:rsid w:val="000A7ADE"/>
  </w:style>
  <w:style w:type="paragraph" w:customStyle="1" w:styleId="DDCB876A371E4D6F855B2263E137AFC1">
    <w:name w:val="DDCB876A371E4D6F855B2263E137AFC1"/>
    <w:rsid w:val="000A7ADE"/>
  </w:style>
  <w:style w:type="paragraph" w:customStyle="1" w:styleId="AE658F811A1948C09C4D44B68C29DE43">
    <w:name w:val="AE658F811A1948C09C4D44B68C29DE43"/>
    <w:rsid w:val="000A7ADE"/>
  </w:style>
  <w:style w:type="paragraph" w:customStyle="1" w:styleId="31F55C0E65144DEDB14F2353E60D4680">
    <w:name w:val="31F55C0E65144DEDB14F2353E60D4680"/>
    <w:rsid w:val="00A17B05"/>
  </w:style>
  <w:style w:type="paragraph" w:customStyle="1" w:styleId="276F879CA75B4FE99B48D27F8862ED41">
    <w:name w:val="276F879CA75B4FE99B48D27F8862ED41"/>
    <w:rsid w:val="00A17B05"/>
  </w:style>
  <w:style w:type="paragraph" w:customStyle="1" w:styleId="162129D396E74F0BAEB1600A1D290306">
    <w:name w:val="162129D396E74F0BAEB1600A1D290306"/>
    <w:rsid w:val="00A17B05"/>
  </w:style>
  <w:style w:type="paragraph" w:customStyle="1" w:styleId="AE658F811A1948C09C4D44B68C29DE431">
    <w:name w:val="AE658F811A1948C09C4D44B68C29DE431"/>
    <w:rsid w:val="00A17B05"/>
    <w:pPr>
      <w:spacing w:after="0" w:line="276" w:lineRule="auto"/>
    </w:pPr>
    <w:rPr>
      <w:b/>
      <w:color w:val="44546A" w:themeColor="text2"/>
      <w:sz w:val="28"/>
    </w:rPr>
  </w:style>
  <w:style w:type="paragraph" w:customStyle="1" w:styleId="AB23535645104C7C9D26ADC11D0A8F822">
    <w:name w:val="AB23535645104C7C9D26ADC11D0A8F822"/>
    <w:rsid w:val="00A17B05"/>
    <w:pPr>
      <w:spacing w:after="0" w:line="276" w:lineRule="auto"/>
    </w:pPr>
    <w:rPr>
      <w:b/>
      <w:color w:val="44546A" w:themeColor="text2"/>
      <w:sz w:val="28"/>
    </w:rPr>
  </w:style>
  <w:style w:type="paragraph" w:customStyle="1" w:styleId="162129D396E74F0BAEB1600A1D2903061">
    <w:name w:val="162129D396E74F0BAEB1600A1D2903061"/>
    <w:rsid w:val="00A17B05"/>
    <w:pPr>
      <w:spacing w:after="0" w:line="276" w:lineRule="auto"/>
    </w:pPr>
    <w:rPr>
      <w:b/>
      <w:color w:val="44546A" w:themeColor="text2"/>
      <w:sz w:val="28"/>
    </w:rPr>
  </w:style>
  <w:style w:type="paragraph" w:customStyle="1" w:styleId="AE658F811A1948C09C4D44B68C29DE432">
    <w:name w:val="AE658F811A1948C09C4D44B68C29DE432"/>
    <w:rsid w:val="00A17B05"/>
    <w:pPr>
      <w:spacing w:after="0" w:line="276" w:lineRule="auto"/>
    </w:pPr>
    <w:rPr>
      <w:b/>
      <w:color w:val="44546A" w:themeColor="text2"/>
      <w:sz w:val="28"/>
    </w:rPr>
  </w:style>
  <w:style w:type="paragraph" w:customStyle="1" w:styleId="AB23535645104C7C9D26ADC11D0A8F823">
    <w:name w:val="AB23535645104C7C9D26ADC11D0A8F823"/>
    <w:rsid w:val="00A17B05"/>
    <w:pPr>
      <w:spacing w:after="0" w:line="276" w:lineRule="auto"/>
    </w:pPr>
    <w:rPr>
      <w:b/>
      <w:color w:val="44546A" w:themeColor="text2"/>
      <w:sz w:val="28"/>
    </w:rPr>
  </w:style>
  <w:style w:type="paragraph" w:customStyle="1" w:styleId="162129D396E74F0BAEB1600A1D2903062">
    <w:name w:val="162129D396E74F0BAEB1600A1D2903062"/>
    <w:rsid w:val="00A17B05"/>
    <w:pPr>
      <w:spacing w:after="0" w:line="276" w:lineRule="auto"/>
    </w:pPr>
    <w:rPr>
      <w:b/>
      <w:color w:val="44546A" w:themeColor="text2"/>
      <w:sz w:val="28"/>
    </w:rPr>
  </w:style>
  <w:style w:type="paragraph" w:customStyle="1" w:styleId="CE71B44392D54FCEADDBBBA586940531">
    <w:name w:val="CE71B44392D54FCEADDBBBA586940531"/>
    <w:rsid w:val="00A17B05"/>
  </w:style>
  <w:style w:type="paragraph" w:customStyle="1" w:styleId="B85743DA7789476E9ED2D3F11FD42F74">
    <w:name w:val="B85743DA7789476E9ED2D3F11FD42F74"/>
    <w:rsid w:val="00A17B05"/>
  </w:style>
  <w:style w:type="paragraph" w:customStyle="1" w:styleId="9FC51FF4291649DC824B95379ECAC221">
    <w:name w:val="9FC51FF4291649DC824B95379ECAC221"/>
    <w:rsid w:val="00A17B05"/>
  </w:style>
  <w:style w:type="paragraph" w:customStyle="1" w:styleId="3A484E0542DC42E3B6147B10C874AED2">
    <w:name w:val="3A484E0542DC42E3B6147B10C874AED2"/>
    <w:rsid w:val="00A17B05"/>
  </w:style>
  <w:style w:type="paragraph" w:customStyle="1" w:styleId="F18EB33D7FBC439095E56A38BB89BD3B">
    <w:name w:val="F18EB33D7FBC439095E56A38BB89BD3B"/>
    <w:rsid w:val="00A17B05"/>
  </w:style>
  <w:style w:type="paragraph" w:customStyle="1" w:styleId="85799349806D4882B85774FA303ECF13">
    <w:name w:val="85799349806D4882B85774FA303ECF13"/>
    <w:rsid w:val="00A17B05"/>
  </w:style>
  <w:style w:type="paragraph" w:customStyle="1" w:styleId="46B23C63CA37483282093AD45FF57124">
    <w:name w:val="46B23C63CA37483282093AD45FF57124"/>
    <w:rsid w:val="00A17B05"/>
  </w:style>
  <w:style w:type="paragraph" w:customStyle="1" w:styleId="D28A859F95EE4B9DA3683BF4EF94650A">
    <w:name w:val="D28A859F95EE4B9DA3683BF4EF94650A"/>
    <w:rsid w:val="00A17B05"/>
  </w:style>
  <w:style w:type="paragraph" w:customStyle="1" w:styleId="CE71B44392D54FCEADDBBBA5869405311">
    <w:name w:val="CE71B44392D54FCEADDBBBA5869405311"/>
    <w:rsid w:val="00A17B05"/>
    <w:pPr>
      <w:spacing w:after="0" w:line="276" w:lineRule="auto"/>
    </w:pPr>
    <w:rPr>
      <w:b/>
      <w:color w:val="44546A" w:themeColor="text2"/>
      <w:sz w:val="28"/>
    </w:rPr>
  </w:style>
  <w:style w:type="paragraph" w:customStyle="1" w:styleId="AB23535645104C7C9D26ADC11D0A8F824">
    <w:name w:val="AB23535645104C7C9D26ADC11D0A8F824"/>
    <w:rsid w:val="00A17B05"/>
    <w:pPr>
      <w:spacing w:after="0" w:line="276" w:lineRule="auto"/>
    </w:pPr>
    <w:rPr>
      <w:b/>
      <w:color w:val="44546A" w:themeColor="text2"/>
      <w:sz w:val="28"/>
    </w:rPr>
  </w:style>
  <w:style w:type="paragraph" w:customStyle="1" w:styleId="162129D396E74F0BAEB1600A1D2903063">
    <w:name w:val="162129D396E74F0BAEB1600A1D2903063"/>
    <w:rsid w:val="00A17B05"/>
    <w:pPr>
      <w:spacing w:after="0" w:line="276" w:lineRule="auto"/>
    </w:pPr>
    <w:rPr>
      <w:b/>
      <w:color w:val="44546A" w:themeColor="text2"/>
      <w:sz w:val="28"/>
    </w:rPr>
  </w:style>
  <w:style w:type="paragraph" w:customStyle="1" w:styleId="B85743DA7789476E9ED2D3F11FD42F741">
    <w:name w:val="B85743DA7789476E9ED2D3F11FD42F741"/>
    <w:rsid w:val="00A17B05"/>
    <w:pPr>
      <w:spacing w:after="0" w:line="276" w:lineRule="auto"/>
    </w:pPr>
    <w:rPr>
      <w:b/>
      <w:color w:val="44546A" w:themeColor="text2"/>
      <w:sz w:val="28"/>
    </w:rPr>
  </w:style>
  <w:style w:type="paragraph" w:customStyle="1" w:styleId="9FC51FF4291649DC824B95379ECAC2211">
    <w:name w:val="9FC51FF4291649DC824B95379ECAC2211"/>
    <w:rsid w:val="00A17B05"/>
    <w:pPr>
      <w:spacing w:after="0" w:line="276" w:lineRule="auto"/>
    </w:pPr>
    <w:rPr>
      <w:b/>
      <w:color w:val="44546A" w:themeColor="text2"/>
      <w:sz w:val="28"/>
    </w:rPr>
  </w:style>
  <w:style w:type="paragraph" w:customStyle="1" w:styleId="3A484E0542DC42E3B6147B10C874AED21">
    <w:name w:val="3A484E0542DC42E3B6147B10C874AED21"/>
    <w:rsid w:val="00A17B05"/>
    <w:pPr>
      <w:spacing w:after="0" w:line="276" w:lineRule="auto"/>
    </w:pPr>
    <w:rPr>
      <w:b/>
      <w:color w:val="44546A" w:themeColor="text2"/>
      <w:sz w:val="28"/>
    </w:rPr>
  </w:style>
  <w:style w:type="paragraph" w:customStyle="1" w:styleId="F18EB33D7FBC439095E56A38BB89BD3B1">
    <w:name w:val="F18EB33D7FBC439095E56A38BB89BD3B1"/>
    <w:rsid w:val="00A17B05"/>
    <w:pPr>
      <w:spacing w:after="0" w:line="276" w:lineRule="auto"/>
    </w:pPr>
    <w:rPr>
      <w:b/>
      <w:color w:val="44546A" w:themeColor="text2"/>
      <w:sz w:val="28"/>
    </w:rPr>
  </w:style>
  <w:style w:type="paragraph" w:customStyle="1" w:styleId="85799349806D4882B85774FA303ECF131">
    <w:name w:val="85799349806D4882B85774FA303ECF131"/>
    <w:rsid w:val="00A17B05"/>
    <w:pPr>
      <w:spacing w:after="0" w:line="276" w:lineRule="auto"/>
    </w:pPr>
    <w:rPr>
      <w:b/>
      <w:color w:val="44546A" w:themeColor="text2"/>
      <w:sz w:val="28"/>
    </w:rPr>
  </w:style>
  <w:style w:type="paragraph" w:customStyle="1" w:styleId="46B23C63CA37483282093AD45FF571241">
    <w:name w:val="46B23C63CA37483282093AD45FF571241"/>
    <w:rsid w:val="00A17B05"/>
    <w:pPr>
      <w:spacing w:after="0" w:line="276" w:lineRule="auto"/>
    </w:pPr>
    <w:rPr>
      <w:b/>
      <w:color w:val="44546A" w:themeColor="text2"/>
      <w:sz w:val="28"/>
    </w:rPr>
  </w:style>
  <w:style w:type="paragraph" w:customStyle="1" w:styleId="D28A859F95EE4B9DA3683BF4EF94650A1">
    <w:name w:val="D28A859F95EE4B9DA3683BF4EF94650A1"/>
    <w:rsid w:val="00A17B05"/>
    <w:pPr>
      <w:spacing w:after="0" w:line="276" w:lineRule="auto"/>
    </w:pPr>
    <w:rPr>
      <w:b/>
      <w:color w:val="44546A" w:themeColor="text2"/>
      <w:sz w:val="28"/>
    </w:rPr>
  </w:style>
  <w:style w:type="paragraph" w:customStyle="1" w:styleId="9D12E39C545D440C8AF30D30D5334B7C">
    <w:name w:val="9D12E39C545D440C8AF30D30D5334B7C"/>
    <w:rsid w:val="00A17B05"/>
  </w:style>
  <w:style w:type="paragraph" w:customStyle="1" w:styleId="CE71B44392D54FCEADDBBBA5869405312">
    <w:name w:val="CE71B44392D54FCEADDBBBA5869405312"/>
    <w:rsid w:val="00CB3B9A"/>
    <w:pPr>
      <w:spacing w:after="0" w:line="276" w:lineRule="auto"/>
    </w:pPr>
    <w:rPr>
      <w:b/>
      <w:color w:val="44546A" w:themeColor="text2"/>
      <w:sz w:val="28"/>
    </w:rPr>
  </w:style>
  <w:style w:type="paragraph" w:customStyle="1" w:styleId="AB23535645104C7C9D26ADC11D0A8F825">
    <w:name w:val="AB23535645104C7C9D26ADC11D0A8F825"/>
    <w:rsid w:val="00CB3B9A"/>
    <w:pPr>
      <w:spacing w:after="0" w:line="276" w:lineRule="auto"/>
    </w:pPr>
    <w:rPr>
      <w:b/>
      <w:color w:val="44546A" w:themeColor="text2"/>
      <w:sz w:val="28"/>
    </w:rPr>
  </w:style>
  <w:style w:type="paragraph" w:customStyle="1" w:styleId="162129D396E74F0BAEB1600A1D2903064">
    <w:name w:val="162129D396E74F0BAEB1600A1D2903064"/>
    <w:rsid w:val="00CB3B9A"/>
    <w:pPr>
      <w:spacing w:after="0" w:line="276" w:lineRule="auto"/>
    </w:pPr>
    <w:rPr>
      <w:b/>
      <w:color w:val="44546A" w:themeColor="text2"/>
      <w:sz w:val="28"/>
    </w:rPr>
  </w:style>
  <w:style w:type="paragraph" w:customStyle="1" w:styleId="B85743DA7789476E9ED2D3F11FD42F742">
    <w:name w:val="B85743DA7789476E9ED2D3F11FD42F742"/>
    <w:rsid w:val="00CB3B9A"/>
    <w:pPr>
      <w:spacing w:after="0" w:line="276" w:lineRule="auto"/>
    </w:pPr>
    <w:rPr>
      <w:b/>
      <w:color w:val="44546A" w:themeColor="text2"/>
      <w:sz w:val="28"/>
    </w:rPr>
  </w:style>
  <w:style w:type="paragraph" w:customStyle="1" w:styleId="9FC51FF4291649DC824B95379ECAC2212">
    <w:name w:val="9FC51FF4291649DC824B95379ECAC2212"/>
    <w:rsid w:val="00CB3B9A"/>
    <w:pPr>
      <w:spacing w:after="0" w:line="276" w:lineRule="auto"/>
    </w:pPr>
    <w:rPr>
      <w:b/>
      <w:color w:val="44546A" w:themeColor="text2"/>
      <w:sz w:val="28"/>
    </w:rPr>
  </w:style>
  <w:style w:type="paragraph" w:customStyle="1" w:styleId="3A484E0542DC42E3B6147B10C874AED22">
    <w:name w:val="3A484E0542DC42E3B6147B10C874AED22"/>
    <w:rsid w:val="00CB3B9A"/>
    <w:pPr>
      <w:spacing w:after="0" w:line="276" w:lineRule="auto"/>
    </w:pPr>
    <w:rPr>
      <w:b/>
      <w:color w:val="44546A" w:themeColor="text2"/>
      <w:sz w:val="28"/>
    </w:rPr>
  </w:style>
  <w:style w:type="paragraph" w:customStyle="1" w:styleId="F18EB33D7FBC439095E56A38BB89BD3B2">
    <w:name w:val="F18EB33D7FBC439095E56A38BB89BD3B2"/>
    <w:rsid w:val="00CB3B9A"/>
    <w:pPr>
      <w:spacing w:after="0" w:line="276" w:lineRule="auto"/>
    </w:pPr>
    <w:rPr>
      <w:b/>
      <w:color w:val="44546A" w:themeColor="text2"/>
      <w:sz w:val="28"/>
    </w:rPr>
  </w:style>
  <w:style w:type="paragraph" w:customStyle="1" w:styleId="85799349806D4882B85774FA303ECF132">
    <w:name w:val="85799349806D4882B85774FA303ECF132"/>
    <w:rsid w:val="00CB3B9A"/>
    <w:pPr>
      <w:spacing w:after="0" w:line="276" w:lineRule="auto"/>
    </w:pPr>
    <w:rPr>
      <w:b/>
      <w:color w:val="44546A" w:themeColor="text2"/>
      <w:sz w:val="28"/>
    </w:rPr>
  </w:style>
  <w:style w:type="paragraph" w:customStyle="1" w:styleId="46B23C63CA37483282093AD45FF571242">
    <w:name w:val="46B23C63CA37483282093AD45FF571242"/>
    <w:rsid w:val="00CB3B9A"/>
    <w:pPr>
      <w:spacing w:after="0" w:line="276" w:lineRule="auto"/>
    </w:pPr>
    <w:rPr>
      <w:b/>
      <w:color w:val="44546A" w:themeColor="text2"/>
      <w:sz w:val="28"/>
    </w:rPr>
  </w:style>
  <w:style w:type="paragraph" w:customStyle="1" w:styleId="D28A859F95EE4B9DA3683BF4EF94650A2">
    <w:name w:val="D28A859F95EE4B9DA3683BF4EF94650A2"/>
    <w:rsid w:val="00CB3B9A"/>
    <w:pPr>
      <w:spacing w:after="0" w:line="276" w:lineRule="auto"/>
    </w:pPr>
    <w:rPr>
      <w:b/>
      <w:color w:val="44546A" w:themeColor="text2"/>
      <w:sz w:val="28"/>
    </w:rPr>
  </w:style>
  <w:style w:type="paragraph" w:customStyle="1" w:styleId="9D12E39C545D440C8AF30D30D5334B7C1">
    <w:name w:val="9D12E39C545D440C8AF30D30D5334B7C1"/>
    <w:rsid w:val="00CB3B9A"/>
    <w:pPr>
      <w:spacing w:after="0" w:line="276" w:lineRule="auto"/>
    </w:pPr>
    <w:rPr>
      <w:b/>
      <w:color w:val="44546A" w:themeColor="text2"/>
      <w:sz w:val="28"/>
    </w:rPr>
  </w:style>
  <w:style w:type="paragraph" w:customStyle="1" w:styleId="CE71B44392D54FCEADDBBBA5869405313">
    <w:name w:val="CE71B44392D54FCEADDBBBA5869405313"/>
    <w:rsid w:val="00EA36F7"/>
    <w:pPr>
      <w:spacing w:after="0" w:line="276" w:lineRule="auto"/>
    </w:pPr>
    <w:rPr>
      <w:b/>
      <w:color w:val="44546A" w:themeColor="text2"/>
      <w:sz w:val="28"/>
    </w:rPr>
  </w:style>
  <w:style w:type="paragraph" w:customStyle="1" w:styleId="3ECB35794EFD4C5EA9DEA7CBB4EC6E7F">
    <w:name w:val="3ECB35794EFD4C5EA9DEA7CBB4EC6E7F"/>
    <w:rsid w:val="00EA36F7"/>
    <w:pPr>
      <w:spacing w:after="0" w:line="276" w:lineRule="auto"/>
    </w:pPr>
    <w:rPr>
      <w:b/>
      <w:color w:val="44546A" w:themeColor="text2"/>
      <w:sz w:val="28"/>
    </w:rPr>
  </w:style>
  <w:style w:type="paragraph" w:customStyle="1" w:styleId="AB23535645104C7C9D26ADC11D0A8F826">
    <w:name w:val="AB23535645104C7C9D26ADC11D0A8F826"/>
    <w:rsid w:val="00EA36F7"/>
    <w:pPr>
      <w:spacing w:after="0" w:line="276" w:lineRule="auto"/>
    </w:pPr>
    <w:rPr>
      <w:b/>
      <w:color w:val="44546A" w:themeColor="text2"/>
      <w:sz w:val="28"/>
    </w:rPr>
  </w:style>
  <w:style w:type="paragraph" w:customStyle="1" w:styleId="162129D396E74F0BAEB1600A1D2903065">
    <w:name w:val="162129D396E74F0BAEB1600A1D2903065"/>
    <w:rsid w:val="00EA36F7"/>
    <w:pPr>
      <w:spacing w:after="0" w:line="276" w:lineRule="auto"/>
    </w:pPr>
    <w:rPr>
      <w:b/>
      <w:color w:val="44546A" w:themeColor="text2"/>
      <w:sz w:val="28"/>
    </w:rPr>
  </w:style>
  <w:style w:type="paragraph" w:customStyle="1" w:styleId="B85743DA7789476E9ED2D3F11FD42F743">
    <w:name w:val="B85743DA7789476E9ED2D3F11FD42F743"/>
    <w:rsid w:val="00EA36F7"/>
    <w:pPr>
      <w:spacing w:after="0" w:line="276" w:lineRule="auto"/>
    </w:pPr>
    <w:rPr>
      <w:b/>
      <w:color w:val="44546A" w:themeColor="text2"/>
      <w:sz w:val="28"/>
    </w:rPr>
  </w:style>
  <w:style w:type="paragraph" w:customStyle="1" w:styleId="9FC51FF4291649DC824B95379ECAC2213">
    <w:name w:val="9FC51FF4291649DC824B95379ECAC2213"/>
    <w:rsid w:val="00EA36F7"/>
    <w:pPr>
      <w:spacing w:after="0" w:line="276" w:lineRule="auto"/>
    </w:pPr>
    <w:rPr>
      <w:b/>
      <w:color w:val="44546A" w:themeColor="text2"/>
      <w:sz w:val="28"/>
    </w:rPr>
  </w:style>
  <w:style w:type="paragraph" w:customStyle="1" w:styleId="3A484E0542DC42E3B6147B10C874AED23">
    <w:name w:val="3A484E0542DC42E3B6147B10C874AED23"/>
    <w:rsid w:val="00EA36F7"/>
    <w:pPr>
      <w:spacing w:after="0" w:line="276" w:lineRule="auto"/>
    </w:pPr>
    <w:rPr>
      <w:b/>
      <w:color w:val="44546A" w:themeColor="text2"/>
      <w:sz w:val="28"/>
    </w:rPr>
  </w:style>
  <w:style w:type="paragraph" w:customStyle="1" w:styleId="F18EB33D7FBC439095E56A38BB89BD3B3">
    <w:name w:val="F18EB33D7FBC439095E56A38BB89BD3B3"/>
    <w:rsid w:val="00EA36F7"/>
    <w:pPr>
      <w:spacing w:after="0" w:line="276" w:lineRule="auto"/>
    </w:pPr>
    <w:rPr>
      <w:b/>
      <w:color w:val="44546A" w:themeColor="text2"/>
      <w:sz w:val="28"/>
    </w:rPr>
  </w:style>
  <w:style w:type="paragraph" w:customStyle="1" w:styleId="85799349806D4882B85774FA303ECF133">
    <w:name w:val="85799349806D4882B85774FA303ECF133"/>
    <w:rsid w:val="00EA36F7"/>
    <w:pPr>
      <w:spacing w:after="0" w:line="276" w:lineRule="auto"/>
    </w:pPr>
    <w:rPr>
      <w:b/>
      <w:color w:val="44546A" w:themeColor="text2"/>
      <w:sz w:val="28"/>
    </w:rPr>
  </w:style>
  <w:style w:type="paragraph" w:customStyle="1" w:styleId="46B23C63CA37483282093AD45FF571243">
    <w:name w:val="46B23C63CA37483282093AD45FF571243"/>
    <w:rsid w:val="00EA36F7"/>
    <w:pPr>
      <w:spacing w:after="0" w:line="276" w:lineRule="auto"/>
    </w:pPr>
    <w:rPr>
      <w:b/>
      <w:color w:val="44546A" w:themeColor="text2"/>
      <w:sz w:val="28"/>
    </w:rPr>
  </w:style>
  <w:style w:type="paragraph" w:customStyle="1" w:styleId="D28A859F95EE4B9DA3683BF4EF94650A3">
    <w:name w:val="D28A859F95EE4B9DA3683BF4EF94650A3"/>
    <w:rsid w:val="00EA36F7"/>
    <w:pPr>
      <w:spacing w:after="0" w:line="276" w:lineRule="auto"/>
    </w:pPr>
    <w:rPr>
      <w:b/>
      <w:color w:val="44546A" w:themeColor="text2"/>
      <w:sz w:val="28"/>
    </w:rPr>
  </w:style>
  <w:style w:type="paragraph" w:customStyle="1" w:styleId="9D12E39C545D440C8AF30D30D5334B7C2">
    <w:name w:val="9D12E39C545D440C8AF30D30D5334B7C2"/>
    <w:rsid w:val="00EA36F7"/>
    <w:pPr>
      <w:spacing w:after="0" w:line="276" w:lineRule="auto"/>
    </w:pPr>
    <w:rPr>
      <w:b/>
      <w:color w:val="44546A" w:themeColor="text2"/>
      <w:sz w:val="28"/>
    </w:rPr>
  </w:style>
  <w:style w:type="paragraph" w:customStyle="1" w:styleId="B65576A5807447EB908EDED0EAFD673F">
    <w:name w:val="B65576A5807447EB908EDED0EAFD673F"/>
    <w:rsid w:val="00EA36F7"/>
  </w:style>
  <w:style w:type="paragraph" w:customStyle="1" w:styleId="76128F1785B2415BB4451AFD810215A2">
    <w:name w:val="76128F1785B2415BB4451AFD810215A2"/>
    <w:rsid w:val="00EA36F7"/>
  </w:style>
  <w:style w:type="paragraph" w:customStyle="1" w:styleId="7905AE9DE3E7418FA7FCF6D3655F6521">
    <w:name w:val="7905AE9DE3E7418FA7FCF6D3655F6521"/>
    <w:rsid w:val="00EA36F7"/>
  </w:style>
  <w:style w:type="paragraph" w:customStyle="1" w:styleId="5E53B882454641CD92B79DC1C11E7F35">
    <w:name w:val="5E53B882454641CD92B79DC1C11E7F35"/>
    <w:rsid w:val="00EA36F7"/>
  </w:style>
  <w:style w:type="paragraph" w:customStyle="1" w:styleId="4115363B35B6489A8D07174153B7C2AA">
    <w:name w:val="4115363B35B6489A8D07174153B7C2AA"/>
    <w:rsid w:val="00EA36F7"/>
  </w:style>
  <w:style w:type="paragraph" w:customStyle="1" w:styleId="44FE14FF2A4F4E6FA658B792FEF8C3B9">
    <w:name w:val="44FE14FF2A4F4E6FA658B792FEF8C3B9"/>
    <w:rsid w:val="00EA36F7"/>
  </w:style>
  <w:style w:type="paragraph" w:customStyle="1" w:styleId="3AD036D4DB7C46C48D88A441C4C1C2A8">
    <w:name w:val="3AD036D4DB7C46C48D88A441C4C1C2A8"/>
    <w:rsid w:val="00EA36F7"/>
  </w:style>
  <w:style w:type="paragraph" w:customStyle="1" w:styleId="10D327A82E4F4999AFC98C72B149F658">
    <w:name w:val="10D327A82E4F4999AFC98C72B149F658"/>
    <w:rsid w:val="00EA36F7"/>
  </w:style>
  <w:style w:type="paragraph" w:customStyle="1" w:styleId="52893A93E2A644D0B8C2BF32DED33493">
    <w:name w:val="52893A93E2A644D0B8C2BF32DED33493"/>
    <w:rsid w:val="00EA36F7"/>
  </w:style>
  <w:style w:type="paragraph" w:customStyle="1" w:styleId="1BE7F587F9344119A50065F4D05BFAC2">
    <w:name w:val="1BE7F587F9344119A50065F4D05BFAC2"/>
    <w:rsid w:val="00EA36F7"/>
  </w:style>
  <w:style w:type="paragraph" w:customStyle="1" w:styleId="A9CC0A069DBC492DB1E45473F57789BF">
    <w:name w:val="A9CC0A069DBC492DB1E45473F57789BF"/>
    <w:rsid w:val="00EA36F7"/>
  </w:style>
  <w:style w:type="paragraph" w:customStyle="1" w:styleId="9C83C20527854C74AAC9DEC8AF9B4BF1">
    <w:name w:val="9C83C20527854C74AAC9DEC8AF9B4BF1"/>
    <w:rsid w:val="00EA36F7"/>
  </w:style>
  <w:style w:type="paragraph" w:customStyle="1" w:styleId="65BB043568EF4ADDB2E6DA4D6399E957">
    <w:name w:val="65BB043568EF4ADDB2E6DA4D6399E957"/>
    <w:rsid w:val="00EA36F7"/>
  </w:style>
  <w:style w:type="paragraph" w:customStyle="1" w:styleId="CE71B44392D54FCEADDBBBA5869405314">
    <w:name w:val="CE71B44392D54FCEADDBBBA5869405314"/>
    <w:rsid w:val="00EA36F7"/>
    <w:pPr>
      <w:spacing w:after="0" w:line="276" w:lineRule="auto"/>
    </w:pPr>
    <w:rPr>
      <w:b/>
      <w:color w:val="44546A" w:themeColor="text2"/>
      <w:sz w:val="28"/>
    </w:rPr>
  </w:style>
  <w:style w:type="paragraph" w:customStyle="1" w:styleId="3ECB35794EFD4C5EA9DEA7CBB4EC6E7F1">
    <w:name w:val="3ECB35794EFD4C5EA9DEA7CBB4EC6E7F1"/>
    <w:rsid w:val="00EA36F7"/>
    <w:pPr>
      <w:spacing w:after="0" w:line="276" w:lineRule="auto"/>
    </w:pPr>
    <w:rPr>
      <w:b/>
      <w:color w:val="44546A" w:themeColor="text2"/>
      <w:sz w:val="28"/>
    </w:rPr>
  </w:style>
  <w:style w:type="paragraph" w:customStyle="1" w:styleId="AB23535645104C7C9D26ADC11D0A8F827">
    <w:name w:val="AB23535645104C7C9D26ADC11D0A8F827"/>
    <w:rsid w:val="00EA36F7"/>
    <w:pPr>
      <w:spacing w:after="0" w:line="276" w:lineRule="auto"/>
    </w:pPr>
    <w:rPr>
      <w:b/>
      <w:color w:val="44546A" w:themeColor="text2"/>
      <w:sz w:val="28"/>
    </w:rPr>
  </w:style>
  <w:style w:type="paragraph" w:customStyle="1" w:styleId="162129D396E74F0BAEB1600A1D2903066">
    <w:name w:val="162129D396E74F0BAEB1600A1D2903066"/>
    <w:rsid w:val="00EA36F7"/>
    <w:pPr>
      <w:spacing w:after="0" w:line="276" w:lineRule="auto"/>
    </w:pPr>
    <w:rPr>
      <w:b/>
      <w:color w:val="44546A" w:themeColor="text2"/>
      <w:sz w:val="28"/>
    </w:rPr>
  </w:style>
  <w:style w:type="paragraph" w:customStyle="1" w:styleId="B85743DA7789476E9ED2D3F11FD42F744">
    <w:name w:val="B85743DA7789476E9ED2D3F11FD42F744"/>
    <w:rsid w:val="00EA36F7"/>
    <w:pPr>
      <w:spacing w:after="0" w:line="276" w:lineRule="auto"/>
    </w:pPr>
    <w:rPr>
      <w:b/>
      <w:color w:val="44546A" w:themeColor="text2"/>
      <w:sz w:val="28"/>
    </w:rPr>
  </w:style>
  <w:style w:type="paragraph" w:customStyle="1" w:styleId="9FC51FF4291649DC824B95379ECAC2214">
    <w:name w:val="9FC51FF4291649DC824B95379ECAC2214"/>
    <w:rsid w:val="00EA36F7"/>
    <w:pPr>
      <w:spacing w:after="0" w:line="276" w:lineRule="auto"/>
    </w:pPr>
    <w:rPr>
      <w:b/>
      <w:color w:val="44546A" w:themeColor="text2"/>
      <w:sz w:val="28"/>
    </w:rPr>
  </w:style>
  <w:style w:type="paragraph" w:customStyle="1" w:styleId="3A484E0542DC42E3B6147B10C874AED24">
    <w:name w:val="3A484E0542DC42E3B6147B10C874AED24"/>
    <w:rsid w:val="00EA36F7"/>
    <w:pPr>
      <w:spacing w:after="0" w:line="276" w:lineRule="auto"/>
    </w:pPr>
    <w:rPr>
      <w:b/>
      <w:color w:val="44546A" w:themeColor="text2"/>
      <w:sz w:val="28"/>
    </w:rPr>
  </w:style>
  <w:style w:type="paragraph" w:customStyle="1" w:styleId="F18EB33D7FBC439095E56A38BB89BD3B4">
    <w:name w:val="F18EB33D7FBC439095E56A38BB89BD3B4"/>
    <w:rsid w:val="00EA36F7"/>
    <w:pPr>
      <w:spacing w:after="0" w:line="276" w:lineRule="auto"/>
    </w:pPr>
    <w:rPr>
      <w:b/>
      <w:color w:val="44546A" w:themeColor="text2"/>
      <w:sz w:val="28"/>
    </w:rPr>
  </w:style>
  <w:style w:type="paragraph" w:customStyle="1" w:styleId="85799349806D4882B85774FA303ECF134">
    <w:name w:val="85799349806D4882B85774FA303ECF134"/>
    <w:rsid w:val="00EA36F7"/>
    <w:pPr>
      <w:spacing w:after="0" w:line="276" w:lineRule="auto"/>
    </w:pPr>
    <w:rPr>
      <w:b/>
      <w:color w:val="44546A" w:themeColor="text2"/>
      <w:sz w:val="28"/>
    </w:rPr>
  </w:style>
  <w:style w:type="paragraph" w:customStyle="1" w:styleId="46B23C63CA37483282093AD45FF571244">
    <w:name w:val="46B23C63CA37483282093AD45FF571244"/>
    <w:rsid w:val="00EA36F7"/>
    <w:pPr>
      <w:spacing w:after="0" w:line="276" w:lineRule="auto"/>
    </w:pPr>
    <w:rPr>
      <w:b/>
      <w:color w:val="44546A" w:themeColor="text2"/>
      <w:sz w:val="28"/>
    </w:rPr>
  </w:style>
  <w:style w:type="paragraph" w:customStyle="1" w:styleId="D28A859F95EE4B9DA3683BF4EF94650A4">
    <w:name w:val="D28A859F95EE4B9DA3683BF4EF94650A4"/>
    <w:rsid w:val="00EA36F7"/>
    <w:pPr>
      <w:spacing w:after="0" w:line="276" w:lineRule="auto"/>
    </w:pPr>
    <w:rPr>
      <w:b/>
      <w:color w:val="44546A" w:themeColor="text2"/>
      <w:sz w:val="28"/>
    </w:rPr>
  </w:style>
  <w:style w:type="paragraph" w:customStyle="1" w:styleId="9D12E39C545D440C8AF30D30D5334B7C3">
    <w:name w:val="9D12E39C545D440C8AF30D30D5334B7C3"/>
    <w:rsid w:val="00EA36F7"/>
    <w:pPr>
      <w:spacing w:after="0" w:line="276" w:lineRule="auto"/>
    </w:pPr>
    <w:rPr>
      <w:b/>
      <w:color w:val="44546A" w:themeColor="text2"/>
      <w:sz w:val="28"/>
    </w:rPr>
  </w:style>
  <w:style w:type="paragraph" w:customStyle="1" w:styleId="CE71B44392D54FCEADDBBBA5869405315">
    <w:name w:val="CE71B44392D54FCEADDBBBA5869405315"/>
    <w:rsid w:val="00EA36F7"/>
    <w:pPr>
      <w:spacing w:after="0" w:line="276" w:lineRule="auto"/>
    </w:pPr>
    <w:rPr>
      <w:b/>
      <w:color w:val="44546A" w:themeColor="text2"/>
      <w:sz w:val="28"/>
    </w:rPr>
  </w:style>
  <w:style w:type="paragraph" w:customStyle="1" w:styleId="3ECB35794EFD4C5EA9DEA7CBB4EC6E7F2">
    <w:name w:val="3ECB35794EFD4C5EA9DEA7CBB4EC6E7F2"/>
    <w:rsid w:val="00EA36F7"/>
    <w:pPr>
      <w:spacing w:after="0" w:line="276" w:lineRule="auto"/>
    </w:pPr>
    <w:rPr>
      <w:b/>
      <w:color w:val="44546A" w:themeColor="text2"/>
      <w:sz w:val="28"/>
    </w:rPr>
  </w:style>
  <w:style w:type="paragraph" w:customStyle="1" w:styleId="AB23535645104C7C9D26ADC11D0A8F828">
    <w:name w:val="AB23535645104C7C9D26ADC11D0A8F828"/>
    <w:rsid w:val="00EA36F7"/>
    <w:pPr>
      <w:spacing w:after="0" w:line="276" w:lineRule="auto"/>
    </w:pPr>
    <w:rPr>
      <w:b/>
      <w:color w:val="44546A" w:themeColor="text2"/>
      <w:sz w:val="28"/>
    </w:rPr>
  </w:style>
  <w:style w:type="paragraph" w:customStyle="1" w:styleId="162129D396E74F0BAEB1600A1D2903067">
    <w:name w:val="162129D396E74F0BAEB1600A1D2903067"/>
    <w:rsid w:val="00EA36F7"/>
    <w:pPr>
      <w:spacing w:after="0" w:line="276" w:lineRule="auto"/>
    </w:pPr>
    <w:rPr>
      <w:b/>
      <w:color w:val="44546A" w:themeColor="text2"/>
      <w:sz w:val="28"/>
    </w:rPr>
  </w:style>
  <w:style w:type="paragraph" w:customStyle="1" w:styleId="B85743DA7789476E9ED2D3F11FD42F745">
    <w:name w:val="B85743DA7789476E9ED2D3F11FD42F745"/>
    <w:rsid w:val="00EA36F7"/>
    <w:pPr>
      <w:spacing w:after="0" w:line="276" w:lineRule="auto"/>
    </w:pPr>
    <w:rPr>
      <w:b/>
      <w:color w:val="44546A" w:themeColor="text2"/>
      <w:sz w:val="28"/>
    </w:rPr>
  </w:style>
  <w:style w:type="paragraph" w:customStyle="1" w:styleId="9FC51FF4291649DC824B95379ECAC2215">
    <w:name w:val="9FC51FF4291649DC824B95379ECAC2215"/>
    <w:rsid w:val="00EA36F7"/>
    <w:pPr>
      <w:spacing w:after="0" w:line="276" w:lineRule="auto"/>
    </w:pPr>
    <w:rPr>
      <w:b/>
      <w:color w:val="44546A" w:themeColor="text2"/>
      <w:sz w:val="28"/>
    </w:rPr>
  </w:style>
  <w:style w:type="paragraph" w:customStyle="1" w:styleId="3A484E0542DC42E3B6147B10C874AED25">
    <w:name w:val="3A484E0542DC42E3B6147B10C874AED25"/>
    <w:rsid w:val="00EA36F7"/>
    <w:pPr>
      <w:spacing w:after="0" w:line="276" w:lineRule="auto"/>
    </w:pPr>
    <w:rPr>
      <w:b/>
      <w:color w:val="44546A" w:themeColor="text2"/>
      <w:sz w:val="28"/>
    </w:rPr>
  </w:style>
  <w:style w:type="paragraph" w:customStyle="1" w:styleId="F18EB33D7FBC439095E56A38BB89BD3B5">
    <w:name w:val="F18EB33D7FBC439095E56A38BB89BD3B5"/>
    <w:rsid w:val="00EA36F7"/>
    <w:pPr>
      <w:spacing w:after="0" w:line="276" w:lineRule="auto"/>
    </w:pPr>
    <w:rPr>
      <w:b/>
      <w:color w:val="44546A" w:themeColor="text2"/>
      <w:sz w:val="28"/>
    </w:rPr>
  </w:style>
  <w:style w:type="paragraph" w:customStyle="1" w:styleId="85799349806D4882B85774FA303ECF135">
    <w:name w:val="85799349806D4882B85774FA303ECF135"/>
    <w:rsid w:val="00EA36F7"/>
    <w:pPr>
      <w:spacing w:after="0" w:line="276" w:lineRule="auto"/>
    </w:pPr>
    <w:rPr>
      <w:b/>
      <w:color w:val="44546A" w:themeColor="text2"/>
      <w:sz w:val="28"/>
    </w:rPr>
  </w:style>
  <w:style w:type="paragraph" w:customStyle="1" w:styleId="46B23C63CA37483282093AD45FF571245">
    <w:name w:val="46B23C63CA37483282093AD45FF571245"/>
    <w:rsid w:val="00EA36F7"/>
    <w:pPr>
      <w:spacing w:after="0" w:line="276" w:lineRule="auto"/>
    </w:pPr>
    <w:rPr>
      <w:b/>
      <w:color w:val="44546A" w:themeColor="text2"/>
      <w:sz w:val="28"/>
    </w:rPr>
  </w:style>
  <w:style w:type="paragraph" w:customStyle="1" w:styleId="D28A859F95EE4B9DA3683BF4EF94650A5">
    <w:name w:val="D28A859F95EE4B9DA3683BF4EF94650A5"/>
    <w:rsid w:val="00EA36F7"/>
    <w:pPr>
      <w:spacing w:after="0" w:line="276" w:lineRule="auto"/>
    </w:pPr>
    <w:rPr>
      <w:b/>
      <w:color w:val="44546A" w:themeColor="text2"/>
      <w:sz w:val="28"/>
    </w:rPr>
  </w:style>
  <w:style w:type="paragraph" w:customStyle="1" w:styleId="9D12E39C545D440C8AF30D30D5334B7C4">
    <w:name w:val="9D12E39C545D440C8AF30D30D5334B7C4"/>
    <w:rsid w:val="00EA36F7"/>
    <w:pPr>
      <w:spacing w:after="0" w:line="276" w:lineRule="auto"/>
    </w:pPr>
    <w:rPr>
      <w:b/>
      <w:color w:val="44546A" w:themeColor="text2"/>
      <w:sz w:val="28"/>
    </w:rPr>
  </w:style>
  <w:style w:type="paragraph" w:customStyle="1" w:styleId="5C87C6B95ABC4016A09CE3BEF9405CD6">
    <w:name w:val="5C87C6B95ABC4016A09CE3BEF9405CD6"/>
    <w:rsid w:val="00EA36F7"/>
  </w:style>
  <w:style w:type="paragraph" w:customStyle="1" w:styleId="A2031A4B91654F1E92E19D754CAEAB14">
    <w:name w:val="A2031A4B91654F1E92E19D754CAEAB14"/>
    <w:rsid w:val="00EA36F7"/>
  </w:style>
  <w:style w:type="paragraph" w:customStyle="1" w:styleId="7ED15341CF844B798463CDCB61DA0F66">
    <w:name w:val="7ED15341CF844B798463CDCB61DA0F66"/>
    <w:rsid w:val="00EA36F7"/>
  </w:style>
  <w:style w:type="paragraph" w:customStyle="1" w:styleId="ED2F23AA34554232972D625D369BBF37">
    <w:name w:val="ED2F23AA34554232972D625D369BBF37"/>
    <w:rsid w:val="00EA36F7"/>
  </w:style>
  <w:style w:type="paragraph" w:customStyle="1" w:styleId="AD5F8D0E357548EE854E84F4DD28DFB0">
    <w:name w:val="AD5F8D0E357548EE854E84F4DD28DFB0"/>
    <w:rsid w:val="00EA36F7"/>
  </w:style>
  <w:style w:type="paragraph" w:customStyle="1" w:styleId="0DC995A0BD4A4C5F9D1506B7EC889073">
    <w:name w:val="0DC995A0BD4A4C5F9D1506B7EC889073"/>
    <w:rsid w:val="00EA36F7"/>
  </w:style>
  <w:style w:type="paragraph" w:customStyle="1" w:styleId="19C829DFB350498B81A0069875F216D4">
    <w:name w:val="19C829DFB350498B81A0069875F216D4"/>
  </w:style>
  <w:style w:type="paragraph" w:customStyle="1" w:styleId="2655E2C4C2284418B81B41F0A6648A4B">
    <w:name w:val="2655E2C4C2284418B81B41F0A6648A4B"/>
  </w:style>
  <w:style w:type="paragraph" w:customStyle="1" w:styleId="CE71B44392D54FCEADDBBBA5869405316">
    <w:name w:val="CE71B44392D54FCEADDBBBA5869405316"/>
    <w:rsid w:val="00EA36F7"/>
    <w:pPr>
      <w:spacing w:after="0" w:line="276" w:lineRule="auto"/>
    </w:pPr>
    <w:rPr>
      <w:b/>
      <w:color w:val="44546A" w:themeColor="text2"/>
      <w:sz w:val="28"/>
    </w:rPr>
  </w:style>
  <w:style w:type="paragraph" w:customStyle="1" w:styleId="3ECB35794EFD4C5EA9DEA7CBB4EC6E7F3">
    <w:name w:val="3ECB35794EFD4C5EA9DEA7CBB4EC6E7F3"/>
    <w:rsid w:val="00EA36F7"/>
    <w:pPr>
      <w:spacing w:after="0" w:line="276" w:lineRule="auto"/>
    </w:pPr>
    <w:rPr>
      <w:b/>
      <w:color w:val="44546A" w:themeColor="text2"/>
      <w:sz w:val="28"/>
    </w:rPr>
  </w:style>
  <w:style w:type="paragraph" w:customStyle="1" w:styleId="AB23535645104C7C9D26ADC11D0A8F829">
    <w:name w:val="AB23535645104C7C9D26ADC11D0A8F829"/>
    <w:rsid w:val="00EA36F7"/>
    <w:pPr>
      <w:spacing w:after="0" w:line="276" w:lineRule="auto"/>
    </w:pPr>
    <w:rPr>
      <w:b/>
      <w:color w:val="44546A" w:themeColor="text2"/>
      <w:sz w:val="28"/>
    </w:rPr>
  </w:style>
  <w:style w:type="paragraph" w:customStyle="1" w:styleId="162129D396E74F0BAEB1600A1D2903068">
    <w:name w:val="162129D396E74F0BAEB1600A1D2903068"/>
    <w:rsid w:val="00EA36F7"/>
    <w:pPr>
      <w:spacing w:after="0" w:line="276" w:lineRule="auto"/>
    </w:pPr>
    <w:rPr>
      <w:b/>
      <w:color w:val="44546A" w:themeColor="text2"/>
      <w:sz w:val="28"/>
    </w:rPr>
  </w:style>
  <w:style w:type="paragraph" w:customStyle="1" w:styleId="2655E2C4C2284418B81B41F0A6648A4B1">
    <w:name w:val="2655E2C4C2284418B81B41F0A6648A4B1"/>
    <w:rsid w:val="00EA36F7"/>
    <w:pPr>
      <w:spacing w:after="0" w:line="276" w:lineRule="auto"/>
    </w:pPr>
    <w:rPr>
      <w:b/>
      <w:color w:val="44546A" w:themeColor="text2"/>
      <w:sz w:val="28"/>
    </w:rPr>
  </w:style>
  <w:style w:type="paragraph" w:customStyle="1" w:styleId="B85743DA7789476E9ED2D3F11FD42F746">
    <w:name w:val="B85743DA7789476E9ED2D3F11FD42F746"/>
    <w:rsid w:val="00EA36F7"/>
    <w:pPr>
      <w:spacing w:after="0" w:line="276" w:lineRule="auto"/>
    </w:pPr>
    <w:rPr>
      <w:b/>
      <w:color w:val="44546A" w:themeColor="text2"/>
      <w:sz w:val="28"/>
    </w:rPr>
  </w:style>
  <w:style w:type="paragraph" w:customStyle="1" w:styleId="9FC51FF4291649DC824B95379ECAC2216">
    <w:name w:val="9FC51FF4291649DC824B95379ECAC2216"/>
    <w:rsid w:val="00EA36F7"/>
    <w:pPr>
      <w:spacing w:after="0" w:line="276" w:lineRule="auto"/>
    </w:pPr>
    <w:rPr>
      <w:b/>
      <w:color w:val="44546A" w:themeColor="text2"/>
      <w:sz w:val="28"/>
    </w:rPr>
  </w:style>
  <w:style w:type="paragraph" w:customStyle="1" w:styleId="7ED15341CF844B798463CDCB61DA0F661">
    <w:name w:val="7ED15341CF844B798463CDCB61DA0F661"/>
    <w:rsid w:val="00EA36F7"/>
    <w:pPr>
      <w:spacing w:after="0" w:line="276" w:lineRule="auto"/>
    </w:pPr>
    <w:rPr>
      <w:b/>
      <w:color w:val="44546A" w:themeColor="text2"/>
      <w:sz w:val="28"/>
    </w:rPr>
  </w:style>
  <w:style w:type="paragraph" w:customStyle="1" w:styleId="3A484E0542DC42E3B6147B10C874AED26">
    <w:name w:val="3A484E0542DC42E3B6147B10C874AED26"/>
    <w:rsid w:val="00EA36F7"/>
    <w:pPr>
      <w:spacing w:after="0" w:line="276" w:lineRule="auto"/>
    </w:pPr>
    <w:rPr>
      <w:b/>
      <w:color w:val="44546A" w:themeColor="text2"/>
      <w:sz w:val="28"/>
    </w:rPr>
  </w:style>
  <w:style w:type="paragraph" w:customStyle="1" w:styleId="F18EB33D7FBC439095E56A38BB89BD3B6">
    <w:name w:val="F18EB33D7FBC439095E56A38BB89BD3B6"/>
    <w:rsid w:val="00EA36F7"/>
    <w:pPr>
      <w:spacing w:after="0" w:line="276" w:lineRule="auto"/>
    </w:pPr>
    <w:rPr>
      <w:b/>
      <w:color w:val="44546A" w:themeColor="text2"/>
      <w:sz w:val="28"/>
    </w:rPr>
  </w:style>
  <w:style w:type="paragraph" w:customStyle="1" w:styleId="85799349806D4882B85774FA303ECF136">
    <w:name w:val="85799349806D4882B85774FA303ECF136"/>
    <w:rsid w:val="00EA36F7"/>
    <w:pPr>
      <w:spacing w:after="0" w:line="276" w:lineRule="auto"/>
    </w:pPr>
    <w:rPr>
      <w:b/>
      <w:color w:val="44546A" w:themeColor="text2"/>
      <w:sz w:val="28"/>
    </w:rPr>
  </w:style>
  <w:style w:type="paragraph" w:customStyle="1" w:styleId="46B23C63CA37483282093AD45FF571246">
    <w:name w:val="46B23C63CA37483282093AD45FF571246"/>
    <w:rsid w:val="00EA36F7"/>
    <w:pPr>
      <w:spacing w:after="0" w:line="276" w:lineRule="auto"/>
    </w:pPr>
    <w:rPr>
      <w:b/>
      <w:color w:val="44546A" w:themeColor="text2"/>
      <w:sz w:val="28"/>
    </w:rPr>
  </w:style>
  <w:style w:type="paragraph" w:customStyle="1" w:styleId="D28A859F95EE4B9DA3683BF4EF94650A6">
    <w:name w:val="D28A859F95EE4B9DA3683BF4EF94650A6"/>
    <w:rsid w:val="00EA36F7"/>
    <w:pPr>
      <w:spacing w:after="0" w:line="276" w:lineRule="auto"/>
    </w:pPr>
    <w:rPr>
      <w:b/>
      <w:color w:val="44546A" w:themeColor="text2"/>
      <w:sz w:val="28"/>
    </w:rPr>
  </w:style>
  <w:style w:type="paragraph" w:customStyle="1" w:styleId="ED2F23AA34554232972D625D369BBF371">
    <w:name w:val="ED2F23AA34554232972D625D369BBF371"/>
    <w:rsid w:val="00EA36F7"/>
    <w:pPr>
      <w:spacing w:after="0" w:line="276" w:lineRule="auto"/>
    </w:pPr>
    <w:rPr>
      <w:b/>
      <w:color w:val="44546A" w:themeColor="text2"/>
      <w:sz w:val="28"/>
    </w:rPr>
  </w:style>
  <w:style w:type="paragraph" w:customStyle="1" w:styleId="AD5F8D0E357548EE854E84F4DD28DFB01">
    <w:name w:val="AD5F8D0E357548EE854E84F4DD28DFB01"/>
    <w:rsid w:val="00EA36F7"/>
    <w:pPr>
      <w:spacing w:after="0" w:line="276" w:lineRule="auto"/>
    </w:pPr>
    <w:rPr>
      <w:b/>
      <w:color w:val="44546A" w:themeColor="text2"/>
      <w:sz w:val="28"/>
    </w:rPr>
  </w:style>
  <w:style w:type="paragraph" w:customStyle="1" w:styleId="9D12E39C545D440C8AF30D30D5334B7C5">
    <w:name w:val="9D12E39C545D440C8AF30D30D5334B7C5"/>
    <w:rsid w:val="00EA36F7"/>
    <w:pPr>
      <w:spacing w:after="0" w:line="276" w:lineRule="auto"/>
    </w:pPr>
    <w:rPr>
      <w:b/>
      <w:color w:val="44546A" w:themeColor="text2"/>
      <w:sz w:val="28"/>
    </w:rPr>
  </w:style>
  <w:style w:type="paragraph" w:customStyle="1" w:styleId="0DC995A0BD4A4C5F9D1506B7EC8890731">
    <w:name w:val="0DC995A0BD4A4C5F9D1506B7EC8890731"/>
    <w:rsid w:val="00EA36F7"/>
    <w:pPr>
      <w:spacing w:after="0" w:line="276" w:lineRule="auto"/>
    </w:pPr>
    <w:rPr>
      <w:b/>
      <w:color w:val="44546A" w:themeColor="text2"/>
      <w:sz w:val="28"/>
    </w:rPr>
  </w:style>
  <w:style w:type="paragraph" w:customStyle="1" w:styleId="CE71B44392D54FCEADDBBBA5869405317">
    <w:name w:val="CE71B44392D54FCEADDBBBA5869405317"/>
    <w:rsid w:val="00EA36F7"/>
    <w:pPr>
      <w:spacing w:after="0" w:line="276" w:lineRule="auto"/>
    </w:pPr>
    <w:rPr>
      <w:b/>
      <w:color w:val="44546A" w:themeColor="text2"/>
      <w:sz w:val="28"/>
    </w:rPr>
  </w:style>
  <w:style w:type="paragraph" w:customStyle="1" w:styleId="3ECB35794EFD4C5EA9DEA7CBB4EC6E7F4">
    <w:name w:val="3ECB35794EFD4C5EA9DEA7CBB4EC6E7F4"/>
    <w:rsid w:val="00EA36F7"/>
    <w:pPr>
      <w:spacing w:after="0" w:line="276" w:lineRule="auto"/>
    </w:pPr>
    <w:rPr>
      <w:b/>
      <w:color w:val="44546A" w:themeColor="text2"/>
      <w:sz w:val="28"/>
    </w:rPr>
  </w:style>
  <w:style w:type="paragraph" w:customStyle="1" w:styleId="AB23535645104C7C9D26ADC11D0A8F8210">
    <w:name w:val="AB23535645104C7C9D26ADC11D0A8F8210"/>
    <w:rsid w:val="00EA36F7"/>
    <w:pPr>
      <w:spacing w:after="0" w:line="276" w:lineRule="auto"/>
    </w:pPr>
    <w:rPr>
      <w:b/>
      <w:color w:val="44546A" w:themeColor="text2"/>
      <w:sz w:val="28"/>
    </w:rPr>
  </w:style>
  <w:style w:type="paragraph" w:customStyle="1" w:styleId="162129D396E74F0BAEB1600A1D2903069">
    <w:name w:val="162129D396E74F0BAEB1600A1D2903069"/>
    <w:rsid w:val="00EA36F7"/>
    <w:pPr>
      <w:spacing w:after="0" w:line="276" w:lineRule="auto"/>
    </w:pPr>
    <w:rPr>
      <w:b/>
      <w:color w:val="44546A" w:themeColor="text2"/>
      <w:sz w:val="28"/>
    </w:rPr>
  </w:style>
  <w:style w:type="paragraph" w:customStyle="1" w:styleId="2655E2C4C2284418B81B41F0A6648A4B2">
    <w:name w:val="2655E2C4C2284418B81B41F0A6648A4B2"/>
    <w:rsid w:val="00EA36F7"/>
    <w:pPr>
      <w:spacing w:after="0" w:line="276" w:lineRule="auto"/>
    </w:pPr>
    <w:rPr>
      <w:b/>
      <w:color w:val="44546A" w:themeColor="text2"/>
      <w:sz w:val="28"/>
    </w:rPr>
  </w:style>
  <w:style w:type="paragraph" w:customStyle="1" w:styleId="B85743DA7789476E9ED2D3F11FD42F747">
    <w:name w:val="B85743DA7789476E9ED2D3F11FD42F747"/>
    <w:rsid w:val="00EA36F7"/>
    <w:pPr>
      <w:spacing w:after="0" w:line="276" w:lineRule="auto"/>
    </w:pPr>
    <w:rPr>
      <w:b/>
      <w:color w:val="44546A" w:themeColor="text2"/>
      <w:sz w:val="28"/>
    </w:rPr>
  </w:style>
  <w:style w:type="paragraph" w:customStyle="1" w:styleId="9FC51FF4291649DC824B95379ECAC2217">
    <w:name w:val="9FC51FF4291649DC824B95379ECAC2217"/>
    <w:rsid w:val="00EA36F7"/>
    <w:pPr>
      <w:spacing w:after="0" w:line="276" w:lineRule="auto"/>
    </w:pPr>
    <w:rPr>
      <w:b/>
      <w:color w:val="44546A" w:themeColor="text2"/>
      <w:sz w:val="28"/>
    </w:rPr>
  </w:style>
  <w:style w:type="paragraph" w:customStyle="1" w:styleId="7ED15341CF844B798463CDCB61DA0F662">
    <w:name w:val="7ED15341CF844B798463CDCB61DA0F662"/>
    <w:rsid w:val="00EA36F7"/>
    <w:pPr>
      <w:spacing w:after="0" w:line="276" w:lineRule="auto"/>
    </w:pPr>
    <w:rPr>
      <w:b/>
      <w:color w:val="44546A" w:themeColor="text2"/>
      <w:sz w:val="28"/>
    </w:rPr>
  </w:style>
  <w:style w:type="paragraph" w:customStyle="1" w:styleId="3A484E0542DC42E3B6147B10C874AED27">
    <w:name w:val="3A484E0542DC42E3B6147B10C874AED27"/>
    <w:rsid w:val="00EA36F7"/>
    <w:pPr>
      <w:spacing w:after="0" w:line="276" w:lineRule="auto"/>
    </w:pPr>
    <w:rPr>
      <w:b/>
      <w:color w:val="44546A" w:themeColor="text2"/>
      <w:sz w:val="28"/>
    </w:rPr>
  </w:style>
  <w:style w:type="paragraph" w:customStyle="1" w:styleId="F18EB33D7FBC439095E56A38BB89BD3B7">
    <w:name w:val="F18EB33D7FBC439095E56A38BB89BD3B7"/>
    <w:rsid w:val="00EA36F7"/>
    <w:pPr>
      <w:spacing w:after="0" w:line="276" w:lineRule="auto"/>
    </w:pPr>
    <w:rPr>
      <w:b/>
      <w:color w:val="44546A" w:themeColor="text2"/>
      <w:sz w:val="28"/>
    </w:rPr>
  </w:style>
  <w:style w:type="paragraph" w:customStyle="1" w:styleId="85799349806D4882B85774FA303ECF137">
    <w:name w:val="85799349806D4882B85774FA303ECF137"/>
    <w:rsid w:val="00EA36F7"/>
    <w:pPr>
      <w:spacing w:after="0" w:line="276" w:lineRule="auto"/>
    </w:pPr>
    <w:rPr>
      <w:b/>
      <w:color w:val="44546A" w:themeColor="text2"/>
      <w:sz w:val="28"/>
    </w:rPr>
  </w:style>
  <w:style w:type="paragraph" w:customStyle="1" w:styleId="46B23C63CA37483282093AD45FF571247">
    <w:name w:val="46B23C63CA37483282093AD45FF571247"/>
    <w:rsid w:val="00EA36F7"/>
    <w:pPr>
      <w:spacing w:after="0" w:line="276" w:lineRule="auto"/>
    </w:pPr>
    <w:rPr>
      <w:b/>
      <w:color w:val="44546A" w:themeColor="text2"/>
      <w:sz w:val="28"/>
    </w:rPr>
  </w:style>
  <w:style w:type="paragraph" w:customStyle="1" w:styleId="D28A859F95EE4B9DA3683BF4EF94650A7">
    <w:name w:val="D28A859F95EE4B9DA3683BF4EF94650A7"/>
    <w:rsid w:val="00EA36F7"/>
    <w:pPr>
      <w:spacing w:after="0" w:line="276" w:lineRule="auto"/>
    </w:pPr>
    <w:rPr>
      <w:b/>
      <w:color w:val="44546A" w:themeColor="text2"/>
      <w:sz w:val="28"/>
    </w:rPr>
  </w:style>
  <w:style w:type="paragraph" w:customStyle="1" w:styleId="ED2F23AA34554232972D625D369BBF372">
    <w:name w:val="ED2F23AA34554232972D625D369BBF372"/>
    <w:rsid w:val="00EA36F7"/>
    <w:pPr>
      <w:spacing w:after="0" w:line="276" w:lineRule="auto"/>
    </w:pPr>
    <w:rPr>
      <w:b/>
      <w:color w:val="44546A" w:themeColor="text2"/>
      <w:sz w:val="28"/>
    </w:rPr>
  </w:style>
  <w:style w:type="paragraph" w:customStyle="1" w:styleId="AD5F8D0E357548EE854E84F4DD28DFB02">
    <w:name w:val="AD5F8D0E357548EE854E84F4DD28DFB02"/>
    <w:rsid w:val="00EA36F7"/>
    <w:pPr>
      <w:spacing w:after="0" w:line="276" w:lineRule="auto"/>
    </w:pPr>
    <w:rPr>
      <w:b/>
      <w:color w:val="44546A" w:themeColor="text2"/>
      <w:sz w:val="28"/>
    </w:rPr>
  </w:style>
  <w:style w:type="paragraph" w:customStyle="1" w:styleId="9D12E39C545D440C8AF30D30D5334B7C6">
    <w:name w:val="9D12E39C545D440C8AF30D30D5334B7C6"/>
    <w:rsid w:val="00EA36F7"/>
    <w:pPr>
      <w:spacing w:after="0" w:line="276" w:lineRule="auto"/>
    </w:pPr>
    <w:rPr>
      <w:b/>
      <w:color w:val="44546A" w:themeColor="text2"/>
      <w:sz w:val="28"/>
    </w:rPr>
  </w:style>
  <w:style w:type="paragraph" w:customStyle="1" w:styleId="0DC995A0BD4A4C5F9D1506B7EC8890732">
    <w:name w:val="0DC995A0BD4A4C5F9D1506B7EC8890732"/>
    <w:rsid w:val="00EA36F7"/>
    <w:pPr>
      <w:spacing w:after="0" w:line="276" w:lineRule="auto"/>
    </w:pPr>
    <w:rPr>
      <w:b/>
      <w:color w:val="44546A" w:themeColor="text2"/>
      <w:sz w:val="28"/>
    </w:rPr>
  </w:style>
  <w:style w:type="paragraph" w:customStyle="1" w:styleId="C73AC82D45424CDF97E8F597D5BEBA1D">
    <w:name w:val="C73AC82D45424CDF97E8F597D5BEBA1D"/>
    <w:rsid w:val="00D8701E"/>
  </w:style>
  <w:style w:type="paragraph" w:customStyle="1" w:styleId="98D03AD53E9A4A14B0BE887EAB0C409C">
    <w:name w:val="98D03AD53E9A4A14B0BE887EAB0C409C"/>
    <w:rsid w:val="00ED61CE"/>
  </w:style>
  <w:style w:type="paragraph" w:customStyle="1" w:styleId="73D48A9BCE0D4C40AF9DEF40A4071269">
    <w:name w:val="73D48A9BCE0D4C40AF9DEF40A4071269"/>
  </w:style>
  <w:style w:type="paragraph" w:customStyle="1" w:styleId="2371FB3F017049F1B6206DE732CBFF59">
    <w:name w:val="2371FB3F017049F1B6206DE732CBFF59"/>
  </w:style>
  <w:style w:type="paragraph" w:customStyle="1" w:styleId="8F712A52601A4349976BC8FBF1B8926B">
    <w:name w:val="8F712A52601A4349976BC8FBF1B8926B"/>
  </w:style>
  <w:style w:type="paragraph" w:customStyle="1" w:styleId="24801C4A03FC427089DBEDB57128BCD3">
    <w:name w:val="24801C4A03FC427089DBEDB57128BCD3"/>
    <w:rsid w:val="005353EA"/>
  </w:style>
  <w:style w:type="paragraph" w:customStyle="1" w:styleId="CE71B44392D54FCEADDBBBA5869405318">
    <w:name w:val="CE71B44392D54FCEADDBBBA5869405318"/>
    <w:rsid w:val="005353EA"/>
    <w:pPr>
      <w:spacing w:after="0" w:line="276" w:lineRule="auto"/>
    </w:pPr>
    <w:rPr>
      <w:b/>
      <w:color w:val="44546A" w:themeColor="text2"/>
      <w:sz w:val="28"/>
    </w:rPr>
  </w:style>
  <w:style w:type="paragraph" w:customStyle="1" w:styleId="3ECB35794EFD4C5EA9DEA7CBB4EC6E7F5">
    <w:name w:val="3ECB35794EFD4C5EA9DEA7CBB4EC6E7F5"/>
    <w:rsid w:val="005353EA"/>
    <w:pPr>
      <w:spacing w:after="0" w:line="276" w:lineRule="auto"/>
    </w:pPr>
    <w:rPr>
      <w:b/>
      <w:color w:val="44546A" w:themeColor="text2"/>
      <w:sz w:val="28"/>
    </w:rPr>
  </w:style>
  <w:style w:type="paragraph" w:customStyle="1" w:styleId="AB23535645104C7C9D26ADC11D0A8F8211">
    <w:name w:val="AB23535645104C7C9D26ADC11D0A8F8211"/>
    <w:rsid w:val="005353EA"/>
    <w:pPr>
      <w:spacing w:after="0" w:line="276" w:lineRule="auto"/>
    </w:pPr>
    <w:rPr>
      <w:b/>
      <w:color w:val="44546A" w:themeColor="text2"/>
      <w:sz w:val="28"/>
    </w:rPr>
  </w:style>
  <w:style w:type="paragraph" w:customStyle="1" w:styleId="9366EEB7D03A4655A39C0C14BBE44F4A">
    <w:name w:val="9366EEB7D03A4655A39C0C14BBE44F4A"/>
    <w:rsid w:val="005353EA"/>
    <w:pPr>
      <w:spacing w:after="0" w:line="276" w:lineRule="auto"/>
    </w:pPr>
    <w:rPr>
      <w:b/>
      <w:color w:val="44546A" w:themeColor="text2"/>
      <w:sz w:val="28"/>
    </w:rPr>
  </w:style>
  <w:style w:type="paragraph" w:customStyle="1" w:styleId="44E243C2AEDC4DEF94B017EEE79A2D01">
    <w:name w:val="44E243C2AEDC4DEF94B017EEE79A2D01"/>
    <w:rsid w:val="005353EA"/>
    <w:pPr>
      <w:spacing w:after="0" w:line="276" w:lineRule="auto"/>
    </w:pPr>
    <w:rPr>
      <w:b/>
      <w:color w:val="44546A" w:themeColor="text2"/>
      <w:sz w:val="28"/>
    </w:rPr>
  </w:style>
  <w:style w:type="paragraph" w:customStyle="1" w:styleId="ACE0982D94EF411BA44E1F4C1F47A545">
    <w:name w:val="ACE0982D94EF411BA44E1F4C1F47A545"/>
    <w:rsid w:val="005353EA"/>
    <w:pPr>
      <w:spacing w:after="0" w:line="276" w:lineRule="auto"/>
    </w:pPr>
    <w:rPr>
      <w:b/>
      <w:color w:val="44546A" w:themeColor="text2"/>
      <w:sz w:val="28"/>
    </w:rPr>
  </w:style>
  <w:style w:type="paragraph" w:customStyle="1" w:styleId="8F94875123E64566A3CA62AAA6E74409">
    <w:name w:val="8F94875123E64566A3CA62AAA6E74409"/>
    <w:rsid w:val="005353EA"/>
    <w:pPr>
      <w:spacing w:after="0" w:line="276" w:lineRule="auto"/>
    </w:pPr>
    <w:rPr>
      <w:b/>
      <w:color w:val="44546A" w:themeColor="text2"/>
      <w:sz w:val="28"/>
    </w:rPr>
  </w:style>
  <w:style w:type="paragraph" w:customStyle="1" w:styleId="B0DFA0CAC8D04F5FAE063350E1BC0AAE">
    <w:name w:val="B0DFA0CAC8D04F5FAE063350E1BC0AAE"/>
    <w:rsid w:val="005353EA"/>
    <w:pPr>
      <w:spacing w:after="0" w:line="276" w:lineRule="auto"/>
    </w:pPr>
    <w:rPr>
      <w:b/>
      <w:color w:val="44546A" w:themeColor="text2"/>
      <w:sz w:val="28"/>
    </w:rPr>
  </w:style>
  <w:style w:type="paragraph" w:customStyle="1" w:styleId="2E22DA191A2942D98150FB718043D9D2">
    <w:name w:val="2E22DA191A2942D98150FB718043D9D2"/>
    <w:rsid w:val="005353EA"/>
    <w:pPr>
      <w:spacing w:after="0" w:line="276" w:lineRule="auto"/>
    </w:pPr>
    <w:rPr>
      <w:b/>
      <w:color w:val="44546A" w:themeColor="text2"/>
      <w:sz w:val="28"/>
    </w:rPr>
  </w:style>
  <w:style w:type="paragraph" w:customStyle="1" w:styleId="EBE54DFBB61148D4B90436BCBA56324E">
    <w:name w:val="EBE54DFBB61148D4B90436BCBA56324E"/>
    <w:rsid w:val="005353EA"/>
    <w:pPr>
      <w:spacing w:after="0" w:line="276" w:lineRule="auto"/>
    </w:pPr>
    <w:rPr>
      <w:b/>
      <w:color w:val="44546A" w:themeColor="text2"/>
      <w:sz w:val="28"/>
    </w:rPr>
  </w:style>
  <w:style w:type="paragraph" w:customStyle="1" w:styleId="162129D396E74F0BAEB1600A1D29030610">
    <w:name w:val="162129D396E74F0BAEB1600A1D29030610"/>
    <w:rsid w:val="005353EA"/>
    <w:pPr>
      <w:spacing w:after="0" w:line="276" w:lineRule="auto"/>
    </w:pPr>
    <w:rPr>
      <w:b/>
      <w:color w:val="44546A" w:themeColor="text2"/>
      <w:sz w:val="28"/>
    </w:rPr>
  </w:style>
  <w:style w:type="paragraph" w:customStyle="1" w:styleId="DF7B2ADAAA1B4D7FB584DF6B88CA25DA">
    <w:name w:val="DF7B2ADAAA1B4D7FB584DF6B88CA25DA"/>
    <w:rsid w:val="005353EA"/>
    <w:pPr>
      <w:spacing w:after="0" w:line="276" w:lineRule="auto"/>
    </w:pPr>
    <w:rPr>
      <w:b/>
      <w:color w:val="44546A" w:themeColor="text2"/>
      <w:sz w:val="28"/>
    </w:rPr>
  </w:style>
  <w:style w:type="paragraph" w:customStyle="1" w:styleId="B60B3F12F3694263A756AC98AAB2A5F8">
    <w:name w:val="B60B3F12F3694263A756AC98AAB2A5F8"/>
    <w:rsid w:val="005353EA"/>
    <w:pPr>
      <w:spacing w:after="0" w:line="276" w:lineRule="auto"/>
    </w:pPr>
    <w:rPr>
      <w:b/>
      <w:color w:val="44546A" w:themeColor="text2"/>
      <w:sz w:val="28"/>
    </w:rPr>
  </w:style>
  <w:style w:type="paragraph" w:customStyle="1" w:styleId="2655E2C4C2284418B81B41F0A6648A4B3">
    <w:name w:val="2655E2C4C2284418B81B41F0A6648A4B3"/>
    <w:rsid w:val="005353EA"/>
    <w:pPr>
      <w:spacing w:after="0" w:line="276" w:lineRule="auto"/>
    </w:pPr>
    <w:rPr>
      <w:b/>
      <w:color w:val="44546A" w:themeColor="text2"/>
      <w:sz w:val="28"/>
    </w:rPr>
  </w:style>
  <w:style w:type="paragraph" w:customStyle="1" w:styleId="24801C4A03FC427089DBEDB57128BCD31">
    <w:name w:val="24801C4A03FC427089DBEDB57128BCD31"/>
    <w:rsid w:val="005353EA"/>
    <w:pPr>
      <w:spacing w:after="0" w:line="276" w:lineRule="auto"/>
    </w:pPr>
    <w:rPr>
      <w:b/>
      <w:color w:val="44546A" w:themeColor="text2"/>
      <w:sz w:val="28"/>
    </w:rPr>
  </w:style>
  <w:style w:type="paragraph" w:customStyle="1" w:styleId="B85743DA7789476E9ED2D3F11FD42F748">
    <w:name w:val="B85743DA7789476E9ED2D3F11FD42F748"/>
    <w:rsid w:val="005353EA"/>
    <w:pPr>
      <w:spacing w:after="0" w:line="276" w:lineRule="auto"/>
    </w:pPr>
    <w:rPr>
      <w:b/>
      <w:color w:val="44546A" w:themeColor="text2"/>
      <w:sz w:val="28"/>
    </w:rPr>
  </w:style>
  <w:style w:type="paragraph" w:customStyle="1" w:styleId="9FC51FF4291649DC824B95379ECAC2218">
    <w:name w:val="9FC51FF4291649DC824B95379ECAC2218"/>
    <w:rsid w:val="005353EA"/>
    <w:pPr>
      <w:spacing w:after="0" w:line="276" w:lineRule="auto"/>
    </w:pPr>
    <w:rPr>
      <w:b/>
      <w:color w:val="44546A" w:themeColor="text2"/>
      <w:sz w:val="28"/>
    </w:rPr>
  </w:style>
  <w:style w:type="paragraph" w:customStyle="1" w:styleId="7ED15341CF844B798463CDCB61DA0F663">
    <w:name w:val="7ED15341CF844B798463CDCB61DA0F663"/>
    <w:rsid w:val="005353EA"/>
    <w:pPr>
      <w:spacing w:after="0" w:line="276" w:lineRule="auto"/>
    </w:pPr>
    <w:rPr>
      <w:b/>
      <w:color w:val="44546A" w:themeColor="text2"/>
      <w:sz w:val="28"/>
    </w:rPr>
  </w:style>
  <w:style w:type="paragraph" w:customStyle="1" w:styleId="3A484E0542DC42E3B6147B10C874AED28">
    <w:name w:val="3A484E0542DC42E3B6147B10C874AED28"/>
    <w:rsid w:val="005353EA"/>
    <w:pPr>
      <w:spacing w:after="0" w:line="276" w:lineRule="auto"/>
    </w:pPr>
    <w:rPr>
      <w:b/>
      <w:color w:val="44546A" w:themeColor="text2"/>
      <w:sz w:val="28"/>
    </w:rPr>
  </w:style>
  <w:style w:type="paragraph" w:customStyle="1" w:styleId="F18EB33D7FBC439095E56A38BB89BD3B8">
    <w:name w:val="F18EB33D7FBC439095E56A38BB89BD3B8"/>
    <w:rsid w:val="005353EA"/>
    <w:pPr>
      <w:spacing w:after="0" w:line="276" w:lineRule="auto"/>
    </w:pPr>
    <w:rPr>
      <w:b/>
      <w:color w:val="44546A" w:themeColor="text2"/>
      <w:sz w:val="28"/>
    </w:rPr>
  </w:style>
  <w:style w:type="paragraph" w:customStyle="1" w:styleId="85799349806D4882B85774FA303ECF138">
    <w:name w:val="85799349806D4882B85774FA303ECF138"/>
    <w:rsid w:val="005353EA"/>
    <w:pPr>
      <w:spacing w:after="0" w:line="276" w:lineRule="auto"/>
    </w:pPr>
    <w:rPr>
      <w:b/>
      <w:color w:val="44546A" w:themeColor="text2"/>
      <w:sz w:val="28"/>
    </w:rPr>
  </w:style>
  <w:style w:type="paragraph" w:customStyle="1" w:styleId="46B23C63CA37483282093AD45FF571248">
    <w:name w:val="46B23C63CA37483282093AD45FF571248"/>
    <w:rsid w:val="005353EA"/>
    <w:pPr>
      <w:spacing w:after="0" w:line="276" w:lineRule="auto"/>
    </w:pPr>
    <w:rPr>
      <w:b/>
      <w:color w:val="44546A" w:themeColor="text2"/>
      <w:sz w:val="28"/>
    </w:rPr>
  </w:style>
  <w:style w:type="paragraph" w:customStyle="1" w:styleId="D28A859F95EE4B9DA3683BF4EF94650A8">
    <w:name w:val="D28A859F95EE4B9DA3683BF4EF94650A8"/>
    <w:rsid w:val="005353EA"/>
    <w:pPr>
      <w:spacing w:after="0" w:line="276" w:lineRule="auto"/>
    </w:pPr>
    <w:rPr>
      <w:b/>
      <w:color w:val="44546A" w:themeColor="text2"/>
      <w:sz w:val="28"/>
    </w:rPr>
  </w:style>
  <w:style w:type="paragraph" w:customStyle="1" w:styleId="ED2F23AA34554232972D625D369BBF373">
    <w:name w:val="ED2F23AA34554232972D625D369BBF373"/>
    <w:rsid w:val="005353EA"/>
    <w:pPr>
      <w:spacing w:after="0" w:line="276" w:lineRule="auto"/>
    </w:pPr>
    <w:rPr>
      <w:b/>
      <w:color w:val="44546A" w:themeColor="text2"/>
      <w:sz w:val="28"/>
    </w:rPr>
  </w:style>
  <w:style w:type="paragraph" w:customStyle="1" w:styleId="AD5F8D0E357548EE854E84F4DD28DFB03">
    <w:name w:val="AD5F8D0E357548EE854E84F4DD28DFB03"/>
    <w:rsid w:val="005353EA"/>
    <w:pPr>
      <w:spacing w:after="0" w:line="276" w:lineRule="auto"/>
    </w:pPr>
    <w:rPr>
      <w:b/>
      <w:color w:val="44546A" w:themeColor="text2"/>
      <w:sz w:val="28"/>
    </w:rPr>
  </w:style>
  <w:style w:type="paragraph" w:customStyle="1" w:styleId="9D12E39C545D440C8AF30D30D5334B7C7">
    <w:name w:val="9D12E39C545D440C8AF30D30D5334B7C7"/>
    <w:rsid w:val="005353EA"/>
    <w:pPr>
      <w:spacing w:after="0" w:line="276" w:lineRule="auto"/>
    </w:pPr>
    <w:rPr>
      <w:b/>
      <w:color w:val="44546A" w:themeColor="text2"/>
      <w:sz w:val="28"/>
    </w:rPr>
  </w:style>
  <w:style w:type="paragraph" w:customStyle="1" w:styleId="0DC995A0BD4A4C5F9D1506B7EC8890733">
    <w:name w:val="0DC995A0BD4A4C5F9D1506B7EC8890733"/>
    <w:rsid w:val="005353EA"/>
    <w:pPr>
      <w:spacing w:after="0" w:line="276" w:lineRule="auto"/>
    </w:pPr>
    <w:rPr>
      <w:b/>
      <w:color w:val="44546A" w:themeColor="text2"/>
      <w:sz w:val="28"/>
    </w:rPr>
  </w:style>
  <w:style w:type="paragraph" w:customStyle="1" w:styleId="1493CDFC64314DFBA01573CCFE7F466E">
    <w:name w:val="1493CDFC64314DFBA01573CCFE7F466E"/>
  </w:style>
  <w:style w:type="paragraph" w:customStyle="1" w:styleId="81767A8C63DF49E2B82445CACDA4F566">
    <w:name w:val="81767A8C63DF49E2B82445CACDA4F566"/>
    <w:rsid w:val="005353EA"/>
  </w:style>
  <w:style w:type="paragraph" w:customStyle="1" w:styleId="9D9A81EE4D534633819760A60F55BD66">
    <w:name w:val="9D9A81EE4D534633819760A60F55BD66"/>
    <w:rsid w:val="005353EA"/>
  </w:style>
  <w:style w:type="paragraph" w:customStyle="1" w:styleId="AE6AC5F73AAA4CF3B8D448D1A78F59E3">
    <w:name w:val="AE6AC5F73AAA4CF3B8D448D1A78F59E3"/>
  </w:style>
  <w:style w:type="paragraph" w:customStyle="1" w:styleId="9DB9AB7E76C144EEAE71589C1F227A82">
    <w:name w:val="9DB9AB7E76C144EEAE71589C1F227A82"/>
  </w:style>
  <w:style w:type="paragraph" w:customStyle="1" w:styleId="E791849F4EF545CC8533B65D91CD558E">
    <w:name w:val="E791849F4EF545CC8533B65D91CD558E"/>
  </w:style>
  <w:style w:type="paragraph" w:customStyle="1" w:styleId="A904ADCBD76C470D811AA968B2E7890A">
    <w:name w:val="A904ADCBD76C470D811AA968B2E7890A"/>
  </w:style>
  <w:style w:type="paragraph" w:customStyle="1" w:styleId="6E41B097528F43868CA864976A75FD7F">
    <w:name w:val="6E41B097528F43868CA864976A75FD7F"/>
  </w:style>
  <w:style w:type="paragraph" w:customStyle="1" w:styleId="301BBA85D6314EE09445670D325ECAEC">
    <w:name w:val="301BBA85D6314EE09445670D325ECAEC"/>
  </w:style>
  <w:style w:type="paragraph" w:customStyle="1" w:styleId="51D82C1F589D439F862B563B05C06D82">
    <w:name w:val="51D82C1F589D439F862B563B05C06D82"/>
  </w:style>
  <w:style w:type="paragraph" w:customStyle="1" w:styleId="3656D593F27F4DC3B520D7912AC47846">
    <w:name w:val="3656D593F27F4DC3B520D7912AC47846"/>
  </w:style>
  <w:style w:type="paragraph" w:customStyle="1" w:styleId="0F39ED3A656B423A979EB36E274D6D4E">
    <w:name w:val="0F39ED3A656B423A979EB36E274D6D4E"/>
  </w:style>
  <w:style w:type="paragraph" w:customStyle="1" w:styleId="8C97DB169AC442BCAB08903A14A9E2E0">
    <w:name w:val="8C97DB169AC442BCAB08903A14A9E2E0"/>
  </w:style>
  <w:style w:type="paragraph" w:customStyle="1" w:styleId="CC75D5B5C69740978AEFD2724B1A7EE9">
    <w:name w:val="CC75D5B5C69740978AEFD2724B1A7EE9"/>
  </w:style>
  <w:style w:type="paragraph" w:customStyle="1" w:styleId="329BDB2F56C24DB9BAC7EA59581F807F">
    <w:name w:val="329BDB2F56C24DB9BAC7EA59581F807F"/>
  </w:style>
  <w:style w:type="paragraph" w:customStyle="1" w:styleId="5EC019B826EB4783AD2CCE3D1D2AE10A">
    <w:name w:val="5EC019B826EB4783AD2CCE3D1D2AE10A"/>
  </w:style>
  <w:style w:type="paragraph" w:customStyle="1" w:styleId="22F57693072E4B55BB3B9027690758F2">
    <w:name w:val="22F57693072E4B55BB3B9027690758F2"/>
  </w:style>
  <w:style w:type="paragraph" w:customStyle="1" w:styleId="087400DF7DAC404EAFCB8D8D9D77B890">
    <w:name w:val="087400DF7DAC404EAFCB8D8D9D77B890"/>
  </w:style>
  <w:style w:type="paragraph" w:customStyle="1" w:styleId="8090BA3D05C640929C354A7629BCCEC5">
    <w:name w:val="8090BA3D05C640929C354A7629BCCEC5"/>
  </w:style>
  <w:style w:type="paragraph" w:customStyle="1" w:styleId="B837789FC0894DC2A5160BE9CBE8D0D9">
    <w:name w:val="B837789FC0894DC2A5160BE9CBE8D0D9"/>
  </w:style>
  <w:style w:type="paragraph" w:customStyle="1" w:styleId="254302589F3449AD9273ECC0FC1FE51F">
    <w:name w:val="254302589F3449AD9273ECC0FC1FE51F"/>
  </w:style>
  <w:style w:type="paragraph" w:customStyle="1" w:styleId="13BC7613EEFC416D9194254AC0AFB224">
    <w:name w:val="13BC7613EEFC416D9194254AC0AFB224"/>
  </w:style>
  <w:style w:type="paragraph" w:customStyle="1" w:styleId="3013F659C76746A78A9CB9A08965D9D7">
    <w:name w:val="3013F659C76746A78A9CB9A08965D9D7"/>
  </w:style>
  <w:style w:type="paragraph" w:customStyle="1" w:styleId="8986EC55E8A9470C9B8949840E3C61B0">
    <w:name w:val="8986EC55E8A9470C9B8949840E3C61B0"/>
  </w:style>
  <w:style w:type="paragraph" w:customStyle="1" w:styleId="0C540D29981047BDA27001616192E8E4">
    <w:name w:val="0C540D29981047BDA27001616192E8E4"/>
  </w:style>
  <w:style w:type="paragraph" w:customStyle="1" w:styleId="C6EE04E019954ECCA06668886DA86156">
    <w:name w:val="C6EE04E019954ECCA06668886DA86156"/>
  </w:style>
  <w:style w:type="paragraph" w:customStyle="1" w:styleId="25D949AB9F274FB99E91A7FD5ED02E15">
    <w:name w:val="25D949AB9F274FB99E91A7FD5ED02E15"/>
  </w:style>
  <w:style w:type="paragraph" w:customStyle="1" w:styleId="7A2445F7E7704D929439E37CACC83C01">
    <w:name w:val="7A2445F7E7704D929439E37CACC83C01"/>
  </w:style>
  <w:style w:type="paragraph" w:customStyle="1" w:styleId="A9F48CBC05E44FE5B16D3FCF1CDC05F7">
    <w:name w:val="A9F48CBC05E44FE5B16D3FCF1CDC05F7"/>
  </w:style>
  <w:style w:type="paragraph" w:customStyle="1" w:styleId="AA3103D82BE04317AD7A30C9E7DE5CFD">
    <w:name w:val="AA3103D82BE04317AD7A30C9E7DE5CFD"/>
  </w:style>
  <w:style w:type="paragraph" w:customStyle="1" w:styleId="9D1755E1FAF6414996320B85CDDDB331">
    <w:name w:val="9D1755E1FAF6414996320B85CDDDB331"/>
  </w:style>
  <w:style w:type="paragraph" w:customStyle="1" w:styleId="85F79B5CB1994027911EAE087A9781AB">
    <w:name w:val="85F79B5CB1994027911EAE087A9781AB"/>
  </w:style>
  <w:style w:type="paragraph" w:customStyle="1" w:styleId="DD62918E95F44317AF8BF860D7B162DE">
    <w:name w:val="DD62918E95F44317AF8BF860D7B162DE"/>
  </w:style>
  <w:style w:type="paragraph" w:customStyle="1" w:styleId="F68B5356C3DD480FAE478158AF61FCCD">
    <w:name w:val="F68B5356C3DD480FAE478158AF61FCCD"/>
  </w:style>
  <w:style w:type="paragraph" w:customStyle="1" w:styleId="8BE53F7FA51C4E33AA66239208DDCB60">
    <w:name w:val="8BE53F7FA51C4E33AA66239208DDCB60"/>
  </w:style>
  <w:style w:type="paragraph" w:customStyle="1" w:styleId="DA4E3BFD2BD04074A470784750E92470">
    <w:name w:val="DA4E3BFD2BD04074A470784750E92470"/>
  </w:style>
  <w:style w:type="paragraph" w:customStyle="1" w:styleId="34138A8B9113416281222D040E2D3949">
    <w:name w:val="34138A8B9113416281222D040E2D3949"/>
  </w:style>
  <w:style w:type="paragraph" w:customStyle="1" w:styleId="D35510A6F9F947DC87B5DF765B7C8DF1">
    <w:name w:val="D35510A6F9F947DC87B5DF765B7C8DF1"/>
  </w:style>
  <w:style w:type="paragraph" w:customStyle="1" w:styleId="59C82E407A2946EDA7C501B774E43735">
    <w:name w:val="59C82E407A2946EDA7C501B774E43735"/>
  </w:style>
  <w:style w:type="paragraph" w:customStyle="1" w:styleId="8B2728C9A2F54634932423DFC8CD0C87">
    <w:name w:val="8B2728C9A2F54634932423DFC8CD0C87"/>
  </w:style>
  <w:style w:type="paragraph" w:customStyle="1" w:styleId="8E8BE7D952D34E539F03996EDB67EE4F">
    <w:name w:val="8E8BE7D952D34E539F03996EDB67EE4F"/>
  </w:style>
  <w:style w:type="paragraph" w:customStyle="1" w:styleId="DF6FD3894BA9404697C60116012D41C3">
    <w:name w:val="DF6FD3894BA9404697C60116012D41C3"/>
  </w:style>
  <w:style w:type="paragraph" w:customStyle="1" w:styleId="E669B8EFA1454177801C0D70766830FB">
    <w:name w:val="E669B8EFA1454177801C0D70766830FB"/>
  </w:style>
  <w:style w:type="paragraph" w:customStyle="1" w:styleId="9001B916474C4B4B9EE1FB2A97648BC6">
    <w:name w:val="9001B916474C4B4B9EE1FB2A97648BC6"/>
  </w:style>
  <w:style w:type="paragraph" w:customStyle="1" w:styleId="5F864E4F8EEC46F0BC0CE7B81D6E0370">
    <w:name w:val="5F864E4F8EEC46F0BC0CE7B81D6E0370"/>
  </w:style>
  <w:style w:type="paragraph" w:customStyle="1" w:styleId="4C90CD1DEFBB4B08A37CFBE5B91AC69C">
    <w:name w:val="4C90CD1DEFBB4B08A37CFBE5B91AC69C"/>
  </w:style>
  <w:style w:type="paragraph" w:customStyle="1" w:styleId="9A51797B0CE44E4089D5B35CB4EF67EF">
    <w:name w:val="9A51797B0CE44E4089D5B35CB4EF67EF"/>
  </w:style>
  <w:style w:type="paragraph" w:customStyle="1" w:styleId="562978413B6E47C982EB539D331AA125">
    <w:name w:val="562978413B6E47C982EB539D331AA125"/>
  </w:style>
  <w:style w:type="paragraph" w:customStyle="1" w:styleId="CEA7A808C9B943089B83CC436E1973CD">
    <w:name w:val="CEA7A808C9B943089B83CC436E1973CD"/>
  </w:style>
  <w:style w:type="paragraph" w:customStyle="1" w:styleId="EF0F7E38D3444587886F6E05BA913C69">
    <w:name w:val="EF0F7E38D3444587886F6E05BA913C69"/>
  </w:style>
  <w:style w:type="paragraph" w:customStyle="1" w:styleId="F83094ED7CE34D29A07A3C8F2EC768D5">
    <w:name w:val="F83094ED7CE34D29A07A3C8F2EC768D5"/>
  </w:style>
  <w:style w:type="paragraph" w:customStyle="1" w:styleId="B70A1430BFBE422986736BAC059C7D57">
    <w:name w:val="B70A1430BFBE422986736BAC059C7D57"/>
  </w:style>
  <w:style w:type="paragraph" w:customStyle="1" w:styleId="D7F1474F38AE4307BEBAFDD0B1C72BCF">
    <w:name w:val="D7F1474F38AE4307BEBAFDD0B1C72BCF"/>
  </w:style>
  <w:style w:type="paragraph" w:customStyle="1" w:styleId="347CC63ADA5B4652A6C8F233D3F71282">
    <w:name w:val="347CC63ADA5B4652A6C8F233D3F71282"/>
  </w:style>
  <w:style w:type="paragraph" w:customStyle="1" w:styleId="679D22278F9846759222C6485B101774">
    <w:name w:val="679D22278F9846759222C6485B101774"/>
  </w:style>
  <w:style w:type="paragraph" w:customStyle="1" w:styleId="731FF27695CC40A0835CF63A17A25AC6">
    <w:name w:val="731FF27695CC40A0835CF63A17A25AC6"/>
  </w:style>
  <w:style w:type="paragraph" w:customStyle="1" w:styleId="6C2E5F7EFB6D4FF992504C779EB90C36">
    <w:name w:val="6C2E5F7EFB6D4FF992504C779EB90C36"/>
  </w:style>
  <w:style w:type="paragraph" w:customStyle="1" w:styleId="B2E307440A0648BA8A06FB2BEE54B8C4">
    <w:name w:val="B2E307440A0648BA8A06FB2BEE54B8C4"/>
  </w:style>
  <w:style w:type="paragraph" w:customStyle="1" w:styleId="C4807E5BC33D4283A4F949453DE0D287">
    <w:name w:val="C4807E5BC33D4283A4F949453DE0D287"/>
  </w:style>
  <w:style w:type="paragraph" w:customStyle="1" w:styleId="E04D423EA4C5477593C1D106065D8712">
    <w:name w:val="E04D423EA4C5477593C1D106065D8712"/>
  </w:style>
  <w:style w:type="paragraph" w:customStyle="1" w:styleId="D4C63B90F3804C428F45ACE7DCB3C4B9">
    <w:name w:val="D4C63B90F3804C428F45ACE7DCB3C4B9"/>
  </w:style>
  <w:style w:type="paragraph" w:customStyle="1" w:styleId="6DBC68CC815B4EE8A70AF64B914EC985">
    <w:name w:val="6DBC68CC815B4EE8A70AF64B914EC985"/>
  </w:style>
  <w:style w:type="paragraph" w:customStyle="1" w:styleId="D21E67AB6F514F7CA62BDD7D9FBCBC94">
    <w:name w:val="D21E67AB6F514F7CA62BDD7D9FBCBC94"/>
  </w:style>
  <w:style w:type="paragraph" w:customStyle="1" w:styleId="8841F3D866E242EBBEB03775BA60F13E">
    <w:name w:val="8841F3D866E242EBBEB03775BA60F13E"/>
  </w:style>
  <w:style w:type="paragraph" w:customStyle="1" w:styleId="5546140891054BAA9A4C1C47207C8018">
    <w:name w:val="5546140891054BAA9A4C1C47207C8018"/>
  </w:style>
  <w:style w:type="paragraph" w:customStyle="1" w:styleId="D9736A7374C64090A77DDC0498DC29E4">
    <w:name w:val="D9736A7374C64090A77DDC0498DC29E4"/>
  </w:style>
  <w:style w:type="paragraph" w:customStyle="1" w:styleId="CAEA04CC89254FAFBC3EFFE04AC9D127">
    <w:name w:val="CAEA04CC89254FAFBC3EFFE04AC9D127"/>
  </w:style>
  <w:style w:type="paragraph" w:customStyle="1" w:styleId="AADA99F6003F47548043915EC722CEEA">
    <w:name w:val="AADA99F6003F47548043915EC722CEEA"/>
  </w:style>
  <w:style w:type="paragraph" w:customStyle="1" w:styleId="5B4F0E97FEC0404B98AA0D0D2B7E4FEF">
    <w:name w:val="5B4F0E97FEC0404B98AA0D0D2B7E4FEF"/>
  </w:style>
  <w:style w:type="paragraph" w:customStyle="1" w:styleId="1407F86A3C93432386FE48DEDB116088">
    <w:name w:val="1407F86A3C93432386FE48DEDB116088"/>
  </w:style>
  <w:style w:type="paragraph" w:customStyle="1" w:styleId="2143601CDE1C487AB5DAFB353259E2E4">
    <w:name w:val="2143601CDE1C487AB5DAFB353259E2E4"/>
  </w:style>
  <w:style w:type="paragraph" w:customStyle="1" w:styleId="649FA754C34642848BBBB94C152C8344">
    <w:name w:val="649FA754C34642848BBBB94C152C8344"/>
  </w:style>
  <w:style w:type="paragraph" w:customStyle="1" w:styleId="26E7ACF8E58C47FE946DEA6161A0D699">
    <w:name w:val="26E7ACF8E58C47FE946DEA6161A0D699"/>
  </w:style>
  <w:style w:type="paragraph" w:customStyle="1" w:styleId="F81A401B8D234A3FB4F70E4AFA245CAE">
    <w:name w:val="F81A401B8D234A3FB4F70E4AFA245CAE"/>
  </w:style>
  <w:style w:type="paragraph" w:customStyle="1" w:styleId="E51E5940B55E4CAB83C8F983F3EBFD02">
    <w:name w:val="E51E5940B55E4CAB83C8F983F3EBFD02"/>
  </w:style>
  <w:style w:type="paragraph" w:customStyle="1" w:styleId="4528076DE32A4922BA439D7A8A4BEA5E">
    <w:name w:val="4528076DE32A4922BA439D7A8A4BEA5E"/>
  </w:style>
  <w:style w:type="paragraph" w:customStyle="1" w:styleId="FD6CCA710A5B4089B059580A3A4202F8">
    <w:name w:val="FD6CCA710A5B4089B059580A3A4202F8"/>
  </w:style>
  <w:style w:type="paragraph" w:customStyle="1" w:styleId="AE902BB5BEAE4529BFE419BF4024080A">
    <w:name w:val="AE902BB5BEAE4529BFE419BF4024080A"/>
  </w:style>
  <w:style w:type="paragraph" w:customStyle="1" w:styleId="2C102044112B40339B0B5A52A7CEA1BA">
    <w:name w:val="2C102044112B40339B0B5A52A7CEA1BA"/>
  </w:style>
  <w:style w:type="paragraph" w:customStyle="1" w:styleId="161C944EB46345F3A31E4FD921A3239F">
    <w:name w:val="161C944EB46345F3A31E4FD921A3239F"/>
  </w:style>
  <w:style w:type="paragraph" w:customStyle="1" w:styleId="07DEF049F65A4E459A3663D33B07ED71">
    <w:name w:val="07DEF049F65A4E459A3663D33B07ED71"/>
  </w:style>
  <w:style w:type="paragraph" w:customStyle="1" w:styleId="15874E1D7091425E9FDEEA35AF623A46">
    <w:name w:val="15874E1D7091425E9FDEEA35AF623A46"/>
  </w:style>
  <w:style w:type="paragraph" w:customStyle="1" w:styleId="0F41C43C63AF4D158C6FA63E782538AA">
    <w:name w:val="0F41C43C63AF4D158C6FA63E782538AA"/>
  </w:style>
  <w:style w:type="paragraph" w:customStyle="1" w:styleId="FC680A39DB1E4FCFAFF8502A2FAE2FC9">
    <w:name w:val="FC680A39DB1E4FCFAFF8502A2FAE2FC9"/>
  </w:style>
  <w:style w:type="paragraph" w:customStyle="1" w:styleId="DD3E133A5AE54BA39D655256492943E9">
    <w:name w:val="DD3E133A5AE54BA39D655256492943E9"/>
  </w:style>
  <w:style w:type="paragraph" w:customStyle="1" w:styleId="6F5101C796D849EF8A438DF8C45C2D01">
    <w:name w:val="6F5101C796D849EF8A438DF8C45C2D01"/>
  </w:style>
  <w:style w:type="paragraph" w:customStyle="1" w:styleId="E347EF7481AC42548799F2E82A8EE5A4">
    <w:name w:val="E347EF7481AC42548799F2E82A8EE5A4"/>
  </w:style>
  <w:style w:type="paragraph" w:customStyle="1" w:styleId="EC4228C689BA4841BFAF6A157AF78962">
    <w:name w:val="EC4228C689BA4841BFAF6A157AF78962"/>
  </w:style>
  <w:style w:type="paragraph" w:customStyle="1" w:styleId="6178E8AEB9A343659EC1E971734D20BB">
    <w:name w:val="6178E8AEB9A343659EC1E971734D20BB"/>
  </w:style>
  <w:style w:type="paragraph" w:customStyle="1" w:styleId="32C33B0FDB3B4EB49485E95CD2865BD0">
    <w:name w:val="32C33B0FDB3B4EB49485E95CD2865BD0"/>
  </w:style>
  <w:style w:type="paragraph" w:customStyle="1" w:styleId="AB20FFB0A68E4DD0991B24C76A6ED0FA">
    <w:name w:val="AB20FFB0A68E4DD0991B24C76A6ED0FA"/>
  </w:style>
  <w:style w:type="paragraph" w:customStyle="1" w:styleId="3FE2741C3A7F4F5489B5CC4C474CFEB9">
    <w:name w:val="3FE2741C3A7F4F5489B5CC4C474CFEB9"/>
  </w:style>
  <w:style w:type="paragraph" w:customStyle="1" w:styleId="D9B56A267A0E4152AD455A9D6A6FB119">
    <w:name w:val="D9B56A267A0E4152AD455A9D6A6FB119"/>
  </w:style>
  <w:style w:type="paragraph" w:customStyle="1" w:styleId="B751E9F0D55E45DF9DD84DF0DB39B577">
    <w:name w:val="B751E9F0D55E45DF9DD84DF0DB39B577"/>
  </w:style>
  <w:style w:type="paragraph" w:customStyle="1" w:styleId="62C3A566171E44989F9F6F2C6299DF9A">
    <w:name w:val="62C3A566171E44989F9F6F2C6299DF9A"/>
  </w:style>
  <w:style w:type="paragraph" w:customStyle="1" w:styleId="A3E157E345984A5FADB27146E23597F2">
    <w:name w:val="A3E157E345984A5FADB27146E23597F2"/>
  </w:style>
  <w:style w:type="paragraph" w:customStyle="1" w:styleId="647A1CA37AC74A5688221F1DA8BB7AB7">
    <w:name w:val="647A1CA37AC74A5688221F1DA8BB7AB7"/>
  </w:style>
  <w:style w:type="paragraph" w:customStyle="1" w:styleId="2B7E17F40D8542C98C2326816E10EA56">
    <w:name w:val="2B7E17F40D8542C98C2326816E10EA56"/>
  </w:style>
  <w:style w:type="paragraph" w:customStyle="1" w:styleId="03DBCC484B874269BE6C9735440DA188">
    <w:name w:val="03DBCC484B874269BE6C9735440DA188"/>
  </w:style>
  <w:style w:type="paragraph" w:customStyle="1" w:styleId="7CC6F45FD75840BEAA116691321E63D1">
    <w:name w:val="7CC6F45FD75840BEAA116691321E63D1"/>
  </w:style>
  <w:style w:type="paragraph" w:customStyle="1" w:styleId="BB93F8C8CF4E4087AAAD79DB82C1E782">
    <w:name w:val="BB93F8C8CF4E4087AAAD79DB82C1E782"/>
  </w:style>
  <w:style w:type="paragraph" w:customStyle="1" w:styleId="84EDA8C21FEF48639C794D51BB0B49B9">
    <w:name w:val="84EDA8C21FEF48639C794D51BB0B49B9"/>
    <w:rsid w:val="00150717"/>
  </w:style>
  <w:style w:type="paragraph" w:customStyle="1" w:styleId="38A37A7702EF408C9ECBC2BB986B0873">
    <w:name w:val="38A37A7702EF408C9ECBC2BB986B0873"/>
    <w:rsid w:val="00150717"/>
  </w:style>
  <w:style w:type="paragraph" w:customStyle="1" w:styleId="1EB8F65CF57644E7BE7C67E9AEEA62A9">
    <w:name w:val="1EB8F65CF57644E7BE7C67E9AEEA62A9"/>
    <w:rsid w:val="00150717"/>
  </w:style>
  <w:style w:type="paragraph" w:customStyle="1" w:styleId="6438883966C44ED88A207907D2207A77">
    <w:name w:val="6438883966C44ED88A207907D2207A77"/>
    <w:rsid w:val="00150717"/>
  </w:style>
  <w:style w:type="paragraph" w:customStyle="1" w:styleId="CE71B44392D54FCEADDBBBA5869405319">
    <w:name w:val="CE71B44392D54FCEADDBBBA5869405319"/>
    <w:rsid w:val="00150717"/>
    <w:pPr>
      <w:spacing w:after="0" w:line="276" w:lineRule="auto"/>
    </w:pPr>
    <w:rPr>
      <w:b/>
      <w:color w:val="44546A" w:themeColor="text2"/>
      <w:sz w:val="28"/>
    </w:rPr>
  </w:style>
  <w:style w:type="paragraph" w:customStyle="1" w:styleId="3ECB35794EFD4C5EA9DEA7CBB4EC6E7F6">
    <w:name w:val="3ECB35794EFD4C5EA9DEA7CBB4EC6E7F6"/>
    <w:rsid w:val="00150717"/>
    <w:pPr>
      <w:spacing w:after="0" w:line="276" w:lineRule="auto"/>
    </w:pPr>
    <w:rPr>
      <w:b/>
      <w:color w:val="44546A" w:themeColor="text2"/>
      <w:sz w:val="28"/>
    </w:rPr>
  </w:style>
  <w:style w:type="paragraph" w:customStyle="1" w:styleId="AB23535645104C7C9D26ADC11D0A8F8212">
    <w:name w:val="AB23535645104C7C9D26ADC11D0A8F8212"/>
    <w:rsid w:val="00150717"/>
    <w:pPr>
      <w:spacing w:after="0" w:line="276" w:lineRule="auto"/>
    </w:pPr>
    <w:rPr>
      <w:b/>
      <w:color w:val="44546A" w:themeColor="text2"/>
      <w:sz w:val="28"/>
    </w:rPr>
  </w:style>
  <w:style w:type="paragraph" w:customStyle="1" w:styleId="9366EEB7D03A4655A39C0C14BBE44F4A1">
    <w:name w:val="9366EEB7D03A4655A39C0C14BBE44F4A1"/>
    <w:rsid w:val="00150717"/>
    <w:pPr>
      <w:spacing w:after="0" w:line="276" w:lineRule="auto"/>
    </w:pPr>
    <w:rPr>
      <w:b/>
      <w:color w:val="44546A" w:themeColor="text2"/>
      <w:sz w:val="28"/>
    </w:rPr>
  </w:style>
  <w:style w:type="paragraph" w:customStyle="1" w:styleId="44E243C2AEDC4DEF94B017EEE79A2D011">
    <w:name w:val="44E243C2AEDC4DEF94B017EEE79A2D011"/>
    <w:rsid w:val="00150717"/>
    <w:pPr>
      <w:spacing w:after="0" w:line="276" w:lineRule="auto"/>
    </w:pPr>
    <w:rPr>
      <w:b/>
      <w:color w:val="44546A" w:themeColor="text2"/>
      <w:sz w:val="28"/>
    </w:rPr>
  </w:style>
  <w:style w:type="paragraph" w:customStyle="1" w:styleId="ACE0982D94EF411BA44E1F4C1F47A5451">
    <w:name w:val="ACE0982D94EF411BA44E1F4C1F47A5451"/>
    <w:rsid w:val="00150717"/>
    <w:pPr>
      <w:spacing w:after="0" w:line="276" w:lineRule="auto"/>
    </w:pPr>
    <w:rPr>
      <w:b/>
      <w:color w:val="44546A" w:themeColor="text2"/>
      <w:sz w:val="28"/>
    </w:rPr>
  </w:style>
  <w:style w:type="paragraph" w:customStyle="1" w:styleId="A904ADCBD76C470D811AA968B2E7890A1">
    <w:name w:val="A904ADCBD76C470D811AA968B2E7890A1"/>
    <w:rsid w:val="00150717"/>
    <w:pPr>
      <w:spacing w:after="0" w:line="276" w:lineRule="auto"/>
    </w:pPr>
    <w:rPr>
      <w:b/>
      <w:color w:val="44546A" w:themeColor="text2"/>
      <w:sz w:val="28"/>
    </w:rPr>
  </w:style>
  <w:style w:type="paragraph" w:customStyle="1" w:styleId="6E41B097528F43868CA864976A75FD7F1">
    <w:name w:val="6E41B097528F43868CA864976A75FD7F1"/>
    <w:rsid w:val="00150717"/>
    <w:pPr>
      <w:spacing w:after="0" w:line="276" w:lineRule="auto"/>
    </w:pPr>
    <w:rPr>
      <w:b/>
      <w:color w:val="44546A" w:themeColor="text2"/>
      <w:sz w:val="28"/>
    </w:rPr>
  </w:style>
  <w:style w:type="paragraph" w:customStyle="1" w:styleId="301BBA85D6314EE09445670D325ECAEC1">
    <w:name w:val="301BBA85D6314EE09445670D325ECAEC1"/>
    <w:rsid w:val="00150717"/>
    <w:pPr>
      <w:spacing w:after="0" w:line="276" w:lineRule="auto"/>
    </w:pPr>
    <w:rPr>
      <w:b/>
      <w:color w:val="44546A" w:themeColor="text2"/>
      <w:sz w:val="28"/>
    </w:rPr>
  </w:style>
  <w:style w:type="paragraph" w:customStyle="1" w:styleId="2E22DA191A2942D98150FB718043D9D21">
    <w:name w:val="2E22DA191A2942D98150FB718043D9D21"/>
    <w:rsid w:val="00150717"/>
    <w:pPr>
      <w:spacing w:after="0" w:line="276" w:lineRule="auto"/>
    </w:pPr>
    <w:rPr>
      <w:b/>
      <w:color w:val="44546A" w:themeColor="text2"/>
      <w:sz w:val="28"/>
    </w:rPr>
  </w:style>
  <w:style w:type="paragraph" w:customStyle="1" w:styleId="3656D593F27F4DC3B520D7912AC478461">
    <w:name w:val="3656D593F27F4DC3B520D7912AC478461"/>
    <w:rsid w:val="00150717"/>
    <w:pPr>
      <w:spacing w:after="0" w:line="276" w:lineRule="auto"/>
    </w:pPr>
    <w:rPr>
      <w:b/>
      <w:color w:val="44546A" w:themeColor="text2"/>
      <w:sz w:val="28"/>
    </w:rPr>
  </w:style>
  <w:style w:type="paragraph" w:customStyle="1" w:styleId="0F39ED3A656B423A979EB36E274D6D4E1">
    <w:name w:val="0F39ED3A656B423A979EB36E274D6D4E1"/>
    <w:rsid w:val="00150717"/>
    <w:pPr>
      <w:spacing w:after="0" w:line="276" w:lineRule="auto"/>
    </w:pPr>
    <w:rPr>
      <w:b/>
      <w:color w:val="44546A" w:themeColor="text2"/>
      <w:sz w:val="28"/>
    </w:rPr>
  </w:style>
  <w:style w:type="paragraph" w:customStyle="1" w:styleId="8C97DB169AC442BCAB08903A14A9E2E01">
    <w:name w:val="8C97DB169AC442BCAB08903A14A9E2E01"/>
    <w:rsid w:val="00150717"/>
    <w:pPr>
      <w:spacing w:after="0" w:line="276" w:lineRule="auto"/>
    </w:pPr>
    <w:rPr>
      <w:b/>
      <w:color w:val="44546A" w:themeColor="text2"/>
      <w:sz w:val="28"/>
    </w:rPr>
  </w:style>
  <w:style w:type="paragraph" w:customStyle="1" w:styleId="CC75D5B5C69740978AEFD2724B1A7EE91">
    <w:name w:val="CC75D5B5C69740978AEFD2724B1A7EE91"/>
    <w:rsid w:val="00150717"/>
    <w:pPr>
      <w:spacing w:after="0" w:line="276" w:lineRule="auto"/>
    </w:pPr>
    <w:rPr>
      <w:b/>
      <w:color w:val="44546A" w:themeColor="text2"/>
      <w:sz w:val="28"/>
    </w:rPr>
  </w:style>
  <w:style w:type="paragraph" w:customStyle="1" w:styleId="DB5FF8DA85574CD0820792CC0D34F60E">
    <w:name w:val="DB5FF8DA85574CD0820792CC0D34F60E"/>
    <w:rsid w:val="00150717"/>
    <w:pPr>
      <w:spacing w:after="0" w:line="276" w:lineRule="auto"/>
    </w:pPr>
    <w:rPr>
      <w:b/>
      <w:color w:val="44546A" w:themeColor="text2"/>
      <w:sz w:val="28"/>
    </w:rPr>
  </w:style>
  <w:style w:type="paragraph" w:customStyle="1" w:styleId="1EB8F65CF57644E7BE7C67E9AEEA62A91">
    <w:name w:val="1EB8F65CF57644E7BE7C67E9AEEA62A91"/>
    <w:rsid w:val="00150717"/>
    <w:pPr>
      <w:spacing w:after="0" w:line="276" w:lineRule="auto"/>
    </w:pPr>
    <w:rPr>
      <w:b/>
      <w:color w:val="44546A" w:themeColor="text2"/>
      <w:sz w:val="28"/>
    </w:rPr>
  </w:style>
  <w:style w:type="paragraph" w:customStyle="1" w:styleId="6438883966C44ED88A207907D2207A771">
    <w:name w:val="6438883966C44ED88A207907D2207A771"/>
    <w:rsid w:val="00150717"/>
    <w:pPr>
      <w:spacing w:after="0" w:line="276" w:lineRule="auto"/>
    </w:pPr>
    <w:rPr>
      <w:b/>
      <w:color w:val="44546A" w:themeColor="text2"/>
      <w:sz w:val="28"/>
    </w:rPr>
  </w:style>
  <w:style w:type="paragraph" w:customStyle="1" w:styleId="329BDB2F56C24DB9BAC7EA59581F807F1">
    <w:name w:val="329BDB2F56C24DB9BAC7EA59581F807F1"/>
    <w:rsid w:val="00150717"/>
    <w:pPr>
      <w:spacing w:after="0" w:line="276" w:lineRule="auto"/>
    </w:pPr>
    <w:rPr>
      <w:b/>
      <w:color w:val="44546A" w:themeColor="text2"/>
      <w:sz w:val="28"/>
    </w:rPr>
  </w:style>
  <w:style w:type="paragraph" w:customStyle="1" w:styleId="38A37A7702EF408C9ECBC2BB986B08731">
    <w:name w:val="38A37A7702EF408C9ECBC2BB986B08731"/>
    <w:rsid w:val="00150717"/>
    <w:pPr>
      <w:spacing w:after="0" w:line="276" w:lineRule="auto"/>
    </w:pPr>
    <w:rPr>
      <w:b/>
      <w:color w:val="44546A" w:themeColor="text2"/>
      <w:sz w:val="28"/>
    </w:rPr>
  </w:style>
  <w:style w:type="paragraph" w:customStyle="1" w:styleId="22F57693072E4B55BB3B9027690758F21">
    <w:name w:val="22F57693072E4B55BB3B9027690758F21"/>
    <w:rsid w:val="00150717"/>
    <w:pPr>
      <w:spacing w:after="0" w:line="276" w:lineRule="auto"/>
    </w:pPr>
    <w:rPr>
      <w:b/>
      <w:color w:val="44546A" w:themeColor="text2"/>
      <w:sz w:val="28"/>
    </w:rPr>
  </w:style>
  <w:style w:type="paragraph" w:customStyle="1" w:styleId="84EDA8C21FEF48639C794D51BB0B49B91">
    <w:name w:val="84EDA8C21FEF48639C794D51BB0B49B91"/>
    <w:rsid w:val="00150717"/>
    <w:pPr>
      <w:spacing w:after="0" w:line="276" w:lineRule="auto"/>
    </w:pPr>
    <w:rPr>
      <w:b/>
      <w:color w:val="44546A" w:themeColor="text2"/>
      <w:sz w:val="28"/>
    </w:rPr>
  </w:style>
  <w:style w:type="paragraph" w:customStyle="1" w:styleId="B60B3F12F3694263A756AC98AAB2A5F81">
    <w:name w:val="B60B3F12F3694263A756AC98AAB2A5F81"/>
    <w:rsid w:val="00150717"/>
    <w:pPr>
      <w:spacing w:after="0" w:line="276" w:lineRule="auto"/>
    </w:pPr>
    <w:rPr>
      <w:b/>
      <w:color w:val="44546A" w:themeColor="text2"/>
      <w:sz w:val="28"/>
    </w:rPr>
  </w:style>
  <w:style w:type="paragraph" w:customStyle="1" w:styleId="2655E2C4C2284418B81B41F0A6648A4B4">
    <w:name w:val="2655E2C4C2284418B81B41F0A6648A4B4"/>
    <w:rsid w:val="00150717"/>
    <w:pPr>
      <w:spacing w:after="0" w:line="276" w:lineRule="auto"/>
    </w:pPr>
    <w:rPr>
      <w:b/>
      <w:color w:val="44546A" w:themeColor="text2"/>
      <w:sz w:val="28"/>
    </w:rPr>
  </w:style>
  <w:style w:type="paragraph" w:customStyle="1" w:styleId="24801C4A03FC427089DBEDB57128BCD32">
    <w:name w:val="24801C4A03FC427089DBEDB57128BCD32"/>
    <w:rsid w:val="00150717"/>
    <w:pPr>
      <w:spacing w:after="0" w:line="276" w:lineRule="auto"/>
    </w:pPr>
    <w:rPr>
      <w:b/>
      <w:color w:val="44546A" w:themeColor="text2"/>
      <w:sz w:val="28"/>
    </w:rPr>
  </w:style>
  <w:style w:type="paragraph" w:customStyle="1" w:styleId="1493CDFC64314DFBA01573CCFE7F466E1">
    <w:name w:val="1493CDFC64314DFBA01573CCFE7F466E1"/>
    <w:rsid w:val="00150717"/>
    <w:pPr>
      <w:spacing w:after="0" w:line="276" w:lineRule="auto"/>
    </w:pPr>
    <w:rPr>
      <w:b/>
      <w:color w:val="44546A" w:themeColor="text2"/>
      <w:sz w:val="28"/>
    </w:rPr>
  </w:style>
  <w:style w:type="paragraph" w:customStyle="1" w:styleId="8090BA3D05C640929C354A7629BCCEC51">
    <w:name w:val="8090BA3D05C640929C354A7629BCCEC51"/>
    <w:rsid w:val="00150717"/>
    <w:pPr>
      <w:spacing w:after="0" w:line="276" w:lineRule="auto"/>
    </w:pPr>
    <w:rPr>
      <w:b/>
      <w:color w:val="44546A" w:themeColor="text2"/>
      <w:sz w:val="28"/>
    </w:rPr>
  </w:style>
  <w:style w:type="paragraph" w:customStyle="1" w:styleId="B837789FC0894DC2A5160BE9CBE8D0D91">
    <w:name w:val="B837789FC0894DC2A5160BE9CBE8D0D91"/>
    <w:rsid w:val="00150717"/>
    <w:pPr>
      <w:spacing w:after="0" w:line="276" w:lineRule="auto"/>
    </w:pPr>
    <w:rPr>
      <w:b/>
      <w:color w:val="44546A" w:themeColor="text2"/>
      <w:sz w:val="28"/>
    </w:rPr>
  </w:style>
  <w:style w:type="paragraph" w:customStyle="1" w:styleId="254302589F3449AD9273ECC0FC1FE51F1">
    <w:name w:val="254302589F3449AD9273ECC0FC1FE51F1"/>
    <w:rsid w:val="00150717"/>
    <w:pPr>
      <w:spacing w:after="0" w:line="276" w:lineRule="auto"/>
    </w:pPr>
    <w:rPr>
      <w:b/>
      <w:color w:val="44546A" w:themeColor="text2"/>
      <w:sz w:val="28"/>
    </w:rPr>
  </w:style>
  <w:style w:type="paragraph" w:customStyle="1" w:styleId="13BC7613EEFC416D9194254AC0AFB2241">
    <w:name w:val="13BC7613EEFC416D9194254AC0AFB2241"/>
    <w:rsid w:val="00150717"/>
    <w:pPr>
      <w:spacing w:after="0" w:line="276" w:lineRule="auto"/>
    </w:pPr>
    <w:rPr>
      <w:b/>
      <w:color w:val="44546A" w:themeColor="text2"/>
      <w:sz w:val="28"/>
    </w:rPr>
  </w:style>
  <w:style w:type="paragraph" w:customStyle="1" w:styleId="3013F659C76746A78A9CB9A08965D9D71">
    <w:name w:val="3013F659C76746A78A9CB9A08965D9D71"/>
    <w:rsid w:val="00150717"/>
    <w:pPr>
      <w:spacing w:after="0" w:line="276" w:lineRule="auto"/>
    </w:pPr>
    <w:rPr>
      <w:b/>
      <w:color w:val="44546A" w:themeColor="text2"/>
      <w:sz w:val="28"/>
    </w:rPr>
  </w:style>
  <w:style w:type="paragraph" w:customStyle="1" w:styleId="81767A8C63DF49E2B82445CACDA4F5661">
    <w:name w:val="81767A8C63DF49E2B82445CACDA4F5661"/>
    <w:rsid w:val="00150717"/>
    <w:pPr>
      <w:spacing w:after="0" w:line="276" w:lineRule="auto"/>
    </w:pPr>
    <w:rPr>
      <w:b/>
      <w:color w:val="44546A" w:themeColor="text2"/>
      <w:sz w:val="28"/>
    </w:rPr>
  </w:style>
  <w:style w:type="paragraph" w:customStyle="1" w:styleId="C6EE04E019954ECCA06668886DA861561">
    <w:name w:val="C6EE04E019954ECCA06668886DA861561"/>
    <w:rsid w:val="00150717"/>
    <w:pPr>
      <w:spacing w:after="0" w:line="276" w:lineRule="auto"/>
    </w:pPr>
    <w:rPr>
      <w:b/>
      <w:color w:val="44546A" w:themeColor="text2"/>
      <w:sz w:val="28"/>
    </w:rPr>
  </w:style>
  <w:style w:type="paragraph" w:customStyle="1" w:styleId="25D949AB9F274FB99E91A7FD5ED02E151">
    <w:name w:val="25D949AB9F274FB99E91A7FD5ED02E151"/>
    <w:rsid w:val="00150717"/>
    <w:pPr>
      <w:spacing w:after="0" w:line="276" w:lineRule="auto"/>
    </w:pPr>
    <w:rPr>
      <w:b/>
      <w:color w:val="44546A" w:themeColor="text2"/>
      <w:sz w:val="28"/>
    </w:rPr>
  </w:style>
  <w:style w:type="paragraph" w:customStyle="1" w:styleId="7A2445F7E7704D929439E37CACC83C011">
    <w:name w:val="7A2445F7E7704D929439E37CACC83C011"/>
    <w:rsid w:val="00150717"/>
    <w:pPr>
      <w:spacing w:after="0" w:line="276" w:lineRule="auto"/>
    </w:pPr>
    <w:rPr>
      <w:b/>
      <w:color w:val="44546A" w:themeColor="text2"/>
      <w:sz w:val="28"/>
    </w:rPr>
  </w:style>
  <w:style w:type="paragraph" w:customStyle="1" w:styleId="A9F48CBC05E44FE5B16D3FCF1CDC05F71">
    <w:name w:val="A9F48CBC05E44FE5B16D3FCF1CDC05F71"/>
    <w:rsid w:val="00150717"/>
    <w:pPr>
      <w:spacing w:after="0" w:line="276" w:lineRule="auto"/>
    </w:pPr>
    <w:rPr>
      <w:b/>
      <w:color w:val="44546A" w:themeColor="text2"/>
      <w:sz w:val="28"/>
    </w:rPr>
  </w:style>
  <w:style w:type="paragraph" w:customStyle="1" w:styleId="7ED15341CF844B798463CDCB61DA0F664">
    <w:name w:val="7ED15341CF844B798463CDCB61DA0F664"/>
    <w:rsid w:val="00150717"/>
    <w:pPr>
      <w:spacing w:after="0" w:line="276" w:lineRule="auto"/>
    </w:pPr>
    <w:rPr>
      <w:b/>
      <w:color w:val="44546A" w:themeColor="text2"/>
      <w:sz w:val="28"/>
    </w:rPr>
  </w:style>
  <w:style w:type="paragraph" w:customStyle="1" w:styleId="AA3103D82BE04317AD7A30C9E7DE5CFD1">
    <w:name w:val="AA3103D82BE04317AD7A30C9E7DE5CFD1"/>
    <w:rsid w:val="00150717"/>
    <w:pPr>
      <w:spacing w:after="0" w:line="276" w:lineRule="auto"/>
    </w:pPr>
    <w:rPr>
      <w:b/>
      <w:color w:val="44546A" w:themeColor="text2"/>
      <w:sz w:val="28"/>
    </w:rPr>
  </w:style>
  <w:style w:type="paragraph" w:customStyle="1" w:styleId="9D1755E1FAF6414996320B85CDDDB3311">
    <w:name w:val="9D1755E1FAF6414996320B85CDDDB3311"/>
    <w:rsid w:val="00150717"/>
    <w:pPr>
      <w:spacing w:after="0" w:line="276" w:lineRule="auto"/>
    </w:pPr>
    <w:rPr>
      <w:b/>
      <w:color w:val="44546A" w:themeColor="text2"/>
      <w:sz w:val="28"/>
    </w:rPr>
  </w:style>
  <w:style w:type="paragraph" w:customStyle="1" w:styleId="85F79B5CB1994027911EAE087A9781AB1">
    <w:name w:val="85F79B5CB1994027911EAE087A9781AB1"/>
    <w:rsid w:val="00150717"/>
    <w:pPr>
      <w:spacing w:after="0" w:line="276" w:lineRule="auto"/>
    </w:pPr>
    <w:rPr>
      <w:b/>
      <w:color w:val="44546A" w:themeColor="text2"/>
      <w:sz w:val="28"/>
    </w:rPr>
  </w:style>
  <w:style w:type="paragraph" w:customStyle="1" w:styleId="DD62918E95F44317AF8BF860D7B162DE1">
    <w:name w:val="DD62918E95F44317AF8BF860D7B162DE1"/>
    <w:rsid w:val="00150717"/>
    <w:pPr>
      <w:spacing w:after="0" w:line="276" w:lineRule="auto"/>
    </w:pPr>
    <w:rPr>
      <w:b/>
      <w:color w:val="44546A" w:themeColor="text2"/>
      <w:sz w:val="28"/>
    </w:rPr>
  </w:style>
  <w:style w:type="paragraph" w:customStyle="1" w:styleId="9D9A81EE4D534633819760A60F55BD661">
    <w:name w:val="9D9A81EE4D534633819760A60F55BD661"/>
    <w:rsid w:val="00150717"/>
    <w:pPr>
      <w:spacing w:after="0" w:line="276" w:lineRule="auto"/>
    </w:pPr>
    <w:rPr>
      <w:b/>
      <w:color w:val="44546A" w:themeColor="text2"/>
      <w:sz w:val="28"/>
    </w:rPr>
  </w:style>
  <w:style w:type="paragraph" w:customStyle="1" w:styleId="8BE53F7FA51C4E33AA66239208DDCB601">
    <w:name w:val="8BE53F7FA51C4E33AA66239208DDCB601"/>
    <w:rsid w:val="00150717"/>
    <w:pPr>
      <w:spacing w:after="0" w:line="276" w:lineRule="auto"/>
    </w:pPr>
    <w:rPr>
      <w:b/>
      <w:color w:val="44546A" w:themeColor="text2"/>
      <w:sz w:val="28"/>
    </w:rPr>
  </w:style>
  <w:style w:type="paragraph" w:customStyle="1" w:styleId="DA4E3BFD2BD04074A470784750E924701">
    <w:name w:val="DA4E3BFD2BD04074A470784750E924701"/>
    <w:rsid w:val="00150717"/>
    <w:pPr>
      <w:spacing w:after="0" w:line="276" w:lineRule="auto"/>
    </w:pPr>
    <w:rPr>
      <w:b/>
      <w:color w:val="44546A" w:themeColor="text2"/>
      <w:sz w:val="28"/>
    </w:rPr>
  </w:style>
  <w:style w:type="paragraph" w:customStyle="1" w:styleId="649FA754C34642848BBBB94C152C83441">
    <w:name w:val="649FA754C34642848BBBB94C152C83441"/>
    <w:rsid w:val="00150717"/>
    <w:pPr>
      <w:spacing w:after="0" w:line="276" w:lineRule="auto"/>
    </w:pPr>
    <w:rPr>
      <w:b/>
      <w:color w:val="44546A" w:themeColor="text2"/>
      <w:sz w:val="28"/>
    </w:rPr>
  </w:style>
  <w:style w:type="paragraph" w:customStyle="1" w:styleId="34138A8B9113416281222D040E2D39491">
    <w:name w:val="34138A8B9113416281222D040E2D39491"/>
    <w:rsid w:val="00150717"/>
    <w:pPr>
      <w:spacing w:after="0" w:line="276" w:lineRule="auto"/>
    </w:pPr>
    <w:rPr>
      <w:b/>
      <w:color w:val="44546A" w:themeColor="text2"/>
      <w:sz w:val="28"/>
    </w:rPr>
  </w:style>
  <w:style w:type="paragraph" w:customStyle="1" w:styleId="D35510A6F9F947DC87B5DF765B7C8DF11">
    <w:name w:val="D35510A6F9F947DC87B5DF765B7C8DF11"/>
    <w:rsid w:val="00150717"/>
    <w:pPr>
      <w:spacing w:after="0" w:line="276" w:lineRule="auto"/>
    </w:pPr>
    <w:rPr>
      <w:b/>
      <w:color w:val="44546A" w:themeColor="text2"/>
      <w:sz w:val="28"/>
    </w:rPr>
  </w:style>
  <w:style w:type="paragraph" w:customStyle="1" w:styleId="59C82E407A2946EDA7C501B774E437351">
    <w:name w:val="59C82E407A2946EDA7C501B774E437351"/>
    <w:rsid w:val="00150717"/>
    <w:pPr>
      <w:spacing w:after="0" w:line="276" w:lineRule="auto"/>
    </w:pPr>
    <w:rPr>
      <w:b/>
      <w:color w:val="44546A" w:themeColor="text2"/>
      <w:sz w:val="28"/>
    </w:rPr>
  </w:style>
  <w:style w:type="paragraph" w:customStyle="1" w:styleId="8B2728C9A2F54634932423DFC8CD0C871">
    <w:name w:val="8B2728C9A2F54634932423DFC8CD0C871"/>
    <w:rsid w:val="00150717"/>
    <w:pPr>
      <w:spacing w:after="0" w:line="276" w:lineRule="auto"/>
    </w:pPr>
    <w:rPr>
      <w:b/>
      <w:color w:val="44546A" w:themeColor="text2"/>
      <w:sz w:val="28"/>
    </w:rPr>
  </w:style>
  <w:style w:type="paragraph" w:customStyle="1" w:styleId="8E8BE7D952D34E539F03996EDB67EE4F1">
    <w:name w:val="8E8BE7D952D34E539F03996EDB67EE4F1"/>
    <w:rsid w:val="00150717"/>
    <w:pPr>
      <w:spacing w:after="0" w:line="276" w:lineRule="auto"/>
    </w:pPr>
    <w:rPr>
      <w:b/>
      <w:color w:val="44546A" w:themeColor="text2"/>
      <w:sz w:val="28"/>
    </w:rPr>
  </w:style>
  <w:style w:type="paragraph" w:customStyle="1" w:styleId="DF6FD3894BA9404697C60116012D41C31">
    <w:name w:val="DF6FD3894BA9404697C60116012D41C31"/>
    <w:rsid w:val="00150717"/>
    <w:pPr>
      <w:spacing w:after="0" w:line="276" w:lineRule="auto"/>
    </w:pPr>
    <w:rPr>
      <w:b/>
      <w:color w:val="44546A" w:themeColor="text2"/>
      <w:sz w:val="28"/>
    </w:rPr>
  </w:style>
  <w:style w:type="paragraph" w:customStyle="1" w:styleId="E669B8EFA1454177801C0D70766830FB1">
    <w:name w:val="E669B8EFA1454177801C0D70766830FB1"/>
    <w:rsid w:val="00150717"/>
    <w:pPr>
      <w:spacing w:after="0" w:line="276" w:lineRule="auto"/>
    </w:pPr>
    <w:rPr>
      <w:b/>
      <w:color w:val="44546A" w:themeColor="text2"/>
      <w:sz w:val="28"/>
    </w:rPr>
  </w:style>
  <w:style w:type="paragraph" w:customStyle="1" w:styleId="26E7ACF8E58C47FE946DEA6161A0D6991">
    <w:name w:val="26E7ACF8E58C47FE946DEA6161A0D6991"/>
    <w:rsid w:val="00150717"/>
    <w:pPr>
      <w:spacing w:after="0" w:line="276" w:lineRule="auto"/>
    </w:pPr>
    <w:rPr>
      <w:b/>
      <w:color w:val="44546A" w:themeColor="text2"/>
      <w:sz w:val="28"/>
    </w:rPr>
  </w:style>
  <w:style w:type="paragraph" w:customStyle="1" w:styleId="5F864E4F8EEC46F0BC0CE7B81D6E03701">
    <w:name w:val="5F864E4F8EEC46F0BC0CE7B81D6E03701"/>
    <w:rsid w:val="00150717"/>
    <w:pPr>
      <w:spacing w:after="0" w:line="276" w:lineRule="auto"/>
    </w:pPr>
    <w:rPr>
      <w:b/>
      <w:color w:val="44546A" w:themeColor="text2"/>
      <w:sz w:val="28"/>
    </w:rPr>
  </w:style>
  <w:style w:type="paragraph" w:customStyle="1" w:styleId="4528076DE32A4922BA439D7A8A4BEA5E1">
    <w:name w:val="4528076DE32A4922BA439D7A8A4BEA5E1"/>
    <w:rsid w:val="00150717"/>
    <w:pPr>
      <w:spacing w:after="0" w:line="276" w:lineRule="auto"/>
    </w:pPr>
    <w:rPr>
      <w:b/>
      <w:color w:val="44546A" w:themeColor="text2"/>
      <w:sz w:val="28"/>
    </w:rPr>
  </w:style>
  <w:style w:type="paragraph" w:customStyle="1" w:styleId="562978413B6E47C982EB539D331AA1251">
    <w:name w:val="562978413B6E47C982EB539D331AA1251"/>
    <w:rsid w:val="00150717"/>
    <w:pPr>
      <w:spacing w:after="0" w:line="276" w:lineRule="auto"/>
    </w:pPr>
    <w:rPr>
      <w:b/>
      <w:color w:val="44546A" w:themeColor="text2"/>
      <w:sz w:val="28"/>
    </w:rPr>
  </w:style>
  <w:style w:type="paragraph" w:customStyle="1" w:styleId="CEA7A808C9B943089B83CC436E1973CD1">
    <w:name w:val="CEA7A808C9B943089B83CC436E1973CD1"/>
    <w:rsid w:val="00150717"/>
    <w:pPr>
      <w:spacing w:after="0" w:line="276" w:lineRule="auto"/>
    </w:pPr>
    <w:rPr>
      <w:b/>
      <w:color w:val="44546A" w:themeColor="text2"/>
      <w:sz w:val="28"/>
    </w:rPr>
  </w:style>
  <w:style w:type="paragraph" w:customStyle="1" w:styleId="EF0F7E38D3444587886F6E05BA913C691">
    <w:name w:val="EF0F7E38D3444587886F6E05BA913C691"/>
    <w:rsid w:val="00150717"/>
    <w:pPr>
      <w:spacing w:after="0" w:line="276" w:lineRule="auto"/>
    </w:pPr>
    <w:rPr>
      <w:b/>
      <w:color w:val="44546A" w:themeColor="text2"/>
      <w:sz w:val="28"/>
    </w:rPr>
  </w:style>
  <w:style w:type="paragraph" w:customStyle="1" w:styleId="ED2F23AA34554232972D625D369BBF374">
    <w:name w:val="ED2F23AA34554232972D625D369BBF374"/>
    <w:rsid w:val="00150717"/>
    <w:pPr>
      <w:spacing w:after="0" w:line="276" w:lineRule="auto"/>
    </w:pPr>
    <w:rPr>
      <w:b/>
      <w:color w:val="44546A" w:themeColor="text2"/>
      <w:sz w:val="28"/>
    </w:rPr>
  </w:style>
  <w:style w:type="paragraph" w:customStyle="1" w:styleId="AD5F8D0E357548EE854E84F4DD28DFB04">
    <w:name w:val="AD5F8D0E357548EE854E84F4DD28DFB04"/>
    <w:rsid w:val="00150717"/>
    <w:pPr>
      <w:spacing w:after="0" w:line="276" w:lineRule="auto"/>
    </w:pPr>
    <w:rPr>
      <w:b/>
      <w:color w:val="44546A" w:themeColor="text2"/>
      <w:sz w:val="28"/>
    </w:rPr>
  </w:style>
  <w:style w:type="paragraph" w:customStyle="1" w:styleId="F83094ED7CE34D29A07A3C8F2EC768D51">
    <w:name w:val="F83094ED7CE34D29A07A3C8F2EC768D51"/>
    <w:rsid w:val="00150717"/>
    <w:pPr>
      <w:spacing w:after="0" w:line="276" w:lineRule="auto"/>
    </w:pPr>
    <w:rPr>
      <w:b/>
      <w:color w:val="44546A" w:themeColor="text2"/>
      <w:sz w:val="28"/>
    </w:rPr>
  </w:style>
  <w:style w:type="paragraph" w:customStyle="1" w:styleId="0DC995A0BD4A4C5F9D1506B7EC8890734">
    <w:name w:val="0DC995A0BD4A4C5F9D1506B7EC8890734"/>
    <w:rsid w:val="00150717"/>
    <w:pPr>
      <w:spacing w:after="0" w:line="276" w:lineRule="auto"/>
    </w:pPr>
    <w:rPr>
      <w:b/>
      <w:color w:val="44546A" w:themeColor="text2"/>
      <w:sz w:val="28"/>
    </w:rPr>
  </w:style>
  <w:style w:type="paragraph" w:customStyle="1" w:styleId="AE902BB5BEAE4529BFE419BF4024080A1">
    <w:name w:val="AE902BB5BEAE4529BFE419BF4024080A1"/>
    <w:rsid w:val="00150717"/>
    <w:pPr>
      <w:spacing w:after="0" w:line="276" w:lineRule="auto"/>
    </w:pPr>
    <w:rPr>
      <w:b/>
      <w:color w:val="44546A" w:themeColor="text2"/>
      <w:sz w:val="28"/>
    </w:rPr>
  </w:style>
  <w:style w:type="paragraph" w:customStyle="1" w:styleId="D7F1474F38AE4307BEBAFDD0B1C72BCF1">
    <w:name w:val="D7F1474F38AE4307BEBAFDD0B1C72BCF1"/>
    <w:rsid w:val="00150717"/>
    <w:pPr>
      <w:spacing w:after="0" w:line="276" w:lineRule="auto"/>
    </w:pPr>
    <w:rPr>
      <w:b/>
      <w:color w:val="44546A" w:themeColor="text2"/>
      <w:sz w:val="28"/>
    </w:rPr>
  </w:style>
  <w:style w:type="paragraph" w:customStyle="1" w:styleId="07DEF049F65A4E459A3663D33B07ED711">
    <w:name w:val="07DEF049F65A4E459A3663D33B07ED711"/>
    <w:rsid w:val="00150717"/>
    <w:pPr>
      <w:spacing w:after="0" w:line="276" w:lineRule="auto"/>
    </w:pPr>
    <w:rPr>
      <w:b/>
      <w:color w:val="44546A" w:themeColor="text2"/>
      <w:sz w:val="28"/>
    </w:rPr>
  </w:style>
  <w:style w:type="paragraph" w:customStyle="1" w:styleId="679D22278F9846759222C6485B1017741">
    <w:name w:val="679D22278F9846759222C6485B1017741"/>
    <w:rsid w:val="00150717"/>
    <w:pPr>
      <w:spacing w:after="0" w:line="276" w:lineRule="auto"/>
    </w:pPr>
    <w:rPr>
      <w:b/>
      <w:color w:val="44546A" w:themeColor="text2"/>
      <w:sz w:val="28"/>
    </w:rPr>
  </w:style>
  <w:style w:type="paragraph" w:customStyle="1" w:styleId="FC680A39DB1E4FCFAFF8502A2FAE2FC91">
    <w:name w:val="FC680A39DB1E4FCFAFF8502A2FAE2FC91"/>
    <w:rsid w:val="00150717"/>
    <w:pPr>
      <w:spacing w:after="0" w:line="276" w:lineRule="auto"/>
    </w:pPr>
    <w:rPr>
      <w:b/>
      <w:color w:val="44546A" w:themeColor="text2"/>
      <w:sz w:val="28"/>
    </w:rPr>
  </w:style>
  <w:style w:type="paragraph" w:customStyle="1" w:styleId="6C2E5F7EFB6D4FF992504C779EB90C361">
    <w:name w:val="6C2E5F7EFB6D4FF992504C779EB90C361"/>
    <w:rsid w:val="00150717"/>
    <w:pPr>
      <w:spacing w:after="0" w:line="276" w:lineRule="auto"/>
    </w:pPr>
    <w:rPr>
      <w:b/>
      <w:color w:val="44546A" w:themeColor="text2"/>
      <w:sz w:val="28"/>
    </w:rPr>
  </w:style>
  <w:style w:type="paragraph" w:customStyle="1" w:styleId="E347EF7481AC42548799F2E82A8EE5A41">
    <w:name w:val="E347EF7481AC42548799F2E82A8EE5A41"/>
    <w:rsid w:val="00150717"/>
    <w:pPr>
      <w:spacing w:after="0" w:line="276" w:lineRule="auto"/>
    </w:pPr>
    <w:rPr>
      <w:b/>
      <w:color w:val="44546A" w:themeColor="text2"/>
      <w:sz w:val="28"/>
    </w:rPr>
  </w:style>
  <w:style w:type="paragraph" w:customStyle="1" w:styleId="C4807E5BC33D4283A4F949453DE0D2871">
    <w:name w:val="C4807E5BC33D4283A4F949453DE0D2871"/>
    <w:rsid w:val="00150717"/>
    <w:pPr>
      <w:spacing w:after="0" w:line="276" w:lineRule="auto"/>
    </w:pPr>
    <w:rPr>
      <w:b/>
      <w:color w:val="44546A" w:themeColor="text2"/>
      <w:sz w:val="28"/>
    </w:rPr>
  </w:style>
  <w:style w:type="paragraph" w:customStyle="1" w:styleId="32C33B0FDB3B4EB49485E95CD2865BD01">
    <w:name w:val="32C33B0FDB3B4EB49485E95CD2865BD01"/>
    <w:rsid w:val="00150717"/>
    <w:pPr>
      <w:spacing w:after="0" w:line="276" w:lineRule="auto"/>
    </w:pPr>
    <w:rPr>
      <w:b/>
      <w:color w:val="44546A" w:themeColor="text2"/>
      <w:sz w:val="28"/>
    </w:rPr>
  </w:style>
  <w:style w:type="paragraph" w:customStyle="1" w:styleId="D4C63B90F3804C428F45ACE7DCB3C4B91">
    <w:name w:val="D4C63B90F3804C428F45ACE7DCB3C4B91"/>
    <w:rsid w:val="00150717"/>
    <w:pPr>
      <w:spacing w:after="0" w:line="276" w:lineRule="auto"/>
    </w:pPr>
    <w:rPr>
      <w:b/>
      <w:color w:val="44546A" w:themeColor="text2"/>
      <w:sz w:val="28"/>
    </w:rPr>
  </w:style>
  <w:style w:type="paragraph" w:customStyle="1" w:styleId="D9B56A267A0E4152AD455A9D6A6FB1191">
    <w:name w:val="D9B56A267A0E4152AD455A9D6A6FB1191"/>
    <w:rsid w:val="00150717"/>
    <w:pPr>
      <w:spacing w:after="0" w:line="276" w:lineRule="auto"/>
    </w:pPr>
    <w:rPr>
      <w:b/>
      <w:color w:val="44546A" w:themeColor="text2"/>
      <w:sz w:val="28"/>
    </w:rPr>
  </w:style>
  <w:style w:type="paragraph" w:customStyle="1" w:styleId="D21E67AB6F514F7CA62BDD7D9FBCBC941">
    <w:name w:val="D21E67AB6F514F7CA62BDD7D9FBCBC941"/>
    <w:rsid w:val="00150717"/>
    <w:pPr>
      <w:spacing w:after="0" w:line="276" w:lineRule="auto"/>
    </w:pPr>
    <w:rPr>
      <w:b/>
      <w:color w:val="44546A" w:themeColor="text2"/>
      <w:sz w:val="28"/>
    </w:rPr>
  </w:style>
  <w:style w:type="paragraph" w:customStyle="1" w:styleId="A3E157E345984A5FADB27146E23597F21">
    <w:name w:val="A3E157E345984A5FADB27146E23597F21"/>
    <w:rsid w:val="00150717"/>
    <w:pPr>
      <w:spacing w:after="0" w:line="276" w:lineRule="auto"/>
    </w:pPr>
    <w:rPr>
      <w:b/>
      <w:color w:val="44546A" w:themeColor="text2"/>
      <w:sz w:val="28"/>
    </w:rPr>
  </w:style>
  <w:style w:type="paragraph" w:customStyle="1" w:styleId="5546140891054BAA9A4C1C47207C80181">
    <w:name w:val="5546140891054BAA9A4C1C47207C80181"/>
    <w:rsid w:val="00150717"/>
    <w:pPr>
      <w:spacing w:after="0" w:line="276" w:lineRule="auto"/>
    </w:pPr>
    <w:rPr>
      <w:b/>
      <w:color w:val="44546A" w:themeColor="text2"/>
      <w:sz w:val="28"/>
    </w:rPr>
  </w:style>
  <w:style w:type="paragraph" w:customStyle="1" w:styleId="03DBCC484B874269BE6C9735440DA1881">
    <w:name w:val="03DBCC484B874269BE6C9735440DA1881"/>
    <w:rsid w:val="00150717"/>
    <w:pPr>
      <w:spacing w:after="0" w:line="276" w:lineRule="auto"/>
    </w:pPr>
    <w:rPr>
      <w:b/>
      <w:color w:val="44546A" w:themeColor="text2"/>
      <w:sz w:val="28"/>
    </w:rPr>
  </w:style>
  <w:style w:type="paragraph" w:customStyle="1" w:styleId="C8348648685E4166BC18ABA731A51482">
    <w:name w:val="C8348648685E4166BC18ABA731A51482"/>
    <w:rsid w:val="00150717"/>
  </w:style>
  <w:style w:type="paragraph" w:customStyle="1" w:styleId="386B1A3F58924DB2AD3B4278BA2EA003">
    <w:name w:val="386B1A3F58924DB2AD3B4278BA2EA003"/>
    <w:rsid w:val="00150717"/>
  </w:style>
  <w:style w:type="paragraph" w:customStyle="1" w:styleId="540AA4517DC34AAA9630BF856961EE87">
    <w:name w:val="540AA4517DC34AAA9630BF856961EE87"/>
    <w:rsid w:val="00150717"/>
  </w:style>
  <w:style w:type="paragraph" w:customStyle="1" w:styleId="DB4290AFEE5B4935BD25CE0873CF39E7">
    <w:name w:val="DB4290AFEE5B4935BD25CE0873CF39E7"/>
    <w:rsid w:val="00150717"/>
  </w:style>
  <w:style w:type="paragraph" w:customStyle="1" w:styleId="B47DE5C733924CFBB1880146315B16BD">
    <w:name w:val="B47DE5C733924CFBB1880146315B16BD"/>
    <w:rsid w:val="00150717"/>
  </w:style>
  <w:style w:type="paragraph" w:customStyle="1" w:styleId="DCE5D91B57384A15B93E2B5C20AADF33">
    <w:name w:val="DCE5D91B57384A15B93E2B5C20AADF33"/>
    <w:rsid w:val="00150717"/>
  </w:style>
  <w:style w:type="paragraph" w:customStyle="1" w:styleId="D3954A4D92E54F7587F7BA8A54EC053C">
    <w:name w:val="D3954A4D92E54F7587F7BA8A54EC053C"/>
    <w:rsid w:val="00150717"/>
  </w:style>
  <w:style w:type="paragraph" w:customStyle="1" w:styleId="CE71B44392D54FCEADDBBBA58694053110">
    <w:name w:val="CE71B44392D54FCEADDBBBA58694053110"/>
    <w:rsid w:val="00150717"/>
    <w:pPr>
      <w:spacing w:after="0" w:line="276" w:lineRule="auto"/>
    </w:pPr>
    <w:rPr>
      <w:b/>
      <w:color w:val="44546A" w:themeColor="text2"/>
      <w:sz w:val="28"/>
    </w:rPr>
  </w:style>
  <w:style w:type="paragraph" w:customStyle="1" w:styleId="3ECB35794EFD4C5EA9DEA7CBB4EC6E7F7">
    <w:name w:val="3ECB35794EFD4C5EA9DEA7CBB4EC6E7F7"/>
    <w:rsid w:val="00150717"/>
    <w:pPr>
      <w:spacing w:after="0" w:line="276" w:lineRule="auto"/>
    </w:pPr>
    <w:rPr>
      <w:b/>
      <w:color w:val="44546A" w:themeColor="text2"/>
      <w:sz w:val="28"/>
    </w:rPr>
  </w:style>
  <w:style w:type="paragraph" w:customStyle="1" w:styleId="AB23535645104C7C9D26ADC11D0A8F8213">
    <w:name w:val="AB23535645104C7C9D26ADC11D0A8F8213"/>
    <w:rsid w:val="00150717"/>
    <w:pPr>
      <w:spacing w:after="0" w:line="276" w:lineRule="auto"/>
    </w:pPr>
    <w:rPr>
      <w:b/>
      <w:color w:val="44546A" w:themeColor="text2"/>
      <w:sz w:val="28"/>
    </w:rPr>
  </w:style>
  <w:style w:type="paragraph" w:customStyle="1" w:styleId="9366EEB7D03A4655A39C0C14BBE44F4A2">
    <w:name w:val="9366EEB7D03A4655A39C0C14BBE44F4A2"/>
    <w:rsid w:val="00150717"/>
    <w:pPr>
      <w:spacing w:after="0" w:line="276" w:lineRule="auto"/>
    </w:pPr>
    <w:rPr>
      <w:b/>
      <w:color w:val="44546A" w:themeColor="text2"/>
      <w:sz w:val="28"/>
    </w:rPr>
  </w:style>
  <w:style w:type="paragraph" w:customStyle="1" w:styleId="44E243C2AEDC4DEF94B017EEE79A2D012">
    <w:name w:val="44E243C2AEDC4DEF94B017EEE79A2D012"/>
    <w:rsid w:val="00150717"/>
    <w:pPr>
      <w:spacing w:after="0" w:line="276" w:lineRule="auto"/>
    </w:pPr>
    <w:rPr>
      <w:b/>
      <w:color w:val="44546A" w:themeColor="text2"/>
      <w:sz w:val="28"/>
    </w:rPr>
  </w:style>
  <w:style w:type="paragraph" w:customStyle="1" w:styleId="ACE0982D94EF411BA44E1F4C1F47A5452">
    <w:name w:val="ACE0982D94EF411BA44E1F4C1F47A5452"/>
    <w:rsid w:val="00150717"/>
    <w:pPr>
      <w:spacing w:after="0" w:line="276" w:lineRule="auto"/>
    </w:pPr>
    <w:rPr>
      <w:b/>
      <w:color w:val="44546A" w:themeColor="text2"/>
      <w:sz w:val="28"/>
    </w:rPr>
  </w:style>
  <w:style w:type="paragraph" w:customStyle="1" w:styleId="A904ADCBD76C470D811AA968B2E7890A2">
    <w:name w:val="A904ADCBD76C470D811AA968B2E7890A2"/>
    <w:rsid w:val="00150717"/>
    <w:pPr>
      <w:spacing w:after="0" w:line="276" w:lineRule="auto"/>
    </w:pPr>
    <w:rPr>
      <w:b/>
      <w:color w:val="44546A" w:themeColor="text2"/>
      <w:sz w:val="28"/>
    </w:rPr>
  </w:style>
  <w:style w:type="paragraph" w:customStyle="1" w:styleId="6E41B097528F43868CA864976A75FD7F2">
    <w:name w:val="6E41B097528F43868CA864976A75FD7F2"/>
    <w:rsid w:val="00150717"/>
    <w:pPr>
      <w:spacing w:after="0" w:line="276" w:lineRule="auto"/>
    </w:pPr>
    <w:rPr>
      <w:b/>
      <w:color w:val="44546A" w:themeColor="text2"/>
      <w:sz w:val="28"/>
    </w:rPr>
  </w:style>
  <w:style w:type="paragraph" w:customStyle="1" w:styleId="301BBA85D6314EE09445670D325ECAEC2">
    <w:name w:val="301BBA85D6314EE09445670D325ECAEC2"/>
    <w:rsid w:val="00150717"/>
    <w:pPr>
      <w:spacing w:after="0" w:line="276" w:lineRule="auto"/>
    </w:pPr>
    <w:rPr>
      <w:b/>
      <w:color w:val="44546A" w:themeColor="text2"/>
      <w:sz w:val="28"/>
    </w:rPr>
  </w:style>
  <w:style w:type="paragraph" w:customStyle="1" w:styleId="2E22DA191A2942D98150FB718043D9D22">
    <w:name w:val="2E22DA191A2942D98150FB718043D9D22"/>
    <w:rsid w:val="00150717"/>
    <w:pPr>
      <w:spacing w:after="0" w:line="276" w:lineRule="auto"/>
    </w:pPr>
    <w:rPr>
      <w:b/>
      <w:color w:val="44546A" w:themeColor="text2"/>
      <w:sz w:val="28"/>
    </w:rPr>
  </w:style>
  <w:style w:type="paragraph" w:customStyle="1" w:styleId="3656D593F27F4DC3B520D7912AC478462">
    <w:name w:val="3656D593F27F4DC3B520D7912AC478462"/>
    <w:rsid w:val="00150717"/>
    <w:pPr>
      <w:spacing w:after="0" w:line="276" w:lineRule="auto"/>
    </w:pPr>
    <w:rPr>
      <w:b/>
      <w:color w:val="44546A" w:themeColor="text2"/>
      <w:sz w:val="28"/>
    </w:rPr>
  </w:style>
  <w:style w:type="paragraph" w:customStyle="1" w:styleId="0F39ED3A656B423A979EB36E274D6D4E2">
    <w:name w:val="0F39ED3A656B423A979EB36E274D6D4E2"/>
    <w:rsid w:val="00150717"/>
    <w:pPr>
      <w:spacing w:after="0" w:line="276" w:lineRule="auto"/>
    </w:pPr>
    <w:rPr>
      <w:b/>
      <w:color w:val="44546A" w:themeColor="text2"/>
      <w:sz w:val="28"/>
    </w:rPr>
  </w:style>
  <w:style w:type="paragraph" w:customStyle="1" w:styleId="8C97DB169AC442BCAB08903A14A9E2E02">
    <w:name w:val="8C97DB169AC442BCAB08903A14A9E2E02"/>
    <w:rsid w:val="00150717"/>
    <w:pPr>
      <w:spacing w:after="0" w:line="276" w:lineRule="auto"/>
    </w:pPr>
    <w:rPr>
      <w:b/>
      <w:color w:val="44546A" w:themeColor="text2"/>
      <w:sz w:val="28"/>
    </w:rPr>
  </w:style>
  <w:style w:type="paragraph" w:customStyle="1" w:styleId="CC75D5B5C69740978AEFD2724B1A7EE92">
    <w:name w:val="CC75D5B5C69740978AEFD2724B1A7EE92"/>
    <w:rsid w:val="00150717"/>
    <w:pPr>
      <w:spacing w:after="0" w:line="276" w:lineRule="auto"/>
    </w:pPr>
    <w:rPr>
      <w:b/>
      <w:color w:val="44546A" w:themeColor="text2"/>
      <w:sz w:val="28"/>
    </w:rPr>
  </w:style>
  <w:style w:type="paragraph" w:customStyle="1" w:styleId="DB5FF8DA85574CD0820792CC0D34F60E1">
    <w:name w:val="DB5FF8DA85574CD0820792CC0D34F60E1"/>
    <w:rsid w:val="00150717"/>
    <w:pPr>
      <w:spacing w:after="0" w:line="276" w:lineRule="auto"/>
    </w:pPr>
    <w:rPr>
      <w:b/>
      <w:color w:val="44546A" w:themeColor="text2"/>
      <w:sz w:val="28"/>
    </w:rPr>
  </w:style>
  <w:style w:type="paragraph" w:customStyle="1" w:styleId="1EB8F65CF57644E7BE7C67E9AEEA62A92">
    <w:name w:val="1EB8F65CF57644E7BE7C67E9AEEA62A92"/>
    <w:rsid w:val="00150717"/>
    <w:pPr>
      <w:spacing w:after="0" w:line="276" w:lineRule="auto"/>
    </w:pPr>
    <w:rPr>
      <w:b/>
      <w:color w:val="44546A" w:themeColor="text2"/>
      <w:sz w:val="28"/>
    </w:rPr>
  </w:style>
  <w:style w:type="paragraph" w:customStyle="1" w:styleId="6438883966C44ED88A207907D2207A772">
    <w:name w:val="6438883966C44ED88A207907D2207A772"/>
    <w:rsid w:val="00150717"/>
    <w:pPr>
      <w:spacing w:after="0" w:line="276" w:lineRule="auto"/>
    </w:pPr>
    <w:rPr>
      <w:b/>
      <w:color w:val="44546A" w:themeColor="text2"/>
      <w:sz w:val="28"/>
    </w:rPr>
  </w:style>
  <w:style w:type="paragraph" w:customStyle="1" w:styleId="C8348648685E4166BC18ABA731A514821">
    <w:name w:val="C8348648685E4166BC18ABA731A514821"/>
    <w:rsid w:val="00150717"/>
    <w:pPr>
      <w:spacing w:after="0" w:line="276" w:lineRule="auto"/>
    </w:pPr>
    <w:rPr>
      <w:b/>
      <w:color w:val="44546A" w:themeColor="text2"/>
      <w:sz w:val="28"/>
    </w:rPr>
  </w:style>
  <w:style w:type="paragraph" w:customStyle="1" w:styleId="386B1A3F58924DB2AD3B4278BA2EA0031">
    <w:name w:val="386B1A3F58924DB2AD3B4278BA2EA0031"/>
    <w:rsid w:val="00150717"/>
    <w:pPr>
      <w:spacing w:after="0" w:line="276" w:lineRule="auto"/>
    </w:pPr>
    <w:rPr>
      <w:b/>
      <w:color w:val="44546A" w:themeColor="text2"/>
      <w:sz w:val="28"/>
    </w:rPr>
  </w:style>
  <w:style w:type="paragraph" w:customStyle="1" w:styleId="540AA4517DC34AAA9630BF856961EE871">
    <w:name w:val="540AA4517DC34AAA9630BF856961EE871"/>
    <w:rsid w:val="00150717"/>
    <w:pPr>
      <w:spacing w:after="0" w:line="276" w:lineRule="auto"/>
    </w:pPr>
    <w:rPr>
      <w:b/>
      <w:color w:val="44546A" w:themeColor="text2"/>
      <w:sz w:val="28"/>
    </w:rPr>
  </w:style>
  <w:style w:type="paragraph" w:customStyle="1" w:styleId="DB4290AFEE5B4935BD25CE0873CF39E71">
    <w:name w:val="DB4290AFEE5B4935BD25CE0873CF39E71"/>
    <w:rsid w:val="00150717"/>
    <w:pPr>
      <w:spacing w:after="0" w:line="276" w:lineRule="auto"/>
    </w:pPr>
    <w:rPr>
      <w:b/>
      <w:color w:val="44546A" w:themeColor="text2"/>
      <w:sz w:val="28"/>
    </w:rPr>
  </w:style>
  <w:style w:type="paragraph" w:customStyle="1" w:styleId="B47DE5C733924CFBB1880146315B16BD1">
    <w:name w:val="B47DE5C733924CFBB1880146315B16BD1"/>
    <w:rsid w:val="00150717"/>
    <w:pPr>
      <w:spacing w:after="0" w:line="276" w:lineRule="auto"/>
    </w:pPr>
    <w:rPr>
      <w:b/>
      <w:color w:val="44546A" w:themeColor="text2"/>
      <w:sz w:val="28"/>
    </w:rPr>
  </w:style>
  <w:style w:type="paragraph" w:customStyle="1" w:styleId="DCE5D91B57384A15B93E2B5C20AADF331">
    <w:name w:val="DCE5D91B57384A15B93E2B5C20AADF331"/>
    <w:rsid w:val="00150717"/>
    <w:pPr>
      <w:spacing w:after="0" w:line="276" w:lineRule="auto"/>
    </w:pPr>
    <w:rPr>
      <w:b/>
      <w:color w:val="44546A" w:themeColor="text2"/>
      <w:sz w:val="28"/>
    </w:rPr>
  </w:style>
  <w:style w:type="paragraph" w:customStyle="1" w:styleId="329BDB2F56C24DB9BAC7EA59581F807F2">
    <w:name w:val="329BDB2F56C24DB9BAC7EA59581F807F2"/>
    <w:rsid w:val="00150717"/>
    <w:pPr>
      <w:spacing w:after="0" w:line="276" w:lineRule="auto"/>
    </w:pPr>
    <w:rPr>
      <w:b/>
      <w:color w:val="44546A" w:themeColor="text2"/>
      <w:sz w:val="28"/>
    </w:rPr>
  </w:style>
  <w:style w:type="paragraph" w:customStyle="1" w:styleId="38A37A7702EF408C9ECBC2BB986B08732">
    <w:name w:val="38A37A7702EF408C9ECBC2BB986B08732"/>
    <w:rsid w:val="00150717"/>
    <w:pPr>
      <w:spacing w:after="0" w:line="276" w:lineRule="auto"/>
    </w:pPr>
    <w:rPr>
      <w:b/>
      <w:color w:val="44546A" w:themeColor="text2"/>
      <w:sz w:val="28"/>
    </w:rPr>
  </w:style>
  <w:style w:type="paragraph" w:customStyle="1" w:styleId="22F57693072E4B55BB3B9027690758F22">
    <w:name w:val="22F57693072E4B55BB3B9027690758F22"/>
    <w:rsid w:val="00150717"/>
    <w:pPr>
      <w:spacing w:after="0" w:line="276" w:lineRule="auto"/>
    </w:pPr>
    <w:rPr>
      <w:b/>
      <w:color w:val="44546A" w:themeColor="text2"/>
      <w:sz w:val="28"/>
    </w:rPr>
  </w:style>
  <w:style w:type="paragraph" w:customStyle="1" w:styleId="84EDA8C21FEF48639C794D51BB0B49B92">
    <w:name w:val="84EDA8C21FEF48639C794D51BB0B49B92"/>
    <w:rsid w:val="00150717"/>
    <w:pPr>
      <w:spacing w:after="0" w:line="276" w:lineRule="auto"/>
    </w:pPr>
    <w:rPr>
      <w:b/>
      <w:color w:val="44546A" w:themeColor="text2"/>
      <w:sz w:val="28"/>
    </w:rPr>
  </w:style>
  <w:style w:type="paragraph" w:customStyle="1" w:styleId="B60B3F12F3694263A756AC98AAB2A5F82">
    <w:name w:val="B60B3F12F3694263A756AC98AAB2A5F82"/>
    <w:rsid w:val="00150717"/>
    <w:pPr>
      <w:spacing w:after="0" w:line="276" w:lineRule="auto"/>
    </w:pPr>
    <w:rPr>
      <w:b/>
      <w:color w:val="44546A" w:themeColor="text2"/>
      <w:sz w:val="28"/>
    </w:rPr>
  </w:style>
  <w:style w:type="paragraph" w:customStyle="1" w:styleId="2655E2C4C2284418B81B41F0A6648A4B5">
    <w:name w:val="2655E2C4C2284418B81B41F0A6648A4B5"/>
    <w:rsid w:val="00150717"/>
    <w:pPr>
      <w:spacing w:after="0" w:line="276" w:lineRule="auto"/>
    </w:pPr>
    <w:rPr>
      <w:b/>
      <w:color w:val="44546A" w:themeColor="text2"/>
      <w:sz w:val="28"/>
    </w:rPr>
  </w:style>
  <w:style w:type="paragraph" w:customStyle="1" w:styleId="24801C4A03FC427089DBEDB57128BCD33">
    <w:name w:val="24801C4A03FC427089DBEDB57128BCD33"/>
    <w:rsid w:val="00150717"/>
    <w:pPr>
      <w:spacing w:after="0" w:line="276" w:lineRule="auto"/>
    </w:pPr>
    <w:rPr>
      <w:b/>
      <w:color w:val="44546A" w:themeColor="text2"/>
      <w:sz w:val="28"/>
    </w:rPr>
  </w:style>
  <w:style w:type="paragraph" w:customStyle="1" w:styleId="1493CDFC64314DFBA01573CCFE7F466E2">
    <w:name w:val="1493CDFC64314DFBA01573CCFE7F466E2"/>
    <w:rsid w:val="00150717"/>
    <w:pPr>
      <w:spacing w:after="0" w:line="276" w:lineRule="auto"/>
    </w:pPr>
    <w:rPr>
      <w:b/>
      <w:color w:val="44546A" w:themeColor="text2"/>
      <w:sz w:val="28"/>
    </w:rPr>
  </w:style>
  <w:style w:type="paragraph" w:customStyle="1" w:styleId="8090BA3D05C640929C354A7629BCCEC52">
    <w:name w:val="8090BA3D05C640929C354A7629BCCEC52"/>
    <w:rsid w:val="00150717"/>
    <w:pPr>
      <w:spacing w:after="0" w:line="276" w:lineRule="auto"/>
    </w:pPr>
    <w:rPr>
      <w:b/>
      <w:color w:val="44546A" w:themeColor="text2"/>
      <w:sz w:val="28"/>
    </w:rPr>
  </w:style>
  <w:style w:type="paragraph" w:customStyle="1" w:styleId="B837789FC0894DC2A5160BE9CBE8D0D92">
    <w:name w:val="B837789FC0894DC2A5160BE9CBE8D0D92"/>
    <w:rsid w:val="00150717"/>
    <w:pPr>
      <w:spacing w:after="0" w:line="276" w:lineRule="auto"/>
    </w:pPr>
    <w:rPr>
      <w:b/>
      <w:color w:val="44546A" w:themeColor="text2"/>
      <w:sz w:val="28"/>
    </w:rPr>
  </w:style>
  <w:style w:type="paragraph" w:customStyle="1" w:styleId="254302589F3449AD9273ECC0FC1FE51F2">
    <w:name w:val="254302589F3449AD9273ECC0FC1FE51F2"/>
    <w:rsid w:val="00150717"/>
    <w:pPr>
      <w:spacing w:after="0" w:line="276" w:lineRule="auto"/>
    </w:pPr>
    <w:rPr>
      <w:b/>
      <w:color w:val="44546A" w:themeColor="text2"/>
      <w:sz w:val="28"/>
    </w:rPr>
  </w:style>
  <w:style w:type="paragraph" w:customStyle="1" w:styleId="13BC7613EEFC416D9194254AC0AFB2242">
    <w:name w:val="13BC7613EEFC416D9194254AC0AFB2242"/>
    <w:rsid w:val="00150717"/>
    <w:pPr>
      <w:spacing w:after="0" w:line="276" w:lineRule="auto"/>
    </w:pPr>
    <w:rPr>
      <w:b/>
      <w:color w:val="44546A" w:themeColor="text2"/>
      <w:sz w:val="28"/>
    </w:rPr>
  </w:style>
  <w:style w:type="paragraph" w:customStyle="1" w:styleId="3013F659C76746A78A9CB9A08965D9D72">
    <w:name w:val="3013F659C76746A78A9CB9A08965D9D72"/>
    <w:rsid w:val="00150717"/>
    <w:pPr>
      <w:spacing w:after="0" w:line="276" w:lineRule="auto"/>
    </w:pPr>
    <w:rPr>
      <w:b/>
      <w:color w:val="44546A" w:themeColor="text2"/>
      <w:sz w:val="28"/>
    </w:rPr>
  </w:style>
  <w:style w:type="paragraph" w:customStyle="1" w:styleId="81767A8C63DF49E2B82445CACDA4F5662">
    <w:name w:val="81767A8C63DF49E2B82445CACDA4F5662"/>
    <w:rsid w:val="00150717"/>
    <w:pPr>
      <w:spacing w:after="0" w:line="276" w:lineRule="auto"/>
    </w:pPr>
    <w:rPr>
      <w:b/>
      <w:color w:val="44546A" w:themeColor="text2"/>
      <w:sz w:val="28"/>
    </w:rPr>
  </w:style>
  <w:style w:type="paragraph" w:customStyle="1" w:styleId="C6EE04E019954ECCA06668886DA861562">
    <w:name w:val="C6EE04E019954ECCA06668886DA861562"/>
    <w:rsid w:val="00150717"/>
    <w:pPr>
      <w:spacing w:after="0" w:line="276" w:lineRule="auto"/>
    </w:pPr>
    <w:rPr>
      <w:b/>
      <w:color w:val="44546A" w:themeColor="text2"/>
      <w:sz w:val="28"/>
    </w:rPr>
  </w:style>
  <w:style w:type="paragraph" w:customStyle="1" w:styleId="25D949AB9F274FB99E91A7FD5ED02E152">
    <w:name w:val="25D949AB9F274FB99E91A7FD5ED02E152"/>
    <w:rsid w:val="00150717"/>
    <w:pPr>
      <w:spacing w:after="0" w:line="276" w:lineRule="auto"/>
    </w:pPr>
    <w:rPr>
      <w:b/>
      <w:color w:val="44546A" w:themeColor="text2"/>
      <w:sz w:val="28"/>
    </w:rPr>
  </w:style>
  <w:style w:type="paragraph" w:customStyle="1" w:styleId="7A2445F7E7704D929439E37CACC83C012">
    <w:name w:val="7A2445F7E7704D929439E37CACC83C012"/>
    <w:rsid w:val="00150717"/>
    <w:pPr>
      <w:spacing w:after="0" w:line="276" w:lineRule="auto"/>
    </w:pPr>
    <w:rPr>
      <w:b/>
      <w:color w:val="44546A" w:themeColor="text2"/>
      <w:sz w:val="28"/>
    </w:rPr>
  </w:style>
  <w:style w:type="paragraph" w:customStyle="1" w:styleId="A9F48CBC05E44FE5B16D3FCF1CDC05F72">
    <w:name w:val="A9F48CBC05E44FE5B16D3FCF1CDC05F72"/>
    <w:rsid w:val="00150717"/>
    <w:pPr>
      <w:spacing w:after="0" w:line="276" w:lineRule="auto"/>
    </w:pPr>
    <w:rPr>
      <w:b/>
      <w:color w:val="44546A" w:themeColor="text2"/>
      <w:sz w:val="28"/>
    </w:rPr>
  </w:style>
  <w:style w:type="paragraph" w:customStyle="1" w:styleId="7ED15341CF844B798463CDCB61DA0F665">
    <w:name w:val="7ED15341CF844B798463CDCB61DA0F665"/>
    <w:rsid w:val="00150717"/>
    <w:pPr>
      <w:spacing w:after="0" w:line="276" w:lineRule="auto"/>
    </w:pPr>
    <w:rPr>
      <w:b/>
      <w:color w:val="44546A" w:themeColor="text2"/>
      <w:sz w:val="28"/>
    </w:rPr>
  </w:style>
  <w:style w:type="paragraph" w:customStyle="1" w:styleId="AA3103D82BE04317AD7A30C9E7DE5CFD2">
    <w:name w:val="AA3103D82BE04317AD7A30C9E7DE5CFD2"/>
    <w:rsid w:val="00150717"/>
    <w:pPr>
      <w:spacing w:after="0" w:line="276" w:lineRule="auto"/>
    </w:pPr>
    <w:rPr>
      <w:b/>
      <w:color w:val="44546A" w:themeColor="text2"/>
      <w:sz w:val="28"/>
    </w:rPr>
  </w:style>
  <w:style w:type="paragraph" w:customStyle="1" w:styleId="9D1755E1FAF6414996320B85CDDDB3312">
    <w:name w:val="9D1755E1FAF6414996320B85CDDDB3312"/>
    <w:rsid w:val="00150717"/>
    <w:pPr>
      <w:spacing w:after="0" w:line="276" w:lineRule="auto"/>
    </w:pPr>
    <w:rPr>
      <w:b/>
      <w:color w:val="44546A" w:themeColor="text2"/>
      <w:sz w:val="28"/>
    </w:rPr>
  </w:style>
  <w:style w:type="paragraph" w:customStyle="1" w:styleId="85F79B5CB1994027911EAE087A9781AB2">
    <w:name w:val="85F79B5CB1994027911EAE087A9781AB2"/>
    <w:rsid w:val="00150717"/>
    <w:pPr>
      <w:spacing w:after="0" w:line="276" w:lineRule="auto"/>
    </w:pPr>
    <w:rPr>
      <w:b/>
      <w:color w:val="44546A" w:themeColor="text2"/>
      <w:sz w:val="28"/>
    </w:rPr>
  </w:style>
  <w:style w:type="paragraph" w:customStyle="1" w:styleId="DD62918E95F44317AF8BF860D7B162DE2">
    <w:name w:val="DD62918E95F44317AF8BF860D7B162DE2"/>
    <w:rsid w:val="00150717"/>
    <w:pPr>
      <w:spacing w:after="0" w:line="276" w:lineRule="auto"/>
    </w:pPr>
    <w:rPr>
      <w:b/>
      <w:color w:val="44546A" w:themeColor="text2"/>
      <w:sz w:val="28"/>
    </w:rPr>
  </w:style>
  <w:style w:type="paragraph" w:customStyle="1" w:styleId="9D9A81EE4D534633819760A60F55BD662">
    <w:name w:val="9D9A81EE4D534633819760A60F55BD662"/>
    <w:rsid w:val="00150717"/>
    <w:pPr>
      <w:spacing w:after="0" w:line="276" w:lineRule="auto"/>
    </w:pPr>
    <w:rPr>
      <w:b/>
      <w:color w:val="44546A" w:themeColor="text2"/>
      <w:sz w:val="28"/>
    </w:rPr>
  </w:style>
  <w:style w:type="paragraph" w:customStyle="1" w:styleId="8BE53F7FA51C4E33AA66239208DDCB602">
    <w:name w:val="8BE53F7FA51C4E33AA66239208DDCB602"/>
    <w:rsid w:val="00150717"/>
    <w:pPr>
      <w:spacing w:after="0" w:line="276" w:lineRule="auto"/>
    </w:pPr>
    <w:rPr>
      <w:b/>
      <w:color w:val="44546A" w:themeColor="text2"/>
      <w:sz w:val="28"/>
    </w:rPr>
  </w:style>
  <w:style w:type="paragraph" w:customStyle="1" w:styleId="DA4E3BFD2BD04074A470784750E924702">
    <w:name w:val="DA4E3BFD2BD04074A470784750E924702"/>
    <w:rsid w:val="00150717"/>
    <w:pPr>
      <w:spacing w:after="0" w:line="276" w:lineRule="auto"/>
    </w:pPr>
    <w:rPr>
      <w:b/>
      <w:color w:val="44546A" w:themeColor="text2"/>
      <w:sz w:val="28"/>
    </w:rPr>
  </w:style>
  <w:style w:type="paragraph" w:customStyle="1" w:styleId="649FA754C34642848BBBB94C152C83442">
    <w:name w:val="649FA754C34642848BBBB94C152C83442"/>
    <w:rsid w:val="00150717"/>
    <w:pPr>
      <w:spacing w:after="0" w:line="276" w:lineRule="auto"/>
    </w:pPr>
    <w:rPr>
      <w:b/>
      <w:color w:val="44546A" w:themeColor="text2"/>
      <w:sz w:val="28"/>
    </w:rPr>
  </w:style>
  <w:style w:type="paragraph" w:customStyle="1" w:styleId="34138A8B9113416281222D040E2D39492">
    <w:name w:val="34138A8B9113416281222D040E2D39492"/>
    <w:rsid w:val="00150717"/>
    <w:pPr>
      <w:spacing w:after="0" w:line="276" w:lineRule="auto"/>
    </w:pPr>
    <w:rPr>
      <w:b/>
      <w:color w:val="44546A" w:themeColor="text2"/>
      <w:sz w:val="28"/>
    </w:rPr>
  </w:style>
  <w:style w:type="paragraph" w:customStyle="1" w:styleId="D35510A6F9F947DC87B5DF765B7C8DF12">
    <w:name w:val="D35510A6F9F947DC87B5DF765B7C8DF12"/>
    <w:rsid w:val="00150717"/>
    <w:pPr>
      <w:spacing w:after="0" w:line="276" w:lineRule="auto"/>
    </w:pPr>
    <w:rPr>
      <w:b/>
      <w:color w:val="44546A" w:themeColor="text2"/>
      <w:sz w:val="28"/>
    </w:rPr>
  </w:style>
  <w:style w:type="paragraph" w:customStyle="1" w:styleId="59C82E407A2946EDA7C501B774E437352">
    <w:name w:val="59C82E407A2946EDA7C501B774E437352"/>
    <w:rsid w:val="00150717"/>
    <w:pPr>
      <w:spacing w:after="0" w:line="276" w:lineRule="auto"/>
    </w:pPr>
    <w:rPr>
      <w:b/>
      <w:color w:val="44546A" w:themeColor="text2"/>
      <w:sz w:val="28"/>
    </w:rPr>
  </w:style>
  <w:style w:type="paragraph" w:customStyle="1" w:styleId="8B2728C9A2F54634932423DFC8CD0C872">
    <w:name w:val="8B2728C9A2F54634932423DFC8CD0C872"/>
    <w:rsid w:val="00150717"/>
    <w:pPr>
      <w:spacing w:after="0" w:line="276" w:lineRule="auto"/>
    </w:pPr>
    <w:rPr>
      <w:b/>
      <w:color w:val="44546A" w:themeColor="text2"/>
      <w:sz w:val="28"/>
    </w:rPr>
  </w:style>
  <w:style w:type="paragraph" w:customStyle="1" w:styleId="8E8BE7D952D34E539F03996EDB67EE4F2">
    <w:name w:val="8E8BE7D952D34E539F03996EDB67EE4F2"/>
    <w:rsid w:val="00150717"/>
    <w:pPr>
      <w:spacing w:after="0" w:line="276" w:lineRule="auto"/>
    </w:pPr>
    <w:rPr>
      <w:b/>
      <w:color w:val="44546A" w:themeColor="text2"/>
      <w:sz w:val="28"/>
    </w:rPr>
  </w:style>
  <w:style w:type="paragraph" w:customStyle="1" w:styleId="DF6FD3894BA9404697C60116012D41C32">
    <w:name w:val="DF6FD3894BA9404697C60116012D41C32"/>
    <w:rsid w:val="00150717"/>
    <w:pPr>
      <w:spacing w:after="0" w:line="276" w:lineRule="auto"/>
    </w:pPr>
    <w:rPr>
      <w:b/>
      <w:color w:val="44546A" w:themeColor="text2"/>
      <w:sz w:val="28"/>
    </w:rPr>
  </w:style>
  <w:style w:type="paragraph" w:customStyle="1" w:styleId="E669B8EFA1454177801C0D70766830FB2">
    <w:name w:val="E669B8EFA1454177801C0D70766830FB2"/>
    <w:rsid w:val="00150717"/>
    <w:pPr>
      <w:spacing w:after="0" w:line="276" w:lineRule="auto"/>
    </w:pPr>
    <w:rPr>
      <w:b/>
      <w:color w:val="44546A" w:themeColor="text2"/>
      <w:sz w:val="28"/>
    </w:rPr>
  </w:style>
  <w:style w:type="paragraph" w:customStyle="1" w:styleId="26E7ACF8E58C47FE946DEA6161A0D6992">
    <w:name w:val="26E7ACF8E58C47FE946DEA6161A0D6992"/>
    <w:rsid w:val="00150717"/>
    <w:pPr>
      <w:spacing w:after="0" w:line="276" w:lineRule="auto"/>
    </w:pPr>
    <w:rPr>
      <w:b/>
      <w:color w:val="44546A" w:themeColor="text2"/>
      <w:sz w:val="28"/>
    </w:rPr>
  </w:style>
  <w:style w:type="paragraph" w:customStyle="1" w:styleId="5F864E4F8EEC46F0BC0CE7B81D6E03702">
    <w:name w:val="5F864E4F8EEC46F0BC0CE7B81D6E03702"/>
    <w:rsid w:val="00150717"/>
    <w:pPr>
      <w:spacing w:after="0" w:line="276" w:lineRule="auto"/>
    </w:pPr>
    <w:rPr>
      <w:b/>
      <w:color w:val="44546A" w:themeColor="text2"/>
      <w:sz w:val="28"/>
    </w:rPr>
  </w:style>
  <w:style w:type="paragraph" w:customStyle="1" w:styleId="4528076DE32A4922BA439D7A8A4BEA5E2">
    <w:name w:val="4528076DE32A4922BA439D7A8A4BEA5E2"/>
    <w:rsid w:val="00150717"/>
    <w:pPr>
      <w:spacing w:after="0" w:line="276" w:lineRule="auto"/>
    </w:pPr>
    <w:rPr>
      <w:b/>
      <w:color w:val="44546A" w:themeColor="text2"/>
      <w:sz w:val="28"/>
    </w:rPr>
  </w:style>
  <w:style w:type="paragraph" w:customStyle="1" w:styleId="562978413B6E47C982EB539D331AA1252">
    <w:name w:val="562978413B6E47C982EB539D331AA1252"/>
    <w:rsid w:val="00150717"/>
    <w:pPr>
      <w:spacing w:after="0" w:line="276" w:lineRule="auto"/>
    </w:pPr>
    <w:rPr>
      <w:b/>
      <w:color w:val="44546A" w:themeColor="text2"/>
      <w:sz w:val="28"/>
    </w:rPr>
  </w:style>
  <w:style w:type="paragraph" w:customStyle="1" w:styleId="CEA7A808C9B943089B83CC436E1973CD2">
    <w:name w:val="CEA7A808C9B943089B83CC436E1973CD2"/>
    <w:rsid w:val="00150717"/>
    <w:pPr>
      <w:spacing w:after="0" w:line="276" w:lineRule="auto"/>
    </w:pPr>
    <w:rPr>
      <w:b/>
      <w:color w:val="44546A" w:themeColor="text2"/>
      <w:sz w:val="28"/>
    </w:rPr>
  </w:style>
  <w:style w:type="paragraph" w:customStyle="1" w:styleId="EF0F7E38D3444587886F6E05BA913C692">
    <w:name w:val="EF0F7E38D3444587886F6E05BA913C692"/>
    <w:rsid w:val="00150717"/>
    <w:pPr>
      <w:spacing w:after="0" w:line="276" w:lineRule="auto"/>
    </w:pPr>
    <w:rPr>
      <w:b/>
      <w:color w:val="44546A" w:themeColor="text2"/>
      <w:sz w:val="28"/>
    </w:rPr>
  </w:style>
  <w:style w:type="paragraph" w:customStyle="1" w:styleId="ED2F23AA34554232972D625D369BBF375">
    <w:name w:val="ED2F23AA34554232972D625D369BBF375"/>
    <w:rsid w:val="00150717"/>
    <w:pPr>
      <w:spacing w:after="0" w:line="276" w:lineRule="auto"/>
    </w:pPr>
    <w:rPr>
      <w:b/>
      <w:color w:val="44546A" w:themeColor="text2"/>
      <w:sz w:val="28"/>
    </w:rPr>
  </w:style>
  <w:style w:type="paragraph" w:customStyle="1" w:styleId="AD5F8D0E357548EE854E84F4DD28DFB05">
    <w:name w:val="AD5F8D0E357548EE854E84F4DD28DFB05"/>
    <w:rsid w:val="00150717"/>
    <w:pPr>
      <w:spacing w:after="0" w:line="276" w:lineRule="auto"/>
    </w:pPr>
    <w:rPr>
      <w:b/>
      <w:color w:val="44546A" w:themeColor="text2"/>
      <w:sz w:val="28"/>
    </w:rPr>
  </w:style>
  <w:style w:type="paragraph" w:customStyle="1" w:styleId="F83094ED7CE34D29A07A3C8F2EC768D52">
    <w:name w:val="F83094ED7CE34D29A07A3C8F2EC768D52"/>
    <w:rsid w:val="00150717"/>
    <w:pPr>
      <w:spacing w:after="0" w:line="276" w:lineRule="auto"/>
    </w:pPr>
    <w:rPr>
      <w:b/>
      <w:color w:val="44546A" w:themeColor="text2"/>
      <w:sz w:val="28"/>
    </w:rPr>
  </w:style>
  <w:style w:type="paragraph" w:customStyle="1" w:styleId="0DC995A0BD4A4C5F9D1506B7EC8890735">
    <w:name w:val="0DC995A0BD4A4C5F9D1506B7EC8890735"/>
    <w:rsid w:val="00150717"/>
    <w:pPr>
      <w:spacing w:after="0" w:line="276" w:lineRule="auto"/>
    </w:pPr>
    <w:rPr>
      <w:b/>
      <w:color w:val="44546A" w:themeColor="text2"/>
      <w:sz w:val="28"/>
    </w:rPr>
  </w:style>
  <w:style w:type="paragraph" w:customStyle="1" w:styleId="AE902BB5BEAE4529BFE419BF4024080A2">
    <w:name w:val="AE902BB5BEAE4529BFE419BF4024080A2"/>
    <w:rsid w:val="00150717"/>
    <w:pPr>
      <w:spacing w:after="0" w:line="276" w:lineRule="auto"/>
    </w:pPr>
    <w:rPr>
      <w:b/>
      <w:color w:val="44546A" w:themeColor="text2"/>
      <w:sz w:val="28"/>
    </w:rPr>
  </w:style>
  <w:style w:type="paragraph" w:customStyle="1" w:styleId="D7F1474F38AE4307BEBAFDD0B1C72BCF2">
    <w:name w:val="D7F1474F38AE4307BEBAFDD0B1C72BCF2"/>
    <w:rsid w:val="00150717"/>
    <w:pPr>
      <w:spacing w:after="0" w:line="276" w:lineRule="auto"/>
    </w:pPr>
    <w:rPr>
      <w:b/>
      <w:color w:val="44546A" w:themeColor="text2"/>
      <w:sz w:val="28"/>
    </w:rPr>
  </w:style>
  <w:style w:type="paragraph" w:customStyle="1" w:styleId="07DEF049F65A4E459A3663D33B07ED712">
    <w:name w:val="07DEF049F65A4E459A3663D33B07ED712"/>
    <w:rsid w:val="00150717"/>
    <w:pPr>
      <w:spacing w:after="0" w:line="276" w:lineRule="auto"/>
    </w:pPr>
    <w:rPr>
      <w:b/>
      <w:color w:val="44546A" w:themeColor="text2"/>
      <w:sz w:val="28"/>
    </w:rPr>
  </w:style>
  <w:style w:type="paragraph" w:customStyle="1" w:styleId="679D22278F9846759222C6485B1017742">
    <w:name w:val="679D22278F9846759222C6485B1017742"/>
    <w:rsid w:val="00150717"/>
    <w:pPr>
      <w:spacing w:after="0" w:line="276" w:lineRule="auto"/>
    </w:pPr>
    <w:rPr>
      <w:b/>
      <w:color w:val="44546A" w:themeColor="text2"/>
      <w:sz w:val="28"/>
    </w:rPr>
  </w:style>
  <w:style w:type="paragraph" w:customStyle="1" w:styleId="FC680A39DB1E4FCFAFF8502A2FAE2FC92">
    <w:name w:val="FC680A39DB1E4FCFAFF8502A2FAE2FC92"/>
    <w:rsid w:val="00150717"/>
    <w:pPr>
      <w:spacing w:after="0" w:line="276" w:lineRule="auto"/>
    </w:pPr>
    <w:rPr>
      <w:b/>
      <w:color w:val="44546A" w:themeColor="text2"/>
      <w:sz w:val="28"/>
    </w:rPr>
  </w:style>
  <w:style w:type="paragraph" w:customStyle="1" w:styleId="6C2E5F7EFB6D4FF992504C779EB90C362">
    <w:name w:val="6C2E5F7EFB6D4FF992504C779EB90C362"/>
    <w:rsid w:val="00150717"/>
    <w:pPr>
      <w:spacing w:after="0" w:line="276" w:lineRule="auto"/>
    </w:pPr>
    <w:rPr>
      <w:b/>
      <w:color w:val="44546A" w:themeColor="text2"/>
      <w:sz w:val="28"/>
    </w:rPr>
  </w:style>
  <w:style w:type="paragraph" w:customStyle="1" w:styleId="E347EF7481AC42548799F2E82A8EE5A42">
    <w:name w:val="E347EF7481AC42548799F2E82A8EE5A42"/>
    <w:rsid w:val="00150717"/>
    <w:pPr>
      <w:spacing w:after="0" w:line="276" w:lineRule="auto"/>
    </w:pPr>
    <w:rPr>
      <w:b/>
      <w:color w:val="44546A" w:themeColor="text2"/>
      <w:sz w:val="28"/>
    </w:rPr>
  </w:style>
  <w:style w:type="paragraph" w:customStyle="1" w:styleId="C4807E5BC33D4283A4F949453DE0D2872">
    <w:name w:val="C4807E5BC33D4283A4F949453DE0D2872"/>
    <w:rsid w:val="00150717"/>
    <w:pPr>
      <w:spacing w:after="0" w:line="276" w:lineRule="auto"/>
    </w:pPr>
    <w:rPr>
      <w:b/>
      <w:color w:val="44546A" w:themeColor="text2"/>
      <w:sz w:val="28"/>
    </w:rPr>
  </w:style>
  <w:style w:type="paragraph" w:customStyle="1" w:styleId="32C33B0FDB3B4EB49485E95CD2865BD02">
    <w:name w:val="32C33B0FDB3B4EB49485E95CD2865BD02"/>
    <w:rsid w:val="00150717"/>
    <w:pPr>
      <w:spacing w:after="0" w:line="276" w:lineRule="auto"/>
    </w:pPr>
    <w:rPr>
      <w:b/>
      <w:color w:val="44546A" w:themeColor="text2"/>
      <w:sz w:val="28"/>
    </w:rPr>
  </w:style>
  <w:style w:type="paragraph" w:customStyle="1" w:styleId="D4C63B90F3804C428F45ACE7DCB3C4B92">
    <w:name w:val="D4C63B90F3804C428F45ACE7DCB3C4B92"/>
    <w:rsid w:val="00150717"/>
    <w:pPr>
      <w:spacing w:after="0" w:line="276" w:lineRule="auto"/>
    </w:pPr>
    <w:rPr>
      <w:b/>
      <w:color w:val="44546A" w:themeColor="text2"/>
      <w:sz w:val="28"/>
    </w:rPr>
  </w:style>
  <w:style w:type="paragraph" w:customStyle="1" w:styleId="D9B56A267A0E4152AD455A9D6A6FB1192">
    <w:name w:val="D9B56A267A0E4152AD455A9D6A6FB1192"/>
    <w:rsid w:val="00150717"/>
    <w:pPr>
      <w:spacing w:after="0" w:line="276" w:lineRule="auto"/>
    </w:pPr>
    <w:rPr>
      <w:b/>
      <w:color w:val="44546A" w:themeColor="text2"/>
      <w:sz w:val="28"/>
    </w:rPr>
  </w:style>
  <w:style w:type="paragraph" w:customStyle="1" w:styleId="D21E67AB6F514F7CA62BDD7D9FBCBC942">
    <w:name w:val="D21E67AB6F514F7CA62BDD7D9FBCBC942"/>
    <w:rsid w:val="00150717"/>
    <w:pPr>
      <w:spacing w:after="0" w:line="276" w:lineRule="auto"/>
    </w:pPr>
    <w:rPr>
      <w:b/>
      <w:color w:val="44546A" w:themeColor="text2"/>
      <w:sz w:val="28"/>
    </w:rPr>
  </w:style>
  <w:style w:type="paragraph" w:customStyle="1" w:styleId="A3E157E345984A5FADB27146E23597F22">
    <w:name w:val="A3E157E345984A5FADB27146E23597F22"/>
    <w:rsid w:val="00150717"/>
    <w:pPr>
      <w:spacing w:after="0" w:line="276" w:lineRule="auto"/>
    </w:pPr>
    <w:rPr>
      <w:b/>
      <w:color w:val="44546A" w:themeColor="text2"/>
      <w:sz w:val="28"/>
    </w:rPr>
  </w:style>
  <w:style w:type="paragraph" w:customStyle="1" w:styleId="5546140891054BAA9A4C1C47207C80182">
    <w:name w:val="5546140891054BAA9A4C1C47207C80182"/>
    <w:rsid w:val="00150717"/>
    <w:pPr>
      <w:spacing w:after="0" w:line="276" w:lineRule="auto"/>
    </w:pPr>
    <w:rPr>
      <w:b/>
      <w:color w:val="44546A" w:themeColor="text2"/>
      <w:sz w:val="28"/>
    </w:rPr>
  </w:style>
  <w:style w:type="paragraph" w:customStyle="1" w:styleId="03DBCC484B874269BE6C9735440DA1882">
    <w:name w:val="03DBCC484B874269BE6C9735440DA1882"/>
    <w:rsid w:val="00150717"/>
    <w:pPr>
      <w:spacing w:after="0" w:line="276" w:lineRule="auto"/>
    </w:pPr>
    <w:rPr>
      <w:b/>
      <w:color w:val="44546A" w:themeColor="text2"/>
      <w:sz w:val="28"/>
    </w:rPr>
  </w:style>
  <w:style w:type="paragraph" w:customStyle="1" w:styleId="4A7F7DE6F95E44F49621A3E6E328D5DE">
    <w:name w:val="4A7F7DE6F95E44F49621A3E6E328D5DE"/>
    <w:rsid w:val="00150717"/>
    <w:pPr>
      <w:spacing w:after="0" w:line="276" w:lineRule="auto"/>
    </w:pPr>
    <w:rPr>
      <w:b/>
      <w:color w:val="44546A" w:themeColor="text2"/>
      <w:sz w:val="28"/>
    </w:rPr>
  </w:style>
  <w:style w:type="paragraph" w:customStyle="1" w:styleId="4E038A7F343D472CBEF60E366D71476D">
    <w:name w:val="4E038A7F343D472CBEF60E366D71476D"/>
    <w:rsid w:val="00150717"/>
    <w:pPr>
      <w:spacing w:after="0" w:line="276" w:lineRule="auto"/>
    </w:pPr>
    <w:rPr>
      <w:b/>
      <w:color w:val="44546A" w:themeColor="text2"/>
      <w:sz w:val="28"/>
    </w:rPr>
  </w:style>
  <w:style w:type="paragraph" w:customStyle="1" w:styleId="6DCE134495DD40129853BF10AD81192E">
    <w:name w:val="6DCE134495DD40129853BF10AD81192E"/>
    <w:rsid w:val="00150717"/>
    <w:pPr>
      <w:spacing w:after="0" w:line="276" w:lineRule="auto"/>
    </w:pPr>
    <w:rPr>
      <w:b/>
      <w:color w:val="44546A" w:themeColor="text2"/>
      <w:sz w:val="28"/>
    </w:rPr>
  </w:style>
  <w:style w:type="paragraph" w:customStyle="1" w:styleId="D3954A4D92E54F7587F7BA8A54EC053C1">
    <w:name w:val="D3954A4D92E54F7587F7BA8A54EC053C1"/>
    <w:rsid w:val="00150717"/>
    <w:pPr>
      <w:spacing w:after="0" w:line="276" w:lineRule="auto"/>
    </w:pPr>
    <w:rPr>
      <w:b/>
      <w:color w:val="44546A" w:themeColor="text2"/>
      <w:sz w:val="28"/>
    </w:rPr>
  </w:style>
  <w:style w:type="paragraph" w:customStyle="1" w:styleId="CE71B44392D54FCEADDBBBA58694053111">
    <w:name w:val="CE71B44392D54FCEADDBBBA58694053111"/>
    <w:rsid w:val="00150717"/>
    <w:pPr>
      <w:spacing w:after="0" w:line="276" w:lineRule="auto"/>
    </w:pPr>
    <w:rPr>
      <w:b/>
      <w:color w:val="44546A" w:themeColor="text2"/>
      <w:sz w:val="28"/>
    </w:rPr>
  </w:style>
  <w:style w:type="paragraph" w:customStyle="1" w:styleId="3ECB35794EFD4C5EA9DEA7CBB4EC6E7F8">
    <w:name w:val="3ECB35794EFD4C5EA9DEA7CBB4EC6E7F8"/>
    <w:rsid w:val="00150717"/>
    <w:pPr>
      <w:spacing w:after="0" w:line="276" w:lineRule="auto"/>
    </w:pPr>
    <w:rPr>
      <w:b/>
      <w:color w:val="44546A" w:themeColor="text2"/>
      <w:sz w:val="28"/>
    </w:rPr>
  </w:style>
  <w:style w:type="paragraph" w:customStyle="1" w:styleId="AB23535645104C7C9D26ADC11D0A8F8214">
    <w:name w:val="AB23535645104C7C9D26ADC11D0A8F8214"/>
    <w:rsid w:val="00150717"/>
    <w:pPr>
      <w:spacing w:after="0" w:line="276" w:lineRule="auto"/>
    </w:pPr>
    <w:rPr>
      <w:b/>
      <w:color w:val="44546A" w:themeColor="text2"/>
      <w:sz w:val="28"/>
    </w:rPr>
  </w:style>
  <w:style w:type="paragraph" w:customStyle="1" w:styleId="9366EEB7D03A4655A39C0C14BBE44F4A3">
    <w:name w:val="9366EEB7D03A4655A39C0C14BBE44F4A3"/>
    <w:rsid w:val="00150717"/>
    <w:pPr>
      <w:spacing w:after="0" w:line="276" w:lineRule="auto"/>
    </w:pPr>
    <w:rPr>
      <w:b/>
      <w:color w:val="44546A" w:themeColor="text2"/>
      <w:sz w:val="28"/>
    </w:rPr>
  </w:style>
  <w:style w:type="paragraph" w:customStyle="1" w:styleId="44E243C2AEDC4DEF94B017EEE79A2D013">
    <w:name w:val="44E243C2AEDC4DEF94B017EEE79A2D013"/>
    <w:rsid w:val="00150717"/>
    <w:pPr>
      <w:spacing w:after="0" w:line="276" w:lineRule="auto"/>
    </w:pPr>
    <w:rPr>
      <w:b/>
      <w:color w:val="44546A" w:themeColor="text2"/>
      <w:sz w:val="28"/>
    </w:rPr>
  </w:style>
  <w:style w:type="paragraph" w:customStyle="1" w:styleId="ACE0982D94EF411BA44E1F4C1F47A5453">
    <w:name w:val="ACE0982D94EF411BA44E1F4C1F47A5453"/>
    <w:rsid w:val="00150717"/>
    <w:pPr>
      <w:spacing w:after="0" w:line="276" w:lineRule="auto"/>
    </w:pPr>
    <w:rPr>
      <w:b/>
      <w:color w:val="44546A" w:themeColor="text2"/>
      <w:sz w:val="28"/>
    </w:rPr>
  </w:style>
  <w:style w:type="paragraph" w:customStyle="1" w:styleId="A904ADCBD76C470D811AA968B2E7890A3">
    <w:name w:val="A904ADCBD76C470D811AA968B2E7890A3"/>
    <w:rsid w:val="00150717"/>
    <w:pPr>
      <w:spacing w:after="0" w:line="276" w:lineRule="auto"/>
    </w:pPr>
    <w:rPr>
      <w:b/>
      <w:color w:val="44546A" w:themeColor="text2"/>
      <w:sz w:val="28"/>
    </w:rPr>
  </w:style>
  <w:style w:type="paragraph" w:customStyle="1" w:styleId="6E41B097528F43868CA864976A75FD7F3">
    <w:name w:val="6E41B097528F43868CA864976A75FD7F3"/>
    <w:rsid w:val="00150717"/>
    <w:pPr>
      <w:spacing w:after="0" w:line="276" w:lineRule="auto"/>
    </w:pPr>
    <w:rPr>
      <w:b/>
      <w:color w:val="44546A" w:themeColor="text2"/>
      <w:sz w:val="28"/>
    </w:rPr>
  </w:style>
  <w:style w:type="paragraph" w:customStyle="1" w:styleId="301BBA85D6314EE09445670D325ECAEC3">
    <w:name w:val="301BBA85D6314EE09445670D325ECAEC3"/>
    <w:rsid w:val="00150717"/>
    <w:pPr>
      <w:spacing w:after="0" w:line="276" w:lineRule="auto"/>
    </w:pPr>
    <w:rPr>
      <w:b/>
      <w:color w:val="44546A" w:themeColor="text2"/>
      <w:sz w:val="28"/>
    </w:rPr>
  </w:style>
  <w:style w:type="paragraph" w:customStyle="1" w:styleId="2E22DA191A2942D98150FB718043D9D23">
    <w:name w:val="2E22DA191A2942D98150FB718043D9D23"/>
    <w:rsid w:val="00150717"/>
    <w:pPr>
      <w:spacing w:after="0" w:line="276" w:lineRule="auto"/>
    </w:pPr>
    <w:rPr>
      <w:b/>
      <w:color w:val="44546A" w:themeColor="text2"/>
      <w:sz w:val="28"/>
    </w:rPr>
  </w:style>
  <w:style w:type="paragraph" w:customStyle="1" w:styleId="3656D593F27F4DC3B520D7912AC478463">
    <w:name w:val="3656D593F27F4DC3B520D7912AC478463"/>
    <w:rsid w:val="00150717"/>
    <w:pPr>
      <w:spacing w:after="0" w:line="276" w:lineRule="auto"/>
    </w:pPr>
    <w:rPr>
      <w:b/>
      <w:color w:val="44546A" w:themeColor="text2"/>
      <w:sz w:val="28"/>
    </w:rPr>
  </w:style>
  <w:style w:type="paragraph" w:customStyle="1" w:styleId="0F39ED3A656B423A979EB36E274D6D4E3">
    <w:name w:val="0F39ED3A656B423A979EB36E274D6D4E3"/>
    <w:rsid w:val="00150717"/>
    <w:pPr>
      <w:spacing w:after="0" w:line="276" w:lineRule="auto"/>
    </w:pPr>
    <w:rPr>
      <w:b/>
      <w:color w:val="44546A" w:themeColor="text2"/>
      <w:sz w:val="28"/>
    </w:rPr>
  </w:style>
  <w:style w:type="paragraph" w:customStyle="1" w:styleId="8C97DB169AC442BCAB08903A14A9E2E03">
    <w:name w:val="8C97DB169AC442BCAB08903A14A9E2E03"/>
    <w:rsid w:val="00150717"/>
    <w:pPr>
      <w:spacing w:after="0" w:line="276" w:lineRule="auto"/>
    </w:pPr>
    <w:rPr>
      <w:b/>
      <w:color w:val="44546A" w:themeColor="text2"/>
      <w:sz w:val="28"/>
    </w:rPr>
  </w:style>
  <w:style w:type="paragraph" w:customStyle="1" w:styleId="CC75D5B5C69740978AEFD2724B1A7EE93">
    <w:name w:val="CC75D5B5C69740978AEFD2724B1A7EE93"/>
    <w:rsid w:val="00150717"/>
    <w:pPr>
      <w:spacing w:after="0" w:line="276" w:lineRule="auto"/>
    </w:pPr>
    <w:rPr>
      <w:b/>
      <w:color w:val="44546A" w:themeColor="text2"/>
      <w:sz w:val="28"/>
    </w:rPr>
  </w:style>
  <w:style w:type="paragraph" w:customStyle="1" w:styleId="DB5FF8DA85574CD0820792CC0D34F60E2">
    <w:name w:val="DB5FF8DA85574CD0820792CC0D34F60E2"/>
    <w:rsid w:val="00150717"/>
    <w:pPr>
      <w:spacing w:after="0" w:line="276" w:lineRule="auto"/>
    </w:pPr>
    <w:rPr>
      <w:b/>
      <w:color w:val="44546A" w:themeColor="text2"/>
      <w:sz w:val="28"/>
    </w:rPr>
  </w:style>
  <w:style w:type="paragraph" w:customStyle="1" w:styleId="1EB8F65CF57644E7BE7C67E9AEEA62A93">
    <w:name w:val="1EB8F65CF57644E7BE7C67E9AEEA62A93"/>
    <w:rsid w:val="00150717"/>
    <w:pPr>
      <w:spacing w:after="0" w:line="276" w:lineRule="auto"/>
    </w:pPr>
    <w:rPr>
      <w:b/>
      <w:color w:val="44546A" w:themeColor="text2"/>
      <w:sz w:val="28"/>
    </w:rPr>
  </w:style>
  <w:style w:type="paragraph" w:customStyle="1" w:styleId="6438883966C44ED88A207907D2207A773">
    <w:name w:val="6438883966C44ED88A207907D2207A773"/>
    <w:rsid w:val="00150717"/>
    <w:pPr>
      <w:spacing w:after="0" w:line="276" w:lineRule="auto"/>
    </w:pPr>
    <w:rPr>
      <w:b/>
      <w:color w:val="44546A" w:themeColor="text2"/>
      <w:sz w:val="28"/>
    </w:rPr>
  </w:style>
  <w:style w:type="paragraph" w:customStyle="1" w:styleId="C8348648685E4166BC18ABA731A514822">
    <w:name w:val="C8348648685E4166BC18ABA731A514822"/>
    <w:rsid w:val="00150717"/>
    <w:pPr>
      <w:spacing w:after="0" w:line="276" w:lineRule="auto"/>
    </w:pPr>
    <w:rPr>
      <w:b/>
      <w:color w:val="44546A" w:themeColor="text2"/>
      <w:sz w:val="28"/>
    </w:rPr>
  </w:style>
  <w:style w:type="paragraph" w:customStyle="1" w:styleId="386B1A3F58924DB2AD3B4278BA2EA0032">
    <w:name w:val="386B1A3F58924DB2AD3B4278BA2EA0032"/>
    <w:rsid w:val="00150717"/>
    <w:pPr>
      <w:spacing w:after="0" w:line="276" w:lineRule="auto"/>
    </w:pPr>
    <w:rPr>
      <w:b/>
      <w:color w:val="44546A" w:themeColor="text2"/>
      <w:sz w:val="28"/>
    </w:rPr>
  </w:style>
  <w:style w:type="paragraph" w:customStyle="1" w:styleId="540AA4517DC34AAA9630BF856961EE872">
    <w:name w:val="540AA4517DC34AAA9630BF856961EE872"/>
    <w:rsid w:val="00150717"/>
    <w:pPr>
      <w:spacing w:after="0" w:line="276" w:lineRule="auto"/>
    </w:pPr>
    <w:rPr>
      <w:b/>
      <w:color w:val="44546A" w:themeColor="text2"/>
      <w:sz w:val="28"/>
    </w:rPr>
  </w:style>
  <w:style w:type="paragraph" w:customStyle="1" w:styleId="DB4290AFEE5B4935BD25CE0873CF39E72">
    <w:name w:val="DB4290AFEE5B4935BD25CE0873CF39E72"/>
    <w:rsid w:val="00150717"/>
    <w:pPr>
      <w:spacing w:after="0" w:line="276" w:lineRule="auto"/>
    </w:pPr>
    <w:rPr>
      <w:b/>
      <w:color w:val="44546A" w:themeColor="text2"/>
      <w:sz w:val="28"/>
    </w:rPr>
  </w:style>
  <w:style w:type="paragraph" w:customStyle="1" w:styleId="B47DE5C733924CFBB1880146315B16BD2">
    <w:name w:val="B47DE5C733924CFBB1880146315B16BD2"/>
    <w:rsid w:val="00150717"/>
    <w:pPr>
      <w:spacing w:after="0" w:line="276" w:lineRule="auto"/>
    </w:pPr>
    <w:rPr>
      <w:b/>
      <w:color w:val="44546A" w:themeColor="text2"/>
      <w:sz w:val="28"/>
    </w:rPr>
  </w:style>
  <w:style w:type="paragraph" w:customStyle="1" w:styleId="DCE5D91B57384A15B93E2B5C20AADF332">
    <w:name w:val="DCE5D91B57384A15B93E2B5C20AADF332"/>
    <w:rsid w:val="00150717"/>
    <w:pPr>
      <w:spacing w:after="0" w:line="276" w:lineRule="auto"/>
    </w:pPr>
    <w:rPr>
      <w:b/>
      <w:color w:val="44546A" w:themeColor="text2"/>
      <w:sz w:val="28"/>
    </w:rPr>
  </w:style>
  <w:style w:type="paragraph" w:customStyle="1" w:styleId="329BDB2F56C24DB9BAC7EA59581F807F3">
    <w:name w:val="329BDB2F56C24DB9BAC7EA59581F807F3"/>
    <w:rsid w:val="00150717"/>
    <w:pPr>
      <w:spacing w:after="0" w:line="276" w:lineRule="auto"/>
    </w:pPr>
    <w:rPr>
      <w:b/>
      <w:color w:val="44546A" w:themeColor="text2"/>
      <w:sz w:val="28"/>
    </w:rPr>
  </w:style>
  <w:style w:type="paragraph" w:customStyle="1" w:styleId="38A37A7702EF408C9ECBC2BB986B08733">
    <w:name w:val="38A37A7702EF408C9ECBC2BB986B08733"/>
    <w:rsid w:val="00150717"/>
    <w:pPr>
      <w:spacing w:after="0" w:line="276" w:lineRule="auto"/>
    </w:pPr>
    <w:rPr>
      <w:b/>
      <w:color w:val="44546A" w:themeColor="text2"/>
      <w:sz w:val="28"/>
    </w:rPr>
  </w:style>
  <w:style w:type="paragraph" w:customStyle="1" w:styleId="22F57693072E4B55BB3B9027690758F23">
    <w:name w:val="22F57693072E4B55BB3B9027690758F23"/>
    <w:rsid w:val="00150717"/>
    <w:pPr>
      <w:spacing w:after="0" w:line="276" w:lineRule="auto"/>
    </w:pPr>
    <w:rPr>
      <w:b/>
      <w:color w:val="44546A" w:themeColor="text2"/>
      <w:sz w:val="28"/>
    </w:rPr>
  </w:style>
  <w:style w:type="paragraph" w:customStyle="1" w:styleId="84EDA8C21FEF48639C794D51BB0B49B93">
    <w:name w:val="84EDA8C21FEF48639C794D51BB0B49B93"/>
    <w:rsid w:val="00150717"/>
    <w:pPr>
      <w:spacing w:after="0" w:line="276" w:lineRule="auto"/>
    </w:pPr>
    <w:rPr>
      <w:b/>
      <w:color w:val="44546A" w:themeColor="text2"/>
      <w:sz w:val="28"/>
    </w:rPr>
  </w:style>
  <w:style w:type="paragraph" w:customStyle="1" w:styleId="B60B3F12F3694263A756AC98AAB2A5F83">
    <w:name w:val="B60B3F12F3694263A756AC98AAB2A5F83"/>
    <w:rsid w:val="00150717"/>
    <w:pPr>
      <w:spacing w:after="0" w:line="276" w:lineRule="auto"/>
    </w:pPr>
    <w:rPr>
      <w:b/>
      <w:color w:val="44546A" w:themeColor="text2"/>
      <w:sz w:val="28"/>
    </w:rPr>
  </w:style>
  <w:style w:type="paragraph" w:customStyle="1" w:styleId="2655E2C4C2284418B81B41F0A6648A4B6">
    <w:name w:val="2655E2C4C2284418B81B41F0A6648A4B6"/>
    <w:rsid w:val="00150717"/>
    <w:pPr>
      <w:spacing w:after="0" w:line="276" w:lineRule="auto"/>
    </w:pPr>
    <w:rPr>
      <w:b/>
      <w:color w:val="44546A" w:themeColor="text2"/>
      <w:sz w:val="28"/>
    </w:rPr>
  </w:style>
  <w:style w:type="paragraph" w:customStyle="1" w:styleId="24801C4A03FC427089DBEDB57128BCD34">
    <w:name w:val="24801C4A03FC427089DBEDB57128BCD34"/>
    <w:rsid w:val="00150717"/>
    <w:pPr>
      <w:spacing w:after="0" w:line="276" w:lineRule="auto"/>
    </w:pPr>
    <w:rPr>
      <w:b/>
      <w:color w:val="44546A" w:themeColor="text2"/>
      <w:sz w:val="28"/>
    </w:rPr>
  </w:style>
  <w:style w:type="paragraph" w:customStyle="1" w:styleId="1493CDFC64314DFBA01573CCFE7F466E3">
    <w:name w:val="1493CDFC64314DFBA01573CCFE7F466E3"/>
    <w:rsid w:val="00150717"/>
    <w:pPr>
      <w:spacing w:after="0" w:line="276" w:lineRule="auto"/>
    </w:pPr>
    <w:rPr>
      <w:b/>
      <w:color w:val="44546A" w:themeColor="text2"/>
      <w:sz w:val="28"/>
    </w:rPr>
  </w:style>
  <w:style w:type="paragraph" w:customStyle="1" w:styleId="8090BA3D05C640929C354A7629BCCEC53">
    <w:name w:val="8090BA3D05C640929C354A7629BCCEC53"/>
    <w:rsid w:val="00150717"/>
    <w:pPr>
      <w:spacing w:after="0" w:line="276" w:lineRule="auto"/>
    </w:pPr>
    <w:rPr>
      <w:b/>
      <w:color w:val="44546A" w:themeColor="text2"/>
      <w:sz w:val="28"/>
    </w:rPr>
  </w:style>
  <w:style w:type="paragraph" w:customStyle="1" w:styleId="B837789FC0894DC2A5160BE9CBE8D0D93">
    <w:name w:val="B837789FC0894DC2A5160BE9CBE8D0D93"/>
    <w:rsid w:val="00150717"/>
    <w:pPr>
      <w:spacing w:after="0" w:line="276" w:lineRule="auto"/>
    </w:pPr>
    <w:rPr>
      <w:b/>
      <w:color w:val="44546A" w:themeColor="text2"/>
      <w:sz w:val="28"/>
    </w:rPr>
  </w:style>
  <w:style w:type="paragraph" w:customStyle="1" w:styleId="254302589F3449AD9273ECC0FC1FE51F3">
    <w:name w:val="254302589F3449AD9273ECC0FC1FE51F3"/>
    <w:rsid w:val="00150717"/>
    <w:pPr>
      <w:spacing w:after="0" w:line="276" w:lineRule="auto"/>
    </w:pPr>
    <w:rPr>
      <w:b/>
      <w:color w:val="44546A" w:themeColor="text2"/>
      <w:sz w:val="28"/>
    </w:rPr>
  </w:style>
  <w:style w:type="paragraph" w:customStyle="1" w:styleId="13BC7613EEFC416D9194254AC0AFB2243">
    <w:name w:val="13BC7613EEFC416D9194254AC0AFB2243"/>
    <w:rsid w:val="00150717"/>
    <w:pPr>
      <w:spacing w:after="0" w:line="276" w:lineRule="auto"/>
    </w:pPr>
    <w:rPr>
      <w:b/>
      <w:color w:val="44546A" w:themeColor="text2"/>
      <w:sz w:val="28"/>
    </w:rPr>
  </w:style>
  <w:style w:type="paragraph" w:customStyle="1" w:styleId="3013F659C76746A78A9CB9A08965D9D73">
    <w:name w:val="3013F659C76746A78A9CB9A08965D9D73"/>
    <w:rsid w:val="00150717"/>
    <w:pPr>
      <w:spacing w:after="0" w:line="276" w:lineRule="auto"/>
    </w:pPr>
    <w:rPr>
      <w:b/>
      <w:color w:val="44546A" w:themeColor="text2"/>
      <w:sz w:val="28"/>
    </w:rPr>
  </w:style>
  <w:style w:type="paragraph" w:customStyle="1" w:styleId="81767A8C63DF49E2B82445CACDA4F5663">
    <w:name w:val="81767A8C63DF49E2B82445CACDA4F5663"/>
    <w:rsid w:val="00150717"/>
    <w:pPr>
      <w:spacing w:after="0" w:line="276" w:lineRule="auto"/>
    </w:pPr>
    <w:rPr>
      <w:b/>
      <w:color w:val="44546A" w:themeColor="text2"/>
      <w:sz w:val="28"/>
    </w:rPr>
  </w:style>
  <w:style w:type="paragraph" w:customStyle="1" w:styleId="C6EE04E019954ECCA06668886DA861563">
    <w:name w:val="C6EE04E019954ECCA06668886DA861563"/>
    <w:rsid w:val="00150717"/>
    <w:pPr>
      <w:spacing w:after="0" w:line="276" w:lineRule="auto"/>
    </w:pPr>
    <w:rPr>
      <w:b/>
      <w:color w:val="44546A" w:themeColor="text2"/>
      <w:sz w:val="28"/>
    </w:rPr>
  </w:style>
  <w:style w:type="paragraph" w:customStyle="1" w:styleId="25D949AB9F274FB99E91A7FD5ED02E153">
    <w:name w:val="25D949AB9F274FB99E91A7FD5ED02E153"/>
    <w:rsid w:val="00150717"/>
    <w:pPr>
      <w:spacing w:after="0" w:line="276" w:lineRule="auto"/>
    </w:pPr>
    <w:rPr>
      <w:b/>
      <w:color w:val="44546A" w:themeColor="text2"/>
      <w:sz w:val="28"/>
    </w:rPr>
  </w:style>
  <w:style w:type="paragraph" w:customStyle="1" w:styleId="7A2445F7E7704D929439E37CACC83C013">
    <w:name w:val="7A2445F7E7704D929439E37CACC83C013"/>
    <w:rsid w:val="00150717"/>
    <w:pPr>
      <w:spacing w:after="0" w:line="276" w:lineRule="auto"/>
    </w:pPr>
    <w:rPr>
      <w:b/>
      <w:color w:val="44546A" w:themeColor="text2"/>
      <w:sz w:val="28"/>
    </w:rPr>
  </w:style>
  <w:style w:type="paragraph" w:customStyle="1" w:styleId="A9F48CBC05E44FE5B16D3FCF1CDC05F73">
    <w:name w:val="A9F48CBC05E44FE5B16D3FCF1CDC05F73"/>
    <w:rsid w:val="00150717"/>
    <w:pPr>
      <w:spacing w:after="0" w:line="276" w:lineRule="auto"/>
    </w:pPr>
    <w:rPr>
      <w:b/>
      <w:color w:val="44546A" w:themeColor="text2"/>
      <w:sz w:val="28"/>
    </w:rPr>
  </w:style>
  <w:style w:type="paragraph" w:customStyle="1" w:styleId="7ED15341CF844B798463CDCB61DA0F666">
    <w:name w:val="7ED15341CF844B798463CDCB61DA0F666"/>
    <w:rsid w:val="00150717"/>
    <w:pPr>
      <w:spacing w:after="0" w:line="276" w:lineRule="auto"/>
    </w:pPr>
    <w:rPr>
      <w:b/>
      <w:color w:val="44546A" w:themeColor="text2"/>
      <w:sz w:val="28"/>
    </w:rPr>
  </w:style>
  <w:style w:type="paragraph" w:customStyle="1" w:styleId="AA3103D82BE04317AD7A30C9E7DE5CFD3">
    <w:name w:val="AA3103D82BE04317AD7A30C9E7DE5CFD3"/>
    <w:rsid w:val="00150717"/>
    <w:pPr>
      <w:spacing w:after="0" w:line="276" w:lineRule="auto"/>
    </w:pPr>
    <w:rPr>
      <w:b/>
      <w:color w:val="44546A" w:themeColor="text2"/>
      <w:sz w:val="28"/>
    </w:rPr>
  </w:style>
  <w:style w:type="paragraph" w:customStyle="1" w:styleId="9D1755E1FAF6414996320B85CDDDB3313">
    <w:name w:val="9D1755E1FAF6414996320B85CDDDB3313"/>
    <w:rsid w:val="00150717"/>
    <w:pPr>
      <w:spacing w:after="0" w:line="276" w:lineRule="auto"/>
    </w:pPr>
    <w:rPr>
      <w:b/>
      <w:color w:val="44546A" w:themeColor="text2"/>
      <w:sz w:val="28"/>
    </w:rPr>
  </w:style>
  <w:style w:type="paragraph" w:customStyle="1" w:styleId="85F79B5CB1994027911EAE087A9781AB3">
    <w:name w:val="85F79B5CB1994027911EAE087A9781AB3"/>
    <w:rsid w:val="00150717"/>
    <w:pPr>
      <w:spacing w:after="0" w:line="276" w:lineRule="auto"/>
    </w:pPr>
    <w:rPr>
      <w:b/>
      <w:color w:val="44546A" w:themeColor="text2"/>
      <w:sz w:val="28"/>
    </w:rPr>
  </w:style>
  <w:style w:type="paragraph" w:customStyle="1" w:styleId="DD62918E95F44317AF8BF860D7B162DE3">
    <w:name w:val="DD62918E95F44317AF8BF860D7B162DE3"/>
    <w:rsid w:val="00150717"/>
    <w:pPr>
      <w:spacing w:after="0" w:line="276" w:lineRule="auto"/>
    </w:pPr>
    <w:rPr>
      <w:b/>
      <w:color w:val="44546A" w:themeColor="text2"/>
      <w:sz w:val="28"/>
    </w:rPr>
  </w:style>
  <w:style w:type="paragraph" w:customStyle="1" w:styleId="9D9A81EE4D534633819760A60F55BD663">
    <w:name w:val="9D9A81EE4D534633819760A60F55BD663"/>
    <w:rsid w:val="00150717"/>
    <w:pPr>
      <w:spacing w:after="0" w:line="276" w:lineRule="auto"/>
    </w:pPr>
    <w:rPr>
      <w:b/>
      <w:color w:val="44546A" w:themeColor="text2"/>
      <w:sz w:val="28"/>
    </w:rPr>
  </w:style>
  <w:style w:type="paragraph" w:customStyle="1" w:styleId="8BE53F7FA51C4E33AA66239208DDCB603">
    <w:name w:val="8BE53F7FA51C4E33AA66239208DDCB603"/>
    <w:rsid w:val="00150717"/>
    <w:pPr>
      <w:spacing w:after="0" w:line="276" w:lineRule="auto"/>
    </w:pPr>
    <w:rPr>
      <w:b/>
      <w:color w:val="44546A" w:themeColor="text2"/>
      <w:sz w:val="28"/>
    </w:rPr>
  </w:style>
  <w:style w:type="paragraph" w:customStyle="1" w:styleId="DA4E3BFD2BD04074A470784750E924703">
    <w:name w:val="DA4E3BFD2BD04074A470784750E924703"/>
    <w:rsid w:val="00150717"/>
    <w:pPr>
      <w:spacing w:after="0" w:line="276" w:lineRule="auto"/>
    </w:pPr>
    <w:rPr>
      <w:b/>
      <w:color w:val="44546A" w:themeColor="text2"/>
      <w:sz w:val="28"/>
    </w:rPr>
  </w:style>
  <w:style w:type="paragraph" w:customStyle="1" w:styleId="649FA754C34642848BBBB94C152C83443">
    <w:name w:val="649FA754C34642848BBBB94C152C83443"/>
    <w:rsid w:val="00150717"/>
    <w:pPr>
      <w:spacing w:after="0" w:line="276" w:lineRule="auto"/>
    </w:pPr>
    <w:rPr>
      <w:b/>
      <w:color w:val="44546A" w:themeColor="text2"/>
      <w:sz w:val="28"/>
    </w:rPr>
  </w:style>
  <w:style w:type="paragraph" w:customStyle="1" w:styleId="34138A8B9113416281222D040E2D39493">
    <w:name w:val="34138A8B9113416281222D040E2D39493"/>
    <w:rsid w:val="00150717"/>
    <w:pPr>
      <w:spacing w:after="0" w:line="276" w:lineRule="auto"/>
    </w:pPr>
    <w:rPr>
      <w:b/>
      <w:color w:val="44546A" w:themeColor="text2"/>
      <w:sz w:val="28"/>
    </w:rPr>
  </w:style>
  <w:style w:type="paragraph" w:customStyle="1" w:styleId="D35510A6F9F947DC87B5DF765B7C8DF13">
    <w:name w:val="D35510A6F9F947DC87B5DF765B7C8DF13"/>
    <w:rsid w:val="00150717"/>
    <w:pPr>
      <w:spacing w:after="0" w:line="276" w:lineRule="auto"/>
    </w:pPr>
    <w:rPr>
      <w:b/>
      <w:color w:val="44546A" w:themeColor="text2"/>
      <w:sz w:val="28"/>
    </w:rPr>
  </w:style>
  <w:style w:type="paragraph" w:customStyle="1" w:styleId="59C82E407A2946EDA7C501B774E437353">
    <w:name w:val="59C82E407A2946EDA7C501B774E437353"/>
    <w:rsid w:val="00150717"/>
    <w:pPr>
      <w:spacing w:after="0" w:line="276" w:lineRule="auto"/>
    </w:pPr>
    <w:rPr>
      <w:b/>
      <w:color w:val="44546A" w:themeColor="text2"/>
      <w:sz w:val="28"/>
    </w:rPr>
  </w:style>
  <w:style w:type="paragraph" w:customStyle="1" w:styleId="8B2728C9A2F54634932423DFC8CD0C873">
    <w:name w:val="8B2728C9A2F54634932423DFC8CD0C873"/>
    <w:rsid w:val="00150717"/>
    <w:pPr>
      <w:spacing w:after="0" w:line="276" w:lineRule="auto"/>
    </w:pPr>
    <w:rPr>
      <w:b/>
      <w:color w:val="44546A" w:themeColor="text2"/>
      <w:sz w:val="28"/>
    </w:rPr>
  </w:style>
  <w:style w:type="paragraph" w:customStyle="1" w:styleId="8E8BE7D952D34E539F03996EDB67EE4F3">
    <w:name w:val="8E8BE7D952D34E539F03996EDB67EE4F3"/>
    <w:rsid w:val="00150717"/>
    <w:pPr>
      <w:spacing w:after="0" w:line="276" w:lineRule="auto"/>
    </w:pPr>
    <w:rPr>
      <w:b/>
      <w:color w:val="44546A" w:themeColor="text2"/>
      <w:sz w:val="28"/>
    </w:rPr>
  </w:style>
  <w:style w:type="paragraph" w:customStyle="1" w:styleId="DF6FD3894BA9404697C60116012D41C33">
    <w:name w:val="DF6FD3894BA9404697C60116012D41C33"/>
    <w:rsid w:val="00150717"/>
    <w:pPr>
      <w:spacing w:after="0" w:line="276" w:lineRule="auto"/>
    </w:pPr>
    <w:rPr>
      <w:b/>
      <w:color w:val="44546A" w:themeColor="text2"/>
      <w:sz w:val="28"/>
    </w:rPr>
  </w:style>
  <w:style w:type="paragraph" w:customStyle="1" w:styleId="E669B8EFA1454177801C0D70766830FB3">
    <w:name w:val="E669B8EFA1454177801C0D70766830FB3"/>
    <w:rsid w:val="00150717"/>
    <w:pPr>
      <w:spacing w:after="0" w:line="276" w:lineRule="auto"/>
    </w:pPr>
    <w:rPr>
      <w:b/>
      <w:color w:val="44546A" w:themeColor="text2"/>
      <w:sz w:val="28"/>
    </w:rPr>
  </w:style>
  <w:style w:type="paragraph" w:customStyle="1" w:styleId="26E7ACF8E58C47FE946DEA6161A0D6993">
    <w:name w:val="26E7ACF8E58C47FE946DEA6161A0D6993"/>
    <w:rsid w:val="00150717"/>
    <w:pPr>
      <w:spacing w:after="0" w:line="276" w:lineRule="auto"/>
    </w:pPr>
    <w:rPr>
      <w:b/>
      <w:color w:val="44546A" w:themeColor="text2"/>
      <w:sz w:val="28"/>
    </w:rPr>
  </w:style>
  <w:style w:type="paragraph" w:customStyle="1" w:styleId="5F864E4F8EEC46F0BC0CE7B81D6E03703">
    <w:name w:val="5F864E4F8EEC46F0BC0CE7B81D6E03703"/>
    <w:rsid w:val="00150717"/>
    <w:pPr>
      <w:spacing w:after="0" w:line="276" w:lineRule="auto"/>
    </w:pPr>
    <w:rPr>
      <w:b/>
      <w:color w:val="44546A" w:themeColor="text2"/>
      <w:sz w:val="28"/>
    </w:rPr>
  </w:style>
  <w:style w:type="paragraph" w:customStyle="1" w:styleId="4528076DE32A4922BA439D7A8A4BEA5E3">
    <w:name w:val="4528076DE32A4922BA439D7A8A4BEA5E3"/>
    <w:rsid w:val="00150717"/>
    <w:pPr>
      <w:spacing w:after="0" w:line="276" w:lineRule="auto"/>
    </w:pPr>
    <w:rPr>
      <w:b/>
      <w:color w:val="44546A" w:themeColor="text2"/>
      <w:sz w:val="28"/>
    </w:rPr>
  </w:style>
  <w:style w:type="paragraph" w:customStyle="1" w:styleId="562978413B6E47C982EB539D331AA1253">
    <w:name w:val="562978413B6E47C982EB539D331AA1253"/>
    <w:rsid w:val="00150717"/>
    <w:pPr>
      <w:spacing w:after="0" w:line="276" w:lineRule="auto"/>
    </w:pPr>
    <w:rPr>
      <w:b/>
      <w:color w:val="44546A" w:themeColor="text2"/>
      <w:sz w:val="28"/>
    </w:rPr>
  </w:style>
  <w:style w:type="paragraph" w:customStyle="1" w:styleId="CEA7A808C9B943089B83CC436E1973CD3">
    <w:name w:val="CEA7A808C9B943089B83CC436E1973CD3"/>
    <w:rsid w:val="00150717"/>
    <w:pPr>
      <w:spacing w:after="0" w:line="276" w:lineRule="auto"/>
    </w:pPr>
    <w:rPr>
      <w:b/>
      <w:color w:val="44546A" w:themeColor="text2"/>
      <w:sz w:val="28"/>
    </w:rPr>
  </w:style>
  <w:style w:type="paragraph" w:customStyle="1" w:styleId="EF0F7E38D3444587886F6E05BA913C693">
    <w:name w:val="EF0F7E38D3444587886F6E05BA913C693"/>
    <w:rsid w:val="00150717"/>
    <w:pPr>
      <w:spacing w:after="0" w:line="276" w:lineRule="auto"/>
    </w:pPr>
    <w:rPr>
      <w:b/>
      <w:color w:val="44546A" w:themeColor="text2"/>
      <w:sz w:val="28"/>
    </w:rPr>
  </w:style>
  <w:style w:type="paragraph" w:customStyle="1" w:styleId="ED2F23AA34554232972D625D369BBF376">
    <w:name w:val="ED2F23AA34554232972D625D369BBF376"/>
    <w:rsid w:val="00150717"/>
    <w:pPr>
      <w:spacing w:after="0" w:line="276" w:lineRule="auto"/>
    </w:pPr>
    <w:rPr>
      <w:b/>
      <w:color w:val="44546A" w:themeColor="text2"/>
      <w:sz w:val="28"/>
    </w:rPr>
  </w:style>
  <w:style w:type="paragraph" w:customStyle="1" w:styleId="AD5F8D0E357548EE854E84F4DD28DFB06">
    <w:name w:val="AD5F8D0E357548EE854E84F4DD28DFB06"/>
    <w:rsid w:val="00150717"/>
    <w:pPr>
      <w:spacing w:after="0" w:line="276" w:lineRule="auto"/>
    </w:pPr>
    <w:rPr>
      <w:b/>
      <w:color w:val="44546A" w:themeColor="text2"/>
      <w:sz w:val="28"/>
    </w:rPr>
  </w:style>
  <w:style w:type="paragraph" w:customStyle="1" w:styleId="F83094ED7CE34D29A07A3C8F2EC768D53">
    <w:name w:val="F83094ED7CE34D29A07A3C8F2EC768D53"/>
    <w:rsid w:val="00150717"/>
    <w:pPr>
      <w:spacing w:after="0" w:line="276" w:lineRule="auto"/>
    </w:pPr>
    <w:rPr>
      <w:b/>
      <w:color w:val="44546A" w:themeColor="text2"/>
      <w:sz w:val="28"/>
    </w:rPr>
  </w:style>
  <w:style w:type="paragraph" w:customStyle="1" w:styleId="0DC995A0BD4A4C5F9D1506B7EC8890736">
    <w:name w:val="0DC995A0BD4A4C5F9D1506B7EC8890736"/>
    <w:rsid w:val="00150717"/>
    <w:pPr>
      <w:spacing w:after="0" w:line="276" w:lineRule="auto"/>
    </w:pPr>
    <w:rPr>
      <w:b/>
      <w:color w:val="44546A" w:themeColor="text2"/>
      <w:sz w:val="28"/>
    </w:rPr>
  </w:style>
  <w:style w:type="paragraph" w:customStyle="1" w:styleId="AE902BB5BEAE4529BFE419BF4024080A3">
    <w:name w:val="AE902BB5BEAE4529BFE419BF4024080A3"/>
    <w:rsid w:val="00150717"/>
    <w:pPr>
      <w:spacing w:after="0" w:line="276" w:lineRule="auto"/>
    </w:pPr>
    <w:rPr>
      <w:b/>
      <w:color w:val="44546A" w:themeColor="text2"/>
      <w:sz w:val="28"/>
    </w:rPr>
  </w:style>
  <w:style w:type="paragraph" w:customStyle="1" w:styleId="D7F1474F38AE4307BEBAFDD0B1C72BCF3">
    <w:name w:val="D7F1474F38AE4307BEBAFDD0B1C72BCF3"/>
    <w:rsid w:val="00150717"/>
    <w:pPr>
      <w:spacing w:after="0" w:line="276" w:lineRule="auto"/>
    </w:pPr>
    <w:rPr>
      <w:b/>
      <w:color w:val="44546A" w:themeColor="text2"/>
      <w:sz w:val="28"/>
    </w:rPr>
  </w:style>
  <w:style w:type="paragraph" w:customStyle="1" w:styleId="07DEF049F65A4E459A3663D33B07ED713">
    <w:name w:val="07DEF049F65A4E459A3663D33B07ED713"/>
    <w:rsid w:val="00150717"/>
    <w:pPr>
      <w:spacing w:after="0" w:line="276" w:lineRule="auto"/>
    </w:pPr>
    <w:rPr>
      <w:b/>
      <w:color w:val="44546A" w:themeColor="text2"/>
      <w:sz w:val="28"/>
    </w:rPr>
  </w:style>
  <w:style w:type="paragraph" w:customStyle="1" w:styleId="679D22278F9846759222C6485B1017743">
    <w:name w:val="679D22278F9846759222C6485B1017743"/>
    <w:rsid w:val="00150717"/>
    <w:pPr>
      <w:spacing w:after="0" w:line="276" w:lineRule="auto"/>
    </w:pPr>
    <w:rPr>
      <w:b/>
      <w:color w:val="44546A" w:themeColor="text2"/>
      <w:sz w:val="28"/>
    </w:rPr>
  </w:style>
  <w:style w:type="paragraph" w:customStyle="1" w:styleId="FC680A39DB1E4FCFAFF8502A2FAE2FC93">
    <w:name w:val="FC680A39DB1E4FCFAFF8502A2FAE2FC93"/>
    <w:rsid w:val="00150717"/>
    <w:pPr>
      <w:spacing w:after="0" w:line="276" w:lineRule="auto"/>
    </w:pPr>
    <w:rPr>
      <w:b/>
      <w:color w:val="44546A" w:themeColor="text2"/>
      <w:sz w:val="28"/>
    </w:rPr>
  </w:style>
  <w:style w:type="paragraph" w:customStyle="1" w:styleId="6C2E5F7EFB6D4FF992504C779EB90C363">
    <w:name w:val="6C2E5F7EFB6D4FF992504C779EB90C363"/>
    <w:rsid w:val="00150717"/>
    <w:pPr>
      <w:spacing w:after="0" w:line="276" w:lineRule="auto"/>
    </w:pPr>
    <w:rPr>
      <w:b/>
      <w:color w:val="44546A" w:themeColor="text2"/>
      <w:sz w:val="28"/>
    </w:rPr>
  </w:style>
  <w:style w:type="paragraph" w:customStyle="1" w:styleId="E347EF7481AC42548799F2E82A8EE5A43">
    <w:name w:val="E347EF7481AC42548799F2E82A8EE5A43"/>
    <w:rsid w:val="00150717"/>
    <w:pPr>
      <w:spacing w:after="0" w:line="276" w:lineRule="auto"/>
    </w:pPr>
    <w:rPr>
      <w:b/>
      <w:color w:val="44546A" w:themeColor="text2"/>
      <w:sz w:val="28"/>
    </w:rPr>
  </w:style>
  <w:style w:type="paragraph" w:customStyle="1" w:styleId="C4807E5BC33D4283A4F949453DE0D2873">
    <w:name w:val="C4807E5BC33D4283A4F949453DE0D2873"/>
    <w:rsid w:val="00150717"/>
    <w:pPr>
      <w:spacing w:after="0" w:line="276" w:lineRule="auto"/>
    </w:pPr>
    <w:rPr>
      <w:b/>
      <w:color w:val="44546A" w:themeColor="text2"/>
      <w:sz w:val="28"/>
    </w:rPr>
  </w:style>
  <w:style w:type="paragraph" w:customStyle="1" w:styleId="32C33B0FDB3B4EB49485E95CD2865BD03">
    <w:name w:val="32C33B0FDB3B4EB49485E95CD2865BD03"/>
    <w:rsid w:val="00150717"/>
    <w:pPr>
      <w:spacing w:after="0" w:line="276" w:lineRule="auto"/>
    </w:pPr>
    <w:rPr>
      <w:b/>
      <w:color w:val="44546A" w:themeColor="text2"/>
      <w:sz w:val="28"/>
    </w:rPr>
  </w:style>
  <w:style w:type="paragraph" w:customStyle="1" w:styleId="D4C63B90F3804C428F45ACE7DCB3C4B93">
    <w:name w:val="D4C63B90F3804C428F45ACE7DCB3C4B93"/>
    <w:rsid w:val="00150717"/>
    <w:pPr>
      <w:spacing w:after="0" w:line="276" w:lineRule="auto"/>
    </w:pPr>
    <w:rPr>
      <w:b/>
      <w:color w:val="44546A" w:themeColor="text2"/>
      <w:sz w:val="28"/>
    </w:rPr>
  </w:style>
  <w:style w:type="paragraph" w:customStyle="1" w:styleId="D9B56A267A0E4152AD455A9D6A6FB1193">
    <w:name w:val="D9B56A267A0E4152AD455A9D6A6FB1193"/>
    <w:rsid w:val="00150717"/>
    <w:pPr>
      <w:spacing w:after="0" w:line="276" w:lineRule="auto"/>
    </w:pPr>
    <w:rPr>
      <w:b/>
      <w:color w:val="44546A" w:themeColor="text2"/>
      <w:sz w:val="28"/>
    </w:rPr>
  </w:style>
  <w:style w:type="paragraph" w:customStyle="1" w:styleId="D21E67AB6F514F7CA62BDD7D9FBCBC943">
    <w:name w:val="D21E67AB6F514F7CA62BDD7D9FBCBC943"/>
    <w:rsid w:val="00150717"/>
    <w:pPr>
      <w:spacing w:after="0" w:line="276" w:lineRule="auto"/>
    </w:pPr>
    <w:rPr>
      <w:b/>
      <w:color w:val="44546A" w:themeColor="text2"/>
      <w:sz w:val="28"/>
    </w:rPr>
  </w:style>
  <w:style w:type="paragraph" w:customStyle="1" w:styleId="A3E157E345984A5FADB27146E23597F23">
    <w:name w:val="A3E157E345984A5FADB27146E23597F23"/>
    <w:rsid w:val="00150717"/>
    <w:pPr>
      <w:spacing w:after="0" w:line="276" w:lineRule="auto"/>
    </w:pPr>
    <w:rPr>
      <w:b/>
      <w:color w:val="44546A" w:themeColor="text2"/>
      <w:sz w:val="28"/>
    </w:rPr>
  </w:style>
  <w:style w:type="paragraph" w:customStyle="1" w:styleId="5546140891054BAA9A4C1C47207C80183">
    <w:name w:val="5546140891054BAA9A4C1C47207C80183"/>
    <w:rsid w:val="00150717"/>
    <w:pPr>
      <w:spacing w:after="0" w:line="276" w:lineRule="auto"/>
    </w:pPr>
    <w:rPr>
      <w:b/>
      <w:color w:val="44546A" w:themeColor="text2"/>
      <w:sz w:val="28"/>
    </w:rPr>
  </w:style>
  <w:style w:type="paragraph" w:customStyle="1" w:styleId="03DBCC484B874269BE6C9735440DA1883">
    <w:name w:val="03DBCC484B874269BE6C9735440DA1883"/>
    <w:rsid w:val="00150717"/>
    <w:pPr>
      <w:spacing w:after="0" w:line="276" w:lineRule="auto"/>
    </w:pPr>
    <w:rPr>
      <w:b/>
      <w:color w:val="44546A" w:themeColor="text2"/>
      <w:sz w:val="28"/>
    </w:rPr>
  </w:style>
  <w:style w:type="paragraph" w:customStyle="1" w:styleId="4A7F7DE6F95E44F49621A3E6E328D5DE1">
    <w:name w:val="4A7F7DE6F95E44F49621A3E6E328D5DE1"/>
    <w:rsid w:val="00150717"/>
    <w:pPr>
      <w:spacing w:after="0" w:line="276" w:lineRule="auto"/>
    </w:pPr>
    <w:rPr>
      <w:b/>
      <w:color w:val="44546A" w:themeColor="text2"/>
      <w:sz w:val="28"/>
    </w:rPr>
  </w:style>
  <w:style w:type="paragraph" w:customStyle="1" w:styleId="4E038A7F343D472CBEF60E366D71476D1">
    <w:name w:val="4E038A7F343D472CBEF60E366D71476D1"/>
    <w:rsid w:val="00150717"/>
    <w:pPr>
      <w:spacing w:after="0" w:line="276" w:lineRule="auto"/>
    </w:pPr>
    <w:rPr>
      <w:b/>
      <w:color w:val="44546A" w:themeColor="text2"/>
      <w:sz w:val="28"/>
    </w:rPr>
  </w:style>
  <w:style w:type="paragraph" w:customStyle="1" w:styleId="6DCE134495DD40129853BF10AD81192E1">
    <w:name w:val="6DCE134495DD40129853BF10AD81192E1"/>
    <w:rsid w:val="00150717"/>
    <w:pPr>
      <w:spacing w:after="0" w:line="276" w:lineRule="auto"/>
    </w:pPr>
    <w:rPr>
      <w:b/>
      <w:color w:val="44546A" w:themeColor="text2"/>
      <w:sz w:val="28"/>
    </w:rPr>
  </w:style>
  <w:style w:type="paragraph" w:customStyle="1" w:styleId="D3954A4D92E54F7587F7BA8A54EC053C2">
    <w:name w:val="D3954A4D92E54F7587F7BA8A54EC053C2"/>
    <w:rsid w:val="00150717"/>
    <w:pPr>
      <w:spacing w:after="0" w:line="276" w:lineRule="auto"/>
    </w:pPr>
    <w:rPr>
      <w:b/>
      <w:color w:val="44546A" w:themeColor="text2"/>
      <w:sz w:val="28"/>
    </w:rPr>
  </w:style>
  <w:style w:type="paragraph" w:customStyle="1" w:styleId="CE71B44392D54FCEADDBBBA58694053112">
    <w:name w:val="CE71B44392D54FCEADDBBBA58694053112"/>
    <w:rsid w:val="00150717"/>
    <w:pPr>
      <w:spacing w:after="0" w:line="276" w:lineRule="auto"/>
    </w:pPr>
    <w:rPr>
      <w:b/>
      <w:color w:val="44546A" w:themeColor="text2"/>
      <w:sz w:val="28"/>
    </w:rPr>
  </w:style>
  <w:style w:type="paragraph" w:customStyle="1" w:styleId="3ECB35794EFD4C5EA9DEA7CBB4EC6E7F9">
    <w:name w:val="3ECB35794EFD4C5EA9DEA7CBB4EC6E7F9"/>
    <w:rsid w:val="00150717"/>
    <w:pPr>
      <w:spacing w:after="0" w:line="276" w:lineRule="auto"/>
    </w:pPr>
    <w:rPr>
      <w:b/>
      <w:color w:val="44546A" w:themeColor="text2"/>
      <w:sz w:val="28"/>
    </w:rPr>
  </w:style>
  <w:style w:type="paragraph" w:customStyle="1" w:styleId="AB23535645104C7C9D26ADC11D0A8F8215">
    <w:name w:val="AB23535645104C7C9D26ADC11D0A8F8215"/>
    <w:rsid w:val="00150717"/>
    <w:pPr>
      <w:spacing w:after="0" w:line="276" w:lineRule="auto"/>
    </w:pPr>
    <w:rPr>
      <w:b/>
      <w:color w:val="44546A" w:themeColor="text2"/>
      <w:sz w:val="28"/>
    </w:rPr>
  </w:style>
  <w:style w:type="paragraph" w:customStyle="1" w:styleId="9366EEB7D03A4655A39C0C14BBE44F4A4">
    <w:name w:val="9366EEB7D03A4655A39C0C14BBE44F4A4"/>
    <w:rsid w:val="00150717"/>
    <w:pPr>
      <w:spacing w:after="0" w:line="276" w:lineRule="auto"/>
    </w:pPr>
    <w:rPr>
      <w:b/>
      <w:color w:val="44546A" w:themeColor="text2"/>
      <w:sz w:val="28"/>
    </w:rPr>
  </w:style>
  <w:style w:type="paragraph" w:customStyle="1" w:styleId="44E243C2AEDC4DEF94B017EEE79A2D014">
    <w:name w:val="44E243C2AEDC4DEF94B017EEE79A2D014"/>
    <w:rsid w:val="00150717"/>
    <w:pPr>
      <w:spacing w:after="0" w:line="276" w:lineRule="auto"/>
    </w:pPr>
    <w:rPr>
      <w:b/>
      <w:color w:val="44546A" w:themeColor="text2"/>
      <w:sz w:val="28"/>
    </w:rPr>
  </w:style>
  <w:style w:type="paragraph" w:customStyle="1" w:styleId="ACE0982D94EF411BA44E1F4C1F47A5454">
    <w:name w:val="ACE0982D94EF411BA44E1F4C1F47A5454"/>
    <w:rsid w:val="00150717"/>
    <w:pPr>
      <w:spacing w:after="0" w:line="276" w:lineRule="auto"/>
    </w:pPr>
    <w:rPr>
      <w:b/>
      <w:color w:val="44546A" w:themeColor="text2"/>
      <w:sz w:val="28"/>
    </w:rPr>
  </w:style>
  <w:style w:type="paragraph" w:customStyle="1" w:styleId="A904ADCBD76C470D811AA968B2E7890A4">
    <w:name w:val="A904ADCBD76C470D811AA968B2E7890A4"/>
    <w:rsid w:val="00150717"/>
    <w:pPr>
      <w:spacing w:after="0" w:line="276" w:lineRule="auto"/>
    </w:pPr>
    <w:rPr>
      <w:b/>
      <w:color w:val="44546A" w:themeColor="text2"/>
      <w:sz w:val="28"/>
    </w:rPr>
  </w:style>
  <w:style w:type="paragraph" w:customStyle="1" w:styleId="6E41B097528F43868CA864976A75FD7F4">
    <w:name w:val="6E41B097528F43868CA864976A75FD7F4"/>
    <w:rsid w:val="00150717"/>
    <w:pPr>
      <w:spacing w:after="0" w:line="276" w:lineRule="auto"/>
    </w:pPr>
    <w:rPr>
      <w:b/>
      <w:color w:val="44546A" w:themeColor="text2"/>
      <w:sz w:val="28"/>
    </w:rPr>
  </w:style>
  <w:style w:type="paragraph" w:customStyle="1" w:styleId="301BBA85D6314EE09445670D325ECAEC4">
    <w:name w:val="301BBA85D6314EE09445670D325ECAEC4"/>
    <w:rsid w:val="00150717"/>
    <w:pPr>
      <w:spacing w:after="0" w:line="276" w:lineRule="auto"/>
    </w:pPr>
    <w:rPr>
      <w:b/>
      <w:color w:val="44546A" w:themeColor="text2"/>
      <w:sz w:val="28"/>
    </w:rPr>
  </w:style>
  <w:style w:type="paragraph" w:customStyle="1" w:styleId="2E22DA191A2942D98150FB718043D9D24">
    <w:name w:val="2E22DA191A2942D98150FB718043D9D24"/>
    <w:rsid w:val="00150717"/>
    <w:pPr>
      <w:spacing w:after="0" w:line="276" w:lineRule="auto"/>
    </w:pPr>
    <w:rPr>
      <w:b/>
      <w:color w:val="44546A" w:themeColor="text2"/>
      <w:sz w:val="28"/>
    </w:rPr>
  </w:style>
  <w:style w:type="paragraph" w:customStyle="1" w:styleId="3656D593F27F4DC3B520D7912AC478464">
    <w:name w:val="3656D593F27F4DC3B520D7912AC478464"/>
    <w:rsid w:val="00150717"/>
    <w:pPr>
      <w:spacing w:after="0" w:line="276" w:lineRule="auto"/>
    </w:pPr>
    <w:rPr>
      <w:b/>
      <w:color w:val="44546A" w:themeColor="text2"/>
      <w:sz w:val="28"/>
    </w:rPr>
  </w:style>
  <w:style w:type="paragraph" w:customStyle="1" w:styleId="0F39ED3A656B423A979EB36E274D6D4E4">
    <w:name w:val="0F39ED3A656B423A979EB36E274D6D4E4"/>
    <w:rsid w:val="00150717"/>
    <w:pPr>
      <w:spacing w:after="0" w:line="276" w:lineRule="auto"/>
    </w:pPr>
    <w:rPr>
      <w:b/>
      <w:color w:val="44546A" w:themeColor="text2"/>
      <w:sz w:val="28"/>
    </w:rPr>
  </w:style>
  <w:style w:type="paragraph" w:customStyle="1" w:styleId="8C97DB169AC442BCAB08903A14A9E2E04">
    <w:name w:val="8C97DB169AC442BCAB08903A14A9E2E04"/>
    <w:rsid w:val="00150717"/>
    <w:pPr>
      <w:spacing w:after="0" w:line="276" w:lineRule="auto"/>
    </w:pPr>
    <w:rPr>
      <w:b/>
      <w:color w:val="44546A" w:themeColor="text2"/>
      <w:sz w:val="28"/>
    </w:rPr>
  </w:style>
  <w:style w:type="paragraph" w:customStyle="1" w:styleId="CC75D5B5C69740978AEFD2724B1A7EE94">
    <w:name w:val="CC75D5B5C69740978AEFD2724B1A7EE94"/>
    <w:rsid w:val="00150717"/>
    <w:pPr>
      <w:spacing w:after="0" w:line="276" w:lineRule="auto"/>
    </w:pPr>
    <w:rPr>
      <w:b/>
      <w:color w:val="44546A" w:themeColor="text2"/>
      <w:sz w:val="28"/>
    </w:rPr>
  </w:style>
  <w:style w:type="paragraph" w:customStyle="1" w:styleId="DB5FF8DA85574CD0820792CC0D34F60E3">
    <w:name w:val="DB5FF8DA85574CD0820792CC0D34F60E3"/>
    <w:rsid w:val="00150717"/>
    <w:pPr>
      <w:spacing w:after="0" w:line="276" w:lineRule="auto"/>
    </w:pPr>
    <w:rPr>
      <w:b/>
      <w:color w:val="44546A" w:themeColor="text2"/>
      <w:sz w:val="28"/>
    </w:rPr>
  </w:style>
  <w:style w:type="paragraph" w:customStyle="1" w:styleId="1EB8F65CF57644E7BE7C67E9AEEA62A94">
    <w:name w:val="1EB8F65CF57644E7BE7C67E9AEEA62A94"/>
    <w:rsid w:val="00150717"/>
    <w:pPr>
      <w:spacing w:after="0" w:line="276" w:lineRule="auto"/>
    </w:pPr>
    <w:rPr>
      <w:b/>
      <w:color w:val="44546A" w:themeColor="text2"/>
      <w:sz w:val="28"/>
    </w:rPr>
  </w:style>
  <w:style w:type="paragraph" w:customStyle="1" w:styleId="6438883966C44ED88A207907D2207A774">
    <w:name w:val="6438883966C44ED88A207907D2207A774"/>
    <w:rsid w:val="00150717"/>
    <w:pPr>
      <w:spacing w:after="0" w:line="276" w:lineRule="auto"/>
    </w:pPr>
    <w:rPr>
      <w:b/>
      <w:color w:val="44546A" w:themeColor="text2"/>
      <w:sz w:val="28"/>
    </w:rPr>
  </w:style>
  <w:style w:type="paragraph" w:customStyle="1" w:styleId="C8348648685E4166BC18ABA731A514823">
    <w:name w:val="C8348648685E4166BC18ABA731A514823"/>
    <w:rsid w:val="00150717"/>
    <w:pPr>
      <w:spacing w:after="0" w:line="276" w:lineRule="auto"/>
    </w:pPr>
    <w:rPr>
      <w:b/>
      <w:color w:val="44546A" w:themeColor="text2"/>
      <w:sz w:val="28"/>
    </w:rPr>
  </w:style>
  <w:style w:type="paragraph" w:customStyle="1" w:styleId="386B1A3F58924DB2AD3B4278BA2EA0033">
    <w:name w:val="386B1A3F58924DB2AD3B4278BA2EA0033"/>
    <w:rsid w:val="00150717"/>
    <w:pPr>
      <w:spacing w:after="0" w:line="276" w:lineRule="auto"/>
    </w:pPr>
    <w:rPr>
      <w:b/>
      <w:color w:val="44546A" w:themeColor="text2"/>
      <w:sz w:val="28"/>
    </w:rPr>
  </w:style>
  <w:style w:type="paragraph" w:customStyle="1" w:styleId="540AA4517DC34AAA9630BF856961EE873">
    <w:name w:val="540AA4517DC34AAA9630BF856961EE873"/>
    <w:rsid w:val="00150717"/>
    <w:pPr>
      <w:spacing w:after="0" w:line="276" w:lineRule="auto"/>
    </w:pPr>
    <w:rPr>
      <w:b/>
      <w:color w:val="44546A" w:themeColor="text2"/>
      <w:sz w:val="28"/>
    </w:rPr>
  </w:style>
  <w:style w:type="paragraph" w:customStyle="1" w:styleId="DB4290AFEE5B4935BD25CE0873CF39E73">
    <w:name w:val="DB4290AFEE5B4935BD25CE0873CF39E73"/>
    <w:rsid w:val="00150717"/>
    <w:pPr>
      <w:spacing w:after="0" w:line="276" w:lineRule="auto"/>
    </w:pPr>
    <w:rPr>
      <w:b/>
      <w:color w:val="44546A" w:themeColor="text2"/>
      <w:sz w:val="28"/>
    </w:rPr>
  </w:style>
  <w:style w:type="paragraph" w:customStyle="1" w:styleId="B47DE5C733924CFBB1880146315B16BD3">
    <w:name w:val="B47DE5C733924CFBB1880146315B16BD3"/>
    <w:rsid w:val="00150717"/>
    <w:pPr>
      <w:spacing w:after="0" w:line="276" w:lineRule="auto"/>
    </w:pPr>
    <w:rPr>
      <w:b/>
      <w:color w:val="44546A" w:themeColor="text2"/>
      <w:sz w:val="28"/>
    </w:rPr>
  </w:style>
  <w:style w:type="paragraph" w:customStyle="1" w:styleId="DCE5D91B57384A15B93E2B5C20AADF333">
    <w:name w:val="DCE5D91B57384A15B93E2B5C20AADF333"/>
    <w:rsid w:val="00150717"/>
    <w:pPr>
      <w:spacing w:after="0" w:line="276" w:lineRule="auto"/>
    </w:pPr>
    <w:rPr>
      <w:b/>
      <w:color w:val="44546A" w:themeColor="text2"/>
      <w:sz w:val="28"/>
    </w:rPr>
  </w:style>
  <w:style w:type="paragraph" w:customStyle="1" w:styleId="329BDB2F56C24DB9BAC7EA59581F807F4">
    <w:name w:val="329BDB2F56C24DB9BAC7EA59581F807F4"/>
    <w:rsid w:val="00150717"/>
    <w:pPr>
      <w:spacing w:after="0" w:line="276" w:lineRule="auto"/>
    </w:pPr>
    <w:rPr>
      <w:b/>
      <w:color w:val="44546A" w:themeColor="text2"/>
      <w:sz w:val="28"/>
    </w:rPr>
  </w:style>
  <w:style w:type="paragraph" w:customStyle="1" w:styleId="38A37A7702EF408C9ECBC2BB986B08734">
    <w:name w:val="38A37A7702EF408C9ECBC2BB986B08734"/>
    <w:rsid w:val="00150717"/>
    <w:pPr>
      <w:spacing w:after="0" w:line="276" w:lineRule="auto"/>
    </w:pPr>
    <w:rPr>
      <w:b/>
      <w:color w:val="44546A" w:themeColor="text2"/>
      <w:sz w:val="28"/>
    </w:rPr>
  </w:style>
  <w:style w:type="paragraph" w:customStyle="1" w:styleId="22F57693072E4B55BB3B9027690758F24">
    <w:name w:val="22F57693072E4B55BB3B9027690758F24"/>
    <w:rsid w:val="00150717"/>
    <w:pPr>
      <w:spacing w:after="0" w:line="276" w:lineRule="auto"/>
    </w:pPr>
    <w:rPr>
      <w:b/>
      <w:color w:val="44546A" w:themeColor="text2"/>
      <w:sz w:val="28"/>
    </w:rPr>
  </w:style>
  <w:style w:type="paragraph" w:customStyle="1" w:styleId="84EDA8C21FEF48639C794D51BB0B49B94">
    <w:name w:val="84EDA8C21FEF48639C794D51BB0B49B94"/>
    <w:rsid w:val="00150717"/>
    <w:pPr>
      <w:spacing w:after="0" w:line="276" w:lineRule="auto"/>
    </w:pPr>
    <w:rPr>
      <w:b/>
      <w:color w:val="44546A" w:themeColor="text2"/>
      <w:sz w:val="28"/>
    </w:rPr>
  </w:style>
  <w:style w:type="paragraph" w:customStyle="1" w:styleId="B60B3F12F3694263A756AC98AAB2A5F84">
    <w:name w:val="B60B3F12F3694263A756AC98AAB2A5F84"/>
    <w:rsid w:val="00150717"/>
    <w:pPr>
      <w:spacing w:after="0" w:line="276" w:lineRule="auto"/>
    </w:pPr>
    <w:rPr>
      <w:b/>
      <w:color w:val="44546A" w:themeColor="text2"/>
      <w:sz w:val="28"/>
    </w:rPr>
  </w:style>
  <w:style w:type="paragraph" w:customStyle="1" w:styleId="2655E2C4C2284418B81B41F0A6648A4B7">
    <w:name w:val="2655E2C4C2284418B81B41F0A6648A4B7"/>
    <w:rsid w:val="00150717"/>
    <w:pPr>
      <w:spacing w:after="0" w:line="276" w:lineRule="auto"/>
    </w:pPr>
    <w:rPr>
      <w:b/>
      <w:color w:val="44546A" w:themeColor="text2"/>
      <w:sz w:val="28"/>
    </w:rPr>
  </w:style>
  <w:style w:type="paragraph" w:customStyle="1" w:styleId="24801C4A03FC427089DBEDB57128BCD35">
    <w:name w:val="24801C4A03FC427089DBEDB57128BCD35"/>
    <w:rsid w:val="00150717"/>
    <w:pPr>
      <w:spacing w:after="0" w:line="276" w:lineRule="auto"/>
    </w:pPr>
    <w:rPr>
      <w:b/>
      <w:color w:val="44546A" w:themeColor="text2"/>
      <w:sz w:val="28"/>
    </w:rPr>
  </w:style>
  <w:style w:type="paragraph" w:customStyle="1" w:styleId="1493CDFC64314DFBA01573CCFE7F466E4">
    <w:name w:val="1493CDFC64314DFBA01573CCFE7F466E4"/>
    <w:rsid w:val="00150717"/>
    <w:pPr>
      <w:spacing w:after="0" w:line="276" w:lineRule="auto"/>
    </w:pPr>
    <w:rPr>
      <w:b/>
      <w:color w:val="44546A" w:themeColor="text2"/>
      <w:sz w:val="28"/>
    </w:rPr>
  </w:style>
  <w:style w:type="paragraph" w:customStyle="1" w:styleId="8090BA3D05C640929C354A7629BCCEC54">
    <w:name w:val="8090BA3D05C640929C354A7629BCCEC54"/>
    <w:rsid w:val="00150717"/>
    <w:pPr>
      <w:spacing w:after="0" w:line="276" w:lineRule="auto"/>
    </w:pPr>
    <w:rPr>
      <w:b/>
      <w:color w:val="44546A" w:themeColor="text2"/>
      <w:sz w:val="28"/>
    </w:rPr>
  </w:style>
  <w:style w:type="paragraph" w:customStyle="1" w:styleId="B837789FC0894DC2A5160BE9CBE8D0D94">
    <w:name w:val="B837789FC0894DC2A5160BE9CBE8D0D94"/>
    <w:rsid w:val="00150717"/>
    <w:pPr>
      <w:spacing w:after="0" w:line="276" w:lineRule="auto"/>
    </w:pPr>
    <w:rPr>
      <w:b/>
      <w:color w:val="44546A" w:themeColor="text2"/>
      <w:sz w:val="28"/>
    </w:rPr>
  </w:style>
  <w:style w:type="paragraph" w:customStyle="1" w:styleId="254302589F3449AD9273ECC0FC1FE51F4">
    <w:name w:val="254302589F3449AD9273ECC0FC1FE51F4"/>
    <w:rsid w:val="00150717"/>
    <w:pPr>
      <w:spacing w:after="0" w:line="276" w:lineRule="auto"/>
    </w:pPr>
    <w:rPr>
      <w:b/>
      <w:color w:val="44546A" w:themeColor="text2"/>
      <w:sz w:val="28"/>
    </w:rPr>
  </w:style>
  <w:style w:type="paragraph" w:customStyle="1" w:styleId="13BC7613EEFC416D9194254AC0AFB2244">
    <w:name w:val="13BC7613EEFC416D9194254AC0AFB2244"/>
    <w:rsid w:val="00150717"/>
    <w:pPr>
      <w:spacing w:after="0" w:line="276" w:lineRule="auto"/>
    </w:pPr>
    <w:rPr>
      <w:b/>
      <w:color w:val="44546A" w:themeColor="text2"/>
      <w:sz w:val="28"/>
    </w:rPr>
  </w:style>
  <w:style w:type="paragraph" w:customStyle="1" w:styleId="3013F659C76746A78A9CB9A08965D9D74">
    <w:name w:val="3013F659C76746A78A9CB9A08965D9D74"/>
    <w:rsid w:val="00150717"/>
    <w:pPr>
      <w:spacing w:after="0" w:line="276" w:lineRule="auto"/>
    </w:pPr>
    <w:rPr>
      <w:b/>
      <w:color w:val="44546A" w:themeColor="text2"/>
      <w:sz w:val="28"/>
    </w:rPr>
  </w:style>
  <w:style w:type="paragraph" w:customStyle="1" w:styleId="81767A8C63DF49E2B82445CACDA4F5664">
    <w:name w:val="81767A8C63DF49E2B82445CACDA4F5664"/>
    <w:rsid w:val="00150717"/>
    <w:pPr>
      <w:spacing w:after="0" w:line="276" w:lineRule="auto"/>
    </w:pPr>
    <w:rPr>
      <w:b/>
      <w:color w:val="44546A" w:themeColor="text2"/>
      <w:sz w:val="28"/>
    </w:rPr>
  </w:style>
  <w:style w:type="paragraph" w:customStyle="1" w:styleId="C6EE04E019954ECCA06668886DA861564">
    <w:name w:val="C6EE04E019954ECCA06668886DA861564"/>
    <w:rsid w:val="00150717"/>
    <w:pPr>
      <w:spacing w:after="0" w:line="276" w:lineRule="auto"/>
    </w:pPr>
    <w:rPr>
      <w:b/>
      <w:color w:val="44546A" w:themeColor="text2"/>
      <w:sz w:val="28"/>
    </w:rPr>
  </w:style>
  <w:style w:type="paragraph" w:customStyle="1" w:styleId="25D949AB9F274FB99E91A7FD5ED02E154">
    <w:name w:val="25D949AB9F274FB99E91A7FD5ED02E154"/>
    <w:rsid w:val="00150717"/>
    <w:pPr>
      <w:spacing w:after="0" w:line="276" w:lineRule="auto"/>
    </w:pPr>
    <w:rPr>
      <w:b/>
      <w:color w:val="44546A" w:themeColor="text2"/>
      <w:sz w:val="28"/>
    </w:rPr>
  </w:style>
  <w:style w:type="paragraph" w:customStyle="1" w:styleId="7A2445F7E7704D929439E37CACC83C014">
    <w:name w:val="7A2445F7E7704D929439E37CACC83C014"/>
    <w:rsid w:val="00150717"/>
    <w:pPr>
      <w:spacing w:after="0" w:line="276" w:lineRule="auto"/>
    </w:pPr>
    <w:rPr>
      <w:b/>
      <w:color w:val="44546A" w:themeColor="text2"/>
      <w:sz w:val="28"/>
    </w:rPr>
  </w:style>
  <w:style w:type="paragraph" w:customStyle="1" w:styleId="A9F48CBC05E44FE5B16D3FCF1CDC05F74">
    <w:name w:val="A9F48CBC05E44FE5B16D3FCF1CDC05F74"/>
    <w:rsid w:val="00150717"/>
    <w:pPr>
      <w:spacing w:after="0" w:line="276" w:lineRule="auto"/>
    </w:pPr>
    <w:rPr>
      <w:b/>
      <w:color w:val="44546A" w:themeColor="text2"/>
      <w:sz w:val="28"/>
    </w:rPr>
  </w:style>
  <w:style w:type="paragraph" w:customStyle="1" w:styleId="7ED15341CF844B798463CDCB61DA0F667">
    <w:name w:val="7ED15341CF844B798463CDCB61DA0F667"/>
    <w:rsid w:val="00150717"/>
    <w:pPr>
      <w:spacing w:after="0" w:line="276" w:lineRule="auto"/>
    </w:pPr>
    <w:rPr>
      <w:b/>
      <w:color w:val="44546A" w:themeColor="text2"/>
      <w:sz w:val="28"/>
    </w:rPr>
  </w:style>
  <w:style w:type="paragraph" w:customStyle="1" w:styleId="AA3103D82BE04317AD7A30C9E7DE5CFD4">
    <w:name w:val="AA3103D82BE04317AD7A30C9E7DE5CFD4"/>
    <w:rsid w:val="00150717"/>
    <w:pPr>
      <w:spacing w:after="0" w:line="276" w:lineRule="auto"/>
    </w:pPr>
    <w:rPr>
      <w:b/>
      <w:color w:val="44546A" w:themeColor="text2"/>
      <w:sz w:val="28"/>
    </w:rPr>
  </w:style>
  <w:style w:type="paragraph" w:customStyle="1" w:styleId="9D1755E1FAF6414996320B85CDDDB3314">
    <w:name w:val="9D1755E1FAF6414996320B85CDDDB3314"/>
    <w:rsid w:val="00150717"/>
    <w:pPr>
      <w:spacing w:after="0" w:line="276" w:lineRule="auto"/>
    </w:pPr>
    <w:rPr>
      <w:b/>
      <w:color w:val="44546A" w:themeColor="text2"/>
      <w:sz w:val="28"/>
    </w:rPr>
  </w:style>
  <w:style w:type="paragraph" w:customStyle="1" w:styleId="85F79B5CB1994027911EAE087A9781AB4">
    <w:name w:val="85F79B5CB1994027911EAE087A9781AB4"/>
    <w:rsid w:val="00150717"/>
    <w:pPr>
      <w:spacing w:after="0" w:line="276" w:lineRule="auto"/>
    </w:pPr>
    <w:rPr>
      <w:b/>
      <w:color w:val="44546A" w:themeColor="text2"/>
      <w:sz w:val="28"/>
    </w:rPr>
  </w:style>
  <w:style w:type="paragraph" w:customStyle="1" w:styleId="DD62918E95F44317AF8BF860D7B162DE4">
    <w:name w:val="DD62918E95F44317AF8BF860D7B162DE4"/>
    <w:rsid w:val="00150717"/>
    <w:pPr>
      <w:spacing w:after="0" w:line="276" w:lineRule="auto"/>
    </w:pPr>
    <w:rPr>
      <w:b/>
      <w:color w:val="44546A" w:themeColor="text2"/>
      <w:sz w:val="28"/>
    </w:rPr>
  </w:style>
  <w:style w:type="paragraph" w:customStyle="1" w:styleId="9D9A81EE4D534633819760A60F55BD664">
    <w:name w:val="9D9A81EE4D534633819760A60F55BD664"/>
    <w:rsid w:val="00150717"/>
    <w:pPr>
      <w:spacing w:after="0" w:line="276" w:lineRule="auto"/>
    </w:pPr>
    <w:rPr>
      <w:b/>
      <w:color w:val="44546A" w:themeColor="text2"/>
      <w:sz w:val="28"/>
    </w:rPr>
  </w:style>
  <w:style w:type="paragraph" w:customStyle="1" w:styleId="8BE53F7FA51C4E33AA66239208DDCB604">
    <w:name w:val="8BE53F7FA51C4E33AA66239208DDCB604"/>
    <w:rsid w:val="00150717"/>
    <w:pPr>
      <w:spacing w:after="0" w:line="276" w:lineRule="auto"/>
    </w:pPr>
    <w:rPr>
      <w:b/>
      <w:color w:val="44546A" w:themeColor="text2"/>
      <w:sz w:val="28"/>
    </w:rPr>
  </w:style>
  <w:style w:type="paragraph" w:customStyle="1" w:styleId="DA4E3BFD2BD04074A470784750E924704">
    <w:name w:val="DA4E3BFD2BD04074A470784750E924704"/>
    <w:rsid w:val="00150717"/>
    <w:pPr>
      <w:spacing w:after="0" w:line="276" w:lineRule="auto"/>
    </w:pPr>
    <w:rPr>
      <w:b/>
      <w:color w:val="44546A" w:themeColor="text2"/>
      <w:sz w:val="28"/>
    </w:rPr>
  </w:style>
  <w:style w:type="paragraph" w:customStyle="1" w:styleId="649FA754C34642848BBBB94C152C83444">
    <w:name w:val="649FA754C34642848BBBB94C152C83444"/>
    <w:rsid w:val="00150717"/>
    <w:pPr>
      <w:spacing w:after="0" w:line="276" w:lineRule="auto"/>
    </w:pPr>
    <w:rPr>
      <w:b/>
      <w:color w:val="44546A" w:themeColor="text2"/>
      <w:sz w:val="28"/>
    </w:rPr>
  </w:style>
  <w:style w:type="paragraph" w:customStyle="1" w:styleId="34138A8B9113416281222D040E2D39494">
    <w:name w:val="34138A8B9113416281222D040E2D39494"/>
    <w:rsid w:val="00150717"/>
    <w:pPr>
      <w:spacing w:after="0" w:line="276" w:lineRule="auto"/>
    </w:pPr>
    <w:rPr>
      <w:b/>
      <w:color w:val="44546A" w:themeColor="text2"/>
      <w:sz w:val="28"/>
    </w:rPr>
  </w:style>
  <w:style w:type="paragraph" w:customStyle="1" w:styleId="D35510A6F9F947DC87B5DF765B7C8DF14">
    <w:name w:val="D35510A6F9F947DC87B5DF765B7C8DF14"/>
    <w:rsid w:val="00150717"/>
    <w:pPr>
      <w:spacing w:after="0" w:line="276" w:lineRule="auto"/>
    </w:pPr>
    <w:rPr>
      <w:b/>
      <w:color w:val="44546A" w:themeColor="text2"/>
      <w:sz w:val="28"/>
    </w:rPr>
  </w:style>
  <w:style w:type="paragraph" w:customStyle="1" w:styleId="59C82E407A2946EDA7C501B774E437354">
    <w:name w:val="59C82E407A2946EDA7C501B774E437354"/>
    <w:rsid w:val="00150717"/>
    <w:pPr>
      <w:spacing w:after="0" w:line="276" w:lineRule="auto"/>
    </w:pPr>
    <w:rPr>
      <w:b/>
      <w:color w:val="44546A" w:themeColor="text2"/>
      <w:sz w:val="28"/>
    </w:rPr>
  </w:style>
  <w:style w:type="paragraph" w:customStyle="1" w:styleId="8B2728C9A2F54634932423DFC8CD0C874">
    <w:name w:val="8B2728C9A2F54634932423DFC8CD0C874"/>
    <w:rsid w:val="00150717"/>
    <w:pPr>
      <w:spacing w:after="0" w:line="276" w:lineRule="auto"/>
    </w:pPr>
    <w:rPr>
      <w:b/>
      <w:color w:val="44546A" w:themeColor="text2"/>
      <w:sz w:val="28"/>
    </w:rPr>
  </w:style>
  <w:style w:type="paragraph" w:customStyle="1" w:styleId="8E8BE7D952D34E539F03996EDB67EE4F4">
    <w:name w:val="8E8BE7D952D34E539F03996EDB67EE4F4"/>
    <w:rsid w:val="00150717"/>
    <w:pPr>
      <w:spacing w:after="0" w:line="276" w:lineRule="auto"/>
    </w:pPr>
    <w:rPr>
      <w:b/>
      <w:color w:val="44546A" w:themeColor="text2"/>
      <w:sz w:val="28"/>
    </w:rPr>
  </w:style>
  <w:style w:type="paragraph" w:customStyle="1" w:styleId="DF6FD3894BA9404697C60116012D41C34">
    <w:name w:val="DF6FD3894BA9404697C60116012D41C34"/>
    <w:rsid w:val="00150717"/>
    <w:pPr>
      <w:spacing w:after="0" w:line="276" w:lineRule="auto"/>
    </w:pPr>
    <w:rPr>
      <w:b/>
      <w:color w:val="44546A" w:themeColor="text2"/>
      <w:sz w:val="28"/>
    </w:rPr>
  </w:style>
  <w:style w:type="paragraph" w:customStyle="1" w:styleId="E669B8EFA1454177801C0D70766830FB4">
    <w:name w:val="E669B8EFA1454177801C0D70766830FB4"/>
    <w:rsid w:val="00150717"/>
    <w:pPr>
      <w:spacing w:after="0" w:line="276" w:lineRule="auto"/>
    </w:pPr>
    <w:rPr>
      <w:b/>
      <w:color w:val="44546A" w:themeColor="text2"/>
      <w:sz w:val="28"/>
    </w:rPr>
  </w:style>
  <w:style w:type="paragraph" w:customStyle="1" w:styleId="26E7ACF8E58C47FE946DEA6161A0D6994">
    <w:name w:val="26E7ACF8E58C47FE946DEA6161A0D6994"/>
    <w:rsid w:val="00150717"/>
    <w:pPr>
      <w:spacing w:after="0" w:line="276" w:lineRule="auto"/>
    </w:pPr>
    <w:rPr>
      <w:b/>
      <w:color w:val="44546A" w:themeColor="text2"/>
      <w:sz w:val="28"/>
    </w:rPr>
  </w:style>
  <w:style w:type="paragraph" w:customStyle="1" w:styleId="5F864E4F8EEC46F0BC0CE7B81D6E03704">
    <w:name w:val="5F864E4F8EEC46F0BC0CE7B81D6E03704"/>
    <w:rsid w:val="00150717"/>
    <w:pPr>
      <w:spacing w:after="0" w:line="276" w:lineRule="auto"/>
    </w:pPr>
    <w:rPr>
      <w:b/>
      <w:color w:val="44546A" w:themeColor="text2"/>
      <w:sz w:val="28"/>
    </w:rPr>
  </w:style>
  <w:style w:type="paragraph" w:customStyle="1" w:styleId="4528076DE32A4922BA439D7A8A4BEA5E4">
    <w:name w:val="4528076DE32A4922BA439D7A8A4BEA5E4"/>
    <w:rsid w:val="00150717"/>
    <w:pPr>
      <w:spacing w:after="0" w:line="276" w:lineRule="auto"/>
    </w:pPr>
    <w:rPr>
      <w:b/>
      <w:color w:val="44546A" w:themeColor="text2"/>
      <w:sz w:val="28"/>
    </w:rPr>
  </w:style>
  <w:style w:type="paragraph" w:customStyle="1" w:styleId="562978413B6E47C982EB539D331AA1254">
    <w:name w:val="562978413B6E47C982EB539D331AA1254"/>
    <w:rsid w:val="00150717"/>
    <w:pPr>
      <w:spacing w:after="0" w:line="276" w:lineRule="auto"/>
    </w:pPr>
    <w:rPr>
      <w:b/>
      <w:color w:val="44546A" w:themeColor="text2"/>
      <w:sz w:val="28"/>
    </w:rPr>
  </w:style>
  <w:style w:type="paragraph" w:customStyle="1" w:styleId="CEA7A808C9B943089B83CC436E1973CD4">
    <w:name w:val="CEA7A808C9B943089B83CC436E1973CD4"/>
    <w:rsid w:val="00150717"/>
    <w:pPr>
      <w:spacing w:after="0" w:line="276" w:lineRule="auto"/>
    </w:pPr>
    <w:rPr>
      <w:b/>
      <w:color w:val="44546A" w:themeColor="text2"/>
      <w:sz w:val="28"/>
    </w:rPr>
  </w:style>
  <w:style w:type="paragraph" w:customStyle="1" w:styleId="EF0F7E38D3444587886F6E05BA913C694">
    <w:name w:val="EF0F7E38D3444587886F6E05BA913C694"/>
    <w:rsid w:val="00150717"/>
    <w:pPr>
      <w:spacing w:after="0" w:line="276" w:lineRule="auto"/>
    </w:pPr>
    <w:rPr>
      <w:b/>
      <w:color w:val="44546A" w:themeColor="text2"/>
      <w:sz w:val="28"/>
    </w:rPr>
  </w:style>
  <w:style w:type="paragraph" w:customStyle="1" w:styleId="ED2F23AA34554232972D625D369BBF377">
    <w:name w:val="ED2F23AA34554232972D625D369BBF377"/>
    <w:rsid w:val="00150717"/>
    <w:pPr>
      <w:spacing w:after="0" w:line="276" w:lineRule="auto"/>
    </w:pPr>
    <w:rPr>
      <w:b/>
      <w:color w:val="44546A" w:themeColor="text2"/>
      <w:sz w:val="28"/>
    </w:rPr>
  </w:style>
  <w:style w:type="paragraph" w:customStyle="1" w:styleId="AD5F8D0E357548EE854E84F4DD28DFB07">
    <w:name w:val="AD5F8D0E357548EE854E84F4DD28DFB07"/>
    <w:rsid w:val="00150717"/>
    <w:pPr>
      <w:spacing w:after="0" w:line="276" w:lineRule="auto"/>
    </w:pPr>
    <w:rPr>
      <w:b/>
      <w:color w:val="44546A" w:themeColor="text2"/>
      <w:sz w:val="28"/>
    </w:rPr>
  </w:style>
  <w:style w:type="paragraph" w:customStyle="1" w:styleId="F83094ED7CE34D29A07A3C8F2EC768D54">
    <w:name w:val="F83094ED7CE34D29A07A3C8F2EC768D54"/>
    <w:rsid w:val="00150717"/>
    <w:pPr>
      <w:spacing w:after="0" w:line="276" w:lineRule="auto"/>
    </w:pPr>
    <w:rPr>
      <w:b/>
      <w:color w:val="44546A" w:themeColor="text2"/>
      <w:sz w:val="28"/>
    </w:rPr>
  </w:style>
  <w:style w:type="paragraph" w:customStyle="1" w:styleId="0DC995A0BD4A4C5F9D1506B7EC8890737">
    <w:name w:val="0DC995A0BD4A4C5F9D1506B7EC8890737"/>
    <w:rsid w:val="00150717"/>
    <w:pPr>
      <w:spacing w:after="0" w:line="276" w:lineRule="auto"/>
    </w:pPr>
    <w:rPr>
      <w:b/>
      <w:color w:val="44546A" w:themeColor="text2"/>
      <w:sz w:val="28"/>
    </w:rPr>
  </w:style>
  <w:style w:type="paragraph" w:customStyle="1" w:styleId="AE902BB5BEAE4529BFE419BF4024080A4">
    <w:name w:val="AE902BB5BEAE4529BFE419BF4024080A4"/>
    <w:rsid w:val="00150717"/>
    <w:pPr>
      <w:spacing w:after="0" w:line="276" w:lineRule="auto"/>
    </w:pPr>
    <w:rPr>
      <w:b/>
      <w:color w:val="44546A" w:themeColor="text2"/>
      <w:sz w:val="28"/>
    </w:rPr>
  </w:style>
  <w:style w:type="paragraph" w:customStyle="1" w:styleId="D7F1474F38AE4307BEBAFDD0B1C72BCF4">
    <w:name w:val="D7F1474F38AE4307BEBAFDD0B1C72BCF4"/>
    <w:rsid w:val="00150717"/>
    <w:pPr>
      <w:spacing w:after="0" w:line="276" w:lineRule="auto"/>
    </w:pPr>
    <w:rPr>
      <w:b/>
      <w:color w:val="44546A" w:themeColor="text2"/>
      <w:sz w:val="28"/>
    </w:rPr>
  </w:style>
  <w:style w:type="paragraph" w:customStyle="1" w:styleId="07DEF049F65A4E459A3663D33B07ED714">
    <w:name w:val="07DEF049F65A4E459A3663D33B07ED714"/>
    <w:rsid w:val="00150717"/>
    <w:pPr>
      <w:spacing w:after="0" w:line="276" w:lineRule="auto"/>
    </w:pPr>
    <w:rPr>
      <w:b/>
      <w:color w:val="44546A" w:themeColor="text2"/>
      <w:sz w:val="28"/>
    </w:rPr>
  </w:style>
  <w:style w:type="paragraph" w:customStyle="1" w:styleId="679D22278F9846759222C6485B1017744">
    <w:name w:val="679D22278F9846759222C6485B1017744"/>
    <w:rsid w:val="00150717"/>
    <w:pPr>
      <w:spacing w:after="0" w:line="276" w:lineRule="auto"/>
    </w:pPr>
    <w:rPr>
      <w:b/>
      <w:color w:val="44546A" w:themeColor="text2"/>
      <w:sz w:val="28"/>
    </w:rPr>
  </w:style>
  <w:style w:type="paragraph" w:customStyle="1" w:styleId="FC680A39DB1E4FCFAFF8502A2FAE2FC94">
    <w:name w:val="FC680A39DB1E4FCFAFF8502A2FAE2FC94"/>
    <w:rsid w:val="00150717"/>
    <w:pPr>
      <w:spacing w:after="0" w:line="276" w:lineRule="auto"/>
    </w:pPr>
    <w:rPr>
      <w:b/>
      <w:color w:val="44546A" w:themeColor="text2"/>
      <w:sz w:val="28"/>
    </w:rPr>
  </w:style>
  <w:style w:type="paragraph" w:customStyle="1" w:styleId="6C2E5F7EFB6D4FF992504C779EB90C364">
    <w:name w:val="6C2E5F7EFB6D4FF992504C779EB90C364"/>
    <w:rsid w:val="00150717"/>
    <w:pPr>
      <w:spacing w:after="0" w:line="276" w:lineRule="auto"/>
    </w:pPr>
    <w:rPr>
      <w:b/>
      <w:color w:val="44546A" w:themeColor="text2"/>
      <w:sz w:val="28"/>
    </w:rPr>
  </w:style>
  <w:style w:type="paragraph" w:customStyle="1" w:styleId="E347EF7481AC42548799F2E82A8EE5A44">
    <w:name w:val="E347EF7481AC42548799F2E82A8EE5A44"/>
    <w:rsid w:val="00150717"/>
    <w:pPr>
      <w:spacing w:after="0" w:line="276" w:lineRule="auto"/>
    </w:pPr>
    <w:rPr>
      <w:b/>
      <w:color w:val="44546A" w:themeColor="text2"/>
      <w:sz w:val="28"/>
    </w:rPr>
  </w:style>
  <w:style w:type="paragraph" w:customStyle="1" w:styleId="C4807E5BC33D4283A4F949453DE0D2874">
    <w:name w:val="C4807E5BC33D4283A4F949453DE0D2874"/>
    <w:rsid w:val="00150717"/>
    <w:pPr>
      <w:spacing w:after="0" w:line="276" w:lineRule="auto"/>
    </w:pPr>
    <w:rPr>
      <w:b/>
      <w:color w:val="44546A" w:themeColor="text2"/>
      <w:sz w:val="28"/>
    </w:rPr>
  </w:style>
  <w:style w:type="paragraph" w:customStyle="1" w:styleId="32C33B0FDB3B4EB49485E95CD2865BD04">
    <w:name w:val="32C33B0FDB3B4EB49485E95CD2865BD04"/>
    <w:rsid w:val="00150717"/>
    <w:pPr>
      <w:spacing w:after="0" w:line="276" w:lineRule="auto"/>
    </w:pPr>
    <w:rPr>
      <w:b/>
      <w:color w:val="44546A" w:themeColor="text2"/>
      <w:sz w:val="28"/>
    </w:rPr>
  </w:style>
  <w:style w:type="paragraph" w:customStyle="1" w:styleId="D4C63B90F3804C428F45ACE7DCB3C4B94">
    <w:name w:val="D4C63B90F3804C428F45ACE7DCB3C4B94"/>
    <w:rsid w:val="00150717"/>
    <w:pPr>
      <w:spacing w:after="0" w:line="276" w:lineRule="auto"/>
    </w:pPr>
    <w:rPr>
      <w:b/>
      <w:color w:val="44546A" w:themeColor="text2"/>
      <w:sz w:val="28"/>
    </w:rPr>
  </w:style>
  <w:style w:type="paragraph" w:customStyle="1" w:styleId="D9B56A267A0E4152AD455A9D6A6FB1194">
    <w:name w:val="D9B56A267A0E4152AD455A9D6A6FB1194"/>
    <w:rsid w:val="00150717"/>
    <w:pPr>
      <w:spacing w:after="0" w:line="276" w:lineRule="auto"/>
    </w:pPr>
    <w:rPr>
      <w:b/>
      <w:color w:val="44546A" w:themeColor="text2"/>
      <w:sz w:val="28"/>
    </w:rPr>
  </w:style>
  <w:style w:type="paragraph" w:customStyle="1" w:styleId="D21E67AB6F514F7CA62BDD7D9FBCBC944">
    <w:name w:val="D21E67AB6F514F7CA62BDD7D9FBCBC944"/>
    <w:rsid w:val="00150717"/>
    <w:pPr>
      <w:spacing w:after="0" w:line="276" w:lineRule="auto"/>
    </w:pPr>
    <w:rPr>
      <w:b/>
      <w:color w:val="44546A" w:themeColor="text2"/>
      <w:sz w:val="28"/>
    </w:rPr>
  </w:style>
  <w:style w:type="paragraph" w:customStyle="1" w:styleId="A3E157E345984A5FADB27146E23597F24">
    <w:name w:val="A3E157E345984A5FADB27146E23597F24"/>
    <w:rsid w:val="00150717"/>
    <w:pPr>
      <w:spacing w:after="0" w:line="276" w:lineRule="auto"/>
    </w:pPr>
    <w:rPr>
      <w:b/>
      <w:color w:val="44546A" w:themeColor="text2"/>
      <w:sz w:val="28"/>
    </w:rPr>
  </w:style>
  <w:style w:type="paragraph" w:customStyle="1" w:styleId="5546140891054BAA9A4C1C47207C80184">
    <w:name w:val="5546140891054BAA9A4C1C47207C80184"/>
    <w:rsid w:val="00150717"/>
    <w:pPr>
      <w:spacing w:after="0" w:line="276" w:lineRule="auto"/>
    </w:pPr>
    <w:rPr>
      <w:b/>
      <w:color w:val="44546A" w:themeColor="text2"/>
      <w:sz w:val="28"/>
    </w:rPr>
  </w:style>
  <w:style w:type="paragraph" w:customStyle="1" w:styleId="03DBCC484B874269BE6C9735440DA1884">
    <w:name w:val="03DBCC484B874269BE6C9735440DA1884"/>
    <w:rsid w:val="00150717"/>
    <w:pPr>
      <w:spacing w:after="0" w:line="276" w:lineRule="auto"/>
    </w:pPr>
    <w:rPr>
      <w:b/>
      <w:color w:val="44546A" w:themeColor="text2"/>
      <w:sz w:val="28"/>
    </w:rPr>
  </w:style>
  <w:style w:type="paragraph" w:customStyle="1" w:styleId="4A7F7DE6F95E44F49621A3E6E328D5DE2">
    <w:name w:val="4A7F7DE6F95E44F49621A3E6E328D5DE2"/>
    <w:rsid w:val="00150717"/>
    <w:pPr>
      <w:spacing w:after="0" w:line="276" w:lineRule="auto"/>
    </w:pPr>
    <w:rPr>
      <w:b/>
      <w:color w:val="44546A" w:themeColor="text2"/>
      <w:sz w:val="28"/>
    </w:rPr>
  </w:style>
  <w:style w:type="paragraph" w:customStyle="1" w:styleId="4E038A7F343D472CBEF60E366D71476D2">
    <w:name w:val="4E038A7F343D472CBEF60E366D71476D2"/>
    <w:rsid w:val="00150717"/>
    <w:pPr>
      <w:spacing w:after="0" w:line="276" w:lineRule="auto"/>
    </w:pPr>
    <w:rPr>
      <w:b/>
      <w:color w:val="44546A" w:themeColor="text2"/>
      <w:sz w:val="28"/>
    </w:rPr>
  </w:style>
  <w:style w:type="paragraph" w:customStyle="1" w:styleId="6DCE134495DD40129853BF10AD81192E2">
    <w:name w:val="6DCE134495DD40129853BF10AD81192E2"/>
    <w:rsid w:val="00150717"/>
    <w:pPr>
      <w:spacing w:after="0" w:line="276" w:lineRule="auto"/>
    </w:pPr>
    <w:rPr>
      <w:b/>
      <w:color w:val="44546A" w:themeColor="text2"/>
      <w:sz w:val="28"/>
    </w:rPr>
  </w:style>
  <w:style w:type="paragraph" w:customStyle="1" w:styleId="D3954A4D92E54F7587F7BA8A54EC053C3">
    <w:name w:val="D3954A4D92E54F7587F7BA8A54EC053C3"/>
    <w:rsid w:val="00150717"/>
    <w:pPr>
      <w:spacing w:after="0" w:line="276" w:lineRule="auto"/>
    </w:pPr>
    <w:rPr>
      <w:b/>
      <w:color w:val="44546A" w:themeColor="text2"/>
      <w:sz w:val="28"/>
    </w:rPr>
  </w:style>
  <w:style w:type="paragraph" w:customStyle="1" w:styleId="C0FD03DC12D24A509F3EC3A6DD98C2E9">
    <w:name w:val="C0FD03DC12D24A509F3EC3A6DD98C2E9"/>
    <w:rsid w:val="00150717"/>
  </w:style>
  <w:style w:type="paragraph" w:customStyle="1" w:styleId="5C35C0AF182D40D7BDF315B9BE52F4EC">
    <w:name w:val="5C35C0AF182D40D7BDF315B9BE52F4EC"/>
    <w:rsid w:val="00150717"/>
  </w:style>
  <w:style w:type="paragraph" w:customStyle="1" w:styleId="92637F0C85B04F749603BD7E43170038">
    <w:name w:val="92637F0C85B04F749603BD7E43170038"/>
    <w:rsid w:val="00150717"/>
  </w:style>
  <w:style w:type="paragraph" w:customStyle="1" w:styleId="FCF72B675B294DF997EBE1F48FF28A51">
    <w:name w:val="FCF72B675B294DF997EBE1F48FF28A51"/>
    <w:rsid w:val="00150717"/>
  </w:style>
  <w:style w:type="paragraph" w:customStyle="1" w:styleId="03972AD102F247C79C997E0A5328D132">
    <w:name w:val="03972AD102F247C79C997E0A5328D132"/>
    <w:rsid w:val="00150717"/>
  </w:style>
  <w:style w:type="paragraph" w:customStyle="1" w:styleId="1F3CC8C8D237453E83B83828DCAA114B">
    <w:name w:val="1F3CC8C8D237453E83B83828DCAA114B"/>
    <w:rsid w:val="00150717"/>
  </w:style>
  <w:style w:type="paragraph" w:customStyle="1" w:styleId="2E10D08872FA46CAA5D7B46978311ED0">
    <w:name w:val="2E10D08872FA46CAA5D7B46978311ED0"/>
    <w:rsid w:val="00150717"/>
  </w:style>
  <w:style w:type="paragraph" w:customStyle="1" w:styleId="BDD70B04F163486EAE3AF36AB2FC015E">
    <w:name w:val="BDD70B04F163486EAE3AF36AB2FC015E"/>
    <w:rsid w:val="00150717"/>
  </w:style>
  <w:style w:type="paragraph" w:customStyle="1" w:styleId="CF334589337A4CDA892EC7CC97B0E8BD">
    <w:name w:val="CF334589337A4CDA892EC7CC97B0E8BD"/>
    <w:rsid w:val="00150717"/>
  </w:style>
  <w:style w:type="paragraph" w:customStyle="1" w:styleId="534EC54AAA1F4C258A065228AD3C1276">
    <w:name w:val="534EC54AAA1F4C258A065228AD3C1276"/>
    <w:rsid w:val="00150717"/>
  </w:style>
  <w:style w:type="paragraph" w:customStyle="1" w:styleId="13E43B95AB524BB4970F0CBED2E2BACF">
    <w:name w:val="13E43B95AB524BB4970F0CBED2E2BACF"/>
    <w:rsid w:val="00150717"/>
  </w:style>
  <w:style w:type="paragraph" w:customStyle="1" w:styleId="7A928FA4B08C4AC6B0682B87369B3F70">
    <w:name w:val="7A928FA4B08C4AC6B0682B87369B3F70"/>
    <w:rsid w:val="00150717"/>
  </w:style>
  <w:style w:type="paragraph" w:customStyle="1" w:styleId="07D843826A92400FA173F4CFD13ECEA2">
    <w:name w:val="07D843826A92400FA173F4CFD13ECEA2"/>
    <w:rsid w:val="00150717"/>
  </w:style>
  <w:style w:type="paragraph" w:customStyle="1" w:styleId="FA00521F9A3E471AB11B2680C59A1514">
    <w:name w:val="FA00521F9A3E471AB11B2680C59A1514"/>
    <w:rsid w:val="00150717"/>
  </w:style>
  <w:style w:type="paragraph" w:customStyle="1" w:styleId="DE2CF1E6913F471DA413DE20BA6C9705">
    <w:name w:val="DE2CF1E6913F471DA413DE20BA6C9705"/>
    <w:rsid w:val="00150717"/>
  </w:style>
  <w:style w:type="paragraph" w:customStyle="1" w:styleId="FC2EA60C693C44348D753B8F17D1BC69">
    <w:name w:val="FC2EA60C693C44348D753B8F17D1BC69"/>
    <w:rsid w:val="00150717"/>
  </w:style>
  <w:style w:type="paragraph" w:customStyle="1" w:styleId="E3FDC7FBAA6244EABA7061F41AB09BDC">
    <w:name w:val="E3FDC7FBAA6244EABA7061F41AB09BDC"/>
    <w:rsid w:val="00150717"/>
  </w:style>
  <w:style w:type="paragraph" w:customStyle="1" w:styleId="9C8741E917264684891D331870511A81">
    <w:name w:val="9C8741E917264684891D331870511A81"/>
    <w:rsid w:val="00150717"/>
  </w:style>
  <w:style w:type="paragraph" w:customStyle="1" w:styleId="74C064F31F444785AACB8476A6696413">
    <w:name w:val="74C064F31F444785AACB8476A6696413"/>
    <w:rsid w:val="00150717"/>
  </w:style>
  <w:style w:type="paragraph" w:customStyle="1" w:styleId="59BF1874B0304BBBAD14FA0D07A2B218">
    <w:name w:val="59BF1874B0304BBBAD14FA0D07A2B218"/>
    <w:rsid w:val="00150717"/>
  </w:style>
  <w:style w:type="paragraph" w:customStyle="1" w:styleId="A2E3404C22BE42E39484C7D79CC1D56B">
    <w:name w:val="A2E3404C22BE42E39484C7D79CC1D56B"/>
    <w:rsid w:val="00150717"/>
  </w:style>
  <w:style w:type="paragraph" w:customStyle="1" w:styleId="36EFD7B67A3D4FFB8AC1031AB5E358D8">
    <w:name w:val="36EFD7B67A3D4FFB8AC1031AB5E358D8"/>
    <w:rsid w:val="00150717"/>
  </w:style>
  <w:style w:type="paragraph" w:customStyle="1" w:styleId="9355A9AD348D4B1FAD63DF1432EE4F74">
    <w:name w:val="9355A9AD348D4B1FAD63DF1432EE4F74"/>
    <w:rsid w:val="00150717"/>
  </w:style>
  <w:style w:type="paragraph" w:customStyle="1" w:styleId="8A91FA800661430F9E3E9C8D5AE464DF">
    <w:name w:val="8A91FA800661430F9E3E9C8D5AE464DF"/>
    <w:rsid w:val="00150717"/>
  </w:style>
  <w:style w:type="paragraph" w:customStyle="1" w:styleId="4BC9E42E318F4D43B88D94EDA9A66542">
    <w:name w:val="4BC9E42E318F4D43B88D94EDA9A66542"/>
    <w:rsid w:val="00150717"/>
  </w:style>
  <w:style w:type="paragraph" w:customStyle="1" w:styleId="AE7F0B4250554637B5A51B4253DEA042">
    <w:name w:val="AE7F0B4250554637B5A51B4253DEA042"/>
    <w:rsid w:val="00150717"/>
  </w:style>
  <w:style w:type="paragraph" w:customStyle="1" w:styleId="A8C86B236A5445A08709D5B342BFD014">
    <w:name w:val="A8C86B236A5445A08709D5B342BFD014"/>
    <w:rsid w:val="00150717"/>
  </w:style>
  <w:style w:type="paragraph" w:customStyle="1" w:styleId="712F046FC3034B2BA03BD78778EE7C50">
    <w:name w:val="712F046FC3034B2BA03BD78778EE7C50"/>
    <w:rsid w:val="00150717"/>
  </w:style>
  <w:style w:type="paragraph" w:customStyle="1" w:styleId="4D022DEAC90844CCA819885928467C68">
    <w:name w:val="4D022DEAC90844CCA819885928467C68"/>
    <w:rsid w:val="00150717"/>
  </w:style>
  <w:style w:type="paragraph" w:customStyle="1" w:styleId="36FF39A8B0724FD898BEF773BF9AD249">
    <w:name w:val="36FF39A8B0724FD898BEF773BF9AD249"/>
    <w:rsid w:val="00150717"/>
  </w:style>
  <w:style w:type="paragraph" w:customStyle="1" w:styleId="3A77B087D5D846E7A9C48691290EA54B">
    <w:name w:val="3A77B087D5D846E7A9C48691290EA54B"/>
    <w:rsid w:val="00150717"/>
  </w:style>
  <w:style w:type="paragraph" w:customStyle="1" w:styleId="C975C98183D84BBFA104CA4DB18C8D87">
    <w:name w:val="C975C98183D84BBFA104CA4DB18C8D87"/>
    <w:rsid w:val="00150717"/>
  </w:style>
  <w:style w:type="paragraph" w:customStyle="1" w:styleId="903833B29AC749BCBA6D315878DB9935">
    <w:name w:val="903833B29AC749BCBA6D315878DB9935"/>
    <w:rsid w:val="00150717"/>
  </w:style>
  <w:style w:type="paragraph" w:customStyle="1" w:styleId="BBCD1916B6B543DCBDEA910A3B37F3E3">
    <w:name w:val="BBCD1916B6B543DCBDEA910A3B37F3E3"/>
    <w:rsid w:val="00150717"/>
  </w:style>
  <w:style w:type="paragraph" w:customStyle="1" w:styleId="4CAADACD1B904F9ABCD89398AABC1201">
    <w:name w:val="4CAADACD1B904F9ABCD89398AABC1201"/>
    <w:rsid w:val="00150717"/>
  </w:style>
  <w:style w:type="paragraph" w:customStyle="1" w:styleId="0073A7749B164672BA69C68764F85DED">
    <w:name w:val="0073A7749B164672BA69C68764F85DED"/>
    <w:rsid w:val="00150717"/>
  </w:style>
  <w:style w:type="paragraph" w:customStyle="1" w:styleId="E0E33D0A06D641BEA3C5209E22763D2C">
    <w:name w:val="E0E33D0A06D641BEA3C5209E22763D2C"/>
    <w:rsid w:val="00150717"/>
  </w:style>
  <w:style w:type="paragraph" w:customStyle="1" w:styleId="952847672E1E4A9BAA249394A4C5A492">
    <w:name w:val="952847672E1E4A9BAA249394A4C5A492"/>
    <w:rsid w:val="00150717"/>
  </w:style>
  <w:style w:type="paragraph" w:customStyle="1" w:styleId="73D884B388404027A7A6B5B827329B0D">
    <w:name w:val="73D884B388404027A7A6B5B827329B0D"/>
    <w:rsid w:val="00150717"/>
  </w:style>
  <w:style w:type="paragraph" w:customStyle="1" w:styleId="F692E21F10574751B69AD46FBE552B53">
    <w:name w:val="F692E21F10574751B69AD46FBE552B53"/>
    <w:rsid w:val="00150717"/>
  </w:style>
  <w:style w:type="paragraph" w:customStyle="1" w:styleId="4ED4E445E12D49C49B34963105C48728">
    <w:name w:val="4ED4E445E12D49C49B34963105C48728"/>
    <w:rsid w:val="00150717"/>
  </w:style>
  <w:style w:type="paragraph" w:customStyle="1" w:styleId="73AB17A762B147C2A9FB46C977C98581">
    <w:name w:val="73AB17A762B147C2A9FB46C977C98581"/>
    <w:rsid w:val="00150717"/>
  </w:style>
  <w:style w:type="paragraph" w:customStyle="1" w:styleId="CE71B44392D54FCEADDBBBA58694053113">
    <w:name w:val="CE71B44392D54FCEADDBBBA58694053113"/>
    <w:rsid w:val="00150717"/>
    <w:pPr>
      <w:spacing w:after="0" w:line="276" w:lineRule="auto"/>
    </w:pPr>
    <w:rPr>
      <w:b/>
      <w:color w:val="44546A" w:themeColor="text2"/>
      <w:sz w:val="28"/>
    </w:rPr>
  </w:style>
  <w:style w:type="paragraph" w:customStyle="1" w:styleId="3ECB35794EFD4C5EA9DEA7CBB4EC6E7F10">
    <w:name w:val="3ECB35794EFD4C5EA9DEA7CBB4EC6E7F10"/>
    <w:rsid w:val="00150717"/>
    <w:pPr>
      <w:spacing w:after="0" w:line="276" w:lineRule="auto"/>
    </w:pPr>
    <w:rPr>
      <w:b/>
      <w:color w:val="44546A" w:themeColor="text2"/>
      <w:sz w:val="28"/>
    </w:rPr>
  </w:style>
  <w:style w:type="paragraph" w:customStyle="1" w:styleId="AB23535645104C7C9D26ADC11D0A8F8216">
    <w:name w:val="AB23535645104C7C9D26ADC11D0A8F8216"/>
    <w:rsid w:val="00150717"/>
    <w:pPr>
      <w:spacing w:after="0" w:line="276" w:lineRule="auto"/>
    </w:pPr>
    <w:rPr>
      <w:b/>
      <w:color w:val="44546A" w:themeColor="text2"/>
      <w:sz w:val="28"/>
    </w:rPr>
  </w:style>
  <w:style w:type="paragraph" w:customStyle="1" w:styleId="9366EEB7D03A4655A39C0C14BBE44F4A5">
    <w:name w:val="9366EEB7D03A4655A39C0C14BBE44F4A5"/>
    <w:rsid w:val="00150717"/>
    <w:pPr>
      <w:spacing w:after="0" w:line="276" w:lineRule="auto"/>
    </w:pPr>
    <w:rPr>
      <w:b/>
      <w:color w:val="44546A" w:themeColor="text2"/>
      <w:sz w:val="28"/>
    </w:rPr>
  </w:style>
  <w:style w:type="paragraph" w:customStyle="1" w:styleId="44E243C2AEDC4DEF94B017EEE79A2D015">
    <w:name w:val="44E243C2AEDC4DEF94B017EEE79A2D015"/>
    <w:rsid w:val="00150717"/>
    <w:pPr>
      <w:spacing w:after="0" w:line="276" w:lineRule="auto"/>
    </w:pPr>
    <w:rPr>
      <w:b/>
      <w:color w:val="44546A" w:themeColor="text2"/>
      <w:sz w:val="28"/>
    </w:rPr>
  </w:style>
  <w:style w:type="paragraph" w:customStyle="1" w:styleId="ACE0982D94EF411BA44E1F4C1F47A5455">
    <w:name w:val="ACE0982D94EF411BA44E1F4C1F47A5455"/>
    <w:rsid w:val="00150717"/>
    <w:pPr>
      <w:spacing w:after="0" w:line="276" w:lineRule="auto"/>
    </w:pPr>
    <w:rPr>
      <w:b/>
      <w:color w:val="44546A" w:themeColor="text2"/>
      <w:sz w:val="28"/>
    </w:rPr>
  </w:style>
  <w:style w:type="paragraph" w:customStyle="1" w:styleId="A904ADCBD76C470D811AA968B2E7890A5">
    <w:name w:val="A904ADCBD76C470D811AA968B2E7890A5"/>
    <w:rsid w:val="00150717"/>
    <w:pPr>
      <w:spacing w:after="0" w:line="276" w:lineRule="auto"/>
    </w:pPr>
    <w:rPr>
      <w:b/>
      <w:color w:val="44546A" w:themeColor="text2"/>
      <w:sz w:val="28"/>
    </w:rPr>
  </w:style>
  <w:style w:type="paragraph" w:customStyle="1" w:styleId="6E41B097528F43868CA864976A75FD7F5">
    <w:name w:val="6E41B097528F43868CA864976A75FD7F5"/>
    <w:rsid w:val="00150717"/>
    <w:pPr>
      <w:spacing w:after="0" w:line="276" w:lineRule="auto"/>
    </w:pPr>
    <w:rPr>
      <w:b/>
      <w:color w:val="44546A" w:themeColor="text2"/>
      <w:sz w:val="28"/>
    </w:rPr>
  </w:style>
  <w:style w:type="paragraph" w:customStyle="1" w:styleId="301BBA85D6314EE09445670D325ECAEC5">
    <w:name w:val="301BBA85D6314EE09445670D325ECAEC5"/>
    <w:rsid w:val="00150717"/>
    <w:pPr>
      <w:spacing w:after="0" w:line="276" w:lineRule="auto"/>
    </w:pPr>
    <w:rPr>
      <w:b/>
      <w:color w:val="44546A" w:themeColor="text2"/>
      <w:sz w:val="28"/>
    </w:rPr>
  </w:style>
  <w:style w:type="paragraph" w:customStyle="1" w:styleId="2E22DA191A2942D98150FB718043D9D25">
    <w:name w:val="2E22DA191A2942D98150FB718043D9D25"/>
    <w:rsid w:val="00150717"/>
    <w:pPr>
      <w:spacing w:after="0" w:line="276" w:lineRule="auto"/>
    </w:pPr>
    <w:rPr>
      <w:b/>
      <w:color w:val="44546A" w:themeColor="text2"/>
      <w:sz w:val="28"/>
    </w:rPr>
  </w:style>
  <w:style w:type="paragraph" w:customStyle="1" w:styleId="3656D593F27F4DC3B520D7912AC478465">
    <w:name w:val="3656D593F27F4DC3B520D7912AC478465"/>
    <w:rsid w:val="00150717"/>
    <w:pPr>
      <w:spacing w:after="0" w:line="276" w:lineRule="auto"/>
    </w:pPr>
    <w:rPr>
      <w:b/>
      <w:color w:val="44546A" w:themeColor="text2"/>
      <w:sz w:val="28"/>
    </w:rPr>
  </w:style>
  <w:style w:type="paragraph" w:customStyle="1" w:styleId="0F39ED3A656B423A979EB36E274D6D4E5">
    <w:name w:val="0F39ED3A656B423A979EB36E274D6D4E5"/>
    <w:rsid w:val="00150717"/>
    <w:pPr>
      <w:spacing w:after="0" w:line="276" w:lineRule="auto"/>
    </w:pPr>
    <w:rPr>
      <w:b/>
      <w:color w:val="44546A" w:themeColor="text2"/>
      <w:sz w:val="28"/>
    </w:rPr>
  </w:style>
  <w:style w:type="paragraph" w:customStyle="1" w:styleId="8C97DB169AC442BCAB08903A14A9E2E05">
    <w:name w:val="8C97DB169AC442BCAB08903A14A9E2E05"/>
    <w:rsid w:val="00150717"/>
    <w:pPr>
      <w:spacing w:after="0" w:line="276" w:lineRule="auto"/>
    </w:pPr>
    <w:rPr>
      <w:b/>
      <w:color w:val="44546A" w:themeColor="text2"/>
      <w:sz w:val="28"/>
    </w:rPr>
  </w:style>
  <w:style w:type="paragraph" w:customStyle="1" w:styleId="CC75D5B5C69740978AEFD2724B1A7EE95">
    <w:name w:val="CC75D5B5C69740978AEFD2724B1A7EE95"/>
    <w:rsid w:val="00150717"/>
    <w:pPr>
      <w:spacing w:after="0" w:line="276" w:lineRule="auto"/>
    </w:pPr>
    <w:rPr>
      <w:b/>
      <w:color w:val="44546A" w:themeColor="text2"/>
      <w:sz w:val="28"/>
    </w:rPr>
  </w:style>
  <w:style w:type="paragraph" w:customStyle="1" w:styleId="DB5FF8DA85574CD0820792CC0D34F60E4">
    <w:name w:val="DB5FF8DA85574CD0820792CC0D34F60E4"/>
    <w:rsid w:val="00150717"/>
    <w:pPr>
      <w:spacing w:after="0" w:line="276" w:lineRule="auto"/>
    </w:pPr>
    <w:rPr>
      <w:b/>
      <w:color w:val="44546A" w:themeColor="text2"/>
      <w:sz w:val="28"/>
    </w:rPr>
  </w:style>
  <w:style w:type="paragraph" w:customStyle="1" w:styleId="C0FD03DC12D24A509F3EC3A6DD98C2E91">
    <w:name w:val="C0FD03DC12D24A509F3EC3A6DD98C2E91"/>
    <w:rsid w:val="00150717"/>
    <w:pPr>
      <w:spacing w:after="0" w:line="276" w:lineRule="auto"/>
    </w:pPr>
    <w:rPr>
      <w:b/>
      <w:color w:val="44546A" w:themeColor="text2"/>
      <w:sz w:val="28"/>
    </w:rPr>
  </w:style>
  <w:style w:type="paragraph" w:customStyle="1" w:styleId="5C35C0AF182D40D7BDF315B9BE52F4EC1">
    <w:name w:val="5C35C0AF182D40D7BDF315B9BE52F4EC1"/>
    <w:rsid w:val="00150717"/>
    <w:pPr>
      <w:spacing w:after="0" w:line="276" w:lineRule="auto"/>
    </w:pPr>
    <w:rPr>
      <w:b/>
      <w:color w:val="44546A" w:themeColor="text2"/>
      <w:sz w:val="28"/>
    </w:rPr>
  </w:style>
  <w:style w:type="paragraph" w:customStyle="1" w:styleId="92637F0C85B04F749603BD7E431700381">
    <w:name w:val="92637F0C85B04F749603BD7E431700381"/>
    <w:rsid w:val="00150717"/>
    <w:pPr>
      <w:spacing w:after="0" w:line="276" w:lineRule="auto"/>
    </w:pPr>
    <w:rPr>
      <w:b/>
      <w:color w:val="44546A" w:themeColor="text2"/>
      <w:sz w:val="28"/>
    </w:rPr>
  </w:style>
  <w:style w:type="paragraph" w:customStyle="1" w:styleId="FCF72B675B294DF997EBE1F48FF28A511">
    <w:name w:val="FCF72B675B294DF997EBE1F48FF28A511"/>
    <w:rsid w:val="00150717"/>
    <w:pPr>
      <w:spacing w:after="0" w:line="276" w:lineRule="auto"/>
    </w:pPr>
    <w:rPr>
      <w:b/>
      <w:color w:val="44546A" w:themeColor="text2"/>
      <w:sz w:val="28"/>
    </w:rPr>
  </w:style>
  <w:style w:type="paragraph" w:customStyle="1" w:styleId="03972AD102F247C79C997E0A5328D1321">
    <w:name w:val="03972AD102F247C79C997E0A5328D1321"/>
    <w:rsid w:val="00150717"/>
    <w:pPr>
      <w:spacing w:after="0" w:line="276" w:lineRule="auto"/>
    </w:pPr>
    <w:rPr>
      <w:b/>
      <w:color w:val="44546A" w:themeColor="text2"/>
      <w:sz w:val="28"/>
    </w:rPr>
  </w:style>
  <w:style w:type="paragraph" w:customStyle="1" w:styleId="DB4290AFEE5B4935BD25CE0873CF39E74">
    <w:name w:val="DB4290AFEE5B4935BD25CE0873CF39E74"/>
    <w:rsid w:val="00150717"/>
    <w:pPr>
      <w:spacing w:after="0" w:line="276" w:lineRule="auto"/>
    </w:pPr>
    <w:rPr>
      <w:b/>
      <w:color w:val="44546A" w:themeColor="text2"/>
      <w:sz w:val="28"/>
    </w:rPr>
  </w:style>
  <w:style w:type="paragraph" w:customStyle="1" w:styleId="B47DE5C733924CFBB1880146315B16BD4">
    <w:name w:val="B47DE5C733924CFBB1880146315B16BD4"/>
    <w:rsid w:val="00150717"/>
    <w:pPr>
      <w:spacing w:after="0" w:line="276" w:lineRule="auto"/>
    </w:pPr>
    <w:rPr>
      <w:b/>
      <w:color w:val="44546A" w:themeColor="text2"/>
      <w:sz w:val="28"/>
    </w:rPr>
  </w:style>
  <w:style w:type="paragraph" w:customStyle="1" w:styleId="DCE5D91B57384A15B93E2B5C20AADF334">
    <w:name w:val="DCE5D91B57384A15B93E2B5C20AADF334"/>
    <w:rsid w:val="00150717"/>
    <w:pPr>
      <w:spacing w:after="0" w:line="276" w:lineRule="auto"/>
    </w:pPr>
    <w:rPr>
      <w:b/>
      <w:color w:val="44546A" w:themeColor="text2"/>
      <w:sz w:val="28"/>
    </w:rPr>
  </w:style>
  <w:style w:type="paragraph" w:customStyle="1" w:styleId="1F3CC8C8D237453E83B83828DCAA114B1">
    <w:name w:val="1F3CC8C8D237453E83B83828DCAA114B1"/>
    <w:rsid w:val="00150717"/>
    <w:pPr>
      <w:spacing w:after="0" w:line="276" w:lineRule="auto"/>
    </w:pPr>
    <w:rPr>
      <w:b/>
      <w:color w:val="44546A" w:themeColor="text2"/>
      <w:sz w:val="28"/>
    </w:rPr>
  </w:style>
  <w:style w:type="paragraph" w:customStyle="1" w:styleId="2E10D08872FA46CAA5D7B46978311ED01">
    <w:name w:val="2E10D08872FA46CAA5D7B46978311ED01"/>
    <w:rsid w:val="00150717"/>
    <w:pPr>
      <w:spacing w:after="0" w:line="276" w:lineRule="auto"/>
    </w:pPr>
    <w:rPr>
      <w:b/>
      <w:color w:val="44546A" w:themeColor="text2"/>
      <w:sz w:val="28"/>
    </w:rPr>
  </w:style>
  <w:style w:type="paragraph" w:customStyle="1" w:styleId="BDD70B04F163486EAE3AF36AB2FC015E1">
    <w:name w:val="BDD70B04F163486EAE3AF36AB2FC015E1"/>
    <w:rsid w:val="00150717"/>
    <w:pPr>
      <w:spacing w:after="0" w:line="276" w:lineRule="auto"/>
    </w:pPr>
    <w:rPr>
      <w:b/>
      <w:color w:val="44546A" w:themeColor="text2"/>
      <w:sz w:val="28"/>
    </w:rPr>
  </w:style>
  <w:style w:type="paragraph" w:customStyle="1" w:styleId="CF334589337A4CDA892EC7CC97B0E8BD1">
    <w:name w:val="CF334589337A4CDA892EC7CC97B0E8BD1"/>
    <w:rsid w:val="00150717"/>
    <w:pPr>
      <w:spacing w:after="0" w:line="276" w:lineRule="auto"/>
    </w:pPr>
    <w:rPr>
      <w:b/>
      <w:color w:val="44546A" w:themeColor="text2"/>
      <w:sz w:val="28"/>
    </w:rPr>
  </w:style>
  <w:style w:type="paragraph" w:customStyle="1" w:styleId="534EC54AAA1F4C258A065228AD3C12761">
    <w:name w:val="534EC54AAA1F4C258A065228AD3C12761"/>
    <w:rsid w:val="00150717"/>
    <w:pPr>
      <w:spacing w:after="0" w:line="276" w:lineRule="auto"/>
    </w:pPr>
    <w:rPr>
      <w:b/>
      <w:color w:val="44546A" w:themeColor="text2"/>
      <w:sz w:val="28"/>
    </w:rPr>
  </w:style>
  <w:style w:type="paragraph" w:customStyle="1" w:styleId="13E43B95AB524BB4970F0CBED2E2BACF1">
    <w:name w:val="13E43B95AB524BB4970F0CBED2E2BACF1"/>
    <w:rsid w:val="00150717"/>
    <w:pPr>
      <w:spacing w:after="0" w:line="276" w:lineRule="auto"/>
    </w:pPr>
    <w:rPr>
      <w:b/>
      <w:color w:val="44546A" w:themeColor="text2"/>
      <w:sz w:val="28"/>
    </w:rPr>
  </w:style>
  <w:style w:type="paragraph" w:customStyle="1" w:styleId="7A928FA4B08C4AC6B0682B87369B3F701">
    <w:name w:val="7A928FA4B08C4AC6B0682B87369B3F701"/>
    <w:rsid w:val="00150717"/>
    <w:pPr>
      <w:spacing w:after="0" w:line="276" w:lineRule="auto"/>
    </w:pPr>
    <w:rPr>
      <w:b/>
      <w:color w:val="44546A" w:themeColor="text2"/>
      <w:sz w:val="28"/>
    </w:rPr>
  </w:style>
  <w:style w:type="paragraph" w:customStyle="1" w:styleId="07D843826A92400FA173F4CFD13ECEA21">
    <w:name w:val="07D843826A92400FA173F4CFD13ECEA21"/>
    <w:rsid w:val="00150717"/>
    <w:pPr>
      <w:spacing w:after="0" w:line="276" w:lineRule="auto"/>
    </w:pPr>
    <w:rPr>
      <w:b/>
      <w:color w:val="44546A" w:themeColor="text2"/>
      <w:sz w:val="28"/>
    </w:rPr>
  </w:style>
  <w:style w:type="paragraph" w:customStyle="1" w:styleId="FA00521F9A3E471AB11B2680C59A15141">
    <w:name w:val="FA00521F9A3E471AB11B2680C59A15141"/>
    <w:rsid w:val="00150717"/>
    <w:pPr>
      <w:spacing w:after="0" w:line="276" w:lineRule="auto"/>
    </w:pPr>
    <w:rPr>
      <w:b/>
      <w:color w:val="44546A" w:themeColor="text2"/>
      <w:sz w:val="28"/>
    </w:rPr>
  </w:style>
  <w:style w:type="paragraph" w:customStyle="1" w:styleId="DE2CF1E6913F471DA413DE20BA6C97051">
    <w:name w:val="DE2CF1E6913F471DA413DE20BA6C97051"/>
    <w:rsid w:val="00150717"/>
    <w:pPr>
      <w:spacing w:after="0" w:line="276" w:lineRule="auto"/>
    </w:pPr>
    <w:rPr>
      <w:b/>
      <w:color w:val="44546A" w:themeColor="text2"/>
      <w:sz w:val="28"/>
    </w:rPr>
  </w:style>
  <w:style w:type="paragraph" w:customStyle="1" w:styleId="FC2EA60C693C44348D753B8F17D1BC691">
    <w:name w:val="FC2EA60C693C44348D753B8F17D1BC691"/>
    <w:rsid w:val="00150717"/>
    <w:pPr>
      <w:spacing w:after="0" w:line="276" w:lineRule="auto"/>
    </w:pPr>
    <w:rPr>
      <w:b/>
      <w:color w:val="44546A" w:themeColor="text2"/>
      <w:sz w:val="28"/>
    </w:rPr>
  </w:style>
  <w:style w:type="paragraph" w:customStyle="1" w:styleId="E3FDC7FBAA6244EABA7061F41AB09BDC1">
    <w:name w:val="E3FDC7FBAA6244EABA7061F41AB09BDC1"/>
    <w:rsid w:val="00150717"/>
    <w:pPr>
      <w:spacing w:after="0" w:line="276" w:lineRule="auto"/>
    </w:pPr>
    <w:rPr>
      <w:b/>
      <w:color w:val="44546A" w:themeColor="text2"/>
      <w:sz w:val="28"/>
    </w:rPr>
  </w:style>
  <w:style w:type="paragraph" w:customStyle="1" w:styleId="9C8741E917264684891D331870511A811">
    <w:name w:val="9C8741E917264684891D331870511A811"/>
    <w:rsid w:val="00150717"/>
    <w:pPr>
      <w:spacing w:after="0" w:line="276" w:lineRule="auto"/>
    </w:pPr>
    <w:rPr>
      <w:b/>
      <w:color w:val="44546A" w:themeColor="text2"/>
      <w:sz w:val="28"/>
    </w:rPr>
  </w:style>
  <w:style w:type="paragraph" w:customStyle="1" w:styleId="74C064F31F444785AACB8476A66964131">
    <w:name w:val="74C064F31F444785AACB8476A66964131"/>
    <w:rsid w:val="00150717"/>
    <w:pPr>
      <w:spacing w:after="0" w:line="276" w:lineRule="auto"/>
    </w:pPr>
    <w:rPr>
      <w:b/>
      <w:color w:val="44546A" w:themeColor="text2"/>
      <w:sz w:val="28"/>
    </w:rPr>
  </w:style>
  <w:style w:type="paragraph" w:customStyle="1" w:styleId="59BF1874B0304BBBAD14FA0D07A2B2181">
    <w:name w:val="59BF1874B0304BBBAD14FA0D07A2B2181"/>
    <w:rsid w:val="00150717"/>
    <w:pPr>
      <w:spacing w:after="0" w:line="276" w:lineRule="auto"/>
    </w:pPr>
    <w:rPr>
      <w:b/>
      <w:color w:val="44546A" w:themeColor="text2"/>
      <w:sz w:val="28"/>
    </w:rPr>
  </w:style>
  <w:style w:type="paragraph" w:customStyle="1" w:styleId="A2E3404C22BE42E39484C7D79CC1D56B1">
    <w:name w:val="A2E3404C22BE42E39484C7D79CC1D56B1"/>
    <w:rsid w:val="00150717"/>
    <w:pPr>
      <w:spacing w:after="0" w:line="276" w:lineRule="auto"/>
    </w:pPr>
    <w:rPr>
      <w:b/>
      <w:color w:val="44546A" w:themeColor="text2"/>
      <w:sz w:val="28"/>
    </w:rPr>
  </w:style>
  <w:style w:type="paragraph" w:customStyle="1" w:styleId="36EFD7B67A3D4FFB8AC1031AB5E358D81">
    <w:name w:val="36EFD7B67A3D4FFB8AC1031AB5E358D81"/>
    <w:rsid w:val="00150717"/>
    <w:pPr>
      <w:spacing w:after="0" w:line="276" w:lineRule="auto"/>
    </w:pPr>
    <w:rPr>
      <w:b/>
      <w:color w:val="44546A" w:themeColor="text2"/>
      <w:sz w:val="28"/>
    </w:rPr>
  </w:style>
  <w:style w:type="paragraph" w:customStyle="1" w:styleId="9355A9AD348D4B1FAD63DF1432EE4F741">
    <w:name w:val="9355A9AD348D4B1FAD63DF1432EE4F741"/>
    <w:rsid w:val="00150717"/>
    <w:pPr>
      <w:spacing w:after="0" w:line="276" w:lineRule="auto"/>
    </w:pPr>
    <w:rPr>
      <w:b/>
      <w:color w:val="44546A" w:themeColor="text2"/>
      <w:sz w:val="28"/>
    </w:rPr>
  </w:style>
  <w:style w:type="paragraph" w:customStyle="1" w:styleId="8A91FA800661430F9E3E9C8D5AE464DF1">
    <w:name w:val="8A91FA800661430F9E3E9C8D5AE464DF1"/>
    <w:rsid w:val="00150717"/>
    <w:pPr>
      <w:spacing w:after="0" w:line="276" w:lineRule="auto"/>
    </w:pPr>
    <w:rPr>
      <w:b/>
      <w:color w:val="44546A" w:themeColor="text2"/>
      <w:sz w:val="28"/>
    </w:rPr>
  </w:style>
  <w:style w:type="paragraph" w:customStyle="1" w:styleId="4BC9E42E318F4D43B88D94EDA9A665421">
    <w:name w:val="4BC9E42E318F4D43B88D94EDA9A665421"/>
    <w:rsid w:val="00150717"/>
    <w:pPr>
      <w:spacing w:after="0" w:line="276" w:lineRule="auto"/>
    </w:pPr>
    <w:rPr>
      <w:b/>
      <w:color w:val="44546A" w:themeColor="text2"/>
      <w:sz w:val="28"/>
    </w:rPr>
  </w:style>
  <w:style w:type="paragraph" w:customStyle="1" w:styleId="AE7F0B4250554637B5A51B4253DEA0421">
    <w:name w:val="AE7F0B4250554637B5A51B4253DEA0421"/>
    <w:rsid w:val="00150717"/>
    <w:pPr>
      <w:spacing w:after="0" w:line="276" w:lineRule="auto"/>
    </w:pPr>
    <w:rPr>
      <w:b/>
      <w:color w:val="44546A" w:themeColor="text2"/>
      <w:sz w:val="28"/>
    </w:rPr>
  </w:style>
  <w:style w:type="paragraph" w:customStyle="1" w:styleId="A8C86B236A5445A08709D5B342BFD0141">
    <w:name w:val="A8C86B236A5445A08709D5B342BFD0141"/>
    <w:rsid w:val="00150717"/>
    <w:pPr>
      <w:spacing w:after="0" w:line="276" w:lineRule="auto"/>
    </w:pPr>
    <w:rPr>
      <w:b/>
      <w:color w:val="44546A" w:themeColor="text2"/>
      <w:sz w:val="28"/>
    </w:rPr>
  </w:style>
  <w:style w:type="paragraph" w:customStyle="1" w:styleId="712F046FC3034B2BA03BD78778EE7C501">
    <w:name w:val="712F046FC3034B2BA03BD78778EE7C501"/>
    <w:rsid w:val="00150717"/>
    <w:pPr>
      <w:spacing w:after="0" w:line="276" w:lineRule="auto"/>
    </w:pPr>
    <w:rPr>
      <w:b/>
      <w:color w:val="44546A" w:themeColor="text2"/>
      <w:sz w:val="28"/>
    </w:rPr>
  </w:style>
  <w:style w:type="paragraph" w:customStyle="1" w:styleId="4D022DEAC90844CCA819885928467C681">
    <w:name w:val="4D022DEAC90844CCA819885928467C681"/>
    <w:rsid w:val="00150717"/>
    <w:pPr>
      <w:spacing w:after="0" w:line="276" w:lineRule="auto"/>
    </w:pPr>
    <w:rPr>
      <w:b/>
      <w:color w:val="44546A" w:themeColor="text2"/>
      <w:sz w:val="28"/>
    </w:rPr>
  </w:style>
  <w:style w:type="paragraph" w:customStyle="1" w:styleId="36FF39A8B0724FD898BEF773BF9AD2491">
    <w:name w:val="36FF39A8B0724FD898BEF773BF9AD2491"/>
    <w:rsid w:val="00150717"/>
    <w:pPr>
      <w:spacing w:after="0" w:line="276" w:lineRule="auto"/>
    </w:pPr>
    <w:rPr>
      <w:b/>
      <w:color w:val="44546A" w:themeColor="text2"/>
      <w:sz w:val="28"/>
    </w:rPr>
  </w:style>
  <w:style w:type="paragraph" w:customStyle="1" w:styleId="3A77B087D5D846E7A9C48691290EA54B1">
    <w:name w:val="3A77B087D5D846E7A9C48691290EA54B1"/>
    <w:rsid w:val="00150717"/>
    <w:pPr>
      <w:spacing w:after="0" w:line="276" w:lineRule="auto"/>
    </w:pPr>
    <w:rPr>
      <w:b/>
      <w:color w:val="44546A" w:themeColor="text2"/>
      <w:sz w:val="28"/>
    </w:rPr>
  </w:style>
  <w:style w:type="paragraph" w:customStyle="1" w:styleId="C975C98183D84BBFA104CA4DB18C8D871">
    <w:name w:val="C975C98183D84BBFA104CA4DB18C8D871"/>
    <w:rsid w:val="00150717"/>
    <w:pPr>
      <w:spacing w:after="0" w:line="276" w:lineRule="auto"/>
    </w:pPr>
    <w:rPr>
      <w:b/>
      <w:color w:val="44546A" w:themeColor="text2"/>
      <w:sz w:val="28"/>
    </w:rPr>
  </w:style>
  <w:style w:type="paragraph" w:customStyle="1" w:styleId="903833B29AC749BCBA6D315878DB99351">
    <w:name w:val="903833B29AC749BCBA6D315878DB99351"/>
    <w:rsid w:val="00150717"/>
    <w:pPr>
      <w:spacing w:after="0" w:line="276" w:lineRule="auto"/>
    </w:pPr>
    <w:rPr>
      <w:b/>
      <w:color w:val="44546A" w:themeColor="text2"/>
      <w:sz w:val="28"/>
    </w:rPr>
  </w:style>
  <w:style w:type="paragraph" w:customStyle="1" w:styleId="BBCD1916B6B543DCBDEA910A3B37F3E31">
    <w:name w:val="BBCD1916B6B543DCBDEA910A3B37F3E31"/>
    <w:rsid w:val="00150717"/>
    <w:pPr>
      <w:spacing w:after="0" w:line="276" w:lineRule="auto"/>
    </w:pPr>
    <w:rPr>
      <w:b/>
      <w:color w:val="44546A" w:themeColor="text2"/>
      <w:sz w:val="28"/>
    </w:rPr>
  </w:style>
  <w:style w:type="paragraph" w:customStyle="1" w:styleId="4CAADACD1B904F9ABCD89398AABC12011">
    <w:name w:val="4CAADACD1B904F9ABCD89398AABC12011"/>
    <w:rsid w:val="00150717"/>
    <w:pPr>
      <w:spacing w:after="0" w:line="276" w:lineRule="auto"/>
    </w:pPr>
    <w:rPr>
      <w:b/>
      <w:color w:val="44546A" w:themeColor="text2"/>
      <w:sz w:val="28"/>
    </w:rPr>
  </w:style>
  <w:style w:type="paragraph" w:customStyle="1" w:styleId="0073A7749B164672BA69C68764F85DED1">
    <w:name w:val="0073A7749B164672BA69C68764F85DED1"/>
    <w:rsid w:val="00150717"/>
    <w:pPr>
      <w:spacing w:after="0" w:line="276" w:lineRule="auto"/>
    </w:pPr>
    <w:rPr>
      <w:b/>
      <w:color w:val="44546A" w:themeColor="text2"/>
      <w:sz w:val="28"/>
    </w:rPr>
  </w:style>
  <w:style w:type="paragraph" w:customStyle="1" w:styleId="E0E33D0A06D641BEA3C5209E22763D2C1">
    <w:name w:val="E0E33D0A06D641BEA3C5209E22763D2C1"/>
    <w:rsid w:val="00150717"/>
    <w:pPr>
      <w:spacing w:after="0" w:line="276" w:lineRule="auto"/>
    </w:pPr>
    <w:rPr>
      <w:b/>
      <w:color w:val="44546A" w:themeColor="text2"/>
      <w:sz w:val="28"/>
    </w:rPr>
  </w:style>
  <w:style w:type="paragraph" w:customStyle="1" w:styleId="73D884B388404027A7A6B5B827329B0D1">
    <w:name w:val="73D884B388404027A7A6B5B827329B0D1"/>
    <w:rsid w:val="00150717"/>
    <w:pPr>
      <w:spacing w:after="0" w:line="276" w:lineRule="auto"/>
    </w:pPr>
    <w:rPr>
      <w:b/>
      <w:color w:val="44546A" w:themeColor="text2"/>
      <w:sz w:val="28"/>
    </w:rPr>
  </w:style>
  <w:style w:type="paragraph" w:customStyle="1" w:styleId="F692E21F10574751B69AD46FBE552B531">
    <w:name w:val="F692E21F10574751B69AD46FBE552B531"/>
    <w:rsid w:val="00150717"/>
    <w:pPr>
      <w:spacing w:after="0" w:line="276" w:lineRule="auto"/>
    </w:pPr>
    <w:rPr>
      <w:b/>
      <w:color w:val="44546A" w:themeColor="text2"/>
      <w:sz w:val="28"/>
    </w:rPr>
  </w:style>
  <w:style w:type="paragraph" w:customStyle="1" w:styleId="4ED4E445E12D49C49B34963105C487281">
    <w:name w:val="4ED4E445E12D49C49B34963105C487281"/>
    <w:rsid w:val="00150717"/>
    <w:pPr>
      <w:spacing w:after="0" w:line="276" w:lineRule="auto"/>
    </w:pPr>
    <w:rPr>
      <w:b/>
      <w:color w:val="44546A" w:themeColor="text2"/>
      <w:sz w:val="28"/>
    </w:rPr>
  </w:style>
  <w:style w:type="paragraph" w:customStyle="1" w:styleId="73AB17A762B147C2A9FB46C977C985811">
    <w:name w:val="73AB17A762B147C2A9FB46C977C985811"/>
    <w:rsid w:val="00150717"/>
    <w:pPr>
      <w:spacing w:after="0" w:line="276" w:lineRule="auto"/>
    </w:pPr>
    <w:rPr>
      <w:b/>
      <w:color w:val="44546A" w:themeColor="text2"/>
      <w:sz w:val="28"/>
    </w:rPr>
  </w:style>
  <w:style w:type="paragraph" w:customStyle="1" w:styleId="329BDB2F56C24DB9BAC7EA59581F807F5">
    <w:name w:val="329BDB2F56C24DB9BAC7EA59581F807F5"/>
    <w:rsid w:val="00150717"/>
    <w:pPr>
      <w:spacing w:after="0" w:line="276" w:lineRule="auto"/>
    </w:pPr>
    <w:rPr>
      <w:b/>
      <w:color w:val="44546A" w:themeColor="text2"/>
      <w:sz w:val="28"/>
    </w:rPr>
  </w:style>
  <w:style w:type="paragraph" w:customStyle="1" w:styleId="38A37A7702EF408C9ECBC2BB986B08735">
    <w:name w:val="38A37A7702EF408C9ECBC2BB986B08735"/>
    <w:rsid w:val="00150717"/>
    <w:pPr>
      <w:spacing w:after="0" w:line="276" w:lineRule="auto"/>
    </w:pPr>
    <w:rPr>
      <w:b/>
      <w:color w:val="44546A" w:themeColor="text2"/>
      <w:sz w:val="28"/>
    </w:rPr>
  </w:style>
  <w:style w:type="paragraph" w:customStyle="1" w:styleId="22F57693072E4B55BB3B9027690758F25">
    <w:name w:val="22F57693072E4B55BB3B9027690758F25"/>
    <w:rsid w:val="00150717"/>
    <w:pPr>
      <w:spacing w:after="0" w:line="276" w:lineRule="auto"/>
    </w:pPr>
    <w:rPr>
      <w:b/>
      <w:color w:val="44546A" w:themeColor="text2"/>
      <w:sz w:val="28"/>
    </w:rPr>
  </w:style>
  <w:style w:type="paragraph" w:customStyle="1" w:styleId="84EDA8C21FEF48639C794D51BB0B49B95">
    <w:name w:val="84EDA8C21FEF48639C794D51BB0B49B95"/>
    <w:rsid w:val="00150717"/>
    <w:pPr>
      <w:spacing w:after="0" w:line="276" w:lineRule="auto"/>
    </w:pPr>
    <w:rPr>
      <w:b/>
      <w:color w:val="44546A" w:themeColor="text2"/>
      <w:sz w:val="28"/>
    </w:rPr>
  </w:style>
  <w:style w:type="paragraph" w:customStyle="1" w:styleId="B60B3F12F3694263A756AC98AAB2A5F85">
    <w:name w:val="B60B3F12F3694263A756AC98AAB2A5F85"/>
    <w:rsid w:val="00150717"/>
    <w:pPr>
      <w:spacing w:after="0" w:line="276" w:lineRule="auto"/>
    </w:pPr>
    <w:rPr>
      <w:b/>
      <w:color w:val="44546A" w:themeColor="text2"/>
      <w:sz w:val="28"/>
    </w:rPr>
  </w:style>
  <w:style w:type="paragraph" w:customStyle="1" w:styleId="2655E2C4C2284418B81B41F0A6648A4B8">
    <w:name w:val="2655E2C4C2284418B81B41F0A6648A4B8"/>
    <w:rsid w:val="00150717"/>
    <w:pPr>
      <w:spacing w:after="0" w:line="276" w:lineRule="auto"/>
    </w:pPr>
    <w:rPr>
      <w:b/>
      <w:color w:val="44546A" w:themeColor="text2"/>
      <w:sz w:val="28"/>
    </w:rPr>
  </w:style>
  <w:style w:type="paragraph" w:customStyle="1" w:styleId="24801C4A03FC427089DBEDB57128BCD36">
    <w:name w:val="24801C4A03FC427089DBEDB57128BCD36"/>
    <w:rsid w:val="00150717"/>
    <w:pPr>
      <w:spacing w:after="0" w:line="276" w:lineRule="auto"/>
    </w:pPr>
    <w:rPr>
      <w:b/>
      <w:color w:val="44546A" w:themeColor="text2"/>
      <w:sz w:val="28"/>
    </w:rPr>
  </w:style>
  <w:style w:type="paragraph" w:customStyle="1" w:styleId="1493CDFC64314DFBA01573CCFE7F466E5">
    <w:name w:val="1493CDFC64314DFBA01573CCFE7F466E5"/>
    <w:rsid w:val="00150717"/>
    <w:pPr>
      <w:spacing w:after="0" w:line="276" w:lineRule="auto"/>
    </w:pPr>
    <w:rPr>
      <w:b/>
      <w:color w:val="44546A" w:themeColor="text2"/>
      <w:sz w:val="28"/>
    </w:rPr>
  </w:style>
  <w:style w:type="paragraph" w:customStyle="1" w:styleId="8090BA3D05C640929C354A7629BCCEC55">
    <w:name w:val="8090BA3D05C640929C354A7629BCCEC55"/>
    <w:rsid w:val="00150717"/>
    <w:pPr>
      <w:spacing w:after="0" w:line="276" w:lineRule="auto"/>
    </w:pPr>
    <w:rPr>
      <w:b/>
      <w:color w:val="44546A" w:themeColor="text2"/>
      <w:sz w:val="28"/>
    </w:rPr>
  </w:style>
  <w:style w:type="paragraph" w:customStyle="1" w:styleId="B837789FC0894DC2A5160BE9CBE8D0D95">
    <w:name w:val="B837789FC0894DC2A5160BE9CBE8D0D95"/>
    <w:rsid w:val="00150717"/>
    <w:pPr>
      <w:spacing w:after="0" w:line="276" w:lineRule="auto"/>
    </w:pPr>
    <w:rPr>
      <w:b/>
      <w:color w:val="44546A" w:themeColor="text2"/>
      <w:sz w:val="28"/>
    </w:rPr>
  </w:style>
  <w:style w:type="paragraph" w:customStyle="1" w:styleId="254302589F3449AD9273ECC0FC1FE51F5">
    <w:name w:val="254302589F3449AD9273ECC0FC1FE51F5"/>
    <w:rsid w:val="00150717"/>
    <w:pPr>
      <w:spacing w:after="0" w:line="276" w:lineRule="auto"/>
    </w:pPr>
    <w:rPr>
      <w:b/>
      <w:color w:val="44546A" w:themeColor="text2"/>
      <w:sz w:val="28"/>
    </w:rPr>
  </w:style>
  <w:style w:type="paragraph" w:customStyle="1" w:styleId="13BC7613EEFC416D9194254AC0AFB2245">
    <w:name w:val="13BC7613EEFC416D9194254AC0AFB2245"/>
    <w:rsid w:val="00150717"/>
    <w:pPr>
      <w:spacing w:after="0" w:line="276" w:lineRule="auto"/>
    </w:pPr>
    <w:rPr>
      <w:b/>
      <w:color w:val="44546A" w:themeColor="text2"/>
      <w:sz w:val="28"/>
    </w:rPr>
  </w:style>
  <w:style w:type="paragraph" w:customStyle="1" w:styleId="3013F659C76746A78A9CB9A08965D9D75">
    <w:name w:val="3013F659C76746A78A9CB9A08965D9D75"/>
    <w:rsid w:val="00150717"/>
    <w:pPr>
      <w:spacing w:after="0" w:line="276" w:lineRule="auto"/>
    </w:pPr>
    <w:rPr>
      <w:b/>
      <w:color w:val="44546A" w:themeColor="text2"/>
      <w:sz w:val="28"/>
    </w:rPr>
  </w:style>
  <w:style w:type="paragraph" w:customStyle="1" w:styleId="81767A8C63DF49E2B82445CACDA4F5665">
    <w:name w:val="81767A8C63DF49E2B82445CACDA4F5665"/>
    <w:rsid w:val="00150717"/>
    <w:pPr>
      <w:spacing w:after="0" w:line="276" w:lineRule="auto"/>
    </w:pPr>
    <w:rPr>
      <w:b/>
      <w:color w:val="44546A" w:themeColor="text2"/>
      <w:sz w:val="28"/>
    </w:rPr>
  </w:style>
  <w:style w:type="paragraph" w:customStyle="1" w:styleId="C6EE04E019954ECCA06668886DA861565">
    <w:name w:val="C6EE04E019954ECCA06668886DA861565"/>
    <w:rsid w:val="00150717"/>
    <w:pPr>
      <w:spacing w:after="0" w:line="276" w:lineRule="auto"/>
    </w:pPr>
    <w:rPr>
      <w:b/>
      <w:color w:val="44546A" w:themeColor="text2"/>
      <w:sz w:val="28"/>
    </w:rPr>
  </w:style>
  <w:style w:type="paragraph" w:customStyle="1" w:styleId="25D949AB9F274FB99E91A7FD5ED02E155">
    <w:name w:val="25D949AB9F274FB99E91A7FD5ED02E155"/>
    <w:rsid w:val="00150717"/>
    <w:pPr>
      <w:spacing w:after="0" w:line="276" w:lineRule="auto"/>
    </w:pPr>
    <w:rPr>
      <w:b/>
      <w:color w:val="44546A" w:themeColor="text2"/>
      <w:sz w:val="28"/>
    </w:rPr>
  </w:style>
  <w:style w:type="paragraph" w:customStyle="1" w:styleId="7A2445F7E7704D929439E37CACC83C015">
    <w:name w:val="7A2445F7E7704D929439E37CACC83C015"/>
    <w:rsid w:val="00150717"/>
    <w:pPr>
      <w:spacing w:after="0" w:line="276" w:lineRule="auto"/>
    </w:pPr>
    <w:rPr>
      <w:b/>
      <w:color w:val="44546A" w:themeColor="text2"/>
      <w:sz w:val="28"/>
    </w:rPr>
  </w:style>
  <w:style w:type="paragraph" w:customStyle="1" w:styleId="A9F48CBC05E44FE5B16D3FCF1CDC05F75">
    <w:name w:val="A9F48CBC05E44FE5B16D3FCF1CDC05F75"/>
    <w:rsid w:val="00150717"/>
    <w:pPr>
      <w:spacing w:after="0" w:line="276" w:lineRule="auto"/>
    </w:pPr>
    <w:rPr>
      <w:b/>
      <w:color w:val="44546A" w:themeColor="text2"/>
      <w:sz w:val="28"/>
    </w:rPr>
  </w:style>
  <w:style w:type="paragraph" w:customStyle="1" w:styleId="7ED15341CF844B798463CDCB61DA0F668">
    <w:name w:val="7ED15341CF844B798463CDCB61DA0F668"/>
    <w:rsid w:val="00150717"/>
    <w:pPr>
      <w:spacing w:after="0" w:line="276" w:lineRule="auto"/>
    </w:pPr>
    <w:rPr>
      <w:b/>
      <w:color w:val="44546A" w:themeColor="text2"/>
      <w:sz w:val="28"/>
    </w:rPr>
  </w:style>
  <w:style w:type="paragraph" w:customStyle="1" w:styleId="AA3103D82BE04317AD7A30C9E7DE5CFD5">
    <w:name w:val="AA3103D82BE04317AD7A30C9E7DE5CFD5"/>
    <w:rsid w:val="00150717"/>
    <w:pPr>
      <w:spacing w:after="0" w:line="276" w:lineRule="auto"/>
    </w:pPr>
    <w:rPr>
      <w:b/>
      <w:color w:val="44546A" w:themeColor="text2"/>
      <w:sz w:val="28"/>
    </w:rPr>
  </w:style>
  <w:style w:type="paragraph" w:customStyle="1" w:styleId="9D1755E1FAF6414996320B85CDDDB3315">
    <w:name w:val="9D1755E1FAF6414996320B85CDDDB3315"/>
    <w:rsid w:val="00150717"/>
    <w:pPr>
      <w:spacing w:after="0" w:line="276" w:lineRule="auto"/>
    </w:pPr>
    <w:rPr>
      <w:b/>
      <w:color w:val="44546A" w:themeColor="text2"/>
      <w:sz w:val="28"/>
    </w:rPr>
  </w:style>
  <w:style w:type="paragraph" w:customStyle="1" w:styleId="85F79B5CB1994027911EAE087A9781AB5">
    <w:name w:val="85F79B5CB1994027911EAE087A9781AB5"/>
    <w:rsid w:val="00150717"/>
    <w:pPr>
      <w:spacing w:after="0" w:line="276" w:lineRule="auto"/>
    </w:pPr>
    <w:rPr>
      <w:b/>
      <w:color w:val="44546A" w:themeColor="text2"/>
      <w:sz w:val="28"/>
    </w:rPr>
  </w:style>
  <w:style w:type="paragraph" w:customStyle="1" w:styleId="DD62918E95F44317AF8BF860D7B162DE5">
    <w:name w:val="DD62918E95F44317AF8BF860D7B162DE5"/>
    <w:rsid w:val="00150717"/>
    <w:pPr>
      <w:spacing w:after="0" w:line="276" w:lineRule="auto"/>
    </w:pPr>
    <w:rPr>
      <w:b/>
      <w:color w:val="44546A" w:themeColor="text2"/>
      <w:sz w:val="28"/>
    </w:rPr>
  </w:style>
  <w:style w:type="paragraph" w:customStyle="1" w:styleId="9D9A81EE4D534633819760A60F55BD665">
    <w:name w:val="9D9A81EE4D534633819760A60F55BD665"/>
    <w:rsid w:val="00150717"/>
    <w:pPr>
      <w:spacing w:after="0" w:line="276" w:lineRule="auto"/>
    </w:pPr>
    <w:rPr>
      <w:b/>
      <w:color w:val="44546A" w:themeColor="text2"/>
      <w:sz w:val="28"/>
    </w:rPr>
  </w:style>
  <w:style w:type="paragraph" w:customStyle="1" w:styleId="8BE53F7FA51C4E33AA66239208DDCB605">
    <w:name w:val="8BE53F7FA51C4E33AA66239208DDCB605"/>
    <w:rsid w:val="00150717"/>
    <w:pPr>
      <w:spacing w:after="0" w:line="276" w:lineRule="auto"/>
    </w:pPr>
    <w:rPr>
      <w:b/>
      <w:color w:val="44546A" w:themeColor="text2"/>
      <w:sz w:val="28"/>
    </w:rPr>
  </w:style>
  <w:style w:type="paragraph" w:customStyle="1" w:styleId="DA4E3BFD2BD04074A470784750E924705">
    <w:name w:val="DA4E3BFD2BD04074A470784750E924705"/>
    <w:rsid w:val="00150717"/>
    <w:pPr>
      <w:spacing w:after="0" w:line="276" w:lineRule="auto"/>
    </w:pPr>
    <w:rPr>
      <w:b/>
      <w:color w:val="44546A" w:themeColor="text2"/>
      <w:sz w:val="28"/>
    </w:rPr>
  </w:style>
  <w:style w:type="paragraph" w:customStyle="1" w:styleId="649FA754C34642848BBBB94C152C83445">
    <w:name w:val="649FA754C34642848BBBB94C152C83445"/>
    <w:rsid w:val="00150717"/>
    <w:pPr>
      <w:spacing w:after="0" w:line="276" w:lineRule="auto"/>
    </w:pPr>
    <w:rPr>
      <w:b/>
      <w:color w:val="44546A" w:themeColor="text2"/>
      <w:sz w:val="28"/>
    </w:rPr>
  </w:style>
  <w:style w:type="paragraph" w:customStyle="1" w:styleId="34138A8B9113416281222D040E2D39495">
    <w:name w:val="34138A8B9113416281222D040E2D39495"/>
    <w:rsid w:val="00150717"/>
    <w:pPr>
      <w:spacing w:after="0" w:line="276" w:lineRule="auto"/>
    </w:pPr>
    <w:rPr>
      <w:b/>
      <w:color w:val="44546A" w:themeColor="text2"/>
      <w:sz w:val="28"/>
    </w:rPr>
  </w:style>
  <w:style w:type="paragraph" w:customStyle="1" w:styleId="D35510A6F9F947DC87B5DF765B7C8DF15">
    <w:name w:val="D35510A6F9F947DC87B5DF765B7C8DF15"/>
    <w:rsid w:val="00150717"/>
    <w:pPr>
      <w:spacing w:after="0" w:line="276" w:lineRule="auto"/>
    </w:pPr>
    <w:rPr>
      <w:b/>
      <w:color w:val="44546A" w:themeColor="text2"/>
      <w:sz w:val="28"/>
    </w:rPr>
  </w:style>
  <w:style w:type="paragraph" w:customStyle="1" w:styleId="59C82E407A2946EDA7C501B774E437355">
    <w:name w:val="59C82E407A2946EDA7C501B774E437355"/>
    <w:rsid w:val="00150717"/>
    <w:pPr>
      <w:spacing w:after="0" w:line="276" w:lineRule="auto"/>
    </w:pPr>
    <w:rPr>
      <w:b/>
      <w:color w:val="44546A" w:themeColor="text2"/>
      <w:sz w:val="28"/>
    </w:rPr>
  </w:style>
  <w:style w:type="paragraph" w:customStyle="1" w:styleId="8B2728C9A2F54634932423DFC8CD0C875">
    <w:name w:val="8B2728C9A2F54634932423DFC8CD0C875"/>
    <w:rsid w:val="00150717"/>
    <w:pPr>
      <w:spacing w:after="0" w:line="276" w:lineRule="auto"/>
    </w:pPr>
    <w:rPr>
      <w:b/>
      <w:color w:val="44546A" w:themeColor="text2"/>
      <w:sz w:val="28"/>
    </w:rPr>
  </w:style>
  <w:style w:type="paragraph" w:customStyle="1" w:styleId="8E8BE7D952D34E539F03996EDB67EE4F5">
    <w:name w:val="8E8BE7D952D34E539F03996EDB67EE4F5"/>
    <w:rsid w:val="00150717"/>
    <w:pPr>
      <w:spacing w:after="0" w:line="276" w:lineRule="auto"/>
    </w:pPr>
    <w:rPr>
      <w:b/>
      <w:color w:val="44546A" w:themeColor="text2"/>
      <w:sz w:val="28"/>
    </w:rPr>
  </w:style>
  <w:style w:type="paragraph" w:customStyle="1" w:styleId="DF6FD3894BA9404697C60116012D41C35">
    <w:name w:val="DF6FD3894BA9404697C60116012D41C35"/>
    <w:rsid w:val="00150717"/>
    <w:pPr>
      <w:spacing w:after="0" w:line="276" w:lineRule="auto"/>
    </w:pPr>
    <w:rPr>
      <w:b/>
      <w:color w:val="44546A" w:themeColor="text2"/>
      <w:sz w:val="28"/>
    </w:rPr>
  </w:style>
  <w:style w:type="paragraph" w:customStyle="1" w:styleId="E669B8EFA1454177801C0D70766830FB5">
    <w:name w:val="E669B8EFA1454177801C0D70766830FB5"/>
    <w:rsid w:val="00150717"/>
    <w:pPr>
      <w:spacing w:after="0" w:line="276" w:lineRule="auto"/>
    </w:pPr>
    <w:rPr>
      <w:b/>
      <w:color w:val="44546A" w:themeColor="text2"/>
      <w:sz w:val="28"/>
    </w:rPr>
  </w:style>
  <w:style w:type="paragraph" w:customStyle="1" w:styleId="26E7ACF8E58C47FE946DEA6161A0D6995">
    <w:name w:val="26E7ACF8E58C47FE946DEA6161A0D6995"/>
    <w:rsid w:val="00150717"/>
    <w:pPr>
      <w:spacing w:after="0" w:line="276" w:lineRule="auto"/>
    </w:pPr>
    <w:rPr>
      <w:b/>
      <w:color w:val="44546A" w:themeColor="text2"/>
      <w:sz w:val="28"/>
    </w:rPr>
  </w:style>
  <w:style w:type="paragraph" w:customStyle="1" w:styleId="5F864E4F8EEC46F0BC0CE7B81D6E03705">
    <w:name w:val="5F864E4F8EEC46F0BC0CE7B81D6E03705"/>
    <w:rsid w:val="00150717"/>
    <w:pPr>
      <w:spacing w:after="0" w:line="276" w:lineRule="auto"/>
    </w:pPr>
    <w:rPr>
      <w:b/>
      <w:color w:val="44546A" w:themeColor="text2"/>
      <w:sz w:val="28"/>
    </w:rPr>
  </w:style>
  <w:style w:type="paragraph" w:customStyle="1" w:styleId="4528076DE32A4922BA439D7A8A4BEA5E5">
    <w:name w:val="4528076DE32A4922BA439D7A8A4BEA5E5"/>
    <w:rsid w:val="00150717"/>
    <w:pPr>
      <w:spacing w:after="0" w:line="276" w:lineRule="auto"/>
    </w:pPr>
    <w:rPr>
      <w:b/>
      <w:color w:val="44546A" w:themeColor="text2"/>
      <w:sz w:val="28"/>
    </w:rPr>
  </w:style>
  <w:style w:type="paragraph" w:customStyle="1" w:styleId="562978413B6E47C982EB539D331AA1255">
    <w:name w:val="562978413B6E47C982EB539D331AA1255"/>
    <w:rsid w:val="00150717"/>
    <w:pPr>
      <w:spacing w:after="0" w:line="276" w:lineRule="auto"/>
    </w:pPr>
    <w:rPr>
      <w:b/>
      <w:color w:val="44546A" w:themeColor="text2"/>
      <w:sz w:val="28"/>
    </w:rPr>
  </w:style>
  <w:style w:type="paragraph" w:customStyle="1" w:styleId="CEA7A808C9B943089B83CC436E1973CD5">
    <w:name w:val="CEA7A808C9B943089B83CC436E1973CD5"/>
    <w:rsid w:val="00150717"/>
    <w:pPr>
      <w:spacing w:after="0" w:line="276" w:lineRule="auto"/>
    </w:pPr>
    <w:rPr>
      <w:b/>
      <w:color w:val="44546A" w:themeColor="text2"/>
      <w:sz w:val="28"/>
    </w:rPr>
  </w:style>
  <w:style w:type="paragraph" w:customStyle="1" w:styleId="EF0F7E38D3444587886F6E05BA913C695">
    <w:name w:val="EF0F7E38D3444587886F6E05BA913C695"/>
    <w:rsid w:val="00150717"/>
    <w:pPr>
      <w:spacing w:after="0" w:line="276" w:lineRule="auto"/>
    </w:pPr>
    <w:rPr>
      <w:b/>
      <w:color w:val="44546A" w:themeColor="text2"/>
      <w:sz w:val="28"/>
    </w:rPr>
  </w:style>
  <w:style w:type="paragraph" w:customStyle="1" w:styleId="ED2F23AA34554232972D625D369BBF378">
    <w:name w:val="ED2F23AA34554232972D625D369BBF378"/>
    <w:rsid w:val="00150717"/>
    <w:pPr>
      <w:spacing w:after="0" w:line="276" w:lineRule="auto"/>
    </w:pPr>
    <w:rPr>
      <w:b/>
      <w:color w:val="44546A" w:themeColor="text2"/>
      <w:sz w:val="28"/>
    </w:rPr>
  </w:style>
  <w:style w:type="paragraph" w:customStyle="1" w:styleId="AD5F8D0E357548EE854E84F4DD28DFB08">
    <w:name w:val="AD5F8D0E357548EE854E84F4DD28DFB08"/>
    <w:rsid w:val="00150717"/>
    <w:pPr>
      <w:spacing w:after="0" w:line="276" w:lineRule="auto"/>
    </w:pPr>
    <w:rPr>
      <w:b/>
      <w:color w:val="44546A" w:themeColor="text2"/>
      <w:sz w:val="28"/>
    </w:rPr>
  </w:style>
  <w:style w:type="paragraph" w:customStyle="1" w:styleId="F83094ED7CE34D29A07A3C8F2EC768D55">
    <w:name w:val="F83094ED7CE34D29A07A3C8F2EC768D55"/>
    <w:rsid w:val="00150717"/>
    <w:pPr>
      <w:spacing w:after="0" w:line="276" w:lineRule="auto"/>
    </w:pPr>
    <w:rPr>
      <w:b/>
      <w:color w:val="44546A" w:themeColor="text2"/>
      <w:sz w:val="28"/>
    </w:rPr>
  </w:style>
  <w:style w:type="paragraph" w:customStyle="1" w:styleId="0DC995A0BD4A4C5F9D1506B7EC8890738">
    <w:name w:val="0DC995A0BD4A4C5F9D1506B7EC8890738"/>
    <w:rsid w:val="00150717"/>
    <w:pPr>
      <w:spacing w:after="0" w:line="276" w:lineRule="auto"/>
    </w:pPr>
    <w:rPr>
      <w:b/>
      <w:color w:val="44546A" w:themeColor="text2"/>
      <w:sz w:val="28"/>
    </w:rPr>
  </w:style>
  <w:style w:type="paragraph" w:customStyle="1" w:styleId="AE902BB5BEAE4529BFE419BF4024080A5">
    <w:name w:val="AE902BB5BEAE4529BFE419BF4024080A5"/>
    <w:rsid w:val="00150717"/>
    <w:pPr>
      <w:spacing w:after="0" w:line="276" w:lineRule="auto"/>
    </w:pPr>
    <w:rPr>
      <w:b/>
      <w:color w:val="44546A" w:themeColor="text2"/>
      <w:sz w:val="28"/>
    </w:rPr>
  </w:style>
  <w:style w:type="paragraph" w:customStyle="1" w:styleId="D7F1474F38AE4307BEBAFDD0B1C72BCF5">
    <w:name w:val="D7F1474F38AE4307BEBAFDD0B1C72BCF5"/>
    <w:rsid w:val="00150717"/>
    <w:pPr>
      <w:spacing w:after="0" w:line="276" w:lineRule="auto"/>
    </w:pPr>
    <w:rPr>
      <w:b/>
      <w:color w:val="44546A" w:themeColor="text2"/>
      <w:sz w:val="28"/>
    </w:rPr>
  </w:style>
  <w:style w:type="paragraph" w:customStyle="1" w:styleId="07DEF049F65A4E459A3663D33B07ED715">
    <w:name w:val="07DEF049F65A4E459A3663D33B07ED715"/>
    <w:rsid w:val="00150717"/>
    <w:pPr>
      <w:spacing w:after="0" w:line="276" w:lineRule="auto"/>
    </w:pPr>
    <w:rPr>
      <w:b/>
      <w:color w:val="44546A" w:themeColor="text2"/>
      <w:sz w:val="28"/>
    </w:rPr>
  </w:style>
  <w:style w:type="paragraph" w:customStyle="1" w:styleId="679D22278F9846759222C6485B1017745">
    <w:name w:val="679D22278F9846759222C6485B1017745"/>
    <w:rsid w:val="00150717"/>
    <w:pPr>
      <w:spacing w:after="0" w:line="276" w:lineRule="auto"/>
    </w:pPr>
    <w:rPr>
      <w:b/>
      <w:color w:val="44546A" w:themeColor="text2"/>
      <w:sz w:val="28"/>
    </w:rPr>
  </w:style>
  <w:style w:type="paragraph" w:customStyle="1" w:styleId="FC680A39DB1E4FCFAFF8502A2FAE2FC95">
    <w:name w:val="FC680A39DB1E4FCFAFF8502A2FAE2FC95"/>
    <w:rsid w:val="00150717"/>
    <w:pPr>
      <w:spacing w:after="0" w:line="276" w:lineRule="auto"/>
    </w:pPr>
    <w:rPr>
      <w:b/>
      <w:color w:val="44546A" w:themeColor="text2"/>
      <w:sz w:val="28"/>
    </w:rPr>
  </w:style>
  <w:style w:type="paragraph" w:customStyle="1" w:styleId="6C2E5F7EFB6D4FF992504C779EB90C365">
    <w:name w:val="6C2E5F7EFB6D4FF992504C779EB90C365"/>
    <w:rsid w:val="00150717"/>
    <w:pPr>
      <w:spacing w:after="0" w:line="276" w:lineRule="auto"/>
    </w:pPr>
    <w:rPr>
      <w:b/>
      <w:color w:val="44546A" w:themeColor="text2"/>
      <w:sz w:val="28"/>
    </w:rPr>
  </w:style>
  <w:style w:type="paragraph" w:customStyle="1" w:styleId="E347EF7481AC42548799F2E82A8EE5A45">
    <w:name w:val="E347EF7481AC42548799F2E82A8EE5A45"/>
    <w:rsid w:val="00150717"/>
    <w:pPr>
      <w:spacing w:after="0" w:line="276" w:lineRule="auto"/>
    </w:pPr>
    <w:rPr>
      <w:b/>
      <w:color w:val="44546A" w:themeColor="text2"/>
      <w:sz w:val="28"/>
    </w:rPr>
  </w:style>
  <w:style w:type="paragraph" w:customStyle="1" w:styleId="C4807E5BC33D4283A4F949453DE0D2875">
    <w:name w:val="C4807E5BC33D4283A4F949453DE0D2875"/>
    <w:rsid w:val="00150717"/>
    <w:pPr>
      <w:spacing w:after="0" w:line="276" w:lineRule="auto"/>
    </w:pPr>
    <w:rPr>
      <w:b/>
      <w:color w:val="44546A" w:themeColor="text2"/>
      <w:sz w:val="28"/>
    </w:rPr>
  </w:style>
  <w:style w:type="paragraph" w:customStyle="1" w:styleId="32C33B0FDB3B4EB49485E95CD2865BD05">
    <w:name w:val="32C33B0FDB3B4EB49485E95CD2865BD05"/>
    <w:rsid w:val="00150717"/>
    <w:pPr>
      <w:spacing w:after="0" w:line="276" w:lineRule="auto"/>
    </w:pPr>
    <w:rPr>
      <w:b/>
      <w:color w:val="44546A" w:themeColor="text2"/>
      <w:sz w:val="28"/>
    </w:rPr>
  </w:style>
  <w:style w:type="paragraph" w:customStyle="1" w:styleId="D4C63B90F3804C428F45ACE7DCB3C4B95">
    <w:name w:val="D4C63B90F3804C428F45ACE7DCB3C4B95"/>
    <w:rsid w:val="00150717"/>
    <w:pPr>
      <w:spacing w:after="0" w:line="276" w:lineRule="auto"/>
    </w:pPr>
    <w:rPr>
      <w:b/>
      <w:color w:val="44546A" w:themeColor="text2"/>
      <w:sz w:val="28"/>
    </w:rPr>
  </w:style>
  <w:style w:type="paragraph" w:customStyle="1" w:styleId="D9B56A267A0E4152AD455A9D6A6FB1195">
    <w:name w:val="D9B56A267A0E4152AD455A9D6A6FB1195"/>
    <w:rsid w:val="00150717"/>
    <w:pPr>
      <w:spacing w:after="0" w:line="276" w:lineRule="auto"/>
    </w:pPr>
    <w:rPr>
      <w:b/>
      <w:color w:val="44546A" w:themeColor="text2"/>
      <w:sz w:val="28"/>
    </w:rPr>
  </w:style>
  <w:style w:type="paragraph" w:customStyle="1" w:styleId="D21E67AB6F514F7CA62BDD7D9FBCBC945">
    <w:name w:val="D21E67AB6F514F7CA62BDD7D9FBCBC945"/>
    <w:rsid w:val="00150717"/>
    <w:pPr>
      <w:spacing w:after="0" w:line="276" w:lineRule="auto"/>
    </w:pPr>
    <w:rPr>
      <w:b/>
      <w:color w:val="44546A" w:themeColor="text2"/>
      <w:sz w:val="28"/>
    </w:rPr>
  </w:style>
  <w:style w:type="paragraph" w:customStyle="1" w:styleId="A3E157E345984A5FADB27146E23597F25">
    <w:name w:val="A3E157E345984A5FADB27146E23597F25"/>
    <w:rsid w:val="00150717"/>
    <w:pPr>
      <w:spacing w:after="0" w:line="276" w:lineRule="auto"/>
    </w:pPr>
    <w:rPr>
      <w:b/>
      <w:color w:val="44546A" w:themeColor="text2"/>
      <w:sz w:val="28"/>
    </w:rPr>
  </w:style>
  <w:style w:type="paragraph" w:customStyle="1" w:styleId="5546140891054BAA9A4C1C47207C80185">
    <w:name w:val="5546140891054BAA9A4C1C47207C80185"/>
    <w:rsid w:val="00150717"/>
    <w:pPr>
      <w:spacing w:after="0" w:line="276" w:lineRule="auto"/>
    </w:pPr>
    <w:rPr>
      <w:b/>
      <w:color w:val="44546A" w:themeColor="text2"/>
      <w:sz w:val="28"/>
    </w:rPr>
  </w:style>
  <w:style w:type="paragraph" w:customStyle="1" w:styleId="03DBCC484B874269BE6C9735440DA1885">
    <w:name w:val="03DBCC484B874269BE6C9735440DA1885"/>
    <w:rsid w:val="00150717"/>
    <w:pPr>
      <w:spacing w:after="0" w:line="276" w:lineRule="auto"/>
    </w:pPr>
    <w:rPr>
      <w:b/>
      <w:color w:val="44546A" w:themeColor="text2"/>
      <w:sz w:val="28"/>
    </w:rPr>
  </w:style>
  <w:style w:type="paragraph" w:customStyle="1" w:styleId="4A7F7DE6F95E44F49621A3E6E328D5DE3">
    <w:name w:val="4A7F7DE6F95E44F49621A3E6E328D5DE3"/>
    <w:rsid w:val="00150717"/>
    <w:pPr>
      <w:spacing w:after="0" w:line="276" w:lineRule="auto"/>
    </w:pPr>
    <w:rPr>
      <w:b/>
      <w:color w:val="44546A" w:themeColor="text2"/>
      <w:sz w:val="28"/>
    </w:rPr>
  </w:style>
  <w:style w:type="paragraph" w:customStyle="1" w:styleId="4E038A7F343D472CBEF60E366D71476D3">
    <w:name w:val="4E038A7F343D472CBEF60E366D71476D3"/>
    <w:rsid w:val="00150717"/>
    <w:pPr>
      <w:spacing w:after="0" w:line="276" w:lineRule="auto"/>
    </w:pPr>
    <w:rPr>
      <w:b/>
      <w:color w:val="44546A" w:themeColor="text2"/>
      <w:sz w:val="28"/>
    </w:rPr>
  </w:style>
  <w:style w:type="paragraph" w:customStyle="1" w:styleId="6DCE134495DD40129853BF10AD81192E3">
    <w:name w:val="6DCE134495DD40129853BF10AD81192E3"/>
    <w:rsid w:val="00150717"/>
    <w:pPr>
      <w:spacing w:after="0" w:line="276" w:lineRule="auto"/>
    </w:pPr>
    <w:rPr>
      <w:b/>
      <w:color w:val="44546A" w:themeColor="text2"/>
      <w:sz w:val="28"/>
    </w:rPr>
  </w:style>
  <w:style w:type="paragraph" w:customStyle="1" w:styleId="D3954A4D92E54F7587F7BA8A54EC053C4">
    <w:name w:val="D3954A4D92E54F7587F7BA8A54EC053C4"/>
    <w:rsid w:val="00150717"/>
    <w:pPr>
      <w:spacing w:after="0" w:line="276" w:lineRule="auto"/>
    </w:pPr>
    <w:rPr>
      <w:b/>
      <w:color w:val="44546A" w:themeColor="text2"/>
      <w:sz w:val="28"/>
    </w:rPr>
  </w:style>
  <w:style w:type="paragraph" w:customStyle="1" w:styleId="97601EC5E6E0494C9313A5D3BD4AB6CE">
    <w:name w:val="97601EC5E6E0494C9313A5D3BD4AB6CE"/>
    <w:rsid w:val="00150717"/>
  </w:style>
  <w:style w:type="paragraph" w:customStyle="1" w:styleId="48646D5DA3DF4BB0BD5632CD17C13FC5">
    <w:name w:val="48646D5DA3DF4BB0BD5632CD17C13FC5"/>
    <w:rsid w:val="00150717"/>
  </w:style>
  <w:style w:type="paragraph" w:customStyle="1" w:styleId="CE71B44392D54FCEADDBBBA58694053114">
    <w:name w:val="CE71B44392D54FCEADDBBBA58694053114"/>
    <w:rsid w:val="00150717"/>
    <w:pPr>
      <w:spacing w:after="0" w:line="276" w:lineRule="auto"/>
    </w:pPr>
    <w:rPr>
      <w:b/>
      <w:color w:val="44546A" w:themeColor="text2"/>
      <w:sz w:val="28"/>
    </w:rPr>
  </w:style>
  <w:style w:type="paragraph" w:customStyle="1" w:styleId="3ECB35794EFD4C5EA9DEA7CBB4EC6E7F11">
    <w:name w:val="3ECB35794EFD4C5EA9DEA7CBB4EC6E7F11"/>
    <w:rsid w:val="00150717"/>
    <w:pPr>
      <w:spacing w:after="0" w:line="276" w:lineRule="auto"/>
    </w:pPr>
    <w:rPr>
      <w:b/>
      <w:color w:val="44546A" w:themeColor="text2"/>
      <w:sz w:val="28"/>
    </w:rPr>
  </w:style>
  <w:style w:type="paragraph" w:customStyle="1" w:styleId="AB23535645104C7C9D26ADC11D0A8F8217">
    <w:name w:val="AB23535645104C7C9D26ADC11D0A8F8217"/>
    <w:rsid w:val="00150717"/>
    <w:pPr>
      <w:spacing w:after="0" w:line="276" w:lineRule="auto"/>
    </w:pPr>
    <w:rPr>
      <w:b/>
      <w:color w:val="44546A" w:themeColor="text2"/>
      <w:sz w:val="28"/>
    </w:rPr>
  </w:style>
  <w:style w:type="paragraph" w:customStyle="1" w:styleId="9366EEB7D03A4655A39C0C14BBE44F4A6">
    <w:name w:val="9366EEB7D03A4655A39C0C14BBE44F4A6"/>
    <w:rsid w:val="00150717"/>
    <w:pPr>
      <w:spacing w:after="0" w:line="276" w:lineRule="auto"/>
    </w:pPr>
    <w:rPr>
      <w:b/>
      <w:color w:val="44546A" w:themeColor="text2"/>
      <w:sz w:val="28"/>
    </w:rPr>
  </w:style>
  <w:style w:type="paragraph" w:customStyle="1" w:styleId="44E243C2AEDC4DEF94B017EEE79A2D016">
    <w:name w:val="44E243C2AEDC4DEF94B017EEE79A2D016"/>
    <w:rsid w:val="00150717"/>
    <w:pPr>
      <w:spacing w:after="0" w:line="276" w:lineRule="auto"/>
    </w:pPr>
    <w:rPr>
      <w:b/>
      <w:color w:val="44546A" w:themeColor="text2"/>
      <w:sz w:val="28"/>
    </w:rPr>
  </w:style>
  <w:style w:type="paragraph" w:customStyle="1" w:styleId="ACE0982D94EF411BA44E1F4C1F47A5456">
    <w:name w:val="ACE0982D94EF411BA44E1F4C1F47A5456"/>
    <w:rsid w:val="00150717"/>
    <w:pPr>
      <w:spacing w:after="0" w:line="276" w:lineRule="auto"/>
    </w:pPr>
    <w:rPr>
      <w:b/>
      <w:color w:val="44546A" w:themeColor="text2"/>
      <w:sz w:val="28"/>
    </w:rPr>
  </w:style>
  <w:style w:type="paragraph" w:customStyle="1" w:styleId="A904ADCBD76C470D811AA968B2E7890A6">
    <w:name w:val="A904ADCBD76C470D811AA968B2E7890A6"/>
    <w:rsid w:val="00150717"/>
    <w:pPr>
      <w:spacing w:after="0" w:line="276" w:lineRule="auto"/>
    </w:pPr>
    <w:rPr>
      <w:b/>
      <w:color w:val="44546A" w:themeColor="text2"/>
      <w:sz w:val="28"/>
    </w:rPr>
  </w:style>
  <w:style w:type="paragraph" w:customStyle="1" w:styleId="6E41B097528F43868CA864976A75FD7F6">
    <w:name w:val="6E41B097528F43868CA864976A75FD7F6"/>
    <w:rsid w:val="00150717"/>
    <w:pPr>
      <w:spacing w:after="0" w:line="276" w:lineRule="auto"/>
    </w:pPr>
    <w:rPr>
      <w:b/>
      <w:color w:val="44546A" w:themeColor="text2"/>
      <w:sz w:val="28"/>
    </w:rPr>
  </w:style>
  <w:style w:type="paragraph" w:customStyle="1" w:styleId="301BBA85D6314EE09445670D325ECAEC6">
    <w:name w:val="301BBA85D6314EE09445670D325ECAEC6"/>
    <w:rsid w:val="00150717"/>
    <w:pPr>
      <w:spacing w:after="0" w:line="276" w:lineRule="auto"/>
    </w:pPr>
    <w:rPr>
      <w:b/>
      <w:color w:val="44546A" w:themeColor="text2"/>
      <w:sz w:val="28"/>
    </w:rPr>
  </w:style>
  <w:style w:type="paragraph" w:customStyle="1" w:styleId="2E22DA191A2942D98150FB718043D9D26">
    <w:name w:val="2E22DA191A2942D98150FB718043D9D26"/>
    <w:rsid w:val="00150717"/>
    <w:pPr>
      <w:spacing w:after="0" w:line="276" w:lineRule="auto"/>
    </w:pPr>
    <w:rPr>
      <w:b/>
      <w:color w:val="44546A" w:themeColor="text2"/>
      <w:sz w:val="28"/>
    </w:rPr>
  </w:style>
  <w:style w:type="paragraph" w:customStyle="1" w:styleId="3656D593F27F4DC3B520D7912AC478466">
    <w:name w:val="3656D593F27F4DC3B520D7912AC478466"/>
    <w:rsid w:val="00150717"/>
    <w:pPr>
      <w:spacing w:after="0" w:line="276" w:lineRule="auto"/>
    </w:pPr>
    <w:rPr>
      <w:b/>
      <w:color w:val="44546A" w:themeColor="text2"/>
      <w:sz w:val="28"/>
    </w:rPr>
  </w:style>
  <w:style w:type="paragraph" w:customStyle="1" w:styleId="0F39ED3A656B423A979EB36E274D6D4E6">
    <w:name w:val="0F39ED3A656B423A979EB36E274D6D4E6"/>
    <w:rsid w:val="00150717"/>
    <w:pPr>
      <w:spacing w:after="0" w:line="276" w:lineRule="auto"/>
    </w:pPr>
    <w:rPr>
      <w:b/>
      <w:color w:val="44546A" w:themeColor="text2"/>
      <w:sz w:val="28"/>
    </w:rPr>
  </w:style>
  <w:style w:type="paragraph" w:customStyle="1" w:styleId="8C97DB169AC442BCAB08903A14A9E2E06">
    <w:name w:val="8C97DB169AC442BCAB08903A14A9E2E06"/>
    <w:rsid w:val="00150717"/>
    <w:pPr>
      <w:spacing w:after="0" w:line="276" w:lineRule="auto"/>
    </w:pPr>
    <w:rPr>
      <w:b/>
      <w:color w:val="44546A" w:themeColor="text2"/>
      <w:sz w:val="28"/>
    </w:rPr>
  </w:style>
  <w:style w:type="paragraph" w:customStyle="1" w:styleId="CC75D5B5C69740978AEFD2724B1A7EE96">
    <w:name w:val="CC75D5B5C69740978AEFD2724B1A7EE96"/>
    <w:rsid w:val="00150717"/>
    <w:pPr>
      <w:spacing w:after="0" w:line="276" w:lineRule="auto"/>
    </w:pPr>
    <w:rPr>
      <w:b/>
      <w:color w:val="44546A" w:themeColor="text2"/>
      <w:sz w:val="28"/>
    </w:rPr>
  </w:style>
  <w:style w:type="paragraph" w:customStyle="1" w:styleId="DB5FF8DA85574CD0820792CC0D34F60E5">
    <w:name w:val="DB5FF8DA85574CD0820792CC0D34F60E5"/>
    <w:rsid w:val="00150717"/>
    <w:pPr>
      <w:spacing w:after="0" w:line="276" w:lineRule="auto"/>
    </w:pPr>
    <w:rPr>
      <w:b/>
      <w:color w:val="44546A" w:themeColor="text2"/>
      <w:sz w:val="28"/>
    </w:rPr>
  </w:style>
  <w:style w:type="paragraph" w:customStyle="1" w:styleId="C0FD03DC12D24A509F3EC3A6DD98C2E92">
    <w:name w:val="C0FD03DC12D24A509F3EC3A6DD98C2E92"/>
    <w:rsid w:val="00150717"/>
    <w:pPr>
      <w:spacing w:after="0" w:line="276" w:lineRule="auto"/>
    </w:pPr>
    <w:rPr>
      <w:b/>
      <w:color w:val="44546A" w:themeColor="text2"/>
      <w:sz w:val="28"/>
    </w:rPr>
  </w:style>
  <w:style w:type="paragraph" w:customStyle="1" w:styleId="5C35C0AF182D40D7BDF315B9BE52F4EC2">
    <w:name w:val="5C35C0AF182D40D7BDF315B9BE52F4EC2"/>
    <w:rsid w:val="00150717"/>
    <w:pPr>
      <w:spacing w:after="0" w:line="276" w:lineRule="auto"/>
    </w:pPr>
    <w:rPr>
      <w:b/>
      <w:color w:val="44546A" w:themeColor="text2"/>
      <w:sz w:val="28"/>
    </w:rPr>
  </w:style>
  <w:style w:type="paragraph" w:customStyle="1" w:styleId="92637F0C85B04F749603BD7E431700382">
    <w:name w:val="92637F0C85B04F749603BD7E431700382"/>
    <w:rsid w:val="00150717"/>
    <w:pPr>
      <w:spacing w:after="0" w:line="276" w:lineRule="auto"/>
    </w:pPr>
    <w:rPr>
      <w:b/>
      <w:color w:val="44546A" w:themeColor="text2"/>
      <w:sz w:val="28"/>
    </w:rPr>
  </w:style>
  <w:style w:type="paragraph" w:customStyle="1" w:styleId="FCF72B675B294DF997EBE1F48FF28A512">
    <w:name w:val="FCF72B675B294DF997EBE1F48FF28A512"/>
    <w:rsid w:val="00150717"/>
    <w:pPr>
      <w:spacing w:after="0" w:line="276" w:lineRule="auto"/>
    </w:pPr>
    <w:rPr>
      <w:b/>
      <w:color w:val="44546A" w:themeColor="text2"/>
      <w:sz w:val="28"/>
    </w:rPr>
  </w:style>
  <w:style w:type="paragraph" w:customStyle="1" w:styleId="03972AD102F247C79C997E0A5328D1322">
    <w:name w:val="03972AD102F247C79C997E0A5328D1322"/>
    <w:rsid w:val="00150717"/>
    <w:pPr>
      <w:spacing w:after="0" w:line="276" w:lineRule="auto"/>
    </w:pPr>
    <w:rPr>
      <w:b/>
      <w:color w:val="44546A" w:themeColor="text2"/>
      <w:sz w:val="28"/>
    </w:rPr>
  </w:style>
  <w:style w:type="paragraph" w:customStyle="1" w:styleId="DB4290AFEE5B4935BD25CE0873CF39E75">
    <w:name w:val="DB4290AFEE5B4935BD25CE0873CF39E75"/>
    <w:rsid w:val="00150717"/>
    <w:pPr>
      <w:spacing w:after="0" w:line="276" w:lineRule="auto"/>
    </w:pPr>
    <w:rPr>
      <w:b/>
      <w:color w:val="44546A" w:themeColor="text2"/>
      <w:sz w:val="28"/>
    </w:rPr>
  </w:style>
  <w:style w:type="paragraph" w:customStyle="1" w:styleId="B47DE5C733924CFBB1880146315B16BD5">
    <w:name w:val="B47DE5C733924CFBB1880146315B16BD5"/>
    <w:rsid w:val="00150717"/>
    <w:pPr>
      <w:spacing w:after="0" w:line="276" w:lineRule="auto"/>
    </w:pPr>
    <w:rPr>
      <w:b/>
      <w:color w:val="44546A" w:themeColor="text2"/>
      <w:sz w:val="28"/>
    </w:rPr>
  </w:style>
  <w:style w:type="paragraph" w:customStyle="1" w:styleId="DCE5D91B57384A15B93E2B5C20AADF335">
    <w:name w:val="DCE5D91B57384A15B93E2B5C20AADF335"/>
    <w:rsid w:val="00150717"/>
    <w:pPr>
      <w:spacing w:after="0" w:line="276" w:lineRule="auto"/>
    </w:pPr>
    <w:rPr>
      <w:b/>
      <w:color w:val="44546A" w:themeColor="text2"/>
      <w:sz w:val="28"/>
    </w:rPr>
  </w:style>
  <w:style w:type="paragraph" w:customStyle="1" w:styleId="1F3CC8C8D237453E83B83828DCAA114B2">
    <w:name w:val="1F3CC8C8D237453E83B83828DCAA114B2"/>
    <w:rsid w:val="00150717"/>
    <w:pPr>
      <w:spacing w:after="0" w:line="276" w:lineRule="auto"/>
    </w:pPr>
    <w:rPr>
      <w:b/>
      <w:color w:val="44546A" w:themeColor="text2"/>
      <w:sz w:val="28"/>
    </w:rPr>
  </w:style>
  <w:style w:type="paragraph" w:customStyle="1" w:styleId="2E10D08872FA46CAA5D7B46978311ED02">
    <w:name w:val="2E10D08872FA46CAA5D7B46978311ED02"/>
    <w:rsid w:val="00150717"/>
    <w:pPr>
      <w:spacing w:after="0" w:line="276" w:lineRule="auto"/>
    </w:pPr>
    <w:rPr>
      <w:b/>
      <w:color w:val="44546A" w:themeColor="text2"/>
      <w:sz w:val="28"/>
    </w:rPr>
  </w:style>
  <w:style w:type="paragraph" w:customStyle="1" w:styleId="BDD70B04F163486EAE3AF36AB2FC015E2">
    <w:name w:val="BDD70B04F163486EAE3AF36AB2FC015E2"/>
    <w:rsid w:val="00150717"/>
    <w:pPr>
      <w:spacing w:after="0" w:line="276" w:lineRule="auto"/>
    </w:pPr>
    <w:rPr>
      <w:b/>
      <w:color w:val="44546A" w:themeColor="text2"/>
      <w:sz w:val="28"/>
    </w:rPr>
  </w:style>
  <w:style w:type="paragraph" w:customStyle="1" w:styleId="CF334589337A4CDA892EC7CC97B0E8BD2">
    <w:name w:val="CF334589337A4CDA892EC7CC97B0E8BD2"/>
    <w:rsid w:val="00150717"/>
    <w:pPr>
      <w:spacing w:after="0" w:line="276" w:lineRule="auto"/>
    </w:pPr>
    <w:rPr>
      <w:b/>
      <w:color w:val="44546A" w:themeColor="text2"/>
      <w:sz w:val="28"/>
    </w:rPr>
  </w:style>
  <w:style w:type="paragraph" w:customStyle="1" w:styleId="534EC54AAA1F4C258A065228AD3C12762">
    <w:name w:val="534EC54AAA1F4C258A065228AD3C12762"/>
    <w:rsid w:val="00150717"/>
    <w:pPr>
      <w:spacing w:after="0" w:line="276" w:lineRule="auto"/>
    </w:pPr>
    <w:rPr>
      <w:b/>
      <w:color w:val="44546A" w:themeColor="text2"/>
      <w:sz w:val="28"/>
    </w:rPr>
  </w:style>
  <w:style w:type="paragraph" w:customStyle="1" w:styleId="13E43B95AB524BB4970F0CBED2E2BACF2">
    <w:name w:val="13E43B95AB524BB4970F0CBED2E2BACF2"/>
    <w:rsid w:val="00150717"/>
    <w:pPr>
      <w:spacing w:after="0" w:line="276" w:lineRule="auto"/>
    </w:pPr>
    <w:rPr>
      <w:b/>
      <w:color w:val="44546A" w:themeColor="text2"/>
      <w:sz w:val="28"/>
    </w:rPr>
  </w:style>
  <w:style w:type="paragraph" w:customStyle="1" w:styleId="7A928FA4B08C4AC6B0682B87369B3F702">
    <w:name w:val="7A928FA4B08C4AC6B0682B87369B3F702"/>
    <w:rsid w:val="00150717"/>
    <w:pPr>
      <w:spacing w:after="0" w:line="276" w:lineRule="auto"/>
    </w:pPr>
    <w:rPr>
      <w:b/>
      <w:color w:val="44546A" w:themeColor="text2"/>
      <w:sz w:val="28"/>
    </w:rPr>
  </w:style>
  <w:style w:type="paragraph" w:customStyle="1" w:styleId="07D843826A92400FA173F4CFD13ECEA22">
    <w:name w:val="07D843826A92400FA173F4CFD13ECEA22"/>
    <w:rsid w:val="00150717"/>
    <w:pPr>
      <w:spacing w:after="0" w:line="276" w:lineRule="auto"/>
    </w:pPr>
    <w:rPr>
      <w:b/>
      <w:color w:val="44546A" w:themeColor="text2"/>
      <w:sz w:val="28"/>
    </w:rPr>
  </w:style>
  <w:style w:type="paragraph" w:customStyle="1" w:styleId="FA00521F9A3E471AB11B2680C59A15142">
    <w:name w:val="FA00521F9A3E471AB11B2680C59A15142"/>
    <w:rsid w:val="00150717"/>
    <w:pPr>
      <w:spacing w:after="0" w:line="276" w:lineRule="auto"/>
    </w:pPr>
    <w:rPr>
      <w:b/>
      <w:color w:val="44546A" w:themeColor="text2"/>
      <w:sz w:val="28"/>
    </w:rPr>
  </w:style>
  <w:style w:type="paragraph" w:customStyle="1" w:styleId="DE2CF1E6913F471DA413DE20BA6C97052">
    <w:name w:val="DE2CF1E6913F471DA413DE20BA6C97052"/>
    <w:rsid w:val="00150717"/>
    <w:pPr>
      <w:spacing w:after="0" w:line="276" w:lineRule="auto"/>
    </w:pPr>
    <w:rPr>
      <w:b/>
      <w:color w:val="44546A" w:themeColor="text2"/>
      <w:sz w:val="28"/>
    </w:rPr>
  </w:style>
  <w:style w:type="paragraph" w:customStyle="1" w:styleId="FC2EA60C693C44348D753B8F17D1BC692">
    <w:name w:val="FC2EA60C693C44348D753B8F17D1BC692"/>
    <w:rsid w:val="00150717"/>
    <w:pPr>
      <w:spacing w:after="0" w:line="276" w:lineRule="auto"/>
    </w:pPr>
    <w:rPr>
      <w:b/>
      <w:color w:val="44546A" w:themeColor="text2"/>
      <w:sz w:val="28"/>
    </w:rPr>
  </w:style>
  <w:style w:type="paragraph" w:customStyle="1" w:styleId="E3FDC7FBAA6244EABA7061F41AB09BDC2">
    <w:name w:val="E3FDC7FBAA6244EABA7061F41AB09BDC2"/>
    <w:rsid w:val="00150717"/>
    <w:pPr>
      <w:spacing w:after="0" w:line="276" w:lineRule="auto"/>
    </w:pPr>
    <w:rPr>
      <w:b/>
      <w:color w:val="44546A" w:themeColor="text2"/>
      <w:sz w:val="28"/>
    </w:rPr>
  </w:style>
  <w:style w:type="paragraph" w:customStyle="1" w:styleId="9C8741E917264684891D331870511A812">
    <w:name w:val="9C8741E917264684891D331870511A812"/>
    <w:rsid w:val="00150717"/>
    <w:pPr>
      <w:spacing w:after="0" w:line="276" w:lineRule="auto"/>
    </w:pPr>
    <w:rPr>
      <w:b/>
      <w:color w:val="44546A" w:themeColor="text2"/>
      <w:sz w:val="28"/>
    </w:rPr>
  </w:style>
  <w:style w:type="paragraph" w:customStyle="1" w:styleId="74C064F31F444785AACB8476A66964132">
    <w:name w:val="74C064F31F444785AACB8476A66964132"/>
    <w:rsid w:val="00150717"/>
    <w:pPr>
      <w:spacing w:after="0" w:line="276" w:lineRule="auto"/>
    </w:pPr>
    <w:rPr>
      <w:b/>
      <w:color w:val="44546A" w:themeColor="text2"/>
      <w:sz w:val="28"/>
    </w:rPr>
  </w:style>
  <w:style w:type="paragraph" w:customStyle="1" w:styleId="59BF1874B0304BBBAD14FA0D07A2B2182">
    <w:name w:val="59BF1874B0304BBBAD14FA0D07A2B2182"/>
    <w:rsid w:val="00150717"/>
    <w:pPr>
      <w:spacing w:after="0" w:line="276" w:lineRule="auto"/>
    </w:pPr>
    <w:rPr>
      <w:b/>
      <w:color w:val="44546A" w:themeColor="text2"/>
      <w:sz w:val="28"/>
    </w:rPr>
  </w:style>
  <w:style w:type="paragraph" w:customStyle="1" w:styleId="A2E3404C22BE42E39484C7D79CC1D56B2">
    <w:name w:val="A2E3404C22BE42E39484C7D79CC1D56B2"/>
    <w:rsid w:val="00150717"/>
    <w:pPr>
      <w:spacing w:after="0" w:line="276" w:lineRule="auto"/>
    </w:pPr>
    <w:rPr>
      <w:b/>
      <w:color w:val="44546A" w:themeColor="text2"/>
      <w:sz w:val="28"/>
    </w:rPr>
  </w:style>
  <w:style w:type="paragraph" w:customStyle="1" w:styleId="36EFD7B67A3D4FFB8AC1031AB5E358D82">
    <w:name w:val="36EFD7B67A3D4FFB8AC1031AB5E358D82"/>
    <w:rsid w:val="00150717"/>
    <w:pPr>
      <w:spacing w:after="0" w:line="276" w:lineRule="auto"/>
    </w:pPr>
    <w:rPr>
      <w:b/>
      <w:color w:val="44546A" w:themeColor="text2"/>
      <w:sz w:val="28"/>
    </w:rPr>
  </w:style>
  <w:style w:type="paragraph" w:customStyle="1" w:styleId="9355A9AD348D4B1FAD63DF1432EE4F742">
    <w:name w:val="9355A9AD348D4B1FAD63DF1432EE4F742"/>
    <w:rsid w:val="00150717"/>
    <w:pPr>
      <w:spacing w:after="0" w:line="276" w:lineRule="auto"/>
    </w:pPr>
    <w:rPr>
      <w:b/>
      <w:color w:val="44546A" w:themeColor="text2"/>
      <w:sz w:val="28"/>
    </w:rPr>
  </w:style>
  <w:style w:type="paragraph" w:customStyle="1" w:styleId="8A91FA800661430F9E3E9C8D5AE464DF2">
    <w:name w:val="8A91FA800661430F9E3E9C8D5AE464DF2"/>
    <w:rsid w:val="00150717"/>
    <w:pPr>
      <w:spacing w:after="0" w:line="276" w:lineRule="auto"/>
    </w:pPr>
    <w:rPr>
      <w:b/>
      <w:color w:val="44546A" w:themeColor="text2"/>
      <w:sz w:val="28"/>
    </w:rPr>
  </w:style>
  <w:style w:type="paragraph" w:customStyle="1" w:styleId="4BC9E42E318F4D43B88D94EDA9A665422">
    <w:name w:val="4BC9E42E318F4D43B88D94EDA9A665422"/>
    <w:rsid w:val="00150717"/>
    <w:pPr>
      <w:spacing w:after="0" w:line="276" w:lineRule="auto"/>
    </w:pPr>
    <w:rPr>
      <w:b/>
      <w:color w:val="44546A" w:themeColor="text2"/>
      <w:sz w:val="28"/>
    </w:rPr>
  </w:style>
  <w:style w:type="paragraph" w:customStyle="1" w:styleId="AE7F0B4250554637B5A51B4253DEA0422">
    <w:name w:val="AE7F0B4250554637B5A51B4253DEA0422"/>
    <w:rsid w:val="00150717"/>
    <w:pPr>
      <w:spacing w:after="0" w:line="276" w:lineRule="auto"/>
    </w:pPr>
    <w:rPr>
      <w:b/>
      <w:color w:val="44546A" w:themeColor="text2"/>
      <w:sz w:val="28"/>
    </w:rPr>
  </w:style>
  <w:style w:type="paragraph" w:customStyle="1" w:styleId="A8C86B236A5445A08709D5B342BFD0142">
    <w:name w:val="A8C86B236A5445A08709D5B342BFD0142"/>
    <w:rsid w:val="00150717"/>
    <w:pPr>
      <w:spacing w:after="0" w:line="276" w:lineRule="auto"/>
    </w:pPr>
    <w:rPr>
      <w:b/>
      <w:color w:val="44546A" w:themeColor="text2"/>
      <w:sz w:val="28"/>
    </w:rPr>
  </w:style>
  <w:style w:type="paragraph" w:customStyle="1" w:styleId="712F046FC3034B2BA03BD78778EE7C502">
    <w:name w:val="712F046FC3034B2BA03BD78778EE7C502"/>
    <w:rsid w:val="00150717"/>
    <w:pPr>
      <w:spacing w:after="0" w:line="276" w:lineRule="auto"/>
    </w:pPr>
    <w:rPr>
      <w:b/>
      <w:color w:val="44546A" w:themeColor="text2"/>
      <w:sz w:val="28"/>
    </w:rPr>
  </w:style>
  <w:style w:type="paragraph" w:customStyle="1" w:styleId="4D022DEAC90844CCA819885928467C682">
    <w:name w:val="4D022DEAC90844CCA819885928467C682"/>
    <w:rsid w:val="00150717"/>
    <w:pPr>
      <w:spacing w:after="0" w:line="276" w:lineRule="auto"/>
    </w:pPr>
    <w:rPr>
      <w:b/>
      <w:color w:val="44546A" w:themeColor="text2"/>
      <w:sz w:val="28"/>
    </w:rPr>
  </w:style>
  <w:style w:type="paragraph" w:customStyle="1" w:styleId="36FF39A8B0724FD898BEF773BF9AD2492">
    <w:name w:val="36FF39A8B0724FD898BEF773BF9AD2492"/>
    <w:rsid w:val="00150717"/>
    <w:pPr>
      <w:spacing w:after="0" w:line="276" w:lineRule="auto"/>
    </w:pPr>
    <w:rPr>
      <w:b/>
      <w:color w:val="44546A" w:themeColor="text2"/>
      <w:sz w:val="28"/>
    </w:rPr>
  </w:style>
  <w:style w:type="paragraph" w:customStyle="1" w:styleId="3A77B087D5D846E7A9C48691290EA54B2">
    <w:name w:val="3A77B087D5D846E7A9C48691290EA54B2"/>
    <w:rsid w:val="00150717"/>
    <w:pPr>
      <w:spacing w:after="0" w:line="276" w:lineRule="auto"/>
    </w:pPr>
    <w:rPr>
      <w:b/>
      <w:color w:val="44546A" w:themeColor="text2"/>
      <w:sz w:val="28"/>
    </w:rPr>
  </w:style>
  <w:style w:type="paragraph" w:customStyle="1" w:styleId="C975C98183D84BBFA104CA4DB18C8D872">
    <w:name w:val="C975C98183D84BBFA104CA4DB18C8D872"/>
    <w:rsid w:val="00150717"/>
    <w:pPr>
      <w:spacing w:after="0" w:line="276" w:lineRule="auto"/>
    </w:pPr>
    <w:rPr>
      <w:b/>
      <w:color w:val="44546A" w:themeColor="text2"/>
      <w:sz w:val="28"/>
    </w:rPr>
  </w:style>
  <w:style w:type="paragraph" w:customStyle="1" w:styleId="903833B29AC749BCBA6D315878DB99352">
    <w:name w:val="903833B29AC749BCBA6D315878DB99352"/>
    <w:rsid w:val="00150717"/>
    <w:pPr>
      <w:spacing w:after="0" w:line="276" w:lineRule="auto"/>
    </w:pPr>
    <w:rPr>
      <w:b/>
      <w:color w:val="44546A" w:themeColor="text2"/>
      <w:sz w:val="28"/>
    </w:rPr>
  </w:style>
  <w:style w:type="paragraph" w:customStyle="1" w:styleId="BBCD1916B6B543DCBDEA910A3B37F3E32">
    <w:name w:val="BBCD1916B6B543DCBDEA910A3B37F3E32"/>
    <w:rsid w:val="00150717"/>
    <w:pPr>
      <w:spacing w:after="0" w:line="276" w:lineRule="auto"/>
    </w:pPr>
    <w:rPr>
      <w:b/>
      <w:color w:val="44546A" w:themeColor="text2"/>
      <w:sz w:val="28"/>
    </w:rPr>
  </w:style>
  <w:style w:type="paragraph" w:customStyle="1" w:styleId="4CAADACD1B904F9ABCD89398AABC12012">
    <w:name w:val="4CAADACD1B904F9ABCD89398AABC12012"/>
    <w:rsid w:val="00150717"/>
    <w:pPr>
      <w:spacing w:after="0" w:line="276" w:lineRule="auto"/>
    </w:pPr>
    <w:rPr>
      <w:b/>
      <w:color w:val="44546A" w:themeColor="text2"/>
      <w:sz w:val="28"/>
    </w:rPr>
  </w:style>
  <w:style w:type="paragraph" w:customStyle="1" w:styleId="0073A7749B164672BA69C68764F85DED2">
    <w:name w:val="0073A7749B164672BA69C68764F85DED2"/>
    <w:rsid w:val="00150717"/>
    <w:pPr>
      <w:spacing w:after="0" w:line="276" w:lineRule="auto"/>
    </w:pPr>
    <w:rPr>
      <w:b/>
      <w:color w:val="44546A" w:themeColor="text2"/>
      <w:sz w:val="28"/>
    </w:rPr>
  </w:style>
  <w:style w:type="paragraph" w:customStyle="1" w:styleId="E0E33D0A06D641BEA3C5209E22763D2C2">
    <w:name w:val="E0E33D0A06D641BEA3C5209E22763D2C2"/>
    <w:rsid w:val="00150717"/>
    <w:pPr>
      <w:spacing w:after="0" w:line="276" w:lineRule="auto"/>
    </w:pPr>
    <w:rPr>
      <w:b/>
      <w:color w:val="44546A" w:themeColor="text2"/>
      <w:sz w:val="28"/>
    </w:rPr>
  </w:style>
  <w:style w:type="paragraph" w:customStyle="1" w:styleId="73D884B388404027A7A6B5B827329B0D2">
    <w:name w:val="73D884B388404027A7A6B5B827329B0D2"/>
    <w:rsid w:val="00150717"/>
    <w:pPr>
      <w:spacing w:after="0" w:line="276" w:lineRule="auto"/>
    </w:pPr>
    <w:rPr>
      <w:b/>
      <w:color w:val="44546A" w:themeColor="text2"/>
      <w:sz w:val="28"/>
    </w:rPr>
  </w:style>
  <w:style w:type="paragraph" w:customStyle="1" w:styleId="F692E21F10574751B69AD46FBE552B532">
    <w:name w:val="F692E21F10574751B69AD46FBE552B532"/>
    <w:rsid w:val="00150717"/>
    <w:pPr>
      <w:spacing w:after="0" w:line="276" w:lineRule="auto"/>
    </w:pPr>
    <w:rPr>
      <w:b/>
      <w:color w:val="44546A" w:themeColor="text2"/>
      <w:sz w:val="28"/>
    </w:rPr>
  </w:style>
  <w:style w:type="paragraph" w:customStyle="1" w:styleId="4ED4E445E12D49C49B34963105C487282">
    <w:name w:val="4ED4E445E12D49C49B34963105C487282"/>
    <w:rsid w:val="00150717"/>
    <w:pPr>
      <w:spacing w:after="0" w:line="276" w:lineRule="auto"/>
    </w:pPr>
    <w:rPr>
      <w:b/>
      <w:color w:val="44546A" w:themeColor="text2"/>
      <w:sz w:val="28"/>
    </w:rPr>
  </w:style>
  <w:style w:type="paragraph" w:customStyle="1" w:styleId="73AB17A762B147C2A9FB46C977C985812">
    <w:name w:val="73AB17A762B147C2A9FB46C977C985812"/>
    <w:rsid w:val="00150717"/>
    <w:pPr>
      <w:spacing w:after="0" w:line="276" w:lineRule="auto"/>
    </w:pPr>
    <w:rPr>
      <w:b/>
      <w:color w:val="44546A" w:themeColor="text2"/>
      <w:sz w:val="28"/>
    </w:rPr>
  </w:style>
  <w:style w:type="paragraph" w:customStyle="1" w:styleId="97601EC5E6E0494C9313A5D3BD4AB6CE1">
    <w:name w:val="97601EC5E6E0494C9313A5D3BD4AB6CE1"/>
    <w:rsid w:val="00150717"/>
    <w:pPr>
      <w:spacing w:after="0" w:line="276" w:lineRule="auto"/>
    </w:pPr>
    <w:rPr>
      <w:b/>
      <w:color w:val="44546A" w:themeColor="text2"/>
      <w:sz w:val="28"/>
    </w:rPr>
  </w:style>
  <w:style w:type="paragraph" w:customStyle="1" w:styleId="48646D5DA3DF4BB0BD5632CD17C13FC51">
    <w:name w:val="48646D5DA3DF4BB0BD5632CD17C13FC51"/>
    <w:rsid w:val="00150717"/>
    <w:pPr>
      <w:spacing w:after="0" w:line="276" w:lineRule="auto"/>
    </w:pPr>
    <w:rPr>
      <w:b/>
      <w:color w:val="44546A" w:themeColor="text2"/>
      <w:sz w:val="28"/>
    </w:rPr>
  </w:style>
  <w:style w:type="paragraph" w:customStyle="1" w:styleId="329BDB2F56C24DB9BAC7EA59581F807F6">
    <w:name w:val="329BDB2F56C24DB9BAC7EA59581F807F6"/>
    <w:rsid w:val="00150717"/>
    <w:pPr>
      <w:spacing w:after="0" w:line="276" w:lineRule="auto"/>
    </w:pPr>
    <w:rPr>
      <w:b/>
      <w:color w:val="44546A" w:themeColor="text2"/>
      <w:sz w:val="28"/>
    </w:rPr>
  </w:style>
  <w:style w:type="paragraph" w:customStyle="1" w:styleId="38A37A7702EF408C9ECBC2BB986B08736">
    <w:name w:val="38A37A7702EF408C9ECBC2BB986B08736"/>
    <w:rsid w:val="00150717"/>
    <w:pPr>
      <w:spacing w:after="0" w:line="276" w:lineRule="auto"/>
    </w:pPr>
    <w:rPr>
      <w:b/>
      <w:color w:val="44546A" w:themeColor="text2"/>
      <w:sz w:val="28"/>
    </w:rPr>
  </w:style>
  <w:style w:type="paragraph" w:customStyle="1" w:styleId="22F57693072E4B55BB3B9027690758F26">
    <w:name w:val="22F57693072E4B55BB3B9027690758F26"/>
    <w:rsid w:val="00150717"/>
    <w:pPr>
      <w:spacing w:after="0" w:line="276" w:lineRule="auto"/>
    </w:pPr>
    <w:rPr>
      <w:b/>
      <w:color w:val="44546A" w:themeColor="text2"/>
      <w:sz w:val="28"/>
    </w:rPr>
  </w:style>
  <w:style w:type="paragraph" w:customStyle="1" w:styleId="84EDA8C21FEF48639C794D51BB0B49B96">
    <w:name w:val="84EDA8C21FEF48639C794D51BB0B49B96"/>
    <w:rsid w:val="00150717"/>
    <w:pPr>
      <w:spacing w:after="0" w:line="276" w:lineRule="auto"/>
    </w:pPr>
    <w:rPr>
      <w:b/>
      <w:color w:val="44546A" w:themeColor="text2"/>
      <w:sz w:val="28"/>
    </w:rPr>
  </w:style>
  <w:style w:type="paragraph" w:customStyle="1" w:styleId="B60B3F12F3694263A756AC98AAB2A5F86">
    <w:name w:val="B60B3F12F3694263A756AC98AAB2A5F86"/>
    <w:rsid w:val="00150717"/>
    <w:pPr>
      <w:spacing w:after="0" w:line="276" w:lineRule="auto"/>
    </w:pPr>
    <w:rPr>
      <w:b/>
      <w:color w:val="44546A" w:themeColor="text2"/>
      <w:sz w:val="28"/>
    </w:rPr>
  </w:style>
  <w:style w:type="paragraph" w:customStyle="1" w:styleId="2655E2C4C2284418B81B41F0A6648A4B9">
    <w:name w:val="2655E2C4C2284418B81B41F0A6648A4B9"/>
    <w:rsid w:val="00150717"/>
    <w:pPr>
      <w:spacing w:after="0" w:line="276" w:lineRule="auto"/>
    </w:pPr>
    <w:rPr>
      <w:b/>
      <w:color w:val="44546A" w:themeColor="text2"/>
      <w:sz w:val="28"/>
    </w:rPr>
  </w:style>
  <w:style w:type="paragraph" w:customStyle="1" w:styleId="24801C4A03FC427089DBEDB57128BCD37">
    <w:name w:val="24801C4A03FC427089DBEDB57128BCD37"/>
    <w:rsid w:val="00150717"/>
    <w:pPr>
      <w:spacing w:after="0" w:line="276" w:lineRule="auto"/>
    </w:pPr>
    <w:rPr>
      <w:b/>
      <w:color w:val="44546A" w:themeColor="text2"/>
      <w:sz w:val="28"/>
    </w:rPr>
  </w:style>
  <w:style w:type="paragraph" w:customStyle="1" w:styleId="1493CDFC64314DFBA01573CCFE7F466E6">
    <w:name w:val="1493CDFC64314DFBA01573CCFE7F466E6"/>
    <w:rsid w:val="00150717"/>
    <w:pPr>
      <w:spacing w:after="0" w:line="276" w:lineRule="auto"/>
    </w:pPr>
    <w:rPr>
      <w:b/>
      <w:color w:val="44546A" w:themeColor="text2"/>
      <w:sz w:val="28"/>
    </w:rPr>
  </w:style>
  <w:style w:type="paragraph" w:customStyle="1" w:styleId="8090BA3D05C640929C354A7629BCCEC56">
    <w:name w:val="8090BA3D05C640929C354A7629BCCEC56"/>
    <w:rsid w:val="00150717"/>
    <w:pPr>
      <w:spacing w:after="0" w:line="276" w:lineRule="auto"/>
    </w:pPr>
    <w:rPr>
      <w:b/>
      <w:color w:val="44546A" w:themeColor="text2"/>
      <w:sz w:val="28"/>
    </w:rPr>
  </w:style>
  <w:style w:type="paragraph" w:customStyle="1" w:styleId="B837789FC0894DC2A5160BE9CBE8D0D96">
    <w:name w:val="B837789FC0894DC2A5160BE9CBE8D0D96"/>
    <w:rsid w:val="00150717"/>
    <w:pPr>
      <w:spacing w:after="0" w:line="276" w:lineRule="auto"/>
    </w:pPr>
    <w:rPr>
      <w:b/>
      <w:color w:val="44546A" w:themeColor="text2"/>
      <w:sz w:val="28"/>
    </w:rPr>
  </w:style>
  <w:style w:type="paragraph" w:customStyle="1" w:styleId="254302589F3449AD9273ECC0FC1FE51F6">
    <w:name w:val="254302589F3449AD9273ECC0FC1FE51F6"/>
    <w:rsid w:val="00150717"/>
    <w:pPr>
      <w:spacing w:after="0" w:line="276" w:lineRule="auto"/>
    </w:pPr>
    <w:rPr>
      <w:b/>
      <w:color w:val="44546A" w:themeColor="text2"/>
      <w:sz w:val="28"/>
    </w:rPr>
  </w:style>
  <w:style w:type="paragraph" w:customStyle="1" w:styleId="13BC7613EEFC416D9194254AC0AFB2246">
    <w:name w:val="13BC7613EEFC416D9194254AC0AFB2246"/>
    <w:rsid w:val="00150717"/>
    <w:pPr>
      <w:spacing w:after="0" w:line="276" w:lineRule="auto"/>
    </w:pPr>
    <w:rPr>
      <w:b/>
      <w:color w:val="44546A" w:themeColor="text2"/>
      <w:sz w:val="28"/>
    </w:rPr>
  </w:style>
  <w:style w:type="paragraph" w:customStyle="1" w:styleId="3013F659C76746A78A9CB9A08965D9D76">
    <w:name w:val="3013F659C76746A78A9CB9A08965D9D76"/>
    <w:rsid w:val="00150717"/>
    <w:pPr>
      <w:spacing w:after="0" w:line="276" w:lineRule="auto"/>
    </w:pPr>
    <w:rPr>
      <w:b/>
      <w:color w:val="44546A" w:themeColor="text2"/>
      <w:sz w:val="28"/>
    </w:rPr>
  </w:style>
  <w:style w:type="paragraph" w:customStyle="1" w:styleId="81767A8C63DF49E2B82445CACDA4F5666">
    <w:name w:val="81767A8C63DF49E2B82445CACDA4F5666"/>
    <w:rsid w:val="00150717"/>
    <w:pPr>
      <w:spacing w:after="0" w:line="276" w:lineRule="auto"/>
    </w:pPr>
    <w:rPr>
      <w:b/>
      <w:color w:val="44546A" w:themeColor="text2"/>
      <w:sz w:val="28"/>
    </w:rPr>
  </w:style>
  <w:style w:type="paragraph" w:customStyle="1" w:styleId="C6EE04E019954ECCA06668886DA861566">
    <w:name w:val="C6EE04E019954ECCA06668886DA861566"/>
    <w:rsid w:val="00150717"/>
    <w:pPr>
      <w:spacing w:after="0" w:line="276" w:lineRule="auto"/>
    </w:pPr>
    <w:rPr>
      <w:b/>
      <w:color w:val="44546A" w:themeColor="text2"/>
      <w:sz w:val="28"/>
    </w:rPr>
  </w:style>
  <w:style w:type="paragraph" w:customStyle="1" w:styleId="25D949AB9F274FB99E91A7FD5ED02E156">
    <w:name w:val="25D949AB9F274FB99E91A7FD5ED02E156"/>
    <w:rsid w:val="00150717"/>
    <w:pPr>
      <w:spacing w:after="0" w:line="276" w:lineRule="auto"/>
    </w:pPr>
    <w:rPr>
      <w:b/>
      <w:color w:val="44546A" w:themeColor="text2"/>
      <w:sz w:val="28"/>
    </w:rPr>
  </w:style>
  <w:style w:type="paragraph" w:customStyle="1" w:styleId="7A2445F7E7704D929439E37CACC83C016">
    <w:name w:val="7A2445F7E7704D929439E37CACC83C016"/>
    <w:rsid w:val="00150717"/>
    <w:pPr>
      <w:spacing w:after="0" w:line="276" w:lineRule="auto"/>
    </w:pPr>
    <w:rPr>
      <w:b/>
      <w:color w:val="44546A" w:themeColor="text2"/>
      <w:sz w:val="28"/>
    </w:rPr>
  </w:style>
  <w:style w:type="paragraph" w:customStyle="1" w:styleId="A9F48CBC05E44FE5B16D3FCF1CDC05F76">
    <w:name w:val="A9F48CBC05E44FE5B16D3FCF1CDC05F76"/>
    <w:rsid w:val="00150717"/>
    <w:pPr>
      <w:spacing w:after="0" w:line="276" w:lineRule="auto"/>
    </w:pPr>
    <w:rPr>
      <w:b/>
      <w:color w:val="44546A" w:themeColor="text2"/>
      <w:sz w:val="28"/>
    </w:rPr>
  </w:style>
  <w:style w:type="paragraph" w:customStyle="1" w:styleId="7ED15341CF844B798463CDCB61DA0F669">
    <w:name w:val="7ED15341CF844B798463CDCB61DA0F669"/>
    <w:rsid w:val="00150717"/>
    <w:pPr>
      <w:spacing w:after="0" w:line="276" w:lineRule="auto"/>
    </w:pPr>
    <w:rPr>
      <w:b/>
      <w:color w:val="44546A" w:themeColor="text2"/>
      <w:sz w:val="28"/>
    </w:rPr>
  </w:style>
  <w:style w:type="paragraph" w:customStyle="1" w:styleId="AA3103D82BE04317AD7A30C9E7DE5CFD6">
    <w:name w:val="AA3103D82BE04317AD7A30C9E7DE5CFD6"/>
    <w:rsid w:val="00150717"/>
    <w:pPr>
      <w:spacing w:after="0" w:line="276" w:lineRule="auto"/>
    </w:pPr>
    <w:rPr>
      <w:b/>
      <w:color w:val="44546A" w:themeColor="text2"/>
      <w:sz w:val="28"/>
    </w:rPr>
  </w:style>
  <w:style w:type="paragraph" w:customStyle="1" w:styleId="9D1755E1FAF6414996320B85CDDDB3316">
    <w:name w:val="9D1755E1FAF6414996320B85CDDDB3316"/>
    <w:rsid w:val="00150717"/>
    <w:pPr>
      <w:spacing w:after="0" w:line="276" w:lineRule="auto"/>
    </w:pPr>
    <w:rPr>
      <w:b/>
      <w:color w:val="44546A" w:themeColor="text2"/>
      <w:sz w:val="28"/>
    </w:rPr>
  </w:style>
  <w:style w:type="paragraph" w:customStyle="1" w:styleId="85F79B5CB1994027911EAE087A9781AB6">
    <w:name w:val="85F79B5CB1994027911EAE087A9781AB6"/>
    <w:rsid w:val="00150717"/>
    <w:pPr>
      <w:spacing w:after="0" w:line="276" w:lineRule="auto"/>
    </w:pPr>
    <w:rPr>
      <w:b/>
      <w:color w:val="44546A" w:themeColor="text2"/>
      <w:sz w:val="28"/>
    </w:rPr>
  </w:style>
  <w:style w:type="paragraph" w:customStyle="1" w:styleId="DD62918E95F44317AF8BF860D7B162DE6">
    <w:name w:val="DD62918E95F44317AF8BF860D7B162DE6"/>
    <w:rsid w:val="00150717"/>
    <w:pPr>
      <w:spacing w:after="0" w:line="276" w:lineRule="auto"/>
    </w:pPr>
    <w:rPr>
      <w:b/>
      <w:color w:val="44546A" w:themeColor="text2"/>
      <w:sz w:val="28"/>
    </w:rPr>
  </w:style>
  <w:style w:type="paragraph" w:customStyle="1" w:styleId="9D9A81EE4D534633819760A60F55BD666">
    <w:name w:val="9D9A81EE4D534633819760A60F55BD666"/>
    <w:rsid w:val="00150717"/>
    <w:pPr>
      <w:spacing w:after="0" w:line="276" w:lineRule="auto"/>
    </w:pPr>
    <w:rPr>
      <w:b/>
      <w:color w:val="44546A" w:themeColor="text2"/>
      <w:sz w:val="28"/>
    </w:rPr>
  </w:style>
  <w:style w:type="paragraph" w:customStyle="1" w:styleId="8BE53F7FA51C4E33AA66239208DDCB606">
    <w:name w:val="8BE53F7FA51C4E33AA66239208DDCB606"/>
    <w:rsid w:val="00150717"/>
    <w:pPr>
      <w:spacing w:after="0" w:line="276" w:lineRule="auto"/>
    </w:pPr>
    <w:rPr>
      <w:b/>
      <w:color w:val="44546A" w:themeColor="text2"/>
      <w:sz w:val="28"/>
    </w:rPr>
  </w:style>
  <w:style w:type="paragraph" w:customStyle="1" w:styleId="DA4E3BFD2BD04074A470784750E924706">
    <w:name w:val="DA4E3BFD2BD04074A470784750E924706"/>
    <w:rsid w:val="00150717"/>
    <w:pPr>
      <w:spacing w:after="0" w:line="276" w:lineRule="auto"/>
    </w:pPr>
    <w:rPr>
      <w:b/>
      <w:color w:val="44546A" w:themeColor="text2"/>
      <w:sz w:val="28"/>
    </w:rPr>
  </w:style>
  <w:style w:type="paragraph" w:customStyle="1" w:styleId="649FA754C34642848BBBB94C152C83446">
    <w:name w:val="649FA754C34642848BBBB94C152C83446"/>
    <w:rsid w:val="00150717"/>
    <w:pPr>
      <w:spacing w:after="0" w:line="276" w:lineRule="auto"/>
    </w:pPr>
    <w:rPr>
      <w:b/>
      <w:color w:val="44546A" w:themeColor="text2"/>
      <w:sz w:val="28"/>
    </w:rPr>
  </w:style>
  <w:style w:type="paragraph" w:customStyle="1" w:styleId="34138A8B9113416281222D040E2D39496">
    <w:name w:val="34138A8B9113416281222D040E2D39496"/>
    <w:rsid w:val="00150717"/>
    <w:pPr>
      <w:spacing w:after="0" w:line="276" w:lineRule="auto"/>
    </w:pPr>
    <w:rPr>
      <w:b/>
      <w:color w:val="44546A" w:themeColor="text2"/>
      <w:sz w:val="28"/>
    </w:rPr>
  </w:style>
  <w:style w:type="paragraph" w:customStyle="1" w:styleId="D35510A6F9F947DC87B5DF765B7C8DF16">
    <w:name w:val="D35510A6F9F947DC87B5DF765B7C8DF16"/>
    <w:rsid w:val="00150717"/>
    <w:pPr>
      <w:spacing w:after="0" w:line="276" w:lineRule="auto"/>
    </w:pPr>
    <w:rPr>
      <w:b/>
      <w:color w:val="44546A" w:themeColor="text2"/>
      <w:sz w:val="28"/>
    </w:rPr>
  </w:style>
  <w:style w:type="paragraph" w:customStyle="1" w:styleId="59C82E407A2946EDA7C501B774E437356">
    <w:name w:val="59C82E407A2946EDA7C501B774E437356"/>
    <w:rsid w:val="00150717"/>
    <w:pPr>
      <w:spacing w:after="0" w:line="276" w:lineRule="auto"/>
    </w:pPr>
    <w:rPr>
      <w:b/>
      <w:color w:val="44546A" w:themeColor="text2"/>
      <w:sz w:val="28"/>
    </w:rPr>
  </w:style>
  <w:style w:type="paragraph" w:customStyle="1" w:styleId="8B2728C9A2F54634932423DFC8CD0C876">
    <w:name w:val="8B2728C9A2F54634932423DFC8CD0C876"/>
    <w:rsid w:val="00150717"/>
    <w:pPr>
      <w:spacing w:after="0" w:line="276" w:lineRule="auto"/>
    </w:pPr>
    <w:rPr>
      <w:b/>
      <w:color w:val="44546A" w:themeColor="text2"/>
      <w:sz w:val="28"/>
    </w:rPr>
  </w:style>
  <w:style w:type="paragraph" w:customStyle="1" w:styleId="8E8BE7D952D34E539F03996EDB67EE4F6">
    <w:name w:val="8E8BE7D952D34E539F03996EDB67EE4F6"/>
    <w:rsid w:val="00150717"/>
    <w:pPr>
      <w:spacing w:after="0" w:line="276" w:lineRule="auto"/>
    </w:pPr>
    <w:rPr>
      <w:b/>
      <w:color w:val="44546A" w:themeColor="text2"/>
      <w:sz w:val="28"/>
    </w:rPr>
  </w:style>
  <w:style w:type="paragraph" w:customStyle="1" w:styleId="DF6FD3894BA9404697C60116012D41C36">
    <w:name w:val="DF6FD3894BA9404697C60116012D41C36"/>
    <w:rsid w:val="00150717"/>
    <w:pPr>
      <w:spacing w:after="0" w:line="276" w:lineRule="auto"/>
    </w:pPr>
    <w:rPr>
      <w:b/>
      <w:color w:val="44546A" w:themeColor="text2"/>
      <w:sz w:val="28"/>
    </w:rPr>
  </w:style>
  <w:style w:type="paragraph" w:customStyle="1" w:styleId="E669B8EFA1454177801C0D70766830FB6">
    <w:name w:val="E669B8EFA1454177801C0D70766830FB6"/>
    <w:rsid w:val="00150717"/>
    <w:pPr>
      <w:spacing w:after="0" w:line="276" w:lineRule="auto"/>
    </w:pPr>
    <w:rPr>
      <w:b/>
      <w:color w:val="44546A" w:themeColor="text2"/>
      <w:sz w:val="28"/>
    </w:rPr>
  </w:style>
  <w:style w:type="paragraph" w:customStyle="1" w:styleId="26E7ACF8E58C47FE946DEA6161A0D6996">
    <w:name w:val="26E7ACF8E58C47FE946DEA6161A0D6996"/>
    <w:rsid w:val="00150717"/>
    <w:pPr>
      <w:spacing w:after="0" w:line="276" w:lineRule="auto"/>
    </w:pPr>
    <w:rPr>
      <w:b/>
      <w:color w:val="44546A" w:themeColor="text2"/>
      <w:sz w:val="28"/>
    </w:rPr>
  </w:style>
  <w:style w:type="paragraph" w:customStyle="1" w:styleId="5F864E4F8EEC46F0BC0CE7B81D6E03706">
    <w:name w:val="5F864E4F8EEC46F0BC0CE7B81D6E03706"/>
    <w:rsid w:val="00150717"/>
    <w:pPr>
      <w:spacing w:after="0" w:line="276" w:lineRule="auto"/>
    </w:pPr>
    <w:rPr>
      <w:b/>
      <w:color w:val="44546A" w:themeColor="text2"/>
      <w:sz w:val="28"/>
    </w:rPr>
  </w:style>
  <w:style w:type="paragraph" w:customStyle="1" w:styleId="4528076DE32A4922BA439D7A8A4BEA5E6">
    <w:name w:val="4528076DE32A4922BA439D7A8A4BEA5E6"/>
    <w:rsid w:val="00150717"/>
    <w:pPr>
      <w:spacing w:after="0" w:line="276" w:lineRule="auto"/>
    </w:pPr>
    <w:rPr>
      <w:b/>
      <w:color w:val="44546A" w:themeColor="text2"/>
      <w:sz w:val="28"/>
    </w:rPr>
  </w:style>
  <w:style w:type="paragraph" w:customStyle="1" w:styleId="562978413B6E47C982EB539D331AA1256">
    <w:name w:val="562978413B6E47C982EB539D331AA1256"/>
    <w:rsid w:val="00150717"/>
    <w:pPr>
      <w:spacing w:after="0" w:line="276" w:lineRule="auto"/>
    </w:pPr>
    <w:rPr>
      <w:b/>
      <w:color w:val="44546A" w:themeColor="text2"/>
      <w:sz w:val="28"/>
    </w:rPr>
  </w:style>
  <w:style w:type="paragraph" w:customStyle="1" w:styleId="CEA7A808C9B943089B83CC436E1973CD6">
    <w:name w:val="CEA7A808C9B943089B83CC436E1973CD6"/>
    <w:rsid w:val="00150717"/>
    <w:pPr>
      <w:spacing w:after="0" w:line="276" w:lineRule="auto"/>
    </w:pPr>
    <w:rPr>
      <w:b/>
      <w:color w:val="44546A" w:themeColor="text2"/>
      <w:sz w:val="28"/>
    </w:rPr>
  </w:style>
  <w:style w:type="paragraph" w:customStyle="1" w:styleId="EF0F7E38D3444587886F6E05BA913C696">
    <w:name w:val="EF0F7E38D3444587886F6E05BA913C696"/>
    <w:rsid w:val="00150717"/>
    <w:pPr>
      <w:spacing w:after="0" w:line="276" w:lineRule="auto"/>
    </w:pPr>
    <w:rPr>
      <w:b/>
      <w:color w:val="44546A" w:themeColor="text2"/>
      <w:sz w:val="28"/>
    </w:rPr>
  </w:style>
  <w:style w:type="paragraph" w:customStyle="1" w:styleId="ED2F23AA34554232972D625D369BBF379">
    <w:name w:val="ED2F23AA34554232972D625D369BBF379"/>
    <w:rsid w:val="00150717"/>
    <w:pPr>
      <w:spacing w:after="0" w:line="276" w:lineRule="auto"/>
    </w:pPr>
    <w:rPr>
      <w:b/>
      <w:color w:val="44546A" w:themeColor="text2"/>
      <w:sz w:val="28"/>
    </w:rPr>
  </w:style>
  <w:style w:type="paragraph" w:customStyle="1" w:styleId="AD5F8D0E357548EE854E84F4DD28DFB09">
    <w:name w:val="AD5F8D0E357548EE854E84F4DD28DFB09"/>
    <w:rsid w:val="00150717"/>
    <w:pPr>
      <w:spacing w:after="0" w:line="276" w:lineRule="auto"/>
    </w:pPr>
    <w:rPr>
      <w:b/>
      <w:color w:val="44546A" w:themeColor="text2"/>
      <w:sz w:val="28"/>
    </w:rPr>
  </w:style>
  <w:style w:type="paragraph" w:customStyle="1" w:styleId="F83094ED7CE34D29A07A3C8F2EC768D56">
    <w:name w:val="F83094ED7CE34D29A07A3C8F2EC768D56"/>
    <w:rsid w:val="00150717"/>
    <w:pPr>
      <w:spacing w:after="0" w:line="276" w:lineRule="auto"/>
    </w:pPr>
    <w:rPr>
      <w:b/>
      <w:color w:val="44546A" w:themeColor="text2"/>
      <w:sz w:val="28"/>
    </w:rPr>
  </w:style>
  <w:style w:type="paragraph" w:customStyle="1" w:styleId="0DC995A0BD4A4C5F9D1506B7EC8890739">
    <w:name w:val="0DC995A0BD4A4C5F9D1506B7EC8890739"/>
    <w:rsid w:val="00150717"/>
    <w:pPr>
      <w:spacing w:after="0" w:line="276" w:lineRule="auto"/>
    </w:pPr>
    <w:rPr>
      <w:b/>
      <w:color w:val="44546A" w:themeColor="text2"/>
      <w:sz w:val="28"/>
    </w:rPr>
  </w:style>
  <w:style w:type="paragraph" w:customStyle="1" w:styleId="AE902BB5BEAE4529BFE419BF4024080A6">
    <w:name w:val="AE902BB5BEAE4529BFE419BF4024080A6"/>
    <w:rsid w:val="00150717"/>
    <w:pPr>
      <w:spacing w:after="0" w:line="276" w:lineRule="auto"/>
    </w:pPr>
    <w:rPr>
      <w:b/>
      <w:color w:val="44546A" w:themeColor="text2"/>
      <w:sz w:val="28"/>
    </w:rPr>
  </w:style>
  <w:style w:type="paragraph" w:customStyle="1" w:styleId="D7F1474F38AE4307BEBAFDD0B1C72BCF6">
    <w:name w:val="D7F1474F38AE4307BEBAFDD0B1C72BCF6"/>
    <w:rsid w:val="00150717"/>
    <w:pPr>
      <w:spacing w:after="0" w:line="276" w:lineRule="auto"/>
    </w:pPr>
    <w:rPr>
      <w:b/>
      <w:color w:val="44546A" w:themeColor="text2"/>
      <w:sz w:val="28"/>
    </w:rPr>
  </w:style>
  <w:style w:type="paragraph" w:customStyle="1" w:styleId="07DEF049F65A4E459A3663D33B07ED716">
    <w:name w:val="07DEF049F65A4E459A3663D33B07ED716"/>
    <w:rsid w:val="00150717"/>
    <w:pPr>
      <w:spacing w:after="0" w:line="276" w:lineRule="auto"/>
    </w:pPr>
    <w:rPr>
      <w:b/>
      <w:color w:val="44546A" w:themeColor="text2"/>
      <w:sz w:val="28"/>
    </w:rPr>
  </w:style>
  <w:style w:type="paragraph" w:customStyle="1" w:styleId="679D22278F9846759222C6485B1017746">
    <w:name w:val="679D22278F9846759222C6485B1017746"/>
    <w:rsid w:val="00150717"/>
    <w:pPr>
      <w:spacing w:after="0" w:line="276" w:lineRule="auto"/>
    </w:pPr>
    <w:rPr>
      <w:b/>
      <w:color w:val="44546A" w:themeColor="text2"/>
      <w:sz w:val="28"/>
    </w:rPr>
  </w:style>
  <w:style w:type="paragraph" w:customStyle="1" w:styleId="FC680A39DB1E4FCFAFF8502A2FAE2FC96">
    <w:name w:val="FC680A39DB1E4FCFAFF8502A2FAE2FC96"/>
    <w:rsid w:val="00150717"/>
    <w:pPr>
      <w:spacing w:after="0" w:line="276" w:lineRule="auto"/>
    </w:pPr>
    <w:rPr>
      <w:b/>
      <w:color w:val="44546A" w:themeColor="text2"/>
      <w:sz w:val="28"/>
    </w:rPr>
  </w:style>
  <w:style w:type="paragraph" w:customStyle="1" w:styleId="6C2E5F7EFB6D4FF992504C779EB90C366">
    <w:name w:val="6C2E5F7EFB6D4FF992504C779EB90C366"/>
    <w:rsid w:val="00150717"/>
    <w:pPr>
      <w:spacing w:after="0" w:line="276" w:lineRule="auto"/>
    </w:pPr>
    <w:rPr>
      <w:b/>
      <w:color w:val="44546A" w:themeColor="text2"/>
      <w:sz w:val="28"/>
    </w:rPr>
  </w:style>
  <w:style w:type="paragraph" w:customStyle="1" w:styleId="E347EF7481AC42548799F2E82A8EE5A46">
    <w:name w:val="E347EF7481AC42548799F2E82A8EE5A46"/>
    <w:rsid w:val="00150717"/>
    <w:pPr>
      <w:spacing w:after="0" w:line="276" w:lineRule="auto"/>
    </w:pPr>
    <w:rPr>
      <w:b/>
      <w:color w:val="44546A" w:themeColor="text2"/>
      <w:sz w:val="28"/>
    </w:rPr>
  </w:style>
  <w:style w:type="paragraph" w:customStyle="1" w:styleId="C4807E5BC33D4283A4F949453DE0D2876">
    <w:name w:val="C4807E5BC33D4283A4F949453DE0D2876"/>
    <w:rsid w:val="00150717"/>
    <w:pPr>
      <w:spacing w:after="0" w:line="276" w:lineRule="auto"/>
    </w:pPr>
    <w:rPr>
      <w:b/>
      <w:color w:val="44546A" w:themeColor="text2"/>
      <w:sz w:val="28"/>
    </w:rPr>
  </w:style>
  <w:style w:type="paragraph" w:customStyle="1" w:styleId="32C33B0FDB3B4EB49485E95CD2865BD06">
    <w:name w:val="32C33B0FDB3B4EB49485E95CD2865BD06"/>
    <w:rsid w:val="00150717"/>
    <w:pPr>
      <w:spacing w:after="0" w:line="276" w:lineRule="auto"/>
    </w:pPr>
    <w:rPr>
      <w:b/>
      <w:color w:val="44546A" w:themeColor="text2"/>
      <w:sz w:val="28"/>
    </w:rPr>
  </w:style>
  <w:style w:type="paragraph" w:customStyle="1" w:styleId="D4C63B90F3804C428F45ACE7DCB3C4B96">
    <w:name w:val="D4C63B90F3804C428F45ACE7DCB3C4B96"/>
    <w:rsid w:val="00150717"/>
    <w:pPr>
      <w:spacing w:after="0" w:line="276" w:lineRule="auto"/>
    </w:pPr>
    <w:rPr>
      <w:b/>
      <w:color w:val="44546A" w:themeColor="text2"/>
      <w:sz w:val="28"/>
    </w:rPr>
  </w:style>
  <w:style w:type="paragraph" w:customStyle="1" w:styleId="D9B56A267A0E4152AD455A9D6A6FB1196">
    <w:name w:val="D9B56A267A0E4152AD455A9D6A6FB1196"/>
    <w:rsid w:val="00150717"/>
    <w:pPr>
      <w:spacing w:after="0" w:line="276" w:lineRule="auto"/>
    </w:pPr>
    <w:rPr>
      <w:b/>
      <w:color w:val="44546A" w:themeColor="text2"/>
      <w:sz w:val="28"/>
    </w:rPr>
  </w:style>
  <w:style w:type="paragraph" w:customStyle="1" w:styleId="D21E67AB6F514F7CA62BDD7D9FBCBC946">
    <w:name w:val="D21E67AB6F514F7CA62BDD7D9FBCBC946"/>
    <w:rsid w:val="00150717"/>
    <w:pPr>
      <w:spacing w:after="0" w:line="276" w:lineRule="auto"/>
    </w:pPr>
    <w:rPr>
      <w:b/>
      <w:color w:val="44546A" w:themeColor="text2"/>
      <w:sz w:val="28"/>
    </w:rPr>
  </w:style>
  <w:style w:type="paragraph" w:customStyle="1" w:styleId="A3E157E345984A5FADB27146E23597F26">
    <w:name w:val="A3E157E345984A5FADB27146E23597F26"/>
    <w:rsid w:val="00150717"/>
    <w:pPr>
      <w:spacing w:after="0" w:line="276" w:lineRule="auto"/>
    </w:pPr>
    <w:rPr>
      <w:b/>
      <w:color w:val="44546A" w:themeColor="text2"/>
      <w:sz w:val="28"/>
    </w:rPr>
  </w:style>
  <w:style w:type="paragraph" w:customStyle="1" w:styleId="5546140891054BAA9A4C1C47207C80186">
    <w:name w:val="5546140891054BAA9A4C1C47207C80186"/>
    <w:rsid w:val="00150717"/>
    <w:pPr>
      <w:spacing w:after="0" w:line="276" w:lineRule="auto"/>
    </w:pPr>
    <w:rPr>
      <w:b/>
      <w:color w:val="44546A" w:themeColor="text2"/>
      <w:sz w:val="28"/>
    </w:rPr>
  </w:style>
  <w:style w:type="paragraph" w:customStyle="1" w:styleId="03DBCC484B874269BE6C9735440DA1886">
    <w:name w:val="03DBCC484B874269BE6C9735440DA1886"/>
    <w:rsid w:val="00150717"/>
    <w:pPr>
      <w:spacing w:after="0" w:line="276" w:lineRule="auto"/>
    </w:pPr>
    <w:rPr>
      <w:b/>
      <w:color w:val="44546A" w:themeColor="text2"/>
      <w:sz w:val="28"/>
    </w:rPr>
  </w:style>
  <w:style w:type="paragraph" w:customStyle="1" w:styleId="4A7F7DE6F95E44F49621A3E6E328D5DE4">
    <w:name w:val="4A7F7DE6F95E44F49621A3E6E328D5DE4"/>
    <w:rsid w:val="00150717"/>
    <w:pPr>
      <w:spacing w:after="0" w:line="276" w:lineRule="auto"/>
    </w:pPr>
    <w:rPr>
      <w:b/>
      <w:color w:val="44546A" w:themeColor="text2"/>
      <w:sz w:val="28"/>
    </w:rPr>
  </w:style>
  <w:style w:type="paragraph" w:customStyle="1" w:styleId="4E038A7F343D472CBEF60E366D71476D4">
    <w:name w:val="4E038A7F343D472CBEF60E366D71476D4"/>
    <w:rsid w:val="00150717"/>
    <w:pPr>
      <w:spacing w:after="0" w:line="276" w:lineRule="auto"/>
    </w:pPr>
    <w:rPr>
      <w:b/>
      <w:color w:val="44546A" w:themeColor="text2"/>
      <w:sz w:val="28"/>
    </w:rPr>
  </w:style>
  <w:style w:type="paragraph" w:customStyle="1" w:styleId="6DCE134495DD40129853BF10AD81192E4">
    <w:name w:val="6DCE134495DD40129853BF10AD81192E4"/>
    <w:rsid w:val="00150717"/>
    <w:pPr>
      <w:spacing w:after="0" w:line="276" w:lineRule="auto"/>
    </w:pPr>
    <w:rPr>
      <w:b/>
      <w:color w:val="44546A" w:themeColor="text2"/>
      <w:sz w:val="28"/>
    </w:rPr>
  </w:style>
  <w:style w:type="paragraph" w:customStyle="1" w:styleId="D3954A4D92E54F7587F7BA8A54EC053C5">
    <w:name w:val="D3954A4D92E54F7587F7BA8A54EC053C5"/>
    <w:rsid w:val="00150717"/>
    <w:pPr>
      <w:spacing w:after="0" w:line="276" w:lineRule="auto"/>
    </w:pPr>
    <w:rPr>
      <w:b/>
      <w:color w:val="44546A" w:themeColor="text2"/>
      <w:sz w:val="28"/>
    </w:rPr>
  </w:style>
  <w:style w:type="paragraph" w:customStyle="1" w:styleId="050AC603F75343ABB98713C773F4A20E">
    <w:name w:val="050AC603F75343ABB98713C773F4A20E"/>
    <w:rsid w:val="00150717"/>
  </w:style>
  <w:style w:type="paragraph" w:customStyle="1" w:styleId="06C8638F208F43DDB1E65B42B0D5C393">
    <w:name w:val="06C8638F208F43DDB1E65B42B0D5C393"/>
    <w:rsid w:val="00150717"/>
  </w:style>
  <w:style w:type="paragraph" w:customStyle="1" w:styleId="41156C3288F149D3A59DF9CE282327FC">
    <w:name w:val="41156C3288F149D3A59DF9CE282327FC"/>
    <w:rsid w:val="00150717"/>
  </w:style>
  <w:style w:type="paragraph" w:customStyle="1" w:styleId="7722C0BD973543A2B2BF6151B0A57075">
    <w:name w:val="7722C0BD973543A2B2BF6151B0A57075"/>
    <w:rsid w:val="00150717"/>
  </w:style>
  <w:style w:type="paragraph" w:customStyle="1" w:styleId="8DF8D73E328C4C67A3EB2272682CD748">
    <w:name w:val="8DF8D73E328C4C67A3EB2272682CD748"/>
    <w:rsid w:val="00150717"/>
  </w:style>
  <w:style w:type="paragraph" w:customStyle="1" w:styleId="DFD40DD18820465192E00BA6E2E944FE">
    <w:name w:val="DFD40DD18820465192E00BA6E2E944FE"/>
    <w:rsid w:val="00150717"/>
  </w:style>
  <w:style w:type="paragraph" w:customStyle="1" w:styleId="CB586310F0324F2EA809399E7E8FE1DE">
    <w:name w:val="CB586310F0324F2EA809399E7E8FE1DE"/>
    <w:rsid w:val="00150717"/>
  </w:style>
  <w:style w:type="paragraph" w:customStyle="1" w:styleId="DEC3F5134FCE4A7EAAEEFA4DDE941BF2">
    <w:name w:val="DEC3F5134FCE4A7EAAEEFA4DDE941BF2"/>
    <w:rsid w:val="00150717"/>
  </w:style>
  <w:style w:type="paragraph" w:customStyle="1" w:styleId="A02BCC707F6947468A5DEDF2430CC94B">
    <w:name w:val="A02BCC707F6947468A5DEDF2430CC94B"/>
    <w:rsid w:val="00150717"/>
  </w:style>
  <w:style w:type="paragraph" w:customStyle="1" w:styleId="61BEB7DDFCA849439E42485D6CD24906">
    <w:name w:val="61BEB7DDFCA849439E42485D6CD24906"/>
    <w:rsid w:val="00150717"/>
  </w:style>
  <w:style w:type="paragraph" w:customStyle="1" w:styleId="E507F1E9BDAB4E2FBC0FF27F8765710F">
    <w:name w:val="E507F1E9BDAB4E2FBC0FF27F8765710F"/>
    <w:rsid w:val="00150717"/>
  </w:style>
  <w:style w:type="paragraph" w:customStyle="1" w:styleId="9FC4E87469B1468EA0A26894878232BD">
    <w:name w:val="9FC4E87469B1468EA0A26894878232BD"/>
    <w:rsid w:val="00150717"/>
  </w:style>
  <w:style w:type="paragraph" w:customStyle="1" w:styleId="C4109F0C30BA42709E4E6D112B80438B">
    <w:name w:val="C4109F0C30BA42709E4E6D112B80438B"/>
    <w:rsid w:val="00150717"/>
  </w:style>
  <w:style w:type="paragraph" w:customStyle="1" w:styleId="BDEE9C4E08A44AA6885DEFCD409185E0">
    <w:name w:val="BDEE9C4E08A44AA6885DEFCD409185E0"/>
    <w:rsid w:val="00150717"/>
  </w:style>
  <w:style w:type="paragraph" w:customStyle="1" w:styleId="D9EA5DCA64FD45B9A2B4BE4E06DD7872">
    <w:name w:val="D9EA5DCA64FD45B9A2B4BE4E06DD7872"/>
    <w:rsid w:val="00150717"/>
  </w:style>
  <w:style w:type="paragraph" w:customStyle="1" w:styleId="3482A4A8997941439B271806790DFA79">
    <w:name w:val="3482A4A8997941439B271806790DFA79"/>
    <w:rsid w:val="00150717"/>
  </w:style>
  <w:style w:type="paragraph" w:customStyle="1" w:styleId="5593184B3B934E93B9DC9A4B46D20E41">
    <w:name w:val="5593184B3B934E93B9DC9A4B46D20E41"/>
    <w:rsid w:val="00150717"/>
  </w:style>
  <w:style w:type="paragraph" w:customStyle="1" w:styleId="79532702C8104A6FB3D749409C9163CA">
    <w:name w:val="79532702C8104A6FB3D749409C9163CA"/>
    <w:rsid w:val="00150717"/>
  </w:style>
  <w:style w:type="paragraph" w:customStyle="1" w:styleId="6F93250BD05444289361D76F4948665E">
    <w:name w:val="6F93250BD05444289361D76F4948665E"/>
    <w:rsid w:val="00150717"/>
  </w:style>
  <w:style w:type="paragraph" w:customStyle="1" w:styleId="EC1CEA85C5F84128B76F831B2E9B523A">
    <w:name w:val="EC1CEA85C5F84128B76F831B2E9B523A"/>
    <w:rsid w:val="00150717"/>
  </w:style>
  <w:style w:type="paragraph" w:customStyle="1" w:styleId="487663DE67794DF180E7D9A90798128E">
    <w:name w:val="487663DE67794DF180E7D9A90798128E"/>
    <w:rsid w:val="00150717"/>
  </w:style>
  <w:style w:type="paragraph" w:customStyle="1" w:styleId="C6F990155CBE4D6CBB759D1446AACA6B">
    <w:name w:val="C6F990155CBE4D6CBB759D1446AACA6B"/>
    <w:rsid w:val="00150717"/>
  </w:style>
  <w:style w:type="paragraph" w:customStyle="1" w:styleId="66156897F6854D23B4C84C82B25E9342">
    <w:name w:val="66156897F6854D23B4C84C82B25E9342"/>
    <w:rsid w:val="00150717"/>
  </w:style>
  <w:style w:type="paragraph" w:customStyle="1" w:styleId="2FEBF3362BE643EEA4DDB6E58C0F7D2D">
    <w:name w:val="2FEBF3362BE643EEA4DDB6E58C0F7D2D"/>
    <w:rsid w:val="00150717"/>
  </w:style>
  <w:style w:type="paragraph" w:customStyle="1" w:styleId="DE9EB2D2B55E4F7199313FC8D8550F75">
    <w:name w:val="DE9EB2D2B55E4F7199313FC8D8550F75"/>
    <w:rsid w:val="00150717"/>
  </w:style>
  <w:style w:type="paragraph" w:customStyle="1" w:styleId="123C6AAAF0C74B8197974A4C034114B7">
    <w:name w:val="123C6AAAF0C74B8197974A4C034114B7"/>
    <w:rsid w:val="00150717"/>
  </w:style>
  <w:style w:type="paragraph" w:customStyle="1" w:styleId="30C62D43FFCC4A24A0E6BF5274462CBD">
    <w:name w:val="30C62D43FFCC4A24A0E6BF5274462CBD"/>
    <w:rsid w:val="00150717"/>
  </w:style>
  <w:style w:type="paragraph" w:customStyle="1" w:styleId="CD98D37879D94E989CC33C22884DE633">
    <w:name w:val="CD98D37879D94E989CC33C22884DE633"/>
    <w:rsid w:val="00150717"/>
  </w:style>
  <w:style w:type="paragraph" w:customStyle="1" w:styleId="F9102BF88B7B4F97AD35C0469B922941">
    <w:name w:val="F9102BF88B7B4F97AD35C0469B922941"/>
    <w:rsid w:val="00150717"/>
  </w:style>
  <w:style w:type="paragraph" w:customStyle="1" w:styleId="B108917649C24A039CC5631F2C284B56">
    <w:name w:val="B108917649C24A039CC5631F2C284B56"/>
    <w:rsid w:val="00150717"/>
  </w:style>
  <w:style w:type="paragraph" w:customStyle="1" w:styleId="2B0C2BEBAEC740B98E545BFACBB103B2">
    <w:name w:val="2B0C2BEBAEC740B98E545BFACBB103B2"/>
    <w:rsid w:val="00150717"/>
  </w:style>
  <w:style w:type="paragraph" w:customStyle="1" w:styleId="9540564EE369495BABD5167F3F7760DC">
    <w:name w:val="9540564EE369495BABD5167F3F7760DC"/>
    <w:rsid w:val="00150717"/>
  </w:style>
  <w:style w:type="paragraph" w:customStyle="1" w:styleId="D2A5FAF8B9AC4BF7AEC1A7051DD3E4CF">
    <w:name w:val="D2A5FAF8B9AC4BF7AEC1A7051DD3E4CF"/>
    <w:rsid w:val="00150717"/>
  </w:style>
  <w:style w:type="paragraph" w:customStyle="1" w:styleId="4D5D96E243E1405EBA8A62F8258B9C4E">
    <w:name w:val="4D5D96E243E1405EBA8A62F8258B9C4E"/>
    <w:rsid w:val="00150717"/>
  </w:style>
  <w:style w:type="paragraph" w:customStyle="1" w:styleId="70DC621D8D824382A8E7C51FD02D0DC0">
    <w:name w:val="70DC621D8D824382A8E7C51FD02D0DC0"/>
    <w:rsid w:val="00150717"/>
  </w:style>
  <w:style w:type="paragraph" w:customStyle="1" w:styleId="B95B11F34BB34B61AC0669AE93D9DA98">
    <w:name w:val="B95B11F34BB34B61AC0669AE93D9DA98"/>
    <w:rsid w:val="00150717"/>
  </w:style>
  <w:style w:type="paragraph" w:customStyle="1" w:styleId="B469E9371B2F40DAA4BC3A589D99798F">
    <w:name w:val="B469E9371B2F40DAA4BC3A589D99798F"/>
    <w:rsid w:val="00150717"/>
  </w:style>
  <w:style w:type="paragraph" w:customStyle="1" w:styleId="A70234F768DC4866BFA04730AE6899DB">
    <w:name w:val="A70234F768DC4866BFA04730AE6899DB"/>
    <w:rsid w:val="00150717"/>
  </w:style>
  <w:style w:type="paragraph" w:customStyle="1" w:styleId="F844328717ED4C2D85E2CD2D461788CE">
    <w:name w:val="F844328717ED4C2D85E2CD2D461788CE"/>
    <w:rsid w:val="00150717"/>
  </w:style>
  <w:style w:type="paragraph" w:customStyle="1" w:styleId="99B7EF0CFC154491A17EC6880147E1A0">
    <w:name w:val="99B7EF0CFC154491A17EC6880147E1A0"/>
    <w:rsid w:val="00150717"/>
  </w:style>
  <w:style w:type="paragraph" w:customStyle="1" w:styleId="A543CA8A9B8447E0910C6EE1EC1157F6">
    <w:name w:val="A543CA8A9B8447E0910C6EE1EC1157F6"/>
    <w:rsid w:val="00150717"/>
  </w:style>
  <w:style w:type="paragraph" w:customStyle="1" w:styleId="30B86A0CD31F461A96DFF26DC269C017">
    <w:name w:val="30B86A0CD31F461A96DFF26DC269C017"/>
    <w:rsid w:val="00150717"/>
  </w:style>
  <w:style w:type="paragraph" w:customStyle="1" w:styleId="27DF453BB99D449E85C092B2B6CC2C6A">
    <w:name w:val="27DF453BB99D449E85C092B2B6CC2C6A"/>
    <w:rsid w:val="00150717"/>
  </w:style>
  <w:style w:type="paragraph" w:customStyle="1" w:styleId="59749E7F0E1843F183AB2A390F997677">
    <w:name w:val="59749E7F0E1843F183AB2A390F997677"/>
    <w:rsid w:val="00150717"/>
  </w:style>
  <w:style w:type="paragraph" w:customStyle="1" w:styleId="F045AB878CC74157AFE5F2F7C4ECBE7C">
    <w:name w:val="F045AB878CC74157AFE5F2F7C4ECBE7C"/>
    <w:rsid w:val="00150717"/>
  </w:style>
  <w:style w:type="paragraph" w:customStyle="1" w:styleId="F29BDAB2628D4F6B97F05F1CE8AB987E">
    <w:name w:val="F29BDAB2628D4F6B97F05F1CE8AB987E"/>
    <w:rsid w:val="00150717"/>
  </w:style>
  <w:style w:type="paragraph" w:customStyle="1" w:styleId="CE71B44392D54FCEADDBBBA58694053115">
    <w:name w:val="CE71B44392D54FCEADDBBBA58694053115"/>
    <w:rsid w:val="00150717"/>
    <w:pPr>
      <w:spacing w:after="0" w:line="276" w:lineRule="auto"/>
    </w:pPr>
    <w:rPr>
      <w:b/>
      <w:color w:val="44546A" w:themeColor="text2"/>
      <w:sz w:val="28"/>
    </w:rPr>
  </w:style>
  <w:style w:type="paragraph" w:customStyle="1" w:styleId="3ECB35794EFD4C5EA9DEA7CBB4EC6E7F12">
    <w:name w:val="3ECB35794EFD4C5EA9DEA7CBB4EC6E7F12"/>
    <w:rsid w:val="00150717"/>
    <w:pPr>
      <w:spacing w:after="0" w:line="276" w:lineRule="auto"/>
    </w:pPr>
    <w:rPr>
      <w:b/>
      <w:color w:val="44546A" w:themeColor="text2"/>
      <w:sz w:val="28"/>
    </w:rPr>
  </w:style>
  <w:style w:type="paragraph" w:customStyle="1" w:styleId="AB23535645104C7C9D26ADC11D0A8F8218">
    <w:name w:val="AB23535645104C7C9D26ADC11D0A8F8218"/>
    <w:rsid w:val="00150717"/>
    <w:pPr>
      <w:spacing w:after="0" w:line="276" w:lineRule="auto"/>
    </w:pPr>
    <w:rPr>
      <w:b/>
      <w:color w:val="44546A" w:themeColor="text2"/>
      <w:sz w:val="28"/>
    </w:rPr>
  </w:style>
  <w:style w:type="paragraph" w:customStyle="1" w:styleId="9366EEB7D03A4655A39C0C14BBE44F4A7">
    <w:name w:val="9366EEB7D03A4655A39C0C14BBE44F4A7"/>
    <w:rsid w:val="00150717"/>
    <w:pPr>
      <w:spacing w:after="0" w:line="276" w:lineRule="auto"/>
    </w:pPr>
    <w:rPr>
      <w:b/>
      <w:color w:val="44546A" w:themeColor="text2"/>
      <w:sz w:val="28"/>
    </w:rPr>
  </w:style>
  <w:style w:type="paragraph" w:customStyle="1" w:styleId="44E243C2AEDC4DEF94B017EEE79A2D017">
    <w:name w:val="44E243C2AEDC4DEF94B017EEE79A2D017"/>
    <w:rsid w:val="00150717"/>
    <w:pPr>
      <w:spacing w:after="0" w:line="276" w:lineRule="auto"/>
    </w:pPr>
    <w:rPr>
      <w:b/>
      <w:color w:val="44546A" w:themeColor="text2"/>
      <w:sz w:val="28"/>
    </w:rPr>
  </w:style>
  <w:style w:type="paragraph" w:customStyle="1" w:styleId="ACE0982D94EF411BA44E1F4C1F47A5457">
    <w:name w:val="ACE0982D94EF411BA44E1F4C1F47A5457"/>
    <w:rsid w:val="00150717"/>
    <w:pPr>
      <w:spacing w:after="0" w:line="276" w:lineRule="auto"/>
    </w:pPr>
    <w:rPr>
      <w:b/>
      <w:color w:val="44546A" w:themeColor="text2"/>
      <w:sz w:val="28"/>
    </w:rPr>
  </w:style>
  <w:style w:type="paragraph" w:customStyle="1" w:styleId="A904ADCBD76C470D811AA968B2E7890A7">
    <w:name w:val="A904ADCBD76C470D811AA968B2E7890A7"/>
    <w:rsid w:val="00150717"/>
    <w:pPr>
      <w:spacing w:after="0" w:line="276" w:lineRule="auto"/>
    </w:pPr>
    <w:rPr>
      <w:b/>
      <w:color w:val="44546A" w:themeColor="text2"/>
      <w:sz w:val="28"/>
    </w:rPr>
  </w:style>
  <w:style w:type="paragraph" w:customStyle="1" w:styleId="6E41B097528F43868CA864976A75FD7F7">
    <w:name w:val="6E41B097528F43868CA864976A75FD7F7"/>
    <w:rsid w:val="00150717"/>
    <w:pPr>
      <w:spacing w:after="0" w:line="276" w:lineRule="auto"/>
    </w:pPr>
    <w:rPr>
      <w:b/>
      <w:color w:val="44546A" w:themeColor="text2"/>
      <w:sz w:val="28"/>
    </w:rPr>
  </w:style>
  <w:style w:type="paragraph" w:customStyle="1" w:styleId="301BBA85D6314EE09445670D325ECAEC7">
    <w:name w:val="301BBA85D6314EE09445670D325ECAEC7"/>
    <w:rsid w:val="00150717"/>
    <w:pPr>
      <w:spacing w:after="0" w:line="276" w:lineRule="auto"/>
    </w:pPr>
    <w:rPr>
      <w:b/>
      <w:color w:val="44546A" w:themeColor="text2"/>
      <w:sz w:val="28"/>
    </w:rPr>
  </w:style>
  <w:style w:type="paragraph" w:customStyle="1" w:styleId="2E22DA191A2942D98150FB718043D9D27">
    <w:name w:val="2E22DA191A2942D98150FB718043D9D27"/>
    <w:rsid w:val="00150717"/>
    <w:pPr>
      <w:spacing w:after="0" w:line="276" w:lineRule="auto"/>
    </w:pPr>
    <w:rPr>
      <w:b/>
      <w:color w:val="44546A" w:themeColor="text2"/>
      <w:sz w:val="28"/>
    </w:rPr>
  </w:style>
  <w:style w:type="paragraph" w:customStyle="1" w:styleId="3656D593F27F4DC3B520D7912AC478467">
    <w:name w:val="3656D593F27F4DC3B520D7912AC478467"/>
    <w:rsid w:val="00150717"/>
    <w:pPr>
      <w:spacing w:after="0" w:line="276" w:lineRule="auto"/>
    </w:pPr>
    <w:rPr>
      <w:b/>
      <w:color w:val="44546A" w:themeColor="text2"/>
      <w:sz w:val="28"/>
    </w:rPr>
  </w:style>
  <w:style w:type="paragraph" w:customStyle="1" w:styleId="0F39ED3A656B423A979EB36E274D6D4E7">
    <w:name w:val="0F39ED3A656B423A979EB36E274D6D4E7"/>
    <w:rsid w:val="00150717"/>
    <w:pPr>
      <w:spacing w:after="0" w:line="276" w:lineRule="auto"/>
    </w:pPr>
    <w:rPr>
      <w:b/>
      <w:color w:val="44546A" w:themeColor="text2"/>
      <w:sz w:val="28"/>
    </w:rPr>
  </w:style>
  <w:style w:type="paragraph" w:customStyle="1" w:styleId="8C97DB169AC442BCAB08903A14A9E2E07">
    <w:name w:val="8C97DB169AC442BCAB08903A14A9E2E07"/>
    <w:rsid w:val="00150717"/>
    <w:pPr>
      <w:spacing w:after="0" w:line="276" w:lineRule="auto"/>
    </w:pPr>
    <w:rPr>
      <w:b/>
      <w:color w:val="44546A" w:themeColor="text2"/>
      <w:sz w:val="28"/>
    </w:rPr>
  </w:style>
  <w:style w:type="paragraph" w:customStyle="1" w:styleId="CC75D5B5C69740978AEFD2724B1A7EE97">
    <w:name w:val="CC75D5B5C69740978AEFD2724B1A7EE97"/>
    <w:rsid w:val="00150717"/>
    <w:pPr>
      <w:spacing w:after="0" w:line="276" w:lineRule="auto"/>
    </w:pPr>
    <w:rPr>
      <w:b/>
      <w:color w:val="44546A" w:themeColor="text2"/>
      <w:sz w:val="28"/>
    </w:rPr>
  </w:style>
  <w:style w:type="paragraph" w:customStyle="1" w:styleId="DB5FF8DA85574CD0820792CC0D34F60E6">
    <w:name w:val="DB5FF8DA85574CD0820792CC0D34F60E6"/>
    <w:rsid w:val="00150717"/>
    <w:pPr>
      <w:spacing w:after="0" w:line="276" w:lineRule="auto"/>
    </w:pPr>
    <w:rPr>
      <w:b/>
      <w:color w:val="44546A" w:themeColor="text2"/>
      <w:sz w:val="28"/>
    </w:rPr>
  </w:style>
  <w:style w:type="paragraph" w:customStyle="1" w:styleId="C0FD03DC12D24A509F3EC3A6DD98C2E93">
    <w:name w:val="C0FD03DC12D24A509F3EC3A6DD98C2E93"/>
    <w:rsid w:val="00150717"/>
    <w:pPr>
      <w:spacing w:after="0" w:line="276" w:lineRule="auto"/>
    </w:pPr>
    <w:rPr>
      <w:b/>
      <w:color w:val="44546A" w:themeColor="text2"/>
      <w:sz w:val="28"/>
    </w:rPr>
  </w:style>
  <w:style w:type="paragraph" w:customStyle="1" w:styleId="5C35C0AF182D40D7BDF315B9BE52F4EC3">
    <w:name w:val="5C35C0AF182D40D7BDF315B9BE52F4EC3"/>
    <w:rsid w:val="00150717"/>
    <w:pPr>
      <w:spacing w:after="0" w:line="276" w:lineRule="auto"/>
    </w:pPr>
    <w:rPr>
      <w:b/>
      <w:color w:val="44546A" w:themeColor="text2"/>
      <w:sz w:val="28"/>
    </w:rPr>
  </w:style>
  <w:style w:type="paragraph" w:customStyle="1" w:styleId="92637F0C85B04F749603BD7E431700383">
    <w:name w:val="92637F0C85B04F749603BD7E431700383"/>
    <w:rsid w:val="00150717"/>
    <w:pPr>
      <w:spacing w:after="0" w:line="276" w:lineRule="auto"/>
    </w:pPr>
    <w:rPr>
      <w:b/>
      <w:color w:val="44546A" w:themeColor="text2"/>
      <w:sz w:val="28"/>
    </w:rPr>
  </w:style>
  <w:style w:type="paragraph" w:customStyle="1" w:styleId="FCF72B675B294DF997EBE1F48FF28A513">
    <w:name w:val="FCF72B675B294DF997EBE1F48FF28A513"/>
    <w:rsid w:val="00150717"/>
    <w:pPr>
      <w:spacing w:after="0" w:line="276" w:lineRule="auto"/>
    </w:pPr>
    <w:rPr>
      <w:b/>
      <w:color w:val="44546A" w:themeColor="text2"/>
      <w:sz w:val="28"/>
    </w:rPr>
  </w:style>
  <w:style w:type="paragraph" w:customStyle="1" w:styleId="03972AD102F247C79C997E0A5328D1323">
    <w:name w:val="03972AD102F247C79C997E0A5328D1323"/>
    <w:rsid w:val="00150717"/>
    <w:pPr>
      <w:spacing w:after="0" w:line="276" w:lineRule="auto"/>
    </w:pPr>
    <w:rPr>
      <w:b/>
      <w:color w:val="44546A" w:themeColor="text2"/>
      <w:sz w:val="28"/>
    </w:rPr>
  </w:style>
  <w:style w:type="paragraph" w:customStyle="1" w:styleId="DB4290AFEE5B4935BD25CE0873CF39E76">
    <w:name w:val="DB4290AFEE5B4935BD25CE0873CF39E76"/>
    <w:rsid w:val="00150717"/>
    <w:pPr>
      <w:spacing w:after="0" w:line="276" w:lineRule="auto"/>
    </w:pPr>
    <w:rPr>
      <w:b/>
      <w:color w:val="44546A" w:themeColor="text2"/>
      <w:sz w:val="28"/>
    </w:rPr>
  </w:style>
  <w:style w:type="paragraph" w:customStyle="1" w:styleId="B47DE5C733924CFBB1880146315B16BD6">
    <w:name w:val="B47DE5C733924CFBB1880146315B16BD6"/>
    <w:rsid w:val="00150717"/>
    <w:pPr>
      <w:spacing w:after="0" w:line="276" w:lineRule="auto"/>
    </w:pPr>
    <w:rPr>
      <w:b/>
      <w:color w:val="44546A" w:themeColor="text2"/>
      <w:sz w:val="28"/>
    </w:rPr>
  </w:style>
  <w:style w:type="paragraph" w:customStyle="1" w:styleId="DCE5D91B57384A15B93E2B5C20AADF336">
    <w:name w:val="DCE5D91B57384A15B93E2B5C20AADF336"/>
    <w:rsid w:val="00150717"/>
    <w:pPr>
      <w:spacing w:after="0" w:line="276" w:lineRule="auto"/>
    </w:pPr>
    <w:rPr>
      <w:b/>
      <w:color w:val="44546A" w:themeColor="text2"/>
      <w:sz w:val="28"/>
    </w:rPr>
  </w:style>
  <w:style w:type="paragraph" w:customStyle="1" w:styleId="1F3CC8C8D237453E83B83828DCAA114B3">
    <w:name w:val="1F3CC8C8D237453E83B83828DCAA114B3"/>
    <w:rsid w:val="00150717"/>
    <w:pPr>
      <w:spacing w:after="0" w:line="276" w:lineRule="auto"/>
    </w:pPr>
    <w:rPr>
      <w:b/>
      <w:color w:val="44546A" w:themeColor="text2"/>
      <w:sz w:val="28"/>
    </w:rPr>
  </w:style>
  <w:style w:type="paragraph" w:customStyle="1" w:styleId="2E10D08872FA46CAA5D7B46978311ED03">
    <w:name w:val="2E10D08872FA46CAA5D7B46978311ED03"/>
    <w:rsid w:val="00150717"/>
    <w:pPr>
      <w:spacing w:after="0" w:line="276" w:lineRule="auto"/>
    </w:pPr>
    <w:rPr>
      <w:b/>
      <w:color w:val="44546A" w:themeColor="text2"/>
      <w:sz w:val="28"/>
    </w:rPr>
  </w:style>
  <w:style w:type="paragraph" w:customStyle="1" w:styleId="BDD70B04F163486EAE3AF36AB2FC015E3">
    <w:name w:val="BDD70B04F163486EAE3AF36AB2FC015E3"/>
    <w:rsid w:val="00150717"/>
    <w:pPr>
      <w:spacing w:after="0" w:line="276" w:lineRule="auto"/>
    </w:pPr>
    <w:rPr>
      <w:b/>
      <w:color w:val="44546A" w:themeColor="text2"/>
      <w:sz w:val="28"/>
    </w:rPr>
  </w:style>
  <w:style w:type="paragraph" w:customStyle="1" w:styleId="CF334589337A4CDA892EC7CC97B0E8BD3">
    <w:name w:val="CF334589337A4CDA892EC7CC97B0E8BD3"/>
    <w:rsid w:val="00150717"/>
    <w:pPr>
      <w:spacing w:after="0" w:line="276" w:lineRule="auto"/>
    </w:pPr>
    <w:rPr>
      <w:b/>
      <w:color w:val="44546A" w:themeColor="text2"/>
      <w:sz w:val="28"/>
    </w:rPr>
  </w:style>
  <w:style w:type="paragraph" w:customStyle="1" w:styleId="534EC54AAA1F4C258A065228AD3C12763">
    <w:name w:val="534EC54AAA1F4C258A065228AD3C12763"/>
    <w:rsid w:val="00150717"/>
    <w:pPr>
      <w:spacing w:after="0" w:line="276" w:lineRule="auto"/>
    </w:pPr>
    <w:rPr>
      <w:b/>
      <w:color w:val="44546A" w:themeColor="text2"/>
      <w:sz w:val="28"/>
    </w:rPr>
  </w:style>
  <w:style w:type="paragraph" w:customStyle="1" w:styleId="13E43B95AB524BB4970F0CBED2E2BACF3">
    <w:name w:val="13E43B95AB524BB4970F0CBED2E2BACF3"/>
    <w:rsid w:val="00150717"/>
    <w:pPr>
      <w:spacing w:after="0" w:line="276" w:lineRule="auto"/>
    </w:pPr>
    <w:rPr>
      <w:b/>
      <w:color w:val="44546A" w:themeColor="text2"/>
      <w:sz w:val="28"/>
    </w:rPr>
  </w:style>
  <w:style w:type="paragraph" w:customStyle="1" w:styleId="7A928FA4B08C4AC6B0682B87369B3F703">
    <w:name w:val="7A928FA4B08C4AC6B0682B87369B3F703"/>
    <w:rsid w:val="00150717"/>
    <w:pPr>
      <w:spacing w:after="0" w:line="276" w:lineRule="auto"/>
    </w:pPr>
    <w:rPr>
      <w:b/>
      <w:color w:val="44546A" w:themeColor="text2"/>
      <w:sz w:val="28"/>
    </w:rPr>
  </w:style>
  <w:style w:type="paragraph" w:customStyle="1" w:styleId="07D843826A92400FA173F4CFD13ECEA23">
    <w:name w:val="07D843826A92400FA173F4CFD13ECEA23"/>
    <w:rsid w:val="00150717"/>
    <w:pPr>
      <w:spacing w:after="0" w:line="276" w:lineRule="auto"/>
    </w:pPr>
    <w:rPr>
      <w:b/>
      <w:color w:val="44546A" w:themeColor="text2"/>
      <w:sz w:val="28"/>
    </w:rPr>
  </w:style>
  <w:style w:type="paragraph" w:customStyle="1" w:styleId="FA00521F9A3E471AB11B2680C59A15143">
    <w:name w:val="FA00521F9A3E471AB11B2680C59A15143"/>
    <w:rsid w:val="00150717"/>
    <w:pPr>
      <w:spacing w:after="0" w:line="276" w:lineRule="auto"/>
    </w:pPr>
    <w:rPr>
      <w:b/>
      <w:color w:val="44546A" w:themeColor="text2"/>
      <w:sz w:val="28"/>
    </w:rPr>
  </w:style>
  <w:style w:type="paragraph" w:customStyle="1" w:styleId="DE2CF1E6913F471DA413DE20BA6C97053">
    <w:name w:val="DE2CF1E6913F471DA413DE20BA6C97053"/>
    <w:rsid w:val="00150717"/>
    <w:pPr>
      <w:spacing w:after="0" w:line="276" w:lineRule="auto"/>
    </w:pPr>
    <w:rPr>
      <w:b/>
      <w:color w:val="44546A" w:themeColor="text2"/>
      <w:sz w:val="28"/>
    </w:rPr>
  </w:style>
  <w:style w:type="paragraph" w:customStyle="1" w:styleId="FC2EA60C693C44348D753B8F17D1BC693">
    <w:name w:val="FC2EA60C693C44348D753B8F17D1BC693"/>
    <w:rsid w:val="00150717"/>
    <w:pPr>
      <w:spacing w:after="0" w:line="276" w:lineRule="auto"/>
    </w:pPr>
    <w:rPr>
      <w:b/>
      <w:color w:val="44546A" w:themeColor="text2"/>
      <w:sz w:val="28"/>
    </w:rPr>
  </w:style>
  <w:style w:type="paragraph" w:customStyle="1" w:styleId="E3FDC7FBAA6244EABA7061F41AB09BDC3">
    <w:name w:val="E3FDC7FBAA6244EABA7061F41AB09BDC3"/>
    <w:rsid w:val="00150717"/>
    <w:pPr>
      <w:spacing w:after="0" w:line="276" w:lineRule="auto"/>
    </w:pPr>
    <w:rPr>
      <w:b/>
      <w:color w:val="44546A" w:themeColor="text2"/>
      <w:sz w:val="28"/>
    </w:rPr>
  </w:style>
  <w:style w:type="paragraph" w:customStyle="1" w:styleId="9C8741E917264684891D331870511A813">
    <w:name w:val="9C8741E917264684891D331870511A813"/>
    <w:rsid w:val="00150717"/>
    <w:pPr>
      <w:spacing w:after="0" w:line="276" w:lineRule="auto"/>
    </w:pPr>
    <w:rPr>
      <w:b/>
      <w:color w:val="44546A" w:themeColor="text2"/>
      <w:sz w:val="28"/>
    </w:rPr>
  </w:style>
  <w:style w:type="paragraph" w:customStyle="1" w:styleId="74C064F31F444785AACB8476A66964133">
    <w:name w:val="74C064F31F444785AACB8476A66964133"/>
    <w:rsid w:val="00150717"/>
    <w:pPr>
      <w:spacing w:after="0" w:line="276" w:lineRule="auto"/>
    </w:pPr>
    <w:rPr>
      <w:b/>
      <w:color w:val="44546A" w:themeColor="text2"/>
      <w:sz w:val="28"/>
    </w:rPr>
  </w:style>
  <w:style w:type="paragraph" w:customStyle="1" w:styleId="59BF1874B0304BBBAD14FA0D07A2B2183">
    <w:name w:val="59BF1874B0304BBBAD14FA0D07A2B2183"/>
    <w:rsid w:val="00150717"/>
    <w:pPr>
      <w:spacing w:after="0" w:line="276" w:lineRule="auto"/>
    </w:pPr>
    <w:rPr>
      <w:b/>
      <w:color w:val="44546A" w:themeColor="text2"/>
      <w:sz w:val="28"/>
    </w:rPr>
  </w:style>
  <w:style w:type="paragraph" w:customStyle="1" w:styleId="A2E3404C22BE42E39484C7D79CC1D56B3">
    <w:name w:val="A2E3404C22BE42E39484C7D79CC1D56B3"/>
    <w:rsid w:val="00150717"/>
    <w:pPr>
      <w:spacing w:after="0" w:line="276" w:lineRule="auto"/>
    </w:pPr>
    <w:rPr>
      <w:b/>
      <w:color w:val="44546A" w:themeColor="text2"/>
      <w:sz w:val="28"/>
    </w:rPr>
  </w:style>
  <w:style w:type="paragraph" w:customStyle="1" w:styleId="36EFD7B67A3D4FFB8AC1031AB5E358D83">
    <w:name w:val="36EFD7B67A3D4FFB8AC1031AB5E358D83"/>
    <w:rsid w:val="00150717"/>
    <w:pPr>
      <w:spacing w:after="0" w:line="276" w:lineRule="auto"/>
    </w:pPr>
    <w:rPr>
      <w:b/>
      <w:color w:val="44546A" w:themeColor="text2"/>
      <w:sz w:val="28"/>
    </w:rPr>
  </w:style>
  <w:style w:type="paragraph" w:customStyle="1" w:styleId="9355A9AD348D4B1FAD63DF1432EE4F743">
    <w:name w:val="9355A9AD348D4B1FAD63DF1432EE4F743"/>
    <w:rsid w:val="00150717"/>
    <w:pPr>
      <w:spacing w:after="0" w:line="276" w:lineRule="auto"/>
    </w:pPr>
    <w:rPr>
      <w:b/>
      <w:color w:val="44546A" w:themeColor="text2"/>
      <w:sz w:val="28"/>
    </w:rPr>
  </w:style>
  <w:style w:type="paragraph" w:customStyle="1" w:styleId="8A91FA800661430F9E3E9C8D5AE464DF3">
    <w:name w:val="8A91FA800661430F9E3E9C8D5AE464DF3"/>
    <w:rsid w:val="00150717"/>
    <w:pPr>
      <w:spacing w:after="0" w:line="276" w:lineRule="auto"/>
    </w:pPr>
    <w:rPr>
      <w:b/>
      <w:color w:val="44546A" w:themeColor="text2"/>
      <w:sz w:val="28"/>
    </w:rPr>
  </w:style>
  <w:style w:type="paragraph" w:customStyle="1" w:styleId="4BC9E42E318F4D43B88D94EDA9A665423">
    <w:name w:val="4BC9E42E318F4D43B88D94EDA9A665423"/>
    <w:rsid w:val="00150717"/>
    <w:pPr>
      <w:spacing w:after="0" w:line="276" w:lineRule="auto"/>
    </w:pPr>
    <w:rPr>
      <w:b/>
      <w:color w:val="44546A" w:themeColor="text2"/>
      <w:sz w:val="28"/>
    </w:rPr>
  </w:style>
  <w:style w:type="paragraph" w:customStyle="1" w:styleId="AE7F0B4250554637B5A51B4253DEA0423">
    <w:name w:val="AE7F0B4250554637B5A51B4253DEA0423"/>
    <w:rsid w:val="00150717"/>
    <w:pPr>
      <w:spacing w:after="0" w:line="276" w:lineRule="auto"/>
    </w:pPr>
    <w:rPr>
      <w:b/>
      <w:color w:val="44546A" w:themeColor="text2"/>
      <w:sz w:val="28"/>
    </w:rPr>
  </w:style>
  <w:style w:type="paragraph" w:customStyle="1" w:styleId="A8C86B236A5445A08709D5B342BFD0143">
    <w:name w:val="A8C86B236A5445A08709D5B342BFD0143"/>
    <w:rsid w:val="00150717"/>
    <w:pPr>
      <w:spacing w:after="0" w:line="276" w:lineRule="auto"/>
    </w:pPr>
    <w:rPr>
      <w:b/>
      <w:color w:val="44546A" w:themeColor="text2"/>
      <w:sz w:val="28"/>
    </w:rPr>
  </w:style>
  <w:style w:type="paragraph" w:customStyle="1" w:styleId="712F046FC3034B2BA03BD78778EE7C503">
    <w:name w:val="712F046FC3034B2BA03BD78778EE7C503"/>
    <w:rsid w:val="00150717"/>
    <w:pPr>
      <w:spacing w:after="0" w:line="276" w:lineRule="auto"/>
    </w:pPr>
    <w:rPr>
      <w:b/>
      <w:color w:val="44546A" w:themeColor="text2"/>
      <w:sz w:val="28"/>
    </w:rPr>
  </w:style>
  <w:style w:type="paragraph" w:customStyle="1" w:styleId="4D022DEAC90844CCA819885928467C683">
    <w:name w:val="4D022DEAC90844CCA819885928467C683"/>
    <w:rsid w:val="00150717"/>
    <w:pPr>
      <w:spacing w:after="0" w:line="276" w:lineRule="auto"/>
    </w:pPr>
    <w:rPr>
      <w:b/>
      <w:color w:val="44546A" w:themeColor="text2"/>
      <w:sz w:val="28"/>
    </w:rPr>
  </w:style>
  <w:style w:type="paragraph" w:customStyle="1" w:styleId="36FF39A8B0724FD898BEF773BF9AD2493">
    <w:name w:val="36FF39A8B0724FD898BEF773BF9AD2493"/>
    <w:rsid w:val="00150717"/>
    <w:pPr>
      <w:spacing w:after="0" w:line="276" w:lineRule="auto"/>
    </w:pPr>
    <w:rPr>
      <w:b/>
      <w:color w:val="44546A" w:themeColor="text2"/>
      <w:sz w:val="28"/>
    </w:rPr>
  </w:style>
  <w:style w:type="paragraph" w:customStyle="1" w:styleId="3A77B087D5D846E7A9C48691290EA54B3">
    <w:name w:val="3A77B087D5D846E7A9C48691290EA54B3"/>
    <w:rsid w:val="00150717"/>
    <w:pPr>
      <w:spacing w:after="0" w:line="276" w:lineRule="auto"/>
    </w:pPr>
    <w:rPr>
      <w:b/>
      <w:color w:val="44546A" w:themeColor="text2"/>
      <w:sz w:val="28"/>
    </w:rPr>
  </w:style>
  <w:style w:type="paragraph" w:customStyle="1" w:styleId="C975C98183D84BBFA104CA4DB18C8D873">
    <w:name w:val="C975C98183D84BBFA104CA4DB18C8D873"/>
    <w:rsid w:val="00150717"/>
    <w:pPr>
      <w:spacing w:after="0" w:line="276" w:lineRule="auto"/>
    </w:pPr>
    <w:rPr>
      <w:b/>
      <w:color w:val="44546A" w:themeColor="text2"/>
      <w:sz w:val="28"/>
    </w:rPr>
  </w:style>
  <w:style w:type="paragraph" w:customStyle="1" w:styleId="903833B29AC749BCBA6D315878DB99353">
    <w:name w:val="903833B29AC749BCBA6D315878DB99353"/>
    <w:rsid w:val="00150717"/>
    <w:pPr>
      <w:spacing w:after="0" w:line="276" w:lineRule="auto"/>
    </w:pPr>
    <w:rPr>
      <w:b/>
      <w:color w:val="44546A" w:themeColor="text2"/>
      <w:sz w:val="28"/>
    </w:rPr>
  </w:style>
  <w:style w:type="paragraph" w:customStyle="1" w:styleId="BBCD1916B6B543DCBDEA910A3B37F3E33">
    <w:name w:val="BBCD1916B6B543DCBDEA910A3B37F3E33"/>
    <w:rsid w:val="00150717"/>
    <w:pPr>
      <w:spacing w:after="0" w:line="276" w:lineRule="auto"/>
    </w:pPr>
    <w:rPr>
      <w:b/>
      <w:color w:val="44546A" w:themeColor="text2"/>
      <w:sz w:val="28"/>
    </w:rPr>
  </w:style>
  <w:style w:type="paragraph" w:customStyle="1" w:styleId="4CAADACD1B904F9ABCD89398AABC12013">
    <w:name w:val="4CAADACD1B904F9ABCD89398AABC12013"/>
    <w:rsid w:val="00150717"/>
    <w:pPr>
      <w:spacing w:after="0" w:line="276" w:lineRule="auto"/>
    </w:pPr>
    <w:rPr>
      <w:b/>
      <w:color w:val="44546A" w:themeColor="text2"/>
      <w:sz w:val="28"/>
    </w:rPr>
  </w:style>
  <w:style w:type="paragraph" w:customStyle="1" w:styleId="0073A7749B164672BA69C68764F85DED3">
    <w:name w:val="0073A7749B164672BA69C68764F85DED3"/>
    <w:rsid w:val="00150717"/>
    <w:pPr>
      <w:spacing w:after="0" w:line="276" w:lineRule="auto"/>
    </w:pPr>
    <w:rPr>
      <w:b/>
      <w:color w:val="44546A" w:themeColor="text2"/>
      <w:sz w:val="28"/>
    </w:rPr>
  </w:style>
  <w:style w:type="paragraph" w:customStyle="1" w:styleId="E0E33D0A06D641BEA3C5209E22763D2C3">
    <w:name w:val="E0E33D0A06D641BEA3C5209E22763D2C3"/>
    <w:rsid w:val="00150717"/>
    <w:pPr>
      <w:spacing w:after="0" w:line="276" w:lineRule="auto"/>
    </w:pPr>
    <w:rPr>
      <w:b/>
      <w:color w:val="44546A" w:themeColor="text2"/>
      <w:sz w:val="28"/>
    </w:rPr>
  </w:style>
  <w:style w:type="paragraph" w:customStyle="1" w:styleId="73D884B388404027A7A6B5B827329B0D3">
    <w:name w:val="73D884B388404027A7A6B5B827329B0D3"/>
    <w:rsid w:val="00150717"/>
    <w:pPr>
      <w:spacing w:after="0" w:line="276" w:lineRule="auto"/>
    </w:pPr>
    <w:rPr>
      <w:b/>
      <w:color w:val="44546A" w:themeColor="text2"/>
      <w:sz w:val="28"/>
    </w:rPr>
  </w:style>
  <w:style w:type="paragraph" w:customStyle="1" w:styleId="F692E21F10574751B69AD46FBE552B533">
    <w:name w:val="F692E21F10574751B69AD46FBE552B533"/>
    <w:rsid w:val="00150717"/>
    <w:pPr>
      <w:spacing w:after="0" w:line="276" w:lineRule="auto"/>
    </w:pPr>
    <w:rPr>
      <w:b/>
      <w:color w:val="44546A" w:themeColor="text2"/>
      <w:sz w:val="28"/>
    </w:rPr>
  </w:style>
  <w:style w:type="paragraph" w:customStyle="1" w:styleId="4ED4E445E12D49C49B34963105C487283">
    <w:name w:val="4ED4E445E12D49C49B34963105C487283"/>
    <w:rsid w:val="00150717"/>
    <w:pPr>
      <w:spacing w:after="0" w:line="276" w:lineRule="auto"/>
    </w:pPr>
    <w:rPr>
      <w:b/>
      <w:color w:val="44546A" w:themeColor="text2"/>
      <w:sz w:val="28"/>
    </w:rPr>
  </w:style>
  <w:style w:type="paragraph" w:customStyle="1" w:styleId="73AB17A762B147C2A9FB46C977C985813">
    <w:name w:val="73AB17A762B147C2A9FB46C977C985813"/>
    <w:rsid w:val="00150717"/>
    <w:pPr>
      <w:spacing w:after="0" w:line="276" w:lineRule="auto"/>
    </w:pPr>
    <w:rPr>
      <w:b/>
      <w:color w:val="44546A" w:themeColor="text2"/>
      <w:sz w:val="28"/>
    </w:rPr>
  </w:style>
  <w:style w:type="paragraph" w:customStyle="1" w:styleId="97601EC5E6E0494C9313A5D3BD4AB6CE2">
    <w:name w:val="97601EC5E6E0494C9313A5D3BD4AB6CE2"/>
    <w:rsid w:val="00150717"/>
    <w:pPr>
      <w:spacing w:after="0" w:line="276" w:lineRule="auto"/>
    </w:pPr>
    <w:rPr>
      <w:b/>
      <w:color w:val="44546A" w:themeColor="text2"/>
      <w:sz w:val="28"/>
    </w:rPr>
  </w:style>
  <w:style w:type="paragraph" w:customStyle="1" w:styleId="48646D5DA3DF4BB0BD5632CD17C13FC52">
    <w:name w:val="48646D5DA3DF4BB0BD5632CD17C13FC52"/>
    <w:rsid w:val="00150717"/>
    <w:pPr>
      <w:spacing w:after="0" w:line="276" w:lineRule="auto"/>
    </w:pPr>
    <w:rPr>
      <w:b/>
      <w:color w:val="44546A" w:themeColor="text2"/>
      <w:sz w:val="28"/>
    </w:rPr>
  </w:style>
  <w:style w:type="paragraph" w:customStyle="1" w:styleId="329BDB2F56C24DB9BAC7EA59581F807F7">
    <w:name w:val="329BDB2F56C24DB9BAC7EA59581F807F7"/>
    <w:rsid w:val="00150717"/>
    <w:pPr>
      <w:spacing w:after="0" w:line="276" w:lineRule="auto"/>
    </w:pPr>
    <w:rPr>
      <w:b/>
      <w:color w:val="44546A" w:themeColor="text2"/>
      <w:sz w:val="28"/>
    </w:rPr>
  </w:style>
  <w:style w:type="paragraph" w:customStyle="1" w:styleId="38A37A7702EF408C9ECBC2BB986B08737">
    <w:name w:val="38A37A7702EF408C9ECBC2BB986B08737"/>
    <w:rsid w:val="00150717"/>
    <w:pPr>
      <w:spacing w:after="0" w:line="276" w:lineRule="auto"/>
    </w:pPr>
    <w:rPr>
      <w:b/>
      <w:color w:val="44546A" w:themeColor="text2"/>
      <w:sz w:val="28"/>
    </w:rPr>
  </w:style>
  <w:style w:type="paragraph" w:customStyle="1" w:styleId="22F57693072E4B55BB3B9027690758F27">
    <w:name w:val="22F57693072E4B55BB3B9027690758F27"/>
    <w:rsid w:val="00150717"/>
    <w:pPr>
      <w:spacing w:after="0" w:line="276" w:lineRule="auto"/>
    </w:pPr>
    <w:rPr>
      <w:b/>
      <w:color w:val="44546A" w:themeColor="text2"/>
      <w:sz w:val="28"/>
    </w:rPr>
  </w:style>
  <w:style w:type="paragraph" w:customStyle="1" w:styleId="84EDA8C21FEF48639C794D51BB0B49B97">
    <w:name w:val="84EDA8C21FEF48639C794D51BB0B49B97"/>
    <w:rsid w:val="00150717"/>
    <w:pPr>
      <w:spacing w:after="0" w:line="276" w:lineRule="auto"/>
    </w:pPr>
    <w:rPr>
      <w:b/>
      <w:color w:val="44546A" w:themeColor="text2"/>
      <w:sz w:val="28"/>
    </w:rPr>
  </w:style>
  <w:style w:type="paragraph" w:customStyle="1" w:styleId="B60B3F12F3694263A756AC98AAB2A5F87">
    <w:name w:val="B60B3F12F3694263A756AC98AAB2A5F87"/>
    <w:rsid w:val="00150717"/>
    <w:pPr>
      <w:spacing w:after="0" w:line="276" w:lineRule="auto"/>
    </w:pPr>
    <w:rPr>
      <w:b/>
      <w:color w:val="44546A" w:themeColor="text2"/>
      <w:sz w:val="28"/>
    </w:rPr>
  </w:style>
  <w:style w:type="paragraph" w:customStyle="1" w:styleId="2655E2C4C2284418B81B41F0A6648A4B10">
    <w:name w:val="2655E2C4C2284418B81B41F0A6648A4B10"/>
    <w:rsid w:val="00150717"/>
    <w:pPr>
      <w:spacing w:after="0" w:line="276" w:lineRule="auto"/>
    </w:pPr>
    <w:rPr>
      <w:b/>
      <w:color w:val="44546A" w:themeColor="text2"/>
      <w:sz w:val="28"/>
    </w:rPr>
  </w:style>
  <w:style w:type="paragraph" w:customStyle="1" w:styleId="24801C4A03FC427089DBEDB57128BCD38">
    <w:name w:val="24801C4A03FC427089DBEDB57128BCD38"/>
    <w:rsid w:val="00150717"/>
    <w:pPr>
      <w:spacing w:after="0" w:line="276" w:lineRule="auto"/>
    </w:pPr>
    <w:rPr>
      <w:b/>
      <w:color w:val="44546A" w:themeColor="text2"/>
      <w:sz w:val="28"/>
    </w:rPr>
  </w:style>
  <w:style w:type="paragraph" w:customStyle="1" w:styleId="1493CDFC64314DFBA01573CCFE7F466E7">
    <w:name w:val="1493CDFC64314DFBA01573CCFE7F466E7"/>
    <w:rsid w:val="00150717"/>
    <w:pPr>
      <w:spacing w:after="0" w:line="276" w:lineRule="auto"/>
    </w:pPr>
    <w:rPr>
      <w:b/>
      <w:color w:val="44546A" w:themeColor="text2"/>
      <w:sz w:val="28"/>
    </w:rPr>
  </w:style>
  <w:style w:type="paragraph" w:customStyle="1" w:styleId="050AC603F75343ABB98713C773F4A20E1">
    <w:name w:val="050AC603F75343ABB98713C773F4A20E1"/>
    <w:rsid w:val="00150717"/>
    <w:pPr>
      <w:spacing w:after="0" w:line="276" w:lineRule="auto"/>
    </w:pPr>
    <w:rPr>
      <w:b/>
      <w:color w:val="44546A" w:themeColor="text2"/>
      <w:sz w:val="28"/>
    </w:rPr>
  </w:style>
  <w:style w:type="paragraph" w:customStyle="1" w:styleId="A543CA8A9B8447E0910C6EE1EC1157F61">
    <w:name w:val="A543CA8A9B8447E0910C6EE1EC1157F61"/>
    <w:rsid w:val="00150717"/>
    <w:pPr>
      <w:spacing w:after="0" w:line="276" w:lineRule="auto"/>
    </w:pPr>
    <w:rPr>
      <w:b/>
      <w:color w:val="44546A" w:themeColor="text2"/>
      <w:sz w:val="28"/>
    </w:rPr>
  </w:style>
  <w:style w:type="paragraph" w:customStyle="1" w:styleId="30B86A0CD31F461A96DFF26DC269C0171">
    <w:name w:val="30B86A0CD31F461A96DFF26DC269C0171"/>
    <w:rsid w:val="00150717"/>
    <w:pPr>
      <w:spacing w:after="0" w:line="276" w:lineRule="auto"/>
    </w:pPr>
    <w:rPr>
      <w:b/>
      <w:color w:val="44546A" w:themeColor="text2"/>
      <w:sz w:val="28"/>
    </w:rPr>
  </w:style>
  <w:style w:type="paragraph" w:customStyle="1" w:styleId="27DF453BB99D449E85C092B2B6CC2C6A1">
    <w:name w:val="27DF453BB99D449E85C092B2B6CC2C6A1"/>
    <w:rsid w:val="00150717"/>
    <w:pPr>
      <w:spacing w:after="0" w:line="276" w:lineRule="auto"/>
    </w:pPr>
    <w:rPr>
      <w:b/>
      <w:color w:val="44546A" w:themeColor="text2"/>
      <w:sz w:val="28"/>
    </w:rPr>
  </w:style>
  <w:style w:type="paragraph" w:customStyle="1" w:styleId="59749E7F0E1843F183AB2A390F9976771">
    <w:name w:val="59749E7F0E1843F183AB2A390F9976771"/>
    <w:rsid w:val="00150717"/>
    <w:pPr>
      <w:spacing w:after="0" w:line="276" w:lineRule="auto"/>
    </w:pPr>
    <w:rPr>
      <w:b/>
      <w:color w:val="44546A" w:themeColor="text2"/>
      <w:sz w:val="28"/>
    </w:rPr>
  </w:style>
  <w:style w:type="paragraph" w:customStyle="1" w:styleId="F045AB878CC74157AFE5F2F7C4ECBE7C1">
    <w:name w:val="F045AB878CC74157AFE5F2F7C4ECBE7C1"/>
    <w:rsid w:val="00150717"/>
    <w:pPr>
      <w:spacing w:after="0" w:line="276" w:lineRule="auto"/>
    </w:pPr>
    <w:rPr>
      <w:b/>
      <w:color w:val="44546A" w:themeColor="text2"/>
      <w:sz w:val="28"/>
    </w:rPr>
  </w:style>
  <w:style w:type="paragraph" w:customStyle="1" w:styleId="F29BDAB2628D4F6B97F05F1CE8AB987E1">
    <w:name w:val="F29BDAB2628D4F6B97F05F1CE8AB987E1"/>
    <w:rsid w:val="00150717"/>
    <w:pPr>
      <w:spacing w:after="0" w:line="276" w:lineRule="auto"/>
    </w:pPr>
    <w:rPr>
      <w:b/>
      <w:color w:val="44546A" w:themeColor="text2"/>
      <w:sz w:val="28"/>
    </w:rPr>
  </w:style>
  <w:style w:type="paragraph" w:customStyle="1" w:styleId="06C8638F208F43DDB1E65B42B0D5C3931">
    <w:name w:val="06C8638F208F43DDB1E65B42B0D5C3931"/>
    <w:rsid w:val="00150717"/>
    <w:pPr>
      <w:spacing w:after="0" w:line="276" w:lineRule="auto"/>
    </w:pPr>
    <w:rPr>
      <w:b/>
      <w:color w:val="44546A" w:themeColor="text2"/>
      <w:sz w:val="28"/>
    </w:rPr>
  </w:style>
  <w:style w:type="paragraph" w:customStyle="1" w:styleId="41156C3288F149D3A59DF9CE282327FC1">
    <w:name w:val="41156C3288F149D3A59DF9CE282327FC1"/>
    <w:rsid w:val="00150717"/>
    <w:pPr>
      <w:spacing w:after="0" w:line="276" w:lineRule="auto"/>
    </w:pPr>
    <w:rPr>
      <w:b/>
      <w:color w:val="44546A" w:themeColor="text2"/>
      <w:sz w:val="28"/>
    </w:rPr>
  </w:style>
  <w:style w:type="paragraph" w:customStyle="1" w:styleId="7722C0BD973543A2B2BF6151B0A570751">
    <w:name w:val="7722C0BD973543A2B2BF6151B0A570751"/>
    <w:rsid w:val="00150717"/>
    <w:pPr>
      <w:spacing w:after="0" w:line="276" w:lineRule="auto"/>
    </w:pPr>
    <w:rPr>
      <w:b/>
      <w:color w:val="44546A" w:themeColor="text2"/>
      <w:sz w:val="28"/>
    </w:rPr>
  </w:style>
  <w:style w:type="paragraph" w:customStyle="1" w:styleId="8DF8D73E328C4C67A3EB2272682CD7481">
    <w:name w:val="8DF8D73E328C4C67A3EB2272682CD7481"/>
    <w:rsid w:val="00150717"/>
    <w:pPr>
      <w:spacing w:after="0" w:line="276" w:lineRule="auto"/>
    </w:pPr>
    <w:rPr>
      <w:b/>
      <w:color w:val="44546A" w:themeColor="text2"/>
      <w:sz w:val="28"/>
    </w:rPr>
  </w:style>
  <w:style w:type="paragraph" w:customStyle="1" w:styleId="DFD40DD18820465192E00BA6E2E944FE1">
    <w:name w:val="DFD40DD18820465192E00BA6E2E944FE1"/>
    <w:rsid w:val="00150717"/>
    <w:pPr>
      <w:spacing w:after="0" w:line="276" w:lineRule="auto"/>
    </w:pPr>
    <w:rPr>
      <w:b/>
      <w:color w:val="44546A" w:themeColor="text2"/>
      <w:sz w:val="28"/>
    </w:rPr>
  </w:style>
  <w:style w:type="paragraph" w:customStyle="1" w:styleId="CB586310F0324F2EA809399E7E8FE1DE1">
    <w:name w:val="CB586310F0324F2EA809399E7E8FE1DE1"/>
    <w:rsid w:val="00150717"/>
    <w:pPr>
      <w:spacing w:after="0" w:line="276" w:lineRule="auto"/>
    </w:pPr>
    <w:rPr>
      <w:b/>
      <w:color w:val="44546A" w:themeColor="text2"/>
      <w:sz w:val="28"/>
    </w:rPr>
  </w:style>
  <w:style w:type="paragraph" w:customStyle="1" w:styleId="DEC3F5134FCE4A7EAAEEFA4DDE941BF21">
    <w:name w:val="DEC3F5134FCE4A7EAAEEFA4DDE941BF21"/>
    <w:rsid w:val="00150717"/>
    <w:pPr>
      <w:spacing w:after="0" w:line="276" w:lineRule="auto"/>
    </w:pPr>
    <w:rPr>
      <w:b/>
      <w:color w:val="44546A" w:themeColor="text2"/>
      <w:sz w:val="28"/>
    </w:rPr>
  </w:style>
  <w:style w:type="paragraph" w:customStyle="1" w:styleId="A02BCC707F6947468A5DEDF2430CC94B1">
    <w:name w:val="A02BCC707F6947468A5DEDF2430CC94B1"/>
    <w:rsid w:val="00150717"/>
    <w:pPr>
      <w:spacing w:after="0" w:line="276" w:lineRule="auto"/>
    </w:pPr>
    <w:rPr>
      <w:b/>
      <w:color w:val="44546A" w:themeColor="text2"/>
      <w:sz w:val="28"/>
    </w:rPr>
  </w:style>
  <w:style w:type="paragraph" w:customStyle="1" w:styleId="61BEB7DDFCA849439E42485D6CD249061">
    <w:name w:val="61BEB7DDFCA849439E42485D6CD249061"/>
    <w:rsid w:val="00150717"/>
    <w:pPr>
      <w:spacing w:after="0" w:line="276" w:lineRule="auto"/>
    </w:pPr>
    <w:rPr>
      <w:b/>
      <w:color w:val="44546A" w:themeColor="text2"/>
      <w:sz w:val="28"/>
    </w:rPr>
  </w:style>
  <w:style w:type="paragraph" w:customStyle="1" w:styleId="C4109F0C30BA42709E4E6D112B80438B1">
    <w:name w:val="C4109F0C30BA42709E4E6D112B80438B1"/>
    <w:rsid w:val="00150717"/>
    <w:pPr>
      <w:spacing w:after="0" w:line="276" w:lineRule="auto"/>
    </w:pPr>
    <w:rPr>
      <w:b/>
      <w:color w:val="44546A" w:themeColor="text2"/>
      <w:sz w:val="28"/>
    </w:rPr>
  </w:style>
  <w:style w:type="paragraph" w:customStyle="1" w:styleId="BDEE9C4E08A44AA6885DEFCD409185E01">
    <w:name w:val="BDEE9C4E08A44AA6885DEFCD409185E01"/>
    <w:rsid w:val="00150717"/>
    <w:pPr>
      <w:spacing w:after="0" w:line="276" w:lineRule="auto"/>
    </w:pPr>
    <w:rPr>
      <w:b/>
      <w:color w:val="44546A" w:themeColor="text2"/>
      <w:sz w:val="28"/>
    </w:rPr>
  </w:style>
  <w:style w:type="paragraph" w:customStyle="1" w:styleId="E507F1E9BDAB4E2FBC0FF27F8765710F1">
    <w:name w:val="E507F1E9BDAB4E2FBC0FF27F8765710F1"/>
    <w:rsid w:val="00150717"/>
    <w:pPr>
      <w:spacing w:after="0" w:line="276" w:lineRule="auto"/>
    </w:pPr>
    <w:rPr>
      <w:b/>
      <w:color w:val="44546A" w:themeColor="text2"/>
      <w:sz w:val="28"/>
    </w:rPr>
  </w:style>
  <w:style w:type="paragraph" w:customStyle="1" w:styleId="3482A4A8997941439B271806790DFA791">
    <w:name w:val="3482A4A8997941439B271806790DFA791"/>
    <w:rsid w:val="00150717"/>
    <w:pPr>
      <w:spacing w:after="0" w:line="276" w:lineRule="auto"/>
    </w:pPr>
    <w:rPr>
      <w:b/>
      <w:color w:val="44546A" w:themeColor="text2"/>
      <w:sz w:val="28"/>
    </w:rPr>
  </w:style>
  <w:style w:type="paragraph" w:customStyle="1" w:styleId="D9EA5DCA64FD45B9A2B4BE4E06DD78721">
    <w:name w:val="D9EA5DCA64FD45B9A2B4BE4E06DD78721"/>
    <w:rsid w:val="00150717"/>
    <w:pPr>
      <w:spacing w:after="0" w:line="276" w:lineRule="auto"/>
    </w:pPr>
    <w:rPr>
      <w:b/>
      <w:color w:val="44546A" w:themeColor="text2"/>
      <w:sz w:val="28"/>
    </w:rPr>
  </w:style>
  <w:style w:type="paragraph" w:customStyle="1" w:styleId="9FC4E87469B1468EA0A26894878232BD1">
    <w:name w:val="9FC4E87469B1468EA0A26894878232BD1"/>
    <w:rsid w:val="00150717"/>
    <w:pPr>
      <w:spacing w:after="0" w:line="276" w:lineRule="auto"/>
    </w:pPr>
    <w:rPr>
      <w:b/>
      <w:color w:val="44546A" w:themeColor="text2"/>
      <w:sz w:val="28"/>
    </w:rPr>
  </w:style>
  <w:style w:type="paragraph" w:customStyle="1" w:styleId="5593184B3B934E93B9DC9A4B46D20E411">
    <w:name w:val="5593184B3B934E93B9DC9A4B46D20E411"/>
    <w:rsid w:val="00150717"/>
    <w:pPr>
      <w:spacing w:after="0" w:line="276" w:lineRule="auto"/>
    </w:pPr>
    <w:rPr>
      <w:b/>
      <w:color w:val="44546A" w:themeColor="text2"/>
      <w:sz w:val="28"/>
    </w:rPr>
  </w:style>
  <w:style w:type="paragraph" w:customStyle="1" w:styleId="79532702C8104A6FB3D749409C9163CA1">
    <w:name w:val="79532702C8104A6FB3D749409C9163CA1"/>
    <w:rsid w:val="00150717"/>
    <w:pPr>
      <w:spacing w:after="0" w:line="276" w:lineRule="auto"/>
    </w:pPr>
    <w:rPr>
      <w:b/>
      <w:color w:val="44546A" w:themeColor="text2"/>
      <w:sz w:val="28"/>
    </w:rPr>
  </w:style>
  <w:style w:type="paragraph" w:customStyle="1" w:styleId="6F93250BD05444289361D76F4948665E1">
    <w:name w:val="6F93250BD05444289361D76F4948665E1"/>
    <w:rsid w:val="00150717"/>
    <w:pPr>
      <w:spacing w:after="0" w:line="276" w:lineRule="auto"/>
    </w:pPr>
    <w:rPr>
      <w:b/>
      <w:color w:val="44546A" w:themeColor="text2"/>
      <w:sz w:val="28"/>
    </w:rPr>
  </w:style>
  <w:style w:type="paragraph" w:customStyle="1" w:styleId="EC1CEA85C5F84128B76F831B2E9B523A1">
    <w:name w:val="EC1CEA85C5F84128B76F831B2E9B523A1"/>
    <w:rsid w:val="00150717"/>
    <w:pPr>
      <w:spacing w:after="0" w:line="276" w:lineRule="auto"/>
    </w:pPr>
    <w:rPr>
      <w:b/>
      <w:color w:val="44546A" w:themeColor="text2"/>
      <w:sz w:val="28"/>
    </w:rPr>
  </w:style>
  <w:style w:type="paragraph" w:customStyle="1" w:styleId="487663DE67794DF180E7D9A90798128E1">
    <w:name w:val="487663DE67794DF180E7D9A90798128E1"/>
    <w:rsid w:val="00150717"/>
    <w:pPr>
      <w:spacing w:after="0" w:line="276" w:lineRule="auto"/>
    </w:pPr>
    <w:rPr>
      <w:b/>
      <w:color w:val="44546A" w:themeColor="text2"/>
      <w:sz w:val="28"/>
    </w:rPr>
  </w:style>
  <w:style w:type="paragraph" w:customStyle="1" w:styleId="DE9EB2D2B55E4F7199313FC8D8550F751">
    <w:name w:val="DE9EB2D2B55E4F7199313FC8D8550F751"/>
    <w:rsid w:val="00150717"/>
    <w:pPr>
      <w:spacing w:after="0" w:line="276" w:lineRule="auto"/>
    </w:pPr>
    <w:rPr>
      <w:b/>
      <w:color w:val="44546A" w:themeColor="text2"/>
      <w:sz w:val="28"/>
    </w:rPr>
  </w:style>
  <w:style w:type="paragraph" w:customStyle="1" w:styleId="66156897F6854D23B4C84C82B25E93421">
    <w:name w:val="66156897F6854D23B4C84C82B25E93421"/>
    <w:rsid w:val="00150717"/>
    <w:pPr>
      <w:spacing w:after="0" w:line="276" w:lineRule="auto"/>
    </w:pPr>
    <w:rPr>
      <w:b/>
      <w:color w:val="44546A" w:themeColor="text2"/>
      <w:sz w:val="28"/>
    </w:rPr>
  </w:style>
  <w:style w:type="paragraph" w:customStyle="1" w:styleId="C6F990155CBE4D6CBB759D1446AACA6B1">
    <w:name w:val="C6F990155CBE4D6CBB759D1446AACA6B1"/>
    <w:rsid w:val="00150717"/>
    <w:pPr>
      <w:spacing w:after="0" w:line="276" w:lineRule="auto"/>
    </w:pPr>
    <w:rPr>
      <w:b/>
      <w:color w:val="44546A" w:themeColor="text2"/>
      <w:sz w:val="28"/>
    </w:rPr>
  </w:style>
  <w:style w:type="paragraph" w:customStyle="1" w:styleId="123C6AAAF0C74B8197974A4C034114B71">
    <w:name w:val="123C6AAAF0C74B8197974A4C034114B71"/>
    <w:rsid w:val="00150717"/>
    <w:pPr>
      <w:spacing w:after="0" w:line="276" w:lineRule="auto"/>
    </w:pPr>
    <w:rPr>
      <w:b/>
      <w:color w:val="44546A" w:themeColor="text2"/>
      <w:sz w:val="28"/>
    </w:rPr>
  </w:style>
  <w:style w:type="paragraph" w:customStyle="1" w:styleId="30C62D43FFCC4A24A0E6BF5274462CBD1">
    <w:name w:val="30C62D43FFCC4A24A0E6BF5274462CBD1"/>
    <w:rsid w:val="00150717"/>
    <w:pPr>
      <w:spacing w:after="0" w:line="276" w:lineRule="auto"/>
    </w:pPr>
    <w:rPr>
      <w:b/>
      <w:color w:val="44546A" w:themeColor="text2"/>
      <w:sz w:val="28"/>
    </w:rPr>
  </w:style>
  <w:style w:type="paragraph" w:customStyle="1" w:styleId="CD98D37879D94E989CC33C22884DE6331">
    <w:name w:val="CD98D37879D94E989CC33C22884DE6331"/>
    <w:rsid w:val="00150717"/>
    <w:pPr>
      <w:spacing w:after="0" w:line="276" w:lineRule="auto"/>
    </w:pPr>
    <w:rPr>
      <w:b/>
      <w:color w:val="44546A" w:themeColor="text2"/>
      <w:sz w:val="28"/>
    </w:rPr>
  </w:style>
  <w:style w:type="paragraph" w:customStyle="1" w:styleId="F9102BF88B7B4F97AD35C0469B9229411">
    <w:name w:val="F9102BF88B7B4F97AD35C0469B9229411"/>
    <w:rsid w:val="00150717"/>
    <w:pPr>
      <w:spacing w:after="0" w:line="276" w:lineRule="auto"/>
    </w:pPr>
    <w:rPr>
      <w:b/>
      <w:color w:val="44546A" w:themeColor="text2"/>
      <w:sz w:val="28"/>
    </w:rPr>
  </w:style>
  <w:style w:type="paragraph" w:customStyle="1" w:styleId="B108917649C24A039CC5631F2C284B561">
    <w:name w:val="B108917649C24A039CC5631F2C284B561"/>
    <w:rsid w:val="00150717"/>
    <w:pPr>
      <w:spacing w:after="0" w:line="276" w:lineRule="auto"/>
    </w:pPr>
    <w:rPr>
      <w:b/>
      <w:color w:val="44546A" w:themeColor="text2"/>
      <w:sz w:val="28"/>
    </w:rPr>
  </w:style>
  <w:style w:type="paragraph" w:customStyle="1" w:styleId="2B0C2BEBAEC740B98E545BFACBB103B21">
    <w:name w:val="2B0C2BEBAEC740B98E545BFACBB103B21"/>
    <w:rsid w:val="00150717"/>
    <w:pPr>
      <w:spacing w:after="0" w:line="276" w:lineRule="auto"/>
    </w:pPr>
    <w:rPr>
      <w:b/>
      <w:color w:val="44546A" w:themeColor="text2"/>
      <w:sz w:val="28"/>
    </w:rPr>
  </w:style>
  <w:style w:type="paragraph" w:customStyle="1" w:styleId="4D5D96E243E1405EBA8A62F8258B9C4E1">
    <w:name w:val="4D5D96E243E1405EBA8A62F8258B9C4E1"/>
    <w:rsid w:val="00150717"/>
    <w:pPr>
      <w:spacing w:after="0" w:line="276" w:lineRule="auto"/>
    </w:pPr>
    <w:rPr>
      <w:b/>
      <w:color w:val="44546A" w:themeColor="text2"/>
      <w:sz w:val="28"/>
    </w:rPr>
  </w:style>
  <w:style w:type="paragraph" w:customStyle="1" w:styleId="D2A5FAF8B9AC4BF7AEC1A7051DD3E4CF1">
    <w:name w:val="D2A5FAF8B9AC4BF7AEC1A7051DD3E4CF1"/>
    <w:rsid w:val="00150717"/>
    <w:pPr>
      <w:spacing w:after="0" w:line="276" w:lineRule="auto"/>
    </w:pPr>
    <w:rPr>
      <w:b/>
      <w:color w:val="44546A" w:themeColor="text2"/>
      <w:sz w:val="28"/>
    </w:rPr>
  </w:style>
  <w:style w:type="paragraph" w:customStyle="1" w:styleId="9540564EE369495BABD5167F3F7760DC1">
    <w:name w:val="9540564EE369495BABD5167F3F7760DC1"/>
    <w:rsid w:val="00150717"/>
    <w:pPr>
      <w:spacing w:after="0" w:line="276" w:lineRule="auto"/>
    </w:pPr>
    <w:rPr>
      <w:b/>
      <w:color w:val="44546A" w:themeColor="text2"/>
      <w:sz w:val="28"/>
    </w:rPr>
  </w:style>
  <w:style w:type="paragraph" w:customStyle="1" w:styleId="70DC621D8D824382A8E7C51FD02D0DC01">
    <w:name w:val="70DC621D8D824382A8E7C51FD02D0DC01"/>
    <w:rsid w:val="00150717"/>
    <w:pPr>
      <w:spacing w:after="0" w:line="276" w:lineRule="auto"/>
    </w:pPr>
    <w:rPr>
      <w:b/>
      <w:color w:val="44546A" w:themeColor="text2"/>
      <w:sz w:val="28"/>
    </w:rPr>
  </w:style>
  <w:style w:type="paragraph" w:customStyle="1" w:styleId="B95B11F34BB34B61AC0669AE93D9DA981">
    <w:name w:val="B95B11F34BB34B61AC0669AE93D9DA981"/>
    <w:rsid w:val="00150717"/>
    <w:pPr>
      <w:spacing w:after="0" w:line="276" w:lineRule="auto"/>
    </w:pPr>
    <w:rPr>
      <w:b/>
      <w:color w:val="44546A" w:themeColor="text2"/>
      <w:sz w:val="28"/>
    </w:rPr>
  </w:style>
  <w:style w:type="paragraph" w:customStyle="1" w:styleId="B469E9371B2F40DAA4BC3A589D99798F1">
    <w:name w:val="B469E9371B2F40DAA4BC3A589D99798F1"/>
    <w:rsid w:val="00150717"/>
    <w:pPr>
      <w:spacing w:after="0" w:line="276" w:lineRule="auto"/>
    </w:pPr>
    <w:rPr>
      <w:b/>
      <w:color w:val="44546A" w:themeColor="text2"/>
      <w:sz w:val="28"/>
    </w:rPr>
  </w:style>
  <w:style w:type="paragraph" w:customStyle="1" w:styleId="99B7EF0CFC154491A17EC6880147E1A01">
    <w:name w:val="99B7EF0CFC154491A17EC6880147E1A01"/>
    <w:rsid w:val="00150717"/>
    <w:pPr>
      <w:spacing w:after="0" w:line="276" w:lineRule="auto"/>
    </w:pPr>
    <w:rPr>
      <w:b/>
      <w:color w:val="44546A" w:themeColor="text2"/>
      <w:sz w:val="28"/>
    </w:rPr>
  </w:style>
  <w:style w:type="paragraph" w:customStyle="1" w:styleId="F844328717ED4C2D85E2CD2D461788CE1">
    <w:name w:val="F844328717ED4C2D85E2CD2D461788CE1"/>
    <w:rsid w:val="00150717"/>
    <w:pPr>
      <w:spacing w:after="0" w:line="276" w:lineRule="auto"/>
    </w:pPr>
    <w:rPr>
      <w:b/>
      <w:color w:val="44546A" w:themeColor="text2"/>
      <w:sz w:val="28"/>
    </w:rPr>
  </w:style>
  <w:style w:type="paragraph" w:customStyle="1" w:styleId="A70234F768DC4866BFA04730AE6899DB1">
    <w:name w:val="A70234F768DC4866BFA04730AE6899DB1"/>
    <w:rsid w:val="00150717"/>
    <w:pPr>
      <w:spacing w:after="0" w:line="276" w:lineRule="auto"/>
    </w:pPr>
    <w:rPr>
      <w:b/>
      <w:color w:val="44546A" w:themeColor="text2"/>
      <w:sz w:val="28"/>
    </w:rPr>
  </w:style>
  <w:style w:type="paragraph" w:customStyle="1" w:styleId="8090BA3D05C640929C354A7629BCCEC57">
    <w:name w:val="8090BA3D05C640929C354A7629BCCEC57"/>
    <w:rsid w:val="00150717"/>
    <w:pPr>
      <w:spacing w:after="0" w:line="276" w:lineRule="auto"/>
    </w:pPr>
    <w:rPr>
      <w:b/>
      <w:color w:val="44546A" w:themeColor="text2"/>
      <w:sz w:val="28"/>
    </w:rPr>
  </w:style>
  <w:style w:type="paragraph" w:customStyle="1" w:styleId="B837789FC0894DC2A5160BE9CBE8D0D97">
    <w:name w:val="B837789FC0894DC2A5160BE9CBE8D0D97"/>
    <w:rsid w:val="00150717"/>
    <w:pPr>
      <w:spacing w:after="0" w:line="276" w:lineRule="auto"/>
    </w:pPr>
    <w:rPr>
      <w:b/>
      <w:color w:val="44546A" w:themeColor="text2"/>
      <w:sz w:val="28"/>
    </w:rPr>
  </w:style>
  <w:style w:type="paragraph" w:customStyle="1" w:styleId="254302589F3449AD9273ECC0FC1FE51F7">
    <w:name w:val="254302589F3449AD9273ECC0FC1FE51F7"/>
    <w:rsid w:val="00150717"/>
    <w:pPr>
      <w:spacing w:after="0" w:line="276" w:lineRule="auto"/>
    </w:pPr>
    <w:rPr>
      <w:b/>
      <w:color w:val="44546A" w:themeColor="text2"/>
      <w:sz w:val="28"/>
    </w:rPr>
  </w:style>
  <w:style w:type="paragraph" w:customStyle="1" w:styleId="13BC7613EEFC416D9194254AC0AFB2247">
    <w:name w:val="13BC7613EEFC416D9194254AC0AFB2247"/>
    <w:rsid w:val="00150717"/>
    <w:pPr>
      <w:spacing w:after="0" w:line="276" w:lineRule="auto"/>
    </w:pPr>
    <w:rPr>
      <w:b/>
      <w:color w:val="44546A" w:themeColor="text2"/>
      <w:sz w:val="28"/>
    </w:rPr>
  </w:style>
  <w:style w:type="paragraph" w:customStyle="1" w:styleId="3013F659C76746A78A9CB9A08965D9D77">
    <w:name w:val="3013F659C76746A78A9CB9A08965D9D77"/>
    <w:rsid w:val="00150717"/>
    <w:pPr>
      <w:spacing w:after="0" w:line="276" w:lineRule="auto"/>
    </w:pPr>
    <w:rPr>
      <w:b/>
      <w:color w:val="44546A" w:themeColor="text2"/>
      <w:sz w:val="28"/>
    </w:rPr>
  </w:style>
  <w:style w:type="paragraph" w:customStyle="1" w:styleId="81767A8C63DF49E2B82445CACDA4F5667">
    <w:name w:val="81767A8C63DF49E2B82445CACDA4F5667"/>
    <w:rsid w:val="00150717"/>
    <w:pPr>
      <w:spacing w:after="0" w:line="276" w:lineRule="auto"/>
    </w:pPr>
    <w:rPr>
      <w:b/>
      <w:color w:val="44546A" w:themeColor="text2"/>
      <w:sz w:val="28"/>
    </w:rPr>
  </w:style>
  <w:style w:type="paragraph" w:customStyle="1" w:styleId="C6EE04E019954ECCA06668886DA861567">
    <w:name w:val="C6EE04E019954ECCA06668886DA861567"/>
    <w:rsid w:val="00150717"/>
    <w:pPr>
      <w:spacing w:after="0" w:line="276" w:lineRule="auto"/>
    </w:pPr>
    <w:rPr>
      <w:b/>
      <w:color w:val="44546A" w:themeColor="text2"/>
      <w:sz w:val="28"/>
    </w:rPr>
  </w:style>
  <w:style w:type="paragraph" w:customStyle="1" w:styleId="25D949AB9F274FB99E91A7FD5ED02E157">
    <w:name w:val="25D949AB9F274FB99E91A7FD5ED02E157"/>
    <w:rsid w:val="00150717"/>
    <w:pPr>
      <w:spacing w:after="0" w:line="276" w:lineRule="auto"/>
    </w:pPr>
    <w:rPr>
      <w:b/>
      <w:color w:val="44546A" w:themeColor="text2"/>
      <w:sz w:val="28"/>
    </w:rPr>
  </w:style>
  <w:style w:type="paragraph" w:customStyle="1" w:styleId="7A2445F7E7704D929439E37CACC83C017">
    <w:name w:val="7A2445F7E7704D929439E37CACC83C017"/>
    <w:rsid w:val="00150717"/>
    <w:pPr>
      <w:spacing w:after="0" w:line="276" w:lineRule="auto"/>
    </w:pPr>
    <w:rPr>
      <w:b/>
      <w:color w:val="44546A" w:themeColor="text2"/>
      <w:sz w:val="28"/>
    </w:rPr>
  </w:style>
  <w:style w:type="paragraph" w:customStyle="1" w:styleId="A9F48CBC05E44FE5B16D3FCF1CDC05F77">
    <w:name w:val="A9F48CBC05E44FE5B16D3FCF1CDC05F77"/>
    <w:rsid w:val="00150717"/>
    <w:pPr>
      <w:spacing w:after="0" w:line="276" w:lineRule="auto"/>
    </w:pPr>
    <w:rPr>
      <w:b/>
      <w:color w:val="44546A" w:themeColor="text2"/>
      <w:sz w:val="28"/>
    </w:rPr>
  </w:style>
  <w:style w:type="paragraph" w:customStyle="1" w:styleId="7ED15341CF844B798463CDCB61DA0F6610">
    <w:name w:val="7ED15341CF844B798463CDCB61DA0F6610"/>
    <w:rsid w:val="00150717"/>
    <w:pPr>
      <w:spacing w:after="0" w:line="276" w:lineRule="auto"/>
    </w:pPr>
    <w:rPr>
      <w:b/>
      <w:color w:val="44546A" w:themeColor="text2"/>
      <w:sz w:val="28"/>
    </w:rPr>
  </w:style>
  <w:style w:type="paragraph" w:customStyle="1" w:styleId="AA3103D82BE04317AD7A30C9E7DE5CFD7">
    <w:name w:val="AA3103D82BE04317AD7A30C9E7DE5CFD7"/>
    <w:rsid w:val="00150717"/>
    <w:pPr>
      <w:spacing w:after="0" w:line="276" w:lineRule="auto"/>
    </w:pPr>
    <w:rPr>
      <w:b/>
      <w:color w:val="44546A" w:themeColor="text2"/>
      <w:sz w:val="28"/>
    </w:rPr>
  </w:style>
  <w:style w:type="paragraph" w:customStyle="1" w:styleId="9D1755E1FAF6414996320B85CDDDB3317">
    <w:name w:val="9D1755E1FAF6414996320B85CDDDB3317"/>
    <w:rsid w:val="00150717"/>
    <w:pPr>
      <w:spacing w:after="0" w:line="276" w:lineRule="auto"/>
    </w:pPr>
    <w:rPr>
      <w:b/>
      <w:color w:val="44546A" w:themeColor="text2"/>
      <w:sz w:val="28"/>
    </w:rPr>
  </w:style>
  <w:style w:type="paragraph" w:customStyle="1" w:styleId="85F79B5CB1994027911EAE087A9781AB7">
    <w:name w:val="85F79B5CB1994027911EAE087A9781AB7"/>
    <w:rsid w:val="00150717"/>
    <w:pPr>
      <w:spacing w:after="0" w:line="276" w:lineRule="auto"/>
    </w:pPr>
    <w:rPr>
      <w:b/>
      <w:color w:val="44546A" w:themeColor="text2"/>
      <w:sz w:val="28"/>
    </w:rPr>
  </w:style>
  <w:style w:type="paragraph" w:customStyle="1" w:styleId="DD62918E95F44317AF8BF860D7B162DE7">
    <w:name w:val="DD62918E95F44317AF8BF860D7B162DE7"/>
    <w:rsid w:val="00150717"/>
    <w:pPr>
      <w:spacing w:after="0" w:line="276" w:lineRule="auto"/>
    </w:pPr>
    <w:rPr>
      <w:b/>
      <w:color w:val="44546A" w:themeColor="text2"/>
      <w:sz w:val="28"/>
    </w:rPr>
  </w:style>
  <w:style w:type="paragraph" w:customStyle="1" w:styleId="9D9A81EE4D534633819760A60F55BD667">
    <w:name w:val="9D9A81EE4D534633819760A60F55BD667"/>
    <w:rsid w:val="00150717"/>
    <w:pPr>
      <w:spacing w:after="0" w:line="276" w:lineRule="auto"/>
    </w:pPr>
    <w:rPr>
      <w:b/>
      <w:color w:val="44546A" w:themeColor="text2"/>
      <w:sz w:val="28"/>
    </w:rPr>
  </w:style>
  <w:style w:type="paragraph" w:customStyle="1" w:styleId="8BE53F7FA51C4E33AA66239208DDCB607">
    <w:name w:val="8BE53F7FA51C4E33AA66239208DDCB607"/>
    <w:rsid w:val="00150717"/>
    <w:pPr>
      <w:spacing w:after="0" w:line="276" w:lineRule="auto"/>
    </w:pPr>
    <w:rPr>
      <w:b/>
      <w:color w:val="44546A" w:themeColor="text2"/>
      <w:sz w:val="28"/>
    </w:rPr>
  </w:style>
  <w:style w:type="paragraph" w:customStyle="1" w:styleId="DA4E3BFD2BD04074A470784750E924707">
    <w:name w:val="DA4E3BFD2BD04074A470784750E924707"/>
    <w:rsid w:val="00150717"/>
    <w:pPr>
      <w:spacing w:after="0" w:line="276" w:lineRule="auto"/>
    </w:pPr>
    <w:rPr>
      <w:b/>
      <w:color w:val="44546A" w:themeColor="text2"/>
      <w:sz w:val="28"/>
    </w:rPr>
  </w:style>
  <w:style w:type="paragraph" w:customStyle="1" w:styleId="649FA754C34642848BBBB94C152C83447">
    <w:name w:val="649FA754C34642848BBBB94C152C83447"/>
    <w:rsid w:val="00150717"/>
    <w:pPr>
      <w:spacing w:after="0" w:line="276" w:lineRule="auto"/>
    </w:pPr>
    <w:rPr>
      <w:b/>
      <w:color w:val="44546A" w:themeColor="text2"/>
      <w:sz w:val="28"/>
    </w:rPr>
  </w:style>
  <w:style w:type="paragraph" w:customStyle="1" w:styleId="34138A8B9113416281222D040E2D39497">
    <w:name w:val="34138A8B9113416281222D040E2D39497"/>
    <w:rsid w:val="00150717"/>
    <w:pPr>
      <w:spacing w:after="0" w:line="276" w:lineRule="auto"/>
    </w:pPr>
    <w:rPr>
      <w:b/>
      <w:color w:val="44546A" w:themeColor="text2"/>
      <w:sz w:val="28"/>
    </w:rPr>
  </w:style>
  <w:style w:type="paragraph" w:customStyle="1" w:styleId="D35510A6F9F947DC87B5DF765B7C8DF17">
    <w:name w:val="D35510A6F9F947DC87B5DF765B7C8DF17"/>
    <w:rsid w:val="00150717"/>
    <w:pPr>
      <w:spacing w:after="0" w:line="276" w:lineRule="auto"/>
    </w:pPr>
    <w:rPr>
      <w:b/>
      <w:color w:val="44546A" w:themeColor="text2"/>
      <w:sz w:val="28"/>
    </w:rPr>
  </w:style>
  <w:style w:type="paragraph" w:customStyle="1" w:styleId="59C82E407A2946EDA7C501B774E437357">
    <w:name w:val="59C82E407A2946EDA7C501B774E437357"/>
    <w:rsid w:val="00150717"/>
    <w:pPr>
      <w:spacing w:after="0" w:line="276" w:lineRule="auto"/>
    </w:pPr>
    <w:rPr>
      <w:b/>
      <w:color w:val="44546A" w:themeColor="text2"/>
      <w:sz w:val="28"/>
    </w:rPr>
  </w:style>
  <w:style w:type="paragraph" w:customStyle="1" w:styleId="8B2728C9A2F54634932423DFC8CD0C877">
    <w:name w:val="8B2728C9A2F54634932423DFC8CD0C877"/>
    <w:rsid w:val="00150717"/>
    <w:pPr>
      <w:spacing w:after="0" w:line="276" w:lineRule="auto"/>
    </w:pPr>
    <w:rPr>
      <w:b/>
      <w:color w:val="44546A" w:themeColor="text2"/>
      <w:sz w:val="28"/>
    </w:rPr>
  </w:style>
  <w:style w:type="paragraph" w:customStyle="1" w:styleId="8E8BE7D952D34E539F03996EDB67EE4F7">
    <w:name w:val="8E8BE7D952D34E539F03996EDB67EE4F7"/>
    <w:rsid w:val="00150717"/>
    <w:pPr>
      <w:spacing w:after="0" w:line="276" w:lineRule="auto"/>
    </w:pPr>
    <w:rPr>
      <w:b/>
      <w:color w:val="44546A" w:themeColor="text2"/>
      <w:sz w:val="28"/>
    </w:rPr>
  </w:style>
  <w:style w:type="paragraph" w:customStyle="1" w:styleId="DF6FD3894BA9404697C60116012D41C37">
    <w:name w:val="DF6FD3894BA9404697C60116012D41C37"/>
    <w:rsid w:val="00150717"/>
    <w:pPr>
      <w:spacing w:after="0" w:line="276" w:lineRule="auto"/>
    </w:pPr>
    <w:rPr>
      <w:b/>
      <w:color w:val="44546A" w:themeColor="text2"/>
      <w:sz w:val="28"/>
    </w:rPr>
  </w:style>
  <w:style w:type="paragraph" w:customStyle="1" w:styleId="E669B8EFA1454177801C0D70766830FB7">
    <w:name w:val="E669B8EFA1454177801C0D70766830FB7"/>
    <w:rsid w:val="00150717"/>
    <w:pPr>
      <w:spacing w:after="0" w:line="276" w:lineRule="auto"/>
    </w:pPr>
    <w:rPr>
      <w:b/>
      <w:color w:val="44546A" w:themeColor="text2"/>
      <w:sz w:val="28"/>
    </w:rPr>
  </w:style>
  <w:style w:type="paragraph" w:customStyle="1" w:styleId="26E7ACF8E58C47FE946DEA6161A0D6997">
    <w:name w:val="26E7ACF8E58C47FE946DEA6161A0D6997"/>
    <w:rsid w:val="00150717"/>
    <w:pPr>
      <w:spacing w:after="0" w:line="276" w:lineRule="auto"/>
    </w:pPr>
    <w:rPr>
      <w:b/>
      <w:color w:val="44546A" w:themeColor="text2"/>
      <w:sz w:val="28"/>
    </w:rPr>
  </w:style>
  <w:style w:type="paragraph" w:customStyle="1" w:styleId="5F864E4F8EEC46F0BC0CE7B81D6E03707">
    <w:name w:val="5F864E4F8EEC46F0BC0CE7B81D6E03707"/>
    <w:rsid w:val="00150717"/>
    <w:pPr>
      <w:spacing w:after="0" w:line="276" w:lineRule="auto"/>
    </w:pPr>
    <w:rPr>
      <w:b/>
      <w:color w:val="44546A" w:themeColor="text2"/>
      <w:sz w:val="28"/>
    </w:rPr>
  </w:style>
  <w:style w:type="paragraph" w:customStyle="1" w:styleId="4528076DE32A4922BA439D7A8A4BEA5E7">
    <w:name w:val="4528076DE32A4922BA439D7A8A4BEA5E7"/>
    <w:rsid w:val="00150717"/>
    <w:pPr>
      <w:spacing w:after="0" w:line="276" w:lineRule="auto"/>
    </w:pPr>
    <w:rPr>
      <w:b/>
      <w:color w:val="44546A" w:themeColor="text2"/>
      <w:sz w:val="28"/>
    </w:rPr>
  </w:style>
  <w:style w:type="paragraph" w:customStyle="1" w:styleId="562978413B6E47C982EB539D331AA1257">
    <w:name w:val="562978413B6E47C982EB539D331AA1257"/>
    <w:rsid w:val="00150717"/>
    <w:pPr>
      <w:spacing w:after="0" w:line="276" w:lineRule="auto"/>
    </w:pPr>
    <w:rPr>
      <w:b/>
      <w:color w:val="44546A" w:themeColor="text2"/>
      <w:sz w:val="28"/>
    </w:rPr>
  </w:style>
  <w:style w:type="paragraph" w:customStyle="1" w:styleId="CEA7A808C9B943089B83CC436E1973CD7">
    <w:name w:val="CEA7A808C9B943089B83CC436E1973CD7"/>
    <w:rsid w:val="00150717"/>
    <w:pPr>
      <w:spacing w:after="0" w:line="276" w:lineRule="auto"/>
    </w:pPr>
    <w:rPr>
      <w:b/>
      <w:color w:val="44546A" w:themeColor="text2"/>
      <w:sz w:val="28"/>
    </w:rPr>
  </w:style>
  <w:style w:type="paragraph" w:customStyle="1" w:styleId="EF0F7E38D3444587886F6E05BA913C697">
    <w:name w:val="EF0F7E38D3444587886F6E05BA913C697"/>
    <w:rsid w:val="00150717"/>
    <w:pPr>
      <w:spacing w:after="0" w:line="276" w:lineRule="auto"/>
    </w:pPr>
    <w:rPr>
      <w:b/>
      <w:color w:val="44546A" w:themeColor="text2"/>
      <w:sz w:val="28"/>
    </w:rPr>
  </w:style>
  <w:style w:type="paragraph" w:customStyle="1" w:styleId="ED2F23AA34554232972D625D369BBF3710">
    <w:name w:val="ED2F23AA34554232972D625D369BBF3710"/>
    <w:rsid w:val="00150717"/>
    <w:pPr>
      <w:spacing w:after="0" w:line="276" w:lineRule="auto"/>
    </w:pPr>
    <w:rPr>
      <w:b/>
      <w:color w:val="44546A" w:themeColor="text2"/>
      <w:sz w:val="28"/>
    </w:rPr>
  </w:style>
  <w:style w:type="paragraph" w:customStyle="1" w:styleId="AD5F8D0E357548EE854E84F4DD28DFB010">
    <w:name w:val="AD5F8D0E357548EE854E84F4DD28DFB010"/>
    <w:rsid w:val="00150717"/>
    <w:pPr>
      <w:spacing w:after="0" w:line="276" w:lineRule="auto"/>
    </w:pPr>
    <w:rPr>
      <w:b/>
      <w:color w:val="44546A" w:themeColor="text2"/>
      <w:sz w:val="28"/>
    </w:rPr>
  </w:style>
  <w:style w:type="paragraph" w:customStyle="1" w:styleId="F83094ED7CE34D29A07A3C8F2EC768D57">
    <w:name w:val="F83094ED7CE34D29A07A3C8F2EC768D57"/>
    <w:rsid w:val="00150717"/>
    <w:pPr>
      <w:spacing w:after="0" w:line="276" w:lineRule="auto"/>
    </w:pPr>
    <w:rPr>
      <w:b/>
      <w:color w:val="44546A" w:themeColor="text2"/>
      <w:sz w:val="28"/>
    </w:rPr>
  </w:style>
  <w:style w:type="paragraph" w:customStyle="1" w:styleId="0DC995A0BD4A4C5F9D1506B7EC88907310">
    <w:name w:val="0DC995A0BD4A4C5F9D1506B7EC88907310"/>
    <w:rsid w:val="00150717"/>
    <w:pPr>
      <w:spacing w:after="0" w:line="276" w:lineRule="auto"/>
    </w:pPr>
    <w:rPr>
      <w:b/>
      <w:color w:val="44546A" w:themeColor="text2"/>
      <w:sz w:val="28"/>
    </w:rPr>
  </w:style>
  <w:style w:type="paragraph" w:customStyle="1" w:styleId="AE902BB5BEAE4529BFE419BF4024080A7">
    <w:name w:val="AE902BB5BEAE4529BFE419BF4024080A7"/>
    <w:rsid w:val="00150717"/>
    <w:pPr>
      <w:spacing w:after="0" w:line="276" w:lineRule="auto"/>
    </w:pPr>
    <w:rPr>
      <w:b/>
      <w:color w:val="44546A" w:themeColor="text2"/>
      <w:sz w:val="28"/>
    </w:rPr>
  </w:style>
  <w:style w:type="paragraph" w:customStyle="1" w:styleId="D7F1474F38AE4307BEBAFDD0B1C72BCF7">
    <w:name w:val="D7F1474F38AE4307BEBAFDD0B1C72BCF7"/>
    <w:rsid w:val="00150717"/>
    <w:pPr>
      <w:spacing w:after="0" w:line="276" w:lineRule="auto"/>
    </w:pPr>
    <w:rPr>
      <w:b/>
      <w:color w:val="44546A" w:themeColor="text2"/>
      <w:sz w:val="28"/>
    </w:rPr>
  </w:style>
  <w:style w:type="paragraph" w:customStyle="1" w:styleId="07DEF049F65A4E459A3663D33B07ED717">
    <w:name w:val="07DEF049F65A4E459A3663D33B07ED717"/>
    <w:rsid w:val="00150717"/>
    <w:pPr>
      <w:spacing w:after="0" w:line="276" w:lineRule="auto"/>
    </w:pPr>
    <w:rPr>
      <w:b/>
      <w:color w:val="44546A" w:themeColor="text2"/>
      <w:sz w:val="28"/>
    </w:rPr>
  </w:style>
  <w:style w:type="paragraph" w:customStyle="1" w:styleId="679D22278F9846759222C6485B1017747">
    <w:name w:val="679D22278F9846759222C6485B1017747"/>
    <w:rsid w:val="00150717"/>
    <w:pPr>
      <w:spacing w:after="0" w:line="276" w:lineRule="auto"/>
    </w:pPr>
    <w:rPr>
      <w:b/>
      <w:color w:val="44546A" w:themeColor="text2"/>
      <w:sz w:val="28"/>
    </w:rPr>
  </w:style>
  <w:style w:type="paragraph" w:customStyle="1" w:styleId="FC680A39DB1E4FCFAFF8502A2FAE2FC97">
    <w:name w:val="FC680A39DB1E4FCFAFF8502A2FAE2FC97"/>
    <w:rsid w:val="00150717"/>
    <w:pPr>
      <w:spacing w:after="0" w:line="276" w:lineRule="auto"/>
    </w:pPr>
    <w:rPr>
      <w:b/>
      <w:color w:val="44546A" w:themeColor="text2"/>
      <w:sz w:val="28"/>
    </w:rPr>
  </w:style>
  <w:style w:type="paragraph" w:customStyle="1" w:styleId="6C2E5F7EFB6D4FF992504C779EB90C367">
    <w:name w:val="6C2E5F7EFB6D4FF992504C779EB90C367"/>
    <w:rsid w:val="00150717"/>
    <w:pPr>
      <w:spacing w:after="0" w:line="276" w:lineRule="auto"/>
    </w:pPr>
    <w:rPr>
      <w:b/>
      <w:color w:val="44546A" w:themeColor="text2"/>
      <w:sz w:val="28"/>
    </w:rPr>
  </w:style>
  <w:style w:type="paragraph" w:customStyle="1" w:styleId="E347EF7481AC42548799F2E82A8EE5A47">
    <w:name w:val="E347EF7481AC42548799F2E82A8EE5A47"/>
    <w:rsid w:val="00150717"/>
    <w:pPr>
      <w:spacing w:after="0" w:line="276" w:lineRule="auto"/>
    </w:pPr>
    <w:rPr>
      <w:b/>
      <w:color w:val="44546A" w:themeColor="text2"/>
      <w:sz w:val="28"/>
    </w:rPr>
  </w:style>
  <w:style w:type="paragraph" w:customStyle="1" w:styleId="C4807E5BC33D4283A4F949453DE0D2877">
    <w:name w:val="C4807E5BC33D4283A4F949453DE0D2877"/>
    <w:rsid w:val="00150717"/>
    <w:pPr>
      <w:spacing w:after="0" w:line="276" w:lineRule="auto"/>
    </w:pPr>
    <w:rPr>
      <w:b/>
      <w:color w:val="44546A" w:themeColor="text2"/>
      <w:sz w:val="28"/>
    </w:rPr>
  </w:style>
  <w:style w:type="paragraph" w:customStyle="1" w:styleId="32C33B0FDB3B4EB49485E95CD2865BD07">
    <w:name w:val="32C33B0FDB3B4EB49485E95CD2865BD07"/>
    <w:rsid w:val="00150717"/>
    <w:pPr>
      <w:spacing w:after="0" w:line="276" w:lineRule="auto"/>
    </w:pPr>
    <w:rPr>
      <w:b/>
      <w:color w:val="44546A" w:themeColor="text2"/>
      <w:sz w:val="28"/>
    </w:rPr>
  </w:style>
  <w:style w:type="paragraph" w:customStyle="1" w:styleId="D4C63B90F3804C428F45ACE7DCB3C4B97">
    <w:name w:val="D4C63B90F3804C428F45ACE7DCB3C4B97"/>
    <w:rsid w:val="00150717"/>
    <w:pPr>
      <w:spacing w:after="0" w:line="276" w:lineRule="auto"/>
    </w:pPr>
    <w:rPr>
      <w:b/>
      <w:color w:val="44546A" w:themeColor="text2"/>
      <w:sz w:val="28"/>
    </w:rPr>
  </w:style>
  <w:style w:type="paragraph" w:customStyle="1" w:styleId="D9B56A267A0E4152AD455A9D6A6FB1197">
    <w:name w:val="D9B56A267A0E4152AD455A9D6A6FB1197"/>
    <w:rsid w:val="00150717"/>
    <w:pPr>
      <w:spacing w:after="0" w:line="276" w:lineRule="auto"/>
    </w:pPr>
    <w:rPr>
      <w:b/>
      <w:color w:val="44546A" w:themeColor="text2"/>
      <w:sz w:val="28"/>
    </w:rPr>
  </w:style>
  <w:style w:type="paragraph" w:customStyle="1" w:styleId="D21E67AB6F514F7CA62BDD7D9FBCBC947">
    <w:name w:val="D21E67AB6F514F7CA62BDD7D9FBCBC947"/>
    <w:rsid w:val="00150717"/>
    <w:pPr>
      <w:spacing w:after="0" w:line="276" w:lineRule="auto"/>
    </w:pPr>
    <w:rPr>
      <w:b/>
      <w:color w:val="44546A" w:themeColor="text2"/>
      <w:sz w:val="28"/>
    </w:rPr>
  </w:style>
  <w:style w:type="paragraph" w:customStyle="1" w:styleId="A3E157E345984A5FADB27146E23597F27">
    <w:name w:val="A3E157E345984A5FADB27146E23597F27"/>
    <w:rsid w:val="00150717"/>
    <w:pPr>
      <w:spacing w:after="0" w:line="276" w:lineRule="auto"/>
    </w:pPr>
    <w:rPr>
      <w:b/>
      <w:color w:val="44546A" w:themeColor="text2"/>
      <w:sz w:val="28"/>
    </w:rPr>
  </w:style>
  <w:style w:type="paragraph" w:customStyle="1" w:styleId="5546140891054BAA9A4C1C47207C80187">
    <w:name w:val="5546140891054BAA9A4C1C47207C80187"/>
    <w:rsid w:val="00150717"/>
    <w:pPr>
      <w:spacing w:after="0" w:line="276" w:lineRule="auto"/>
    </w:pPr>
    <w:rPr>
      <w:b/>
      <w:color w:val="44546A" w:themeColor="text2"/>
      <w:sz w:val="28"/>
    </w:rPr>
  </w:style>
  <w:style w:type="paragraph" w:customStyle="1" w:styleId="03DBCC484B874269BE6C9735440DA1887">
    <w:name w:val="03DBCC484B874269BE6C9735440DA1887"/>
    <w:rsid w:val="00150717"/>
    <w:pPr>
      <w:spacing w:after="0" w:line="276" w:lineRule="auto"/>
    </w:pPr>
    <w:rPr>
      <w:b/>
      <w:color w:val="44546A" w:themeColor="text2"/>
      <w:sz w:val="28"/>
    </w:rPr>
  </w:style>
  <w:style w:type="paragraph" w:customStyle="1" w:styleId="4A7F7DE6F95E44F49621A3E6E328D5DE5">
    <w:name w:val="4A7F7DE6F95E44F49621A3E6E328D5DE5"/>
    <w:rsid w:val="00150717"/>
    <w:pPr>
      <w:spacing w:after="0" w:line="276" w:lineRule="auto"/>
    </w:pPr>
    <w:rPr>
      <w:b/>
      <w:color w:val="44546A" w:themeColor="text2"/>
      <w:sz w:val="28"/>
    </w:rPr>
  </w:style>
  <w:style w:type="paragraph" w:customStyle="1" w:styleId="4E038A7F343D472CBEF60E366D71476D5">
    <w:name w:val="4E038A7F343D472CBEF60E366D71476D5"/>
    <w:rsid w:val="00150717"/>
    <w:pPr>
      <w:spacing w:after="0" w:line="276" w:lineRule="auto"/>
    </w:pPr>
    <w:rPr>
      <w:b/>
      <w:color w:val="44546A" w:themeColor="text2"/>
      <w:sz w:val="28"/>
    </w:rPr>
  </w:style>
  <w:style w:type="paragraph" w:customStyle="1" w:styleId="6DCE134495DD40129853BF10AD81192E5">
    <w:name w:val="6DCE134495DD40129853BF10AD81192E5"/>
    <w:rsid w:val="00150717"/>
    <w:pPr>
      <w:spacing w:after="0" w:line="276" w:lineRule="auto"/>
    </w:pPr>
    <w:rPr>
      <w:b/>
      <w:color w:val="44546A" w:themeColor="text2"/>
      <w:sz w:val="28"/>
    </w:rPr>
  </w:style>
  <w:style w:type="paragraph" w:customStyle="1" w:styleId="D3954A4D92E54F7587F7BA8A54EC053C6">
    <w:name w:val="D3954A4D92E54F7587F7BA8A54EC053C6"/>
    <w:rsid w:val="00150717"/>
    <w:pPr>
      <w:spacing w:after="0" w:line="276" w:lineRule="auto"/>
    </w:pPr>
    <w:rPr>
      <w:b/>
      <w:color w:val="44546A" w:themeColor="text2"/>
      <w:sz w:val="28"/>
    </w:rPr>
  </w:style>
  <w:style w:type="paragraph" w:customStyle="1" w:styleId="DD830DB3E3BC4A34BC69FDE9811C256F">
    <w:name w:val="DD830DB3E3BC4A34BC69FDE9811C256F"/>
    <w:rsid w:val="00150717"/>
  </w:style>
  <w:style w:type="paragraph" w:customStyle="1" w:styleId="4FFCD88310704713A76E4A68A4027287">
    <w:name w:val="4FFCD88310704713A76E4A68A4027287"/>
    <w:rsid w:val="00150717"/>
  </w:style>
  <w:style w:type="paragraph" w:customStyle="1" w:styleId="16ECE0F1B3D54D83A9F899E5EE354360">
    <w:name w:val="16ECE0F1B3D54D83A9F899E5EE354360"/>
    <w:rsid w:val="00150717"/>
  </w:style>
  <w:style w:type="paragraph" w:customStyle="1" w:styleId="EFEFB9EC5D8640C99609FCDBC1A99570">
    <w:name w:val="EFEFB9EC5D8640C99609FCDBC1A99570"/>
    <w:rsid w:val="00150717"/>
  </w:style>
  <w:style w:type="paragraph" w:customStyle="1" w:styleId="9894F57D8F964AA785B3B2D5699D483C">
    <w:name w:val="9894F57D8F964AA785B3B2D5699D483C"/>
    <w:rsid w:val="00150717"/>
  </w:style>
  <w:style w:type="paragraph" w:customStyle="1" w:styleId="46A4F22765614802AB4D5F5F194A9FB9">
    <w:name w:val="46A4F22765614802AB4D5F5F194A9FB9"/>
    <w:rsid w:val="00150717"/>
  </w:style>
  <w:style w:type="paragraph" w:customStyle="1" w:styleId="8AECD34770354971A3A9A072E1824BC9">
    <w:name w:val="8AECD34770354971A3A9A072E1824BC9"/>
    <w:rsid w:val="00150717"/>
  </w:style>
  <w:style w:type="paragraph" w:customStyle="1" w:styleId="3E7CCA834F05469BA3515FDBEBCBFF60">
    <w:name w:val="3E7CCA834F05469BA3515FDBEBCBFF60"/>
    <w:rsid w:val="00150717"/>
  </w:style>
  <w:style w:type="paragraph" w:customStyle="1" w:styleId="1B33E2977A9842B19E35512D919E9E17">
    <w:name w:val="1B33E2977A9842B19E35512D919E9E17"/>
    <w:rsid w:val="00150717"/>
  </w:style>
  <w:style w:type="paragraph" w:customStyle="1" w:styleId="6D73A28925544F89AC7125391B6C5BEE">
    <w:name w:val="6D73A28925544F89AC7125391B6C5BEE"/>
    <w:rsid w:val="00150717"/>
  </w:style>
  <w:style w:type="paragraph" w:customStyle="1" w:styleId="74AE1F3C468B444F9F58D3AD198C9340">
    <w:name w:val="74AE1F3C468B444F9F58D3AD198C9340"/>
    <w:rsid w:val="00150717"/>
  </w:style>
  <w:style w:type="paragraph" w:customStyle="1" w:styleId="4DFC4E679C294C7EA58C30541837372E">
    <w:name w:val="4DFC4E679C294C7EA58C30541837372E"/>
    <w:rsid w:val="00150717"/>
  </w:style>
  <w:style w:type="paragraph" w:customStyle="1" w:styleId="F0EC23B552C540FF8410083FC4D17711">
    <w:name w:val="F0EC23B552C540FF8410083FC4D17711"/>
    <w:rsid w:val="00150717"/>
  </w:style>
  <w:style w:type="paragraph" w:customStyle="1" w:styleId="90567950B74D42CF83C345A42C8412AC">
    <w:name w:val="90567950B74D42CF83C345A42C8412AC"/>
    <w:rsid w:val="00150717"/>
  </w:style>
  <w:style w:type="paragraph" w:customStyle="1" w:styleId="70677515396846CE85411D3D7DCB532A">
    <w:name w:val="70677515396846CE85411D3D7DCB532A"/>
    <w:rsid w:val="00150717"/>
  </w:style>
  <w:style w:type="paragraph" w:customStyle="1" w:styleId="09EE157EF19C4AB08AA76B7352670C9E">
    <w:name w:val="09EE157EF19C4AB08AA76B7352670C9E"/>
    <w:rsid w:val="00150717"/>
  </w:style>
  <w:style w:type="paragraph" w:customStyle="1" w:styleId="086FF6D476614453A808BC45ADC4EAEC">
    <w:name w:val="086FF6D476614453A808BC45ADC4EAEC"/>
    <w:rsid w:val="00150717"/>
  </w:style>
  <w:style w:type="paragraph" w:customStyle="1" w:styleId="ECBB0F953D83425FAD402554FB749731">
    <w:name w:val="ECBB0F953D83425FAD402554FB749731"/>
    <w:rsid w:val="00150717"/>
  </w:style>
  <w:style w:type="paragraph" w:customStyle="1" w:styleId="593AA56DC4914B31BCC7B237E3C19970">
    <w:name w:val="593AA56DC4914B31BCC7B237E3C19970"/>
    <w:rsid w:val="00150717"/>
  </w:style>
  <w:style w:type="paragraph" w:customStyle="1" w:styleId="580639A7D3A341C7AAD3EC8CAE917CDE">
    <w:name w:val="580639A7D3A341C7AAD3EC8CAE917CDE"/>
    <w:rsid w:val="00150717"/>
  </w:style>
  <w:style w:type="paragraph" w:customStyle="1" w:styleId="80904CF1C1894931AF2BA1D1909E2DB7">
    <w:name w:val="80904CF1C1894931AF2BA1D1909E2DB7"/>
    <w:rsid w:val="00150717"/>
  </w:style>
  <w:style w:type="paragraph" w:customStyle="1" w:styleId="AE8F457AE2B9441893DF4D6DA998FF3C">
    <w:name w:val="AE8F457AE2B9441893DF4D6DA998FF3C"/>
    <w:rsid w:val="00150717"/>
  </w:style>
  <w:style w:type="paragraph" w:customStyle="1" w:styleId="1B45F3FEA5134842BD073BAC224992DD">
    <w:name w:val="1B45F3FEA5134842BD073BAC224992DD"/>
    <w:rsid w:val="00150717"/>
  </w:style>
  <w:style w:type="paragraph" w:customStyle="1" w:styleId="136D4B8EAB1D48BCA15C08065FB572EF">
    <w:name w:val="136D4B8EAB1D48BCA15C08065FB572EF"/>
    <w:rsid w:val="00150717"/>
  </w:style>
  <w:style w:type="paragraph" w:customStyle="1" w:styleId="5AFA7C2434704CDAAB38CC63AFDB561C">
    <w:name w:val="5AFA7C2434704CDAAB38CC63AFDB561C"/>
    <w:rsid w:val="00150717"/>
  </w:style>
  <w:style w:type="paragraph" w:customStyle="1" w:styleId="75FF54470C3D4326BAFFF31211FE2B57">
    <w:name w:val="75FF54470C3D4326BAFFF31211FE2B57"/>
    <w:rsid w:val="00150717"/>
  </w:style>
  <w:style w:type="paragraph" w:customStyle="1" w:styleId="B1ECE7D28B2D49C8A59BC60368D7390F">
    <w:name w:val="B1ECE7D28B2D49C8A59BC60368D7390F"/>
    <w:rsid w:val="00150717"/>
  </w:style>
  <w:style w:type="paragraph" w:customStyle="1" w:styleId="812C4980EDCD4EF0A238A8612D19C4E8">
    <w:name w:val="812C4980EDCD4EF0A238A8612D19C4E8"/>
    <w:rsid w:val="00150717"/>
  </w:style>
  <w:style w:type="paragraph" w:customStyle="1" w:styleId="7777236F05BE42E987AA1D8978DFF51B">
    <w:name w:val="7777236F05BE42E987AA1D8978DFF51B"/>
    <w:rsid w:val="00150717"/>
  </w:style>
  <w:style w:type="paragraph" w:customStyle="1" w:styleId="9A84F0E4263C4424B08995BE461175D4">
    <w:name w:val="9A84F0E4263C4424B08995BE461175D4"/>
    <w:rsid w:val="00150717"/>
  </w:style>
  <w:style w:type="paragraph" w:customStyle="1" w:styleId="CE71B44392D54FCEADDBBBA58694053116">
    <w:name w:val="CE71B44392D54FCEADDBBBA58694053116"/>
    <w:rsid w:val="00150717"/>
    <w:pPr>
      <w:spacing w:after="0" w:line="276" w:lineRule="auto"/>
    </w:pPr>
    <w:rPr>
      <w:b/>
      <w:color w:val="44546A" w:themeColor="text2"/>
      <w:sz w:val="28"/>
    </w:rPr>
  </w:style>
  <w:style w:type="paragraph" w:customStyle="1" w:styleId="3ECB35794EFD4C5EA9DEA7CBB4EC6E7F13">
    <w:name w:val="3ECB35794EFD4C5EA9DEA7CBB4EC6E7F13"/>
    <w:rsid w:val="00150717"/>
    <w:pPr>
      <w:spacing w:after="0" w:line="276" w:lineRule="auto"/>
    </w:pPr>
    <w:rPr>
      <w:b/>
      <w:color w:val="44546A" w:themeColor="text2"/>
      <w:sz w:val="28"/>
    </w:rPr>
  </w:style>
  <w:style w:type="paragraph" w:customStyle="1" w:styleId="AB23535645104C7C9D26ADC11D0A8F8219">
    <w:name w:val="AB23535645104C7C9D26ADC11D0A8F8219"/>
    <w:rsid w:val="00150717"/>
    <w:pPr>
      <w:spacing w:after="0" w:line="276" w:lineRule="auto"/>
    </w:pPr>
    <w:rPr>
      <w:b/>
      <w:color w:val="44546A" w:themeColor="text2"/>
      <w:sz w:val="28"/>
    </w:rPr>
  </w:style>
  <w:style w:type="paragraph" w:customStyle="1" w:styleId="9366EEB7D03A4655A39C0C14BBE44F4A8">
    <w:name w:val="9366EEB7D03A4655A39C0C14BBE44F4A8"/>
    <w:rsid w:val="00150717"/>
    <w:pPr>
      <w:spacing w:after="0" w:line="276" w:lineRule="auto"/>
    </w:pPr>
    <w:rPr>
      <w:b/>
      <w:color w:val="44546A" w:themeColor="text2"/>
      <w:sz w:val="28"/>
    </w:rPr>
  </w:style>
  <w:style w:type="paragraph" w:customStyle="1" w:styleId="44E243C2AEDC4DEF94B017EEE79A2D018">
    <w:name w:val="44E243C2AEDC4DEF94B017EEE79A2D018"/>
    <w:rsid w:val="00150717"/>
    <w:pPr>
      <w:spacing w:after="0" w:line="276" w:lineRule="auto"/>
    </w:pPr>
    <w:rPr>
      <w:b/>
      <w:color w:val="44546A" w:themeColor="text2"/>
      <w:sz w:val="28"/>
    </w:rPr>
  </w:style>
  <w:style w:type="paragraph" w:customStyle="1" w:styleId="ACE0982D94EF411BA44E1F4C1F47A5458">
    <w:name w:val="ACE0982D94EF411BA44E1F4C1F47A5458"/>
    <w:rsid w:val="00150717"/>
    <w:pPr>
      <w:spacing w:after="0" w:line="276" w:lineRule="auto"/>
    </w:pPr>
    <w:rPr>
      <w:b/>
      <w:color w:val="44546A" w:themeColor="text2"/>
      <w:sz w:val="28"/>
    </w:rPr>
  </w:style>
  <w:style w:type="paragraph" w:customStyle="1" w:styleId="A904ADCBD76C470D811AA968B2E7890A8">
    <w:name w:val="A904ADCBD76C470D811AA968B2E7890A8"/>
    <w:rsid w:val="00150717"/>
    <w:pPr>
      <w:spacing w:after="0" w:line="276" w:lineRule="auto"/>
    </w:pPr>
    <w:rPr>
      <w:b/>
      <w:color w:val="44546A" w:themeColor="text2"/>
      <w:sz w:val="28"/>
    </w:rPr>
  </w:style>
  <w:style w:type="paragraph" w:customStyle="1" w:styleId="6E41B097528F43868CA864976A75FD7F8">
    <w:name w:val="6E41B097528F43868CA864976A75FD7F8"/>
    <w:rsid w:val="00150717"/>
    <w:pPr>
      <w:spacing w:after="0" w:line="276" w:lineRule="auto"/>
    </w:pPr>
    <w:rPr>
      <w:b/>
      <w:color w:val="44546A" w:themeColor="text2"/>
      <w:sz w:val="28"/>
    </w:rPr>
  </w:style>
  <w:style w:type="paragraph" w:customStyle="1" w:styleId="301BBA85D6314EE09445670D325ECAEC8">
    <w:name w:val="301BBA85D6314EE09445670D325ECAEC8"/>
    <w:rsid w:val="00150717"/>
    <w:pPr>
      <w:spacing w:after="0" w:line="276" w:lineRule="auto"/>
    </w:pPr>
    <w:rPr>
      <w:b/>
      <w:color w:val="44546A" w:themeColor="text2"/>
      <w:sz w:val="28"/>
    </w:rPr>
  </w:style>
  <w:style w:type="paragraph" w:customStyle="1" w:styleId="2E22DA191A2942D98150FB718043D9D28">
    <w:name w:val="2E22DA191A2942D98150FB718043D9D28"/>
    <w:rsid w:val="00150717"/>
    <w:pPr>
      <w:spacing w:after="0" w:line="276" w:lineRule="auto"/>
    </w:pPr>
    <w:rPr>
      <w:b/>
      <w:color w:val="44546A" w:themeColor="text2"/>
      <w:sz w:val="28"/>
    </w:rPr>
  </w:style>
  <w:style w:type="paragraph" w:customStyle="1" w:styleId="3656D593F27F4DC3B520D7912AC478468">
    <w:name w:val="3656D593F27F4DC3B520D7912AC478468"/>
    <w:rsid w:val="00150717"/>
    <w:pPr>
      <w:spacing w:after="0" w:line="276" w:lineRule="auto"/>
    </w:pPr>
    <w:rPr>
      <w:b/>
      <w:color w:val="44546A" w:themeColor="text2"/>
      <w:sz w:val="28"/>
    </w:rPr>
  </w:style>
  <w:style w:type="paragraph" w:customStyle="1" w:styleId="0F39ED3A656B423A979EB36E274D6D4E8">
    <w:name w:val="0F39ED3A656B423A979EB36E274D6D4E8"/>
    <w:rsid w:val="00150717"/>
    <w:pPr>
      <w:spacing w:after="0" w:line="276" w:lineRule="auto"/>
    </w:pPr>
    <w:rPr>
      <w:b/>
      <w:color w:val="44546A" w:themeColor="text2"/>
      <w:sz w:val="28"/>
    </w:rPr>
  </w:style>
  <w:style w:type="paragraph" w:customStyle="1" w:styleId="8C97DB169AC442BCAB08903A14A9E2E08">
    <w:name w:val="8C97DB169AC442BCAB08903A14A9E2E08"/>
    <w:rsid w:val="00150717"/>
    <w:pPr>
      <w:spacing w:after="0" w:line="276" w:lineRule="auto"/>
    </w:pPr>
    <w:rPr>
      <w:b/>
      <w:color w:val="44546A" w:themeColor="text2"/>
      <w:sz w:val="28"/>
    </w:rPr>
  </w:style>
  <w:style w:type="paragraph" w:customStyle="1" w:styleId="CC75D5B5C69740978AEFD2724B1A7EE98">
    <w:name w:val="CC75D5B5C69740978AEFD2724B1A7EE98"/>
    <w:rsid w:val="00150717"/>
    <w:pPr>
      <w:spacing w:after="0" w:line="276" w:lineRule="auto"/>
    </w:pPr>
    <w:rPr>
      <w:b/>
      <w:color w:val="44546A" w:themeColor="text2"/>
      <w:sz w:val="28"/>
    </w:rPr>
  </w:style>
  <w:style w:type="paragraph" w:customStyle="1" w:styleId="DB5FF8DA85574CD0820792CC0D34F60E7">
    <w:name w:val="DB5FF8DA85574CD0820792CC0D34F60E7"/>
    <w:rsid w:val="00150717"/>
    <w:pPr>
      <w:spacing w:after="0" w:line="276" w:lineRule="auto"/>
    </w:pPr>
    <w:rPr>
      <w:b/>
      <w:color w:val="44546A" w:themeColor="text2"/>
      <w:sz w:val="28"/>
    </w:rPr>
  </w:style>
  <w:style w:type="paragraph" w:customStyle="1" w:styleId="C0FD03DC12D24A509F3EC3A6DD98C2E94">
    <w:name w:val="C0FD03DC12D24A509F3EC3A6DD98C2E94"/>
    <w:rsid w:val="00150717"/>
    <w:pPr>
      <w:spacing w:after="0" w:line="276" w:lineRule="auto"/>
    </w:pPr>
    <w:rPr>
      <w:b/>
      <w:color w:val="44546A" w:themeColor="text2"/>
      <w:sz w:val="28"/>
    </w:rPr>
  </w:style>
  <w:style w:type="paragraph" w:customStyle="1" w:styleId="5C35C0AF182D40D7BDF315B9BE52F4EC4">
    <w:name w:val="5C35C0AF182D40D7BDF315B9BE52F4EC4"/>
    <w:rsid w:val="00150717"/>
    <w:pPr>
      <w:spacing w:after="0" w:line="276" w:lineRule="auto"/>
    </w:pPr>
    <w:rPr>
      <w:b/>
      <w:color w:val="44546A" w:themeColor="text2"/>
      <w:sz w:val="28"/>
    </w:rPr>
  </w:style>
  <w:style w:type="paragraph" w:customStyle="1" w:styleId="92637F0C85B04F749603BD7E431700384">
    <w:name w:val="92637F0C85B04F749603BD7E431700384"/>
    <w:rsid w:val="00150717"/>
    <w:pPr>
      <w:spacing w:after="0" w:line="276" w:lineRule="auto"/>
    </w:pPr>
    <w:rPr>
      <w:b/>
      <w:color w:val="44546A" w:themeColor="text2"/>
      <w:sz w:val="28"/>
    </w:rPr>
  </w:style>
  <w:style w:type="paragraph" w:customStyle="1" w:styleId="FCF72B675B294DF997EBE1F48FF28A514">
    <w:name w:val="FCF72B675B294DF997EBE1F48FF28A514"/>
    <w:rsid w:val="00150717"/>
    <w:pPr>
      <w:spacing w:after="0" w:line="276" w:lineRule="auto"/>
    </w:pPr>
    <w:rPr>
      <w:b/>
      <w:color w:val="44546A" w:themeColor="text2"/>
      <w:sz w:val="28"/>
    </w:rPr>
  </w:style>
  <w:style w:type="paragraph" w:customStyle="1" w:styleId="03972AD102F247C79C997E0A5328D1324">
    <w:name w:val="03972AD102F247C79C997E0A5328D1324"/>
    <w:rsid w:val="00150717"/>
    <w:pPr>
      <w:spacing w:after="0" w:line="276" w:lineRule="auto"/>
    </w:pPr>
    <w:rPr>
      <w:b/>
      <w:color w:val="44546A" w:themeColor="text2"/>
      <w:sz w:val="28"/>
    </w:rPr>
  </w:style>
  <w:style w:type="paragraph" w:customStyle="1" w:styleId="DB4290AFEE5B4935BD25CE0873CF39E77">
    <w:name w:val="DB4290AFEE5B4935BD25CE0873CF39E77"/>
    <w:rsid w:val="00150717"/>
    <w:pPr>
      <w:spacing w:after="0" w:line="276" w:lineRule="auto"/>
    </w:pPr>
    <w:rPr>
      <w:b/>
      <w:color w:val="44546A" w:themeColor="text2"/>
      <w:sz w:val="28"/>
    </w:rPr>
  </w:style>
  <w:style w:type="paragraph" w:customStyle="1" w:styleId="B47DE5C733924CFBB1880146315B16BD7">
    <w:name w:val="B47DE5C733924CFBB1880146315B16BD7"/>
    <w:rsid w:val="00150717"/>
    <w:pPr>
      <w:spacing w:after="0" w:line="276" w:lineRule="auto"/>
    </w:pPr>
    <w:rPr>
      <w:b/>
      <w:color w:val="44546A" w:themeColor="text2"/>
      <w:sz w:val="28"/>
    </w:rPr>
  </w:style>
  <w:style w:type="paragraph" w:customStyle="1" w:styleId="DCE5D91B57384A15B93E2B5C20AADF337">
    <w:name w:val="DCE5D91B57384A15B93E2B5C20AADF337"/>
    <w:rsid w:val="00150717"/>
    <w:pPr>
      <w:spacing w:after="0" w:line="276" w:lineRule="auto"/>
    </w:pPr>
    <w:rPr>
      <w:b/>
      <w:color w:val="44546A" w:themeColor="text2"/>
      <w:sz w:val="28"/>
    </w:rPr>
  </w:style>
  <w:style w:type="paragraph" w:customStyle="1" w:styleId="1F3CC8C8D237453E83B83828DCAA114B4">
    <w:name w:val="1F3CC8C8D237453E83B83828DCAA114B4"/>
    <w:rsid w:val="00150717"/>
    <w:pPr>
      <w:spacing w:after="0" w:line="276" w:lineRule="auto"/>
    </w:pPr>
    <w:rPr>
      <w:b/>
      <w:color w:val="44546A" w:themeColor="text2"/>
      <w:sz w:val="28"/>
    </w:rPr>
  </w:style>
  <w:style w:type="paragraph" w:customStyle="1" w:styleId="2E10D08872FA46CAA5D7B46978311ED04">
    <w:name w:val="2E10D08872FA46CAA5D7B46978311ED04"/>
    <w:rsid w:val="00150717"/>
    <w:pPr>
      <w:spacing w:after="0" w:line="276" w:lineRule="auto"/>
    </w:pPr>
    <w:rPr>
      <w:b/>
      <w:color w:val="44546A" w:themeColor="text2"/>
      <w:sz w:val="28"/>
    </w:rPr>
  </w:style>
  <w:style w:type="paragraph" w:customStyle="1" w:styleId="BDD70B04F163486EAE3AF36AB2FC015E4">
    <w:name w:val="BDD70B04F163486EAE3AF36AB2FC015E4"/>
    <w:rsid w:val="00150717"/>
    <w:pPr>
      <w:spacing w:after="0" w:line="276" w:lineRule="auto"/>
    </w:pPr>
    <w:rPr>
      <w:b/>
      <w:color w:val="44546A" w:themeColor="text2"/>
      <w:sz w:val="28"/>
    </w:rPr>
  </w:style>
  <w:style w:type="paragraph" w:customStyle="1" w:styleId="CF334589337A4CDA892EC7CC97B0E8BD4">
    <w:name w:val="CF334589337A4CDA892EC7CC97B0E8BD4"/>
    <w:rsid w:val="00150717"/>
    <w:pPr>
      <w:spacing w:after="0" w:line="276" w:lineRule="auto"/>
    </w:pPr>
    <w:rPr>
      <w:b/>
      <w:color w:val="44546A" w:themeColor="text2"/>
      <w:sz w:val="28"/>
    </w:rPr>
  </w:style>
  <w:style w:type="paragraph" w:customStyle="1" w:styleId="534EC54AAA1F4C258A065228AD3C12764">
    <w:name w:val="534EC54AAA1F4C258A065228AD3C12764"/>
    <w:rsid w:val="00150717"/>
    <w:pPr>
      <w:spacing w:after="0" w:line="276" w:lineRule="auto"/>
    </w:pPr>
    <w:rPr>
      <w:b/>
      <w:color w:val="44546A" w:themeColor="text2"/>
      <w:sz w:val="28"/>
    </w:rPr>
  </w:style>
  <w:style w:type="paragraph" w:customStyle="1" w:styleId="13E43B95AB524BB4970F0CBED2E2BACF4">
    <w:name w:val="13E43B95AB524BB4970F0CBED2E2BACF4"/>
    <w:rsid w:val="00150717"/>
    <w:pPr>
      <w:spacing w:after="0" w:line="276" w:lineRule="auto"/>
    </w:pPr>
    <w:rPr>
      <w:b/>
      <w:color w:val="44546A" w:themeColor="text2"/>
      <w:sz w:val="28"/>
    </w:rPr>
  </w:style>
  <w:style w:type="paragraph" w:customStyle="1" w:styleId="7A928FA4B08C4AC6B0682B87369B3F704">
    <w:name w:val="7A928FA4B08C4AC6B0682B87369B3F704"/>
    <w:rsid w:val="00150717"/>
    <w:pPr>
      <w:spacing w:after="0" w:line="276" w:lineRule="auto"/>
    </w:pPr>
    <w:rPr>
      <w:b/>
      <w:color w:val="44546A" w:themeColor="text2"/>
      <w:sz w:val="28"/>
    </w:rPr>
  </w:style>
  <w:style w:type="paragraph" w:customStyle="1" w:styleId="07D843826A92400FA173F4CFD13ECEA24">
    <w:name w:val="07D843826A92400FA173F4CFD13ECEA24"/>
    <w:rsid w:val="00150717"/>
    <w:pPr>
      <w:spacing w:after="0" w:line="276" w:lineRule="auto"/>
    </w:pPr>
    <w:rPr>
      <w:b/>
      <w:color w:val="44546A" w:themeColor="text2"/>
      <w:sz w:val="28"/>
    </w:rPr>
  </w:style>
  <w:style w:type="paragraph" w:customStyle="1" w:styleId="FA00521F9A3E471AB11B2680C59A15144">
    <w:name w:val="FA00521F9A3E471AB11B2680C59A15144"/>
    <w:rsid w:val="00150717"/>
    <w:pPr>
      <w:spacing w:after="0" w:line="276" w:lineRule="auto"/>
    </w:pPr>
    <w:rPr>
      <w:b/>
      <w:color w:val="44546A" w:themeColor="text2"/>
      <w:sz w:val="28"/>
    </w:rPr>
  </w:style>
  <w:style w:type="paragraph" w:customStyle="1" w:styleId="DE2CF1E6913F471DA413DE20BA6C97054">
    <w:name w:val="DE2CF1E6913F471DA413DE20BA6C97054"/>
    <w:rsid w:val="00150717"/>
    <w:pPr>
      <w:spacing w:after="0" w:line="276" w:lineRule="auto"/>
    </w:pPr>
    <w:rPr>
      <w:b/>
      <w:color w:val="44546A" w:themeColor="text2"/>
      <w:sz w:val="28"/>
    </w:rPr>
  </w:style>
  <w:style w:type="paragraph" w:customStyle="1" w:styleId="FC2EA60C693C44348D753B8F17D1BC694">
    <w:name w:val="FC2EA60C693C44348D753B8F17D1BC694"/>
    <w:rsid w:val="00150717"/>
    <w:pPr>
      <w:spacing w:after="0" w:line="276" w:lineRule="auto"/>
    </w:pPr>
    <w:rPr>
      <w:b/>
      <w:color w:val="44546A" w:themeColor="text2"/>
      <w:sz w:val="28"/>
    </w:rPr>
  </w:style>
  <w:style w:type="paragraph" w:customStyle="1" w:styleId="E3FDC7FBAA6244EABA7061F41AB09BDC4">
    <w:name w:val="E3FDC7FBAA6244EABA7061F41AB09BDC4"/>
    <w:rsid w:val="00150717"/>
    <w:pPr>
      <w:spacing w:after="0" w:line="276" w:lineRule="auto"/>
    </w:pPr>
    <w:rPr>
      <w:b/>
      <w:color w:val="44546A" w:themeColor="text2"/>
      <w:sz w:val="28"/>
    </w:rPr>
  </w:style>
  <w:style w:type="paragraph" w:customStyle="1" w:styleId="9C8741E917264684891D331870511A814">
    <w:name w:val="9C8741E917264684891D331870511A814"/>
    <w:rsid w:val="00150717"/>
    <w:pPr>
      <w:spacing w:after="0" w:line="276" w:lineRule="auto"/>
    </w:pPr>
    <w:rPr>
      <w:b/>
      <w:color w:val="44546A" w:themeColor="text2"/>
      <w:sz w:val="28"/>
    </w:rPr>
  </w:style>
  <w:style w:type="paragraph" w:customStyle="1" w:styleId="74C064F31F444785AACB8476A66964134">
    <w:name w:val="74C064F31F444785AACB8476A66964134"/>
    <w:rsid w:val="00150717"/>
    <w:pPr>
      <w:spacing w:after="0" w:line="276" w:lineRule="auto"/>
    </w:pPr>
    <w:rPr>
      <w:b/>
      <w:color w:val="44546A" w:themeColor="text2"/>
      <w:sz w:val="28"/>
    </w:rPr>
  </w:style>
  <w:style w:type="paragraph" w:customStyle="1" w:styleId="59BF1874B0304BBBAD14FA0D07A2B2184">
    <w:name w:val="59BF1874B0304BBBAD14FA0D07A2B2184"/>
    <w:rsid w:val="00150717"/>
    <w:pPr>
      <w:spacing w:after="0" w:line="276" w:lineRule="auto"/>
    </w:pPr>
    <w:rPr>
      <w:b/>
      <w:color w:val="44546A" w:themeColor="text2"/>
      <w:sz w:val="28"/>
    </w:rPr>
  </w:style>
  <w:style w:type="paragraph" w:customStyle="1" w:styleId="A2E3404C22BE42E39484C7D79CC1D56B4">
    <w:name w:val="A2E3404C22BE42E39484C7D79CC1D56B4"/>
    <w:rsid w:val="00150717"/>
    <w:pPr>
      <w:spacing w:after="0" w:line="276" w:lineRule="auto"/>
    </w:pPr>
    <w:rPr>
      <w:b/>
      <w:color w:val="44546A" w:themeColor="text2"/>
      <w:sz w:val="28"/>
    </w:rPr>
  </w:style>
  <w:style w:type="paragraph" w:customStyle="1" w:styleId="36EFD7B67A3D4FFB8AC1031AB5E358D84">
    <w:name w:val="36EFD7B67A3D4FFB8AC1031AB5E358D84"/>
    <w:rsid w:val="00150717"/>
    <w:pPr>
      <w:spacing w:after="0" w:line="276" w:lineRule="auto"/>
    </w:pPr>
    <w:rPr>
      <w:b/>
      <w:color w:val="44546A" w:themeColor="text2"/>
      <w:sz w:val="28"/>
    </w:rPr>
  </w:style>
  <w:style w:type="paragraph" w:customStyle="1" w:styleId="9355A9AD348D4B1FAD63DF1432EE4F744">
    <w:name w:val="9355A9AD348D4B1FAD63DF1432EE4F744"/>
    <w:rsid w:val="00150717"/>
    <w:pPr>
      <w:spacing w:after="0" w:line="276" w:lineRule="auto"/>
    </w:pPr>
    <w:rPr>
      <w:b/>
      <w:color w:val="44546A" w:themeColor="text2"/>
      <w:sz w:val="28"/>
    </w:rPr>
  </w:style>
  <w:style w:type="paragraph" w:customStyle="1" w:styleId="8A91FA800661430F9E3E9C8D5AE464DF4">
    <w:name w:val="8A91FA800661430F9E3E9C8D5AE464DF4"/>
    <w:rsid w:val="00150717"/>
    <w:pPr>
      <w:spacing w:after="0" w:line="276" w:lineRule="auto"/>
    </w:pPr>
    <w:rPr>
      <w:b/>
      <w:color w:val="44546A" w:themeColor="text2"/>
      <w:sz w:val="28"/>
    </w:rPr>
  </w:style>
  <w:style w:type="paragraph" w:customStyle="1" w:styleId="4BC9E42E318F4D43B88D94EDA9A665424">
    <w:name w:val="4BC9E42E318F4D43B88D94EDA9A665424"/>
    <w:rsid w:val="00150717"/>
    <w:pPr>
      <w:spacing w:after="0" w:line="276" w:lineRule="auto"/>
    </w:pPr>
    <w:rPr>
      <w:b/>
      <w:color w:val="44546A" w:themeColor="text2"/>
      <w:sz w:val="28"/>
    </w:rPr>
  </w:style>
  <w:style w:type="paragraph" w:customStyle="1" w:styleId="AE7F0B4250554637B5A51B4253DEA0424">
    <w:name w:val="AE7F0B4250554637B5A51B4253DEA0424"/>
    <w:rsid w:val="00150717"/>
    <w:pPr>
      <w:spacing w:after="0" w:line="276" w:lineRule="auto"/>
    </w:pPr>
    <w:rPr>
      <w:b/>
      <w:color w:val="44546A" w:themeColor="text2"/>
      <w:sz w:val="28"/>
    </w:rPr>
  </w:style>
  <w:style w:type="paragraph" w:customStyle="1" w:styleId="A8C86B236A5445A08709D5B342BFD0144">
    <w:name w:val="A8C86B236A5445A08709D5B342BFD0144"/>
    <w:rsid w:val="00150717"/>
    <w:pPr>
      <w:spacing w:after="0" w:line="276" w:lineRule="auto"/>
    </w:pPr>
    <w:rPr>
      <w:b/>
      <w:color w:val="44546A" w:themeColor="text2"/>
      <w:sz w:val="28"/>
    </w:rPr>
  </w:style>
  <w:style w:type="paragraph" w:customStyle="1" w:styleId="712F046FC3034B2BA03BD78778EE7C504">
    <w:name w:val="712F046FC3034B2BA03BD78778EE7C504"/>
    <w:rsid w:val="00150717"/>
    <w:pPr>
      <w:spacing w:after="0" w:line="276" w:lineRule="auto"/>
    </w:pPr>
    <w:rPr>
      <w:b/>
      <w:color w:val="44546A" w:themeColor="text2"/>
      <w:sz w:val="28"/>
    </w:rPr>
  </w:style>
  <w:style w:type="paragraph" w:customStyle="1" w:styleId="4D022DEAC90844CCA819885928467C684">
    <w:name w:val="4D022DEAC90844CCA819885928467C684"/>
    <w:rsid w:val="00150717"/>
    <w:pPr>
      <w:spacing w:after="0" w:line="276" w:lineRule="auto"/>
    </w:pPr>
    <w:rPr>
      <w:b/>
      <w:color w:val="44546A" w:themeColor="text2"/>
      <w:sz w:val="28"/>
    </w:rPr>
  </w:style>
  <w:style w:type="paragraph" w:customStyle="1" w:styleId="36FF39A8B0724FD898BEF773BF9AD2494">
    <w:name w:val="36FF39A8B0724FD898BEF773BF9AD2494"/>
    <w:rsid w:val="00150717"/>
    <w:pPr>
      <w:spacing w:after="0" w:line="276" w:lineRule="auto"/>
    </w:pPr>
    <w:rPr>
      <w:b/>
      <w:color w:val="44546A" w:themeColor="text2"/>
      <w:sz w:val="28"/>
    </w:rPr>
  </w:style>
  <w:style w:type="paragraph" w:customStyle="1" w:styleId="3A77B087D5D846E7A9C48691290EA54B4">
    <w:name w:val="3A77B087D5D846E7A9C48691290EA54B4"/>
    <w:rsid w:val="00150717"/>
    <w:pPr>
      <w:spacing w:after="0" w:line="276" w:lineRule="auto"/>
    </w:pPr>
    <w:rPr>
      <w:b/>
      <w:color w:val="44546A" w:themeColor="text2"/>
      <w:sz w:val="28"/>
    </w:rPr>
  </w:style>
  <w:style w:type="paragraph" w:customStyle="1" w:styleId="C975C98183D84BBFA104CA4DB18C8D874">
    <w:name w:val="C975C98183D84BBFA104CA4DB18C8D874"/>
    <w:rsid w:val="00150717"/>
    <w:pPr>
      <w:spacing w:after="0" w:line="276" w:lineRule="auto"/>
    </w:pPr>
    <w:rPr>
      <w:b/>
      <w:color w:val="44546A" w:themeColor="text2"/>
      <w:sz w:val="28"/>
    </w:rPr>
  </w:style>
  <w:style w:type="paragraph" w:customStyle="1" w:styleId="903833B29AC749BCBA6D315878DB99354">
    <w:name w:val="903833B29AC749BCBA6D315878DB99354"/>
    <w:rsid w:val="00150717"/>
    <w:pPr>
      <w:spacing w:after="0" w:line="276" w:lineRule="auto"/>
    </w:pPr>
    <w:rPr>
      <w:b/>
      <w:color w:val="44546A" w:themeColor="text2"/>
      <w:sz w:val="28"/>
    </w:rPr>
  </w:style>
  <w:style w:type="paragraph" w:customStyle="1" w:styleId="BBCD1916B6B543DCBDEA910A3B37F3E34">
    <w:name w:val="BBCD1916B6B543DCBDEA910A3B37F3E34"/>
    <w:rsid w:val="00150717"/>
    <w:pPr>
      <w:spacing w:after="0" w:line="276" w:lineRule="auto"/>
    </w:pPr>
    <w:rPr>
      <w:b/>
      <w:color w:val="44546A" w:themeColor="text2"/>
      <w:sz w:val="28"/>
    </w:rPr>
  </w:style>
  <w:style w:type="paragraph" w:customStyle="1" w:styleId="4CAADACD1B904F9ABCD89398AABC12014">
    <w:name w:val="4CAADACD1B904F9ABCD89398AABC12014"/>
    <w:rsid w:val="00150717"/>
    <w:pPr>
      <w:spacing w:after="0" w:line="276" w:lineRule="auto"/>
    </w:pPr>
    <w:rPr>
      <w:b/>
      <w:color w:val="44546A" w:themeColor="text2"/>
      <w:sz w:val="28"/>
    </w:rPr>
  </w:style>
  <w:style w:type="paragraph" w:customStyle="1" w:styleId="0073A7749B164672BA69C68764F85DED4">
    <w:name w:val="0073A7749B164672BA69C68764F85DED4"/>
    <w:rsid w:val="00150717"/>
    <w:pPr>
      <w:spacing w:after="0" w:line="276" w:lineRule="auto"/>
    </w:pPr>
    <w:rPr>
      <w:b/>
      <w:color w:val="44546A" w:themeColor="text2"/>
      <w:sz w:val="28"/>
    </w:rPr>
  </w:style>
  <w:style w:type="paragraph" w:customStyle="1" w:styleId="E0E33D0A06D641BEA3C5209E22763D2C4">
    <w:name w:val="E0E33D0A06D641BEA3C5209E22763D2C4"/>
    <w:rsid w:val="00150717"/>
    <w:pPr>
      <w:spacing w:after="0" w:line="276" w:lineRule="auto"/>
    </w:pPr>
    <w:rPr>
      <w:b/>
      <w:color w:val="44546A" w:themeColor="text2"/>
      <w:sz w:val="28"/>
    </w:rPr>
  </w:style>
  <w:style w:type="paragraph" w:customStyle="1" w:styleId="73D884B388404027A7A6B5B827329B0D4">
    <w:name w:val="73D884B388404027A7A6B5B827329B0D4"/>
    <w:rsid w:val="00150717"/>
    <w:pPr>
      <w:spacing w:after="0" w:line="276" w:lineRule="auto"/>
    </w:pPr>
    <w:rPr>
      <w:b/>
      <w:color w:val="44546A" w:themeColor="text2"/>
      <w:sz w:val="28"/>
    </w:rPr>
  </w:style>
  <w:style w:type="paragraph" w:customStyle="1" w:styleId="F692E21F10574751B69AD46FBE552B534">
    <w:name w:val="F692E21F10574751B69AD46FBE552B534"/>
    <w:rsid w:val="00150717"/>
    <w:pPr>
      <w:spacing w:after="0" w:line="276" w:lineRule="auto"/>
    </w:pPr>
    <w:rPr>
      <w:b/>
      <w:color w:val="44546A" w:themeColor="text2"/>
      <w:sz w:val="28"/>
    </w:rPr>
  </w:style>
  <w:style w:type="paragraph" w:customStyle="1" w:styleId="4ED4E445E12D49C49B34963105C487284">
    <w:name w:val="4ED4E445E12D49C49B34963105C487284"/>
    <w:rsid w:val="00150717"/>
    <w:pPr>
      <w:spacing w:after="0" w:line="276" w:lineRule="auto"/>
    </w:pPr>
    <w:rPr>
      <w:b/>
      <w:color w:val="44546A" w:themeColor="text2"/>
      <w:sz w:val="28"/>
    </w:rPr>
  </w:style>
  <w:style w:type="paragraph" w:customStyle="1" w:styleId="73AB17A762B147C2A9FB46C977C985814">
    <w:name w:val="73AB17A762B147C2A9FB46C977C985814"/>
    <w:rsid w:val="00150717"/>
    <w:pPr>
      <w:spacing w:after="0" w:line="276" w:lineRule="auto"/>
    </w:pPr>
    <w:rPr>
      <w:b/>
      <w:color w:val="44546A" w:themeColor="text2"/>
      <w:sz w:val="28"/>
    </w:rPr>
  </w:style>
  <w:style w:type="paragraph" w:customStyle="1" w:styleId="97601EC5E6E0494C9313A5D3BD4AB6CE3">
    <w:name w:val="97601EC5E6E0494C9313A5D3BD4AB6CE3"/>
    <w:rsid w:val="00150717"/>
    <w:pPr>
      <w:spacing w:after="0" w:line="276" w:lineRule="auto"/>
    </w:pPr>
    <w:rPr>
      <w:b/>
      <w:color w:val="44546A" w:themeColor="text2"/>
      <w:sz w:val="28"/>
    </w:rPr>
  </w:style>
  <w:style w:type="paragraph" w:customStyle="1" w:styleId="48646D5DA3DF4BB0BD5632CD17C13FC53">
    <w:name w:val="48646D5DA3DF4BB0BD5632CD17C13FC53"/>
    <w:rsid w:val="00150717"/>
    <w:pPr>
      <w:spacing w:after="0" w:line="276" w:lineRule="auto"/>
    </w:pPr>
    <w:rPr>
      <w:b/>
      <w:color w:val="44546A" w:themeColor="text2"/>
      <w:sz w:val="28"/>
    </w:rPr>
  </w:style>
  <w:style w:type="paragraph" w:customStyle="1" w:styleId="329BDB2F56C24DB9BAC7EA59581F807F8">
    <w:name w:val="329BDB2F56C24DB9BAC7EA59581F807F8"/>
    <w:rsid w:val="00150717"/>
    <w:pPr>
      <w:spacing w:after="0" w:line="276" w:lineRule="auto"/>
    </w:pPr>
    <w:rPr>
      <w:b/>
      <w:color w:val="44546A" w:themeColor="text2"/>
      <w:sz w:val="28"/>
    </w:rPr>
  </w:style>
  <w:style w:type="paragraph" w:customStyle="1" w:styleId="38A37A7702EF408C9ECBC2BB986B08738">
    <w:name w:val="38A37A7702EF408C9ECBC2BB986B08738"/>
    <w:rsid w:val="00150717"/>
    <w:pPr>
      <w:spacing w:after="0" w:line="276" w:lineRule="auto"/>
    </w:pPr>
    <w:rPr>
      <w:b/>
      <w:color w:val="44546A" w:themeColor="text2"/>
      <w:sz w:val="28"/>
    </w:rPr>
  </w:style>
  <w:style w:type="paragraph" w:customStyle="1" w:styleId="22F57693072E4B55BB3B9027690758F28">
    <w:name w:val="22F57693072E4B55BB3B9027690758F28"/>
    <w:rsid w:val="00150717"/>
    <w:pPr>
      <w:spacing w:after="0" w:line="276" w:lineRule="auto"/>
    </w:pPr>
    <w:rPr>
      <w:b/>
      <w:color w:val="44546A" w:themeColor="text2"/>
      <w:sz w:val="28"/>
    </w:rPr>
  </w:style>
  <w:style w:type="paragraph" w:customStyle="1" w:styleId="84EDA8C21FEF48639C794D51BB0B49B98">
    <w:name w:val="84EDA8C21FEF48639C794D51BB0B49B98"/>
    <w:rsid w:val="00150717"/>
    <w:pPr>
      <w:spacing w:after="0" w:line="276" w:lineRule="auto"/>
    </w:pPr>
    <w:rPr>
      <w:b/>
      <w:color w:val="44546A" w:themeColor="text2"/>
      <w:sz w:val="28"/>
    </w:rPr>
  </w:style>
  <w:style w:type="paragraph" w:customStyle="1" w:styleId="B60B3F12F3694263A756AC98AAB2A5F88">
    <w:name w:val="B60B3F12F3694263A756AC98AAB2A5F88"/>
    <w:rsid w:val="00150717"/>
    <w:pPr>
      <w:spacing w:after="0" w:line="276" w:lineRule="auto"/>
    </w:pPr>
    <w:rPr>
      <w:b/>
      <w:color w:val="44546A" w:themeColor="text2"/>
      <w:sz w:val="28"/>
    </w:rPr>
  </w:style>
  <w:style w:type="paragraph" w:customStyle="1" w:styleId="2655E2C4C2284418B81B41F0A6648A4B11">
    <w:name w:val="2655E2C4C2284418B81B41F0A6648A4B11"/>
    <w:rsid w:val="00150717"/>
    <w:pPr>
      <w:spacing w:after="0" w:line="276" w:lineRule="auto"/>
    </w:pPr>
    <w:rPr>
      <w:b/>
      <w:color w:val="44546A" w:themeColor="text2"/>
      <w:sz w:val="28"/>
    </w:rPr>
  </w:style>
  <w:style w:type="paragraph" w:customStyle="1" w:styleId="24801C4A03FC427089DBEDB57128BCD39">
    <w:name w:val="24801C4A03FC427089DBEDB57128BCD39"/>
    <w:rsid w:val="00150717"/>
    <w:pPr>
      <w:spacing w:after="0" w:line="276" w:lineRule="auto"/>
    </w:pPr>
    <w:rPr>
      <w:b/>
      <w:color w:val="44546A" w:themeColor="text2"/>
      <w:sz w:val="28"/>
    </w:rPr>
  </w:style>
  <w:style w:type="paragraph" w:customStyle="1" w:styleId="1493CDFC64314DFBA01573CCFE7F466E8">
    <w:name w:val="1493CDFC64314DFBA01573CCFE7F466E8"/>
    <w:rsid w:val="00150717"/>
    <w:pPr>
      <w:spacing w:after="0" w:line="276" w:lineRule="auto"/>
    </w:pPr>
    <w:rPr>
      <w:b/>
      <w:color w:val="44546A" w:themeColor="text2"/>
      <w:sz w:val="28"/>
    </w:rPr>
  </w:style>
  <w:style w:type="paragraph" w:customStyle="1" w:styleId="050AC603F75343ABB98713C773F4A20E2">
    <w:name w:val="050AC603F75343ABB98713C773F4A20E2"/>
    <w:rsid w:val="00150717"/>
    <w:pPr>
      <w:spacing w:after="0" w:line="276" w:lineRule="auto"/>
    </w:pPr>
    <w:rPr>
      <w:b/>
      <w:color w:val="44546A" w:themeColor="text2"/>
      <w:sz w:val="28"/>
    </w:rPr>
  </w:style>
  <w:style w:type="paragraph" w:customStyle="1" w:styleId="A543CA8A9B8447E0910C6EE1EC1157F62">
    <w:name w:val="A543CA8A9B8447E0910C6EE1EC1157F62"/>
    <w:rsid w:val="00150717"/>
    <w:pPr>
      <w:spacing w:after="0" w:line="276" w:lineRule="auto"/>
    </w:pPr>
    <w:rPr>
      <w:b/>
      <w:color w:val="44546A" w:themeColor="text2"/>
      <w:sz w:val="28"/>
    </w:rPr>
  </w:style>
  <w:style w:type="paragraph" w:customStyle="1" w:styleId="30B86A0CD31F461A96DFF26DC269C0172">
    <w:name w:val="30B86A0CD31F461A96DFF26DC269C0172"/>
    <w:rsid w:val="00150717"/>
    <w:pPr>
      <w:spacing w:after="0" w:line="276" w:lineRule="auto"/>
    </w:pPr>
    <w:rPr>
      <w:b/>
      <w:color w:val="44546A" w:themeColor="text2"/>
      <w:sz w:val="28"/>
    </w:rPr>
  </w:style>
  <w:style w:type="paragraph" w:customStyle="1" w:styleId="27DF453BB99D449E85C092B2B6CC2C6A2">
    <w:name w:val="27DF453BB99D449E85C092B2B6CC2C6A2"/>
    <w:rsid w:val="00150717"/>
    <w:pPr>
      <w:spacing w:after="0" w:line="276" w:lineRule="auto"/>
    </w:pPr>
    <w:rPr>
      <w:b/>
      <w:color w:val="44546A" w:themeColor="text2"/>
      <w:sz w:val="28"/>
    </w:rPr>
  </w:style>
  <w:style w:type="paragraph" w:customStyle="1" w:styleId="59749E7F0E1843F183AB2A390F9976772">
    <w:name w:val="59749E7F0E1843F183AB2A390F9976772"/>
    <w:rsid w:val="00150717"/>
    <w:pPr>
      <w:spacing w:after="0" w:line="276" w:lineRule="auto"/>
    </w:pPr>
    <w:rPr>
      <w:b/>
      <w:color w:val="44546A" w:themeColor="text2"/>
      <w:sz w:val="28"/>
    </w:rPr>
  </w:style>
  <w:style w:type="paragraph" w:customStyle="1" w:styleId="F045AB878CC74157AFE5F2F7C4ECBE7C2">
    <w:name w:val="F045AB878CC74157AFE5F2F7C4ECBE7C2"/>
    <w:rsid w:val="00150717"/>
    <w:pPr>
      <w:spacing w:after="0" w:line="276" w:lineRule="auto"/>
    </w:pPr>
    <w:rPr>
      <w:b/>
      <w:color w:val="44546A" w:themeColor="text2"/>
      <w:sz w:val="28"/>
    </w:rPr>
  </w:style>
  <w:style w:type="paragraph" w:customStyle="1" w:styleId="F29BDAB2628D4F6B97F05F1CE8AB987E2">
    <w:name w:val="F29BDAB2628D4F6B97F05F1CE8AB987E2"/>
    <w:rsid w:val="00150717"/>
    <w:pPr>
      <w:spacing w:after="0" w:line="276" w:lineRule="auto"/>
    </w:pPr>
    <w:rPr>
      <w:b/>
      <w:color w:val="44546A" w:themeColor="text2"/>
      <w:sz w:val="28"/>
    </w:rPr>
  </w:style>
  <w:style w:type="paragraph" w:customStyle="1" w:styleId="06C8638F208F43DDB1E65B42B0D5C3932">
    <w:name w:val="06C8638F208F43DDB1E65B42B0D5C3932"/>
    <w:rsid w:val="00150717"/>
    <w:pPr>
      <w:spacing w:after="0" w:line="276" w:lineRule="auto"/>
    </w:pPr>
    <w:rPr>
      <w:b/>
      <w:color w:val="44546A" w:themeColor="text2"/>
      <w:sz w:val="28"/>
    </w:rPr>
  </w:style>
  <w:style w:type="paragraph" w:customStyle="1" w:styleId="DD830DB3E3BC4A34BC69FDE9811C256F1">
    <w:name w:val="DD830DB3E3BC4A34BC69FDE9811C256F1"/>
    <w:rsid w:val="00150717"/>
    <w:pPr>
      <w:spacing w:after="0" w:line="276" w:lineRule="auto"/>
    </w:pPr>
    <w:rPr>
      <w:b/>
      <w:color w:val="44546A" w:themeColor="text2"/>
      <w:sz w:val="28"/>
    </w:rPr>
  </w:style>
  <w:style w:type="paragraph" w:customStyle="1" w:styleId="4FFCD88310704713A76E4A68A40272871">
    <w:name w:val="4FFCD88310704713A76E4A68A40272871"/>
    <w:rsid w:val="00150717"/>
    <w:pPr>
      <w:spacing w:after="0" w:line="276" w:lineRule="auto"/>
    </w:pPr>
    <w:rPr>
      <w:b/>
      <w:color w:val="44546A" w:themeColor="text2"/>
      <w:sz w:val="28"/>
    </w:rPr>
  </w:style>
  <w:style w:type="paragraph" w:customStyle="1" w:styleId="16ECE0F1B3D54D83A9F899E5EE3543601">
    <w:name w:val="16ECE0F1B3D54D83A9F899E5EE3543601"/>
    <w:rsid w:val="00150717"/>
    <w:pPr>
      <w:spacing w:after="0" w:line="276" w:lineRule="auto"/>
    </w:pPr>
    <w:rPr>
      <w:b/>
      <w:color w:val="44546A" w:themeColor="text2"/>
      <w:sz w:val="28"/>
    </w:rPr>
  </w:style>
  <w:style w:type="paragraph" w:customStyle="1" w:styleId="EFEFB9EC5D8640C99609FCDBC1A995701">
    <w:name w:val="EFEFB9EC5D8640C99609FCDBC1A995701"/>
    <w:rsid w:val="00150717"/>
    <w:pPr>
      <w:spacing w:after="0" w:line="276" w:lineRule="auto"/>
    </w:pPr>
    <w:rPr>
      <w:b/>
      <w:color w:val="44546A" w:themeColor="text2"/>
      <w:sz w:val="28"/>
    </w:rPr>
  </w:style>
  <w:style w:type="paragraph" w:customStyle="1" w:styleId="9894F57D8F964AA785B3B2D5699D483C1">
    <w:name w:val="9894F57D8F964AA785B3B2D5699D483C1"/>
    <w:rsid w:val="00150717"/>
    <w:pPr>
      <w:spacing w:after="0" w:line="276" w:lineRule="auto"/>
    </w:pPr>
    <w:rPr>
      <w:b/>
      <w:color w:val="44546A" w:themeColor="text2"/>
      <w:sz w:val="28"/>
    </w:rPr>
  </w:style>
  <w:style w:type="paragraph" w:customStyle="1" w:styleId="46A4F22765614802AB4D5F5F194A9FB91">
    <w:name w:val="46A4F22765614802AB4D5F5F194A9FB91"/>
    <w:rsid w:val="00150717"/>
    <w:pPr>
      <w:spacing w:after="0" w:line="276" w:lineRule="auto"/>
    </w:pPr>
    <w:rPr>
      <w:b/>
      <w:color w:val="44546A" w:themeColor="text2"/>
      <w:sz w:val="28"/>
    </w:rPr>
  </w:style>
  <w:style w:type="paragraph" w:customStyle="1" w:styleId="41156C3288F149D3A59DF9CE282327FC2">
    <w:name w:val="41156C3288F149D3A59DF9CE282327FC2"/>
    <w:rsid w:val="00150717"/>
    <w:pPr>
      <w:spacing w:after="0" w:line="276" w:lineRule="auto"/>
    </w:pPr>
    <w:rPr>
      <w:b/>
      <w:color w:val="44546A" w:themeColor="text2"/>
      <w:sz w:val="28"/>
    </w:rPr>
  </w:style>
  <w:style w:type="paragraph" w:customStyle="1" w:styleId="F0EC23B552C540FF8410083FC4D177111">
    <w:name w:val="F0EC23B552C540FF8410083FC4D177111"/>
    <w:rsid w:val="00150717"/>
    <w:pPr>
      <w:spacing w:after="0" w:line="276" w:lineRule="auto"/>
    </w:pPr>
    <w:rPr>
      <w:b/>
      <w:color w:val="44546A" w:themeColor="text2"/>
      <w:sz w:val="28"/>
    </w:rPr>
  </w:style>
  <w:style w:type="paragraph" w:customStyle="1" w:styleId="4DFC4E679C294C7EA58C30541837372E1">
    <w:name w:val="4DFC4E679C294C7EA58C30541837372E1"/>
    <w:rsid w:val="00150717"/>
    <w:pPr>
      <w:spacing w:after="0" w:line="276" w:lineRule="auto"/>
    </w:pPr>
    <w:rPr>
      <w:b/>
      <w:color w:val="44546A" w:themeColor="text2"/>
      <w:sz w:val="28"/>
    </w:rPr>
  </w:style>
  <w:style w:type="paragraph" w:customStyle="1" w:styleId="74AE1F3C468B444F9F58D3AD198C93401">
    <w:name w:val="74AE1F3C468B444F9F58D3AD198C93401"/>
    <w:rsid w:val="00150717"/>
    <w:pPr>
      <w:spacing w:after="0" w:line="276" w:lineRule="auto"/>
    </w:pPr>
    <w:rPr>
      <w:b/>
      <w:color w:val="44546A" w:themeColor="text2"/>
      <w:sz w:val="28"/>
    </w:rPr>
  </w:style>
  <w:style w:type="paragraph" w:customStyle="1" w:styleId="6D73A28925544F89AC7125391B6C5BEE1">
    <w:name w:val="6D73A28925544F89AC7125391B6C5BEE1"/>
    <w:rsid w:val="00150717"/>
    <w:pPr>
      <w:spacing w:after="0" w:line="276" w:lineRule="auto"/>
    </w:pPr>
    <w:rPr>
      <w:b/>
      <w:color w:val="44546A" w:themeColor="text2"/>
      <w:sz w:val="28"/>
    </w:rPr>
  </w:style>
  <w:style w:type="paragraph" w:customStyle="1" w:styleId="1B33E2977A9842B19E35512D919E9E171">
    <w:name w:val="1B33E2977A9842B19E35512D919E9E171"/>
    <w:rsid w:val="00150717"/>
    <w:pPr>
      <w:spacing w:after="0" w:line="276" w:lineRule="auto"/>
    </w:pPr>
    <w:rPr>
      <w:b/>
      <w:color w:val="44546A" w:themeColor="text2"/>
      <w:sz w:val="28"/>
    </w:rPr>
  </w:style>
  <w:style w:type="paragraph" w:customStyle="1" w:styleId="8AECD34770354971A3A9A072E1824BC91">
    <w:name w:val="8AECD34770354971A3A9A072E1824BC91"/>
    <w:rsid w:val="00150717"/>
    <w:pPr>
      <w:spacing w:after="0" w:line="276" w:lineRule="auto"/>
    </w:pPr>
    <w:rPr>
      <w:b/>
      <w:color w:val="44546A" w:themeColor="text2"/>
      <w:sz w:val="28"/>
    </w:rPr>
  </w:style>
  <w:style w:type="paragraph" w:customStyle="1" w:styleId="7722C0BD973543A2B2BF6151B0A570752">
    <w:name w:val="7722C0BD973543A2B2BF6151B0A570752"/>
    <w:rsid w:val="00150717"/>
    <w:pPr>
      <w:spacing w:after="0" w:line="276" w:lineRule="auto"/>
    </w:pPr>
    <w:rPr>
      <w:b/>
      <w:color w:val="44546A" w:themeColor="text2"/>
      <w:sz w:val="28"/>
    </w:rPr>
  </w:style>
  <w:style w:type="paragraph" w:customStyle="1" w:styleId="90567950B74D42CF83C345A42C8412AC1">
    <w:name w:val="90567950B74D42CF83C345A42C8412AC1"/>
    <w:rsid w:val="00150717"/>
    <w:pPr>
      <w:spacing w:after="0" w:line="276" w:lineRule="auto"/>
    </w:pPr>
    <w:rPr>
      <w:b/>
      <w:color w:val="44546A" w:themeColor="text2"/>
      <w:sz w:val="28"/>
    </w:rPr>
  </w:style>
  <w:style w:type="paragraph" w:customStyle="1" w:styleId="70677515396846CE85411D3D7DCB532A1">
    <w:name w:val="70677515396846CE85411D3D7DCB532A1"/>
    <w:rsid w:val="00150717"/>
    <w:pPr>
      <w:spacing w:after="0" w:line="276" w:lineRule="auto"/>
    </w:pPr>
    <w:rPr>
      <w:b/>
      <w:color w:val="44546A" w:themeColor="text2"/>
      <w:sz w:val="28"/>
    </w:rPr>
  </w:style>
  <w:style w:type="paragraph" w:customStyle="1" w:styleId="09EE157EF19C4AB08AA76B7352670C9E1">
    <w:name w:val="09EE157EF19C4AB08AA76B7352670C9E1"/>
    <w:rsid w:val="00150717"/>
    <w:pPr>
      <w:spacing w:after="0" w:line="276" w:lineRule="auto"/>
    </w:pPr>
    <w:rPr>
      <w:b/>
      <w:color w:val="44546A" w:themeColor="text2"/>
      <w:sz w:val="28"/>
    </w:rPr>
  </w:style>
  <w:style w:type="paragraph" w:customStyle="1" w:styleId="086FF6D476614453A808BC45ADC4EAEC1">
    <w:name w:val="086FF6D476614453A808BC45ADC4EAEC1"/>
    <w:rsid w:val="00150717"/>
    <w:pPr>
      <w:spacing w:after="0" w:line="276" w:lineRule="auto"/>
    </w:pPr>
    <w:rPr>
      <w:b/>
      <w:color w:val="44546A" w:themeColor="text2"/>
      <w:sz w:val="28"/>
    </w:rPr>
  </w:style>
  <w:style w:type="paragraph" w:customStyle="1" w:styleId="ECBB0F953D83425FAD402554FB7497311">
    <w:name w:val="ECBB0F953D83425FAD402554FB7497311"/>
    <w:rsid w:val="00150717"/>
    <w:pPr>
      <w:spacing w:after="0" w:line="276" w:lineRule="auto"/>
    </w:pPr>
    <w:rPr>
      <w:b/>
      <w:color w:val="44546A" w:themeColor="text2"/>
      <w:sz w:val="28"/>
    </w:rPr>
  </w:style>
  <w:style w:type="paragraph" w:customStyle="1" w:styleId="3E7CCA834F05469BA3515FDBEBCBFF601">
    <w:name w:val="3E7CCA834F05469BA3515FDBEBCBFF601"/>
    <w:rsid w:val="00150717"/>
    <w:pPr>
      <w:spacing w:after="0" w:line="276" w:lineRule="auto"/>
    </w:pPr>
    <w:rPr>
      <w:b/>
      <w:color w:val="44546A" w:themeColor="text2"/>
      <w:sz w:val="28"/>
    </w:rPr>
  </w:style>
  <w:style w:type="paragraph" w:customStyle="1" w:styleId="8DF8D73E328C4C67A3EB2272682CD7482">
    <w:name w:val="8DF8D73E328C4C67A3EB2272682CD7482"/>
    <w:rsid w:val="00150717"/>
    <w:pPr>
      <w:spacing w:after="0" w:line="276" w:lineRule="auto"/>
    </w:pPr>
    <w:rPr>
      <w:b/>
      <w:color w:val="44546A" w:themeColor="text2"/>
      <w:sz w:val="28"/>
    </w:rPr>
  </w:style>
  <w:style w:type="paragraph" w:customStyle="1" w:styleId="B1ECE7D28B2D49C8A59BC60368D7390F1">
    <w:name w:val="B1ECE7D28B2D49C8A59BC60368D7390F1"/>
    <w:rsid w:val="00150717"/>
    <w:pPr>
      <w:spacing w:after="0" w:line="276" w:lineRule="auto"/>
    </w:pPr>
    <w:rPr>
      <w:b/>
      <w:color w:val="44546A" w:themeColor="text2"/>
      <w:sz w:val="28"/>
    </w:rPr>
  </w:style>
  <w:style w:type="paragraph" w:customStyle="1" w:styleId="812C4980EDCD4EF0A238A8612D19C4E81">
    <w:name w:val="812C4980EDCD4EF0A238A8612D19C4E81"/>
    <w:rsid w:val="00150717"/>
    <w:pPr>
      <w:spacing w:after="0" w:line="276" w:lineRule="auto"/>
    </w:pPr>
    <w:rPr>
      <w:b/>
      <w:color w:val="44546A" w:themeColor="text2"/>
      <w:sz w:val="28"/>
    </w:rPr>
  </w:style>
  <w:style w:type="paragraph" w:customStyle="1" w:styleId="7777236F05BE42E987AA1D8978DFF51B1">
    <w:name w:val="7777236F05BE42E987AA1D8978DFF51B1"/>
    <w:rsid w:val="00150717"/>
    <w:pPr>
      <w:spacing w:after="0" w:line="276" w:lineRule="auto"/>
    </w:pPr>
    <w:rPr>
      <w:b/>
      <w:color w:val="44546A" w:themeColor="text2"/>
      <w:sz w:val="28"/>
    </w:rPr>
  </w:style>
  <w:style w:type="paragraph" w:customStyle="1" w:styleId="9A84F0E4263C4424B08995BE461175D41">
    <w:name w:val="9A84F0E4263C4424B08995BE461175D41"/>
    <w:rsid w:val="00150717"/>
    <w:pPr>
      <w:spacing w:after="0" w:line="276" w:lineRule="auto"/>
    </w:pPr>
    <w:rPr>
      <w:b/>
      <w:color w:val="44546A" w:themeColor="text2"/>
      <w:sz w:val="28"/>
    </w:rPr>
  </w:style>
  <w:style w:type="paragraph" w:customStyle="1" w:styleId="593AA56DC4914B31BCC7B237E3C199701">
    <w:name w:val="593AA56DC4914B31BCC7B237E3C199701"/>
    <w:rsid w:val="00150717"/>
    <w:pPr>
      <w:spacing w:after="0" w:line="276" w:lineRule="auto"/>
    </w:pPr>
    <w:rPr>
      <w:b/>
      <w:color w:val="44546A" w:themeColor="text2"/>
      <w:sz w:val="28"/>
    </w:rPr>
  </w:style>
  <w:style w:type="paragraph" w:customStyle="1" w:styleId="580639A7D3A341C7AAD3EC8CAE917CDE1">
    <w:name w:val="580639A7D3A341C7AAD3EC8CAE917CDE1"/>
    <w:rsid w:val="00150717"/>
    <w:pPr>
      <w:spacing w:after="0" w:line="276" w:lineRule="auto"/>
    </w:pPr>
    <w:rPr>
      <w:b/>
      <w:color w:val="44546A" w:themeColor="text2"/>
      <w:sz w:val="28"/>
    </w:rPr>
  </w:style>
  <w:style w:type="paragraph" w:customStyle="1" w:styleId="DFD40DD18820465192E00BA6E2E944FE2">
    <w:name w:val="DFD40DD18820465192E00BA6E2E944FE2"/>
    <w:rsid w:val="00150717"/>
    <w:pPr>
      <w:spacing w:after="0" w:line="276" w:lineRule="auto"/>
    </w:pPr>
    <w:rPr>
      <w:b/>
      <w:color w:val="44546A" w:themeColor="text2"/>
      <w:sz w:val="28"/>
    </w:rPr>
  </w:style>
  <w:style w:type="paragraph" w:customStyle="1" w:styleId="75FF54470C3D4326BAFFF31211FE2B571">
    <w:name w:val="75FF54470C3D4326BAFFF31211FE2B571"/>
    <w:rsid w:val="00150717"/>
    <w:pPr>
      <w:spacing w:after="0" w:line="276" w:lineRule="auto"/>
    </w:pPr>
    <w:rPr>
      <w:b/>
      <w:color w:val="44546A" w:themeColor="text2"/>
      <w:sz w:val="28"/>
    </w:rPr>
  </w:style>
  <w:style w:type="paragraph" w:customStyle="1" w:styleId="5AFA7C2434704CDAAB38CC63AFDB561C1">
    <w:name w:val="5AFA7C2434704CDAAB38CC63AFDB561C1"/>
    <w:rsid w:val="00150717"/>
    <w:pPr>
      <w:spacing w:after="0" w:line="276" w:lineRule="auto"/>
    </w:pPr>
    <w:rPr>
      <w:b/>
      <w:color w:val="44546A" w:themeColor="text2"/>
      <w:sz w:val="28"/>
    </w:rPr>
  </w:style>
  <w:style w:type="paragraph" w:customStyle="1" w:styleId="136D4B8EAB1D48BCA15C08065FB572EF1">
    <w:name w:val="136D4B8EAB1D48BCA15C08065FB572EF1"/>
    <w:rsid w:val="00150717"/>
    <w:pPr>
      <w:spacing w:after="0" w:line="276" w:lineRule="auto"/>
    </w:pPr>
    <w:rPr>
      <w:b/>
      <w:color w:val="44546A" w:themeColor="text2"/>
      <w:sz w:val="28"/>
    </w:rPr>
  </w:style>
  <w:style w:type="paragraph" w:customStyle="1" w:styleId="1B45F3FEA5134842BD073BAC224992DD1">
    <w:name w:val="1B45F3FEA5134842BD073BAC224992DD1"/>
    <w:rsid w:val="00150717"/>
    <w:pPr>
      <w:spacing w:after="0" w:line="276" w:lineRule="auto"/>
    </w:pPr>
    <w:rPr>
      <w:b/>
      <w:color w:val="44546A" w:themeColor="text2"/>
      <w:sz w:val="28"/>
    </w:rPr>
  </w:style>
  <w:style w:type="paragraph" w:customStyle="1" w:styleId="AE8F457AE2B9441893DF4D6DA998FF3C1">
    <w:name w:val="AE8F457AE2B9441893DF4D6DA998FF3C1"/>
    <w:rsid w:val="00150717"/>
    <w:pPr>
      <w:spacing w:after="0" w:line="276" w:lineRule="auto"/>
    </w:pPr>
    <w:rPr>
      <w:b/>
      <w:color w:val="44546A" w:themeColor="text2"/>
      <w:sz w:val="28"/>
    </w:rPr>
  </w:style>
  <w:style w:type="paragraph" w:customStyle="1" w:styleId="80904CF1C1894931AF2BA1D1909E2DB71">
    <w:name w:val="80904CF1C1894931AF2BA1D1909E2DB71"/>
    <w:rsid w:val="00150717"/>
    <w:pPr>
      <w:spacing w:after="0" w:line="276" w:lineRule="auto"/>
    </w:pPr>
    <w:rPr>
      <w:b/>
      <w:color w:val="44546A" w:themeColor="text2"/>
      <w:sz w:val="28"/>
    </w:rPr>
  </w:style>
  <w:style w:type="paragraph" w:customStyle="1" w:styleId="CB586310F0324F2EA809399E7E8FE1DE2">
    <w:name w:val="CB586310F0324F2EA809399E7E8FE1DE2"/>
    <w:rsid w:val="00150717"/>
    <w:pPr>
      <w:spacing w:after="0" w:line="276" w:lineRule="auto"/>
    </w:pPr>
    <w:rPr>
      <w:b/>
      <w:color w:val="44546A" w:themeColor="text2"/>
      <w:sz w:val="28"/>
    </w:rPr>
  </w:style>
  <w:style w:type="paragraph" w:customStyle="1" w:styleId="DEC3F5134FCE4A7EAAEEFA4DDE941BF22">
    <w:name w:val="DEC3F5134FCE4A7EAAEEFA4DDE941BF22"/>
    <w:rsid w:val="00150717"/>
    <w:pPr>
      <w:spacing w:after="0" w:line="276" w:lineRule="auto"/>
    </w:pPr>
    <w:rPr>
      <w:b/>
      <w:color w:val="44546A" w:themeColor="text2"/>
      <w:sz w:val="28"/>
    </w:rPr>
  </w:style>
  <w:style w:type="paragraph" w:customStyle="1" w:styleId="A02BCC707F6947468A5DEDF2430CC94B2">
    <w:name w:val="A02BCC707F6947468A5DEDF2430CC94B2"/>
    <w:rsid w:val="00150717"/>
    <w:pPr>
      <w:spacing w:after="0" w:line="276" w:lineRule="auto"/>
    </w:pPr>
    <w:rPr>
      <w:b/>
      <w:color w:val="44546A" w:themeColor="text2"/>
      <w:sz w:val="28"/>
    </w:rPr>
  </w:style>
  <w:style w:type="paragraph" w:customStyle="1" w:styleId="61BEB7DDFCA849439E42485D6CD249062">
    <w:name w:val="61BEB7DDFCA849439E42485D6CD249062"/>
    <w:rsid w:val="00150717"/>
    <w:pPr>
      <w:spacing w:after="0" w:line="276" w:lineRule="auto"/>
    </w:pPr>
    <w:rPr>
      <w:b/>
      <w:color w:val="44546A" w:themeColor="text2"/>
      <w:sz w:val="28"/>
    </w:rPr>
  </w:style>
  <w:style w:type="paragraph" w:customStyle="1" w:styleId="C4109F0C30BA42709E4E6D112B80438B2">
    <w:name w:val="C4109F0C30BA42709E4E6D112B80438B2"/>
    <w:rsid w:val="00150717"/>
    <w:pPr>
      <w:spacing w:after="0" w:line="276" w:lineRule="auto"/>
    </w:pPr>
    <w:rPr>
      <w:b/>
      <w:color w:val="44546A" w:themeColor="text2"/>
      <w:sz w:val="28"/>
    </w:rPr>
  </w:style>
  <w:style w:type="paragraph" w:customStyle="1" w:styleId="BDEE9C4E08A44AA6885DEFCD409185E02">
    <w:name w:val="BDEE9C4E08A44AA6885DEFCD409185E02"/>
    <w:rsid w:val="00150717"/>
    <w:pPr>
      <w:spacing w:after="0" w:line="276" w:lineRule="auto"/>
    </w:pPr>
    <w:rPr>
      <w:b/>
      <w:color w:val="44546A" w:themeColor="text2"/>
      <w:sz w:val="28"/>
    </w:rPr>
  </w:style>
  <w:style w:type="paragraph" w:customStyle="1" w:styleId="E507F1E9BDAB4E2FBC0FF27F8765710F2">
    <w:name w:val="E507F1E9BDAB4E2FBC0FF27F8765710F2"/>
    <w:rsid w:val="00150717"/>
    <w:pPr>
      <w:spacing w:after="0" w:line="276" w:lineRule="auto"/>
    </w:pPr>
    <w:rPr>
      <w:b/>
      <w:color w:val="44546A" w:themeColor="text2"/>
      <w:sz w:val="28"/>
    </w:rPr>
  </w:style>
  <w:style w:type="paragraph" w:customStyle="1" w:styleId="3482A4A8997941439B271806790DFA792">
    <w:name w:val="3482A4A8997941439B271806790DFA792"/>
    <w:rsid w:val="00150717"/>
    <w:pPr>
      <w:spacing w:after="0" w:line="276" w:lineRule="auto"/>
    </w:pPr>
    <w:rPr>
      <w:b/>
      <w:color w:val="44546A" w:themeColor="text2"/>
      <w:sz w:val="28"/>
    </w:rPr>
  </w:style>
  <w:style w:type="paragraph" w:customStyle="1" w:styleId="D9EA5DCA64FD45B9A2B4BE4E06DD78722">
    <w:name w:val="D9EA5DCA64FD45B9A2B4BE4E06DD78722"/>
    <w:rsid w:val="00150717"/>
    <w:pPr>
      <w:spacing w:after="0" w:line="276" w:lineRule="auto"/>
    </w:pPr>
    <w:rPr>
      <w:b/>
      <w:color w:val="44546A" w:themeColor="text2"/>
      <w:sz w:val="28"/>
    </w:rPr>
  </w:style>
  <w:style w:type="paragraph" w:customStyle="1" w:styleId="9FC4E87469B1468EA0A26894878232BD2">
    <w:name w:val="9FC4E87469B1468EA0A26894878232BD2"/>
    <w:rsid w:val="00150717"/>
    <w:pPr>
      <w:spacing w:after="0" w:line="276" w:lineRule="auto"/>
    </w:pPr>
    <w:rPr>
      <w:b/>
      <w:color w:val="44546A" w:themeColor="text2"/>
      <w:sz w:val="28"/>
    </w:rPr>
  </w:style>
  <w:style w:type="paragraph" w:customStyle="1" w:styleId="5593184B3B934E93B9DC9A4B46D20E412">
    <w:name w:val="5593184B3B934E93B9DC9A4B46D20E412"/>
    <w:rsid w:val="00150717"/>
    <w:pPr>
      <w:spacing w:after="0" w:line="276" w:lineRule="auto"/>
    </w:pPr>
    <w:rPr>
      <w:b/>
      <w:color w:val="44546A" w:themeColor="text2"/>
      <w:sz w:val="28"/>
    </w:rPr>
  </w:style>
  <w:style w:type="paragraph" w:customStyle="1" w:styleId="79532702C8104A6FB3D749409C9163CA2">
    <w:name w:val="79532702C8104A6FB3D749409C9163CA2"/>
    <w:rsid w:val="00150717"/>
    <w:pPr>
      <w:spacing w:after="0" w:line="276" w:lineRule="auto"/>
    </w:pPr>
    <w:rPr>
      <w:b/>
      <w:color w:val="44546A" w:themeColor="text2"/>
      <w:sz w:val="28"/>
    </w:rPr>
  </w:style>
  <w:style w:type="paragraph" w:customStyle="1" w:styleId="6F93250BD05444289361D76F4948665E2">
    <w:name w:val="6F93250BD05444289361D76F4948665E2"/>
    <w:rsid w:val="00150717"/>
    <w:pPr>
      <w:spacing w:after="0" w:line="276" w:lineRule="auto"/>
    </w:pPr>
    <w:rPr>
      <w:b/>
      <w:color w:val="44546A" w:themeColor="text2"/>
      <w:sz w:val="28"/>
    </w:rPr>
  </w:style>
  <w:style w:type="paragraph" w:customStyle="1" w:styleId="EC1CEA85C5F84128B76F831B2E9B523A2">
    <w:name w:val="EC1CEA85C5F84128B76F831B2E9B523A2"/>
    <w:rsid w:val="00150717"/>
    <w:pPr>
      <w:spacing w:after="0" w:line="276" w:lineRule="auto"/>
    </w:pPr>
    <w:rPr>
      <w:b/>
      <w:color w:val="44546A" w:themeColor="text2"/>
      <w:sz w:val="28"/>
    </w:rPr>
  </w:style>
  <w:style w:type="paragraph" w:customStyle="1" w:styleId="487663DE67794DF180E7D9A90798128E2">
    <w:name w:val="487663DE67794DF180E7D9A90798128E2"/>
    <w:rsid w:val="00150717"/>
    <w:pPr>
      <w:spacing w:after="0" w:line="276" w:lineRule="auto"/>
    </w:pPr>
    <w:rPr>
      <w:b/>
      <w:color w:val="44546A" w:themeColor="text2"/>
      <w:sz w:val="28"/>
    </w:rPr>
  </w:style>
  <w:style w:type="paragraph" w:customStyle="1" w:styleId="DE9EB2D2B55E4F7199313FC8D8550F752">
    <w:name w:val="DE9EB2D2B55E4F7199313FC8D8550F752"/>
    <w:rsid w:val="00150717"/>
    <w:pPr>
      <w:spacing w:after="0" w:line="276" w:lineRule="auto"/>
    </w:pPr>
    <w:rPr>
      <w:b/>
      <w:color w:val="44546A" w:themeColor="text2"/>
      <w:sz w:val="28"/>
    </w:rPr>
  </w:style>
  <w:style w:type="paragraph" w:customStyle="1" w:styleId="66156897F6854D23B4C84C82B25E93422">
    <w:name w:val="66156897F6854D23B4C84C82B25E93422"/>
    <w:rsid w:val="00150717"/>
    <w:pPr>
      <w:spacing w:after="0" w:line="276" w:lineRule="auto"/>
    </w:pPr>
    <w:rPr>
      <w:b/>
      <w:color w:val="44546A" w:themeColor="text2"/>
      <w:sz w:val="28"/>
    </w:rPr>
  </w:style>
  <w:style w:type="paragraph" w:customStyle="1" w:styleId="C6F990155CBE4D6CBB759D1446AACA6B2">
    <w:name w:val="C6F990155CBE4D6CBB759D1446AACA6B2"/>
    <w:rsid w:val="00150717"/>
    <w:pPr>
      <w:spacing w:after="0" w:line="276" w:lineRule="auto"/>
    </w:pPr>
    <w:rPr>
      <w:b/>
      <w:color w:val="44546A" w:themeColor="text2"/>
      <w:sz w:val="28"/>
    </w:rPr>
  </w:style>
  <w:style w:type="paragraph" w:customStyle="1" w:styleId="123C6AAAF0C74B8197974A4C034114B72">
    <w:name w:val="123C6AAAF0C74B8197974A4C034114B72"/>
    <w:rsid w:val="00150717"/>
    <w:pPr>
      <w:spacing w:after="0" w:line="276" w:lineRule="auto"/>
    </w:pPr>
    <w:rPr>
      <w:b/>
      <w:color w:val="44546A" w:themeColor="text2"/>
      <w:sz w:val="28"/>
    </w:rPr>
  </w:style>
  <w:style w:type="paragraph" w:customStyle="1" w:styleId="30C62D43FFCC4A24A0E6BF5274462CBD2">
    <w:name w:val="30C62D43FFCC4A24A0E6BF5274462CBD2"/>
    <w:rsid w:val="00150717"/>
    <w:pPr>
      <w:spacing w:after="0" w:line="276" w:lineRule="auto"/>
    </w:pPr>
    <w:rPr>
      <w:b/>
      <w:color w:val="44546A" w:themeColor="text2"/>
      <w:sz w:val="28"/>
    </w:rPr>
  </w:style>
  <w:style w:type="paragraph" w:customStyle="1" w:styleId="CD98D37879D94E989CC33C22884DE6332">
    <w:name w:val="CD98D37879D94E989CC33C22884DE6332"/>
    <w:rsid w:val="00150717"/>
    <w:pPr>
      <w:spacing w:after="0" w:line="276" w:lineRule="auto"/>
    </w:pPr>
    <w:rPr>
      <w:b/>
      <w:color w:val="44546A" w:themeColor="text2"/>
      <w:sz w:val="28"/>
    </w:rPr>
  </w:style>
  <w:style w:type="paragraph" w:customStyle="1" w:styleId="F9102BF88B7B4F97AD35C0469B9229412">
    <w:name w:val="F9102BF88B7B4F97AD35C0469B9229412"/>
    <w:rsid w:val="00150717"/>
    <w:pPr>
      <w:spacing w:after="0" w:line="276" w:lineRule="auto"/>
    </w:pPr>
    <w:rPr>
      <w:b/>
      <w:color w:val="44546A" w:themeColor="text2"/>
      <w:sz w:val="28"/>
    </w:rPr>
  </w:style>
  <w:style w:type="paragraph" w:customStyle="1" w:styleId="B108917649C24A039CC5631F2C284B562">
    <w:name w:val="B108917649C24A039CC5631F2C284B562"/>
    <w:rsid w:val="00150717"/>
    <w:pPr>
      <w:spacing w:after="0" w:line="276" w:lineRule="auto"/>
    </w:pPr>
    <w:rPr>
      <w:b/>
      <w:color w:val="44546A" w:themeColor="text2"/>
      <w:sz w:val="28"/>
    </w:rPr>
  </w:style>
  <w:style w:type="paragraph" w:customStyle="1" w:styleId="2B0C2BEBAEC740B98E545BFACBB103B22">
    <w:name w:val="2B0C2BEBAEC740B98E545BFACBB103B22"/>
    <w:rsid w:val="00150717"/>
    <w:pPr>
      <w:spacing w:after="0" w:line="276" w:lineRule="auto"/>
    </w:pPr>
    <w:rPr>
      <w:b/>
      <w:color w:val="44546A" w:themeColor="text2"/>
      <w:sz w:val="28"/>
    </w:rPr>
  </w:style>
  <w:style w:type="paragraph" w:customStyle="1" w:styleId="4D5D96E243E1405EBA8A62F8258B9C4E2">
    <w:name w:val="4D5D96E243E1405EBA8A62F8258B9C4E2"/>
    <w:rsid w:val="00150717"/>
    <w:pPr>
      <w:spacing w:after="0" w:line="276" w:lineRule="auto"/>
    </w:pPr>
    <w:rPr>
      <w:b/>
      <w:color w:val="44546A" w:themeColor="text2"/>
      <w:sz w:val="28"/>
    </w:rPr>
  </w:style>
  <w:style w:type="paragraph" w:customStyle="1" w:styleId="D2A5FAF8B9AC4BF7AEC1A7051DD3E4CF2">
    <w:name w:val="D2A5FAF8B9AC4BF7AEC1A7051DD3E4CF2"/>
    <w:rsid w:val="00150717"/>
    <w:pPr>
      <w:spacing w:after="0" w:line="276" w:lineRule="auto"/>
    </w:pPr>
    <w:rPr>
      <w:b/>
      <w:color w:val="44546A" w:themeColor="text2"/>
      <w:sz w:val="28"/>
    </w:rPr>
  </w:style>
  <w:style w:type="paragraph" w:customStyle="1" w:styleId="9540564EE369495BABD5167F3F7760DC2">
    <w:name w:val="9540564EE369495BABD5167F3F7760DC2"/>
    <w:rsid w:val="00150717"/>
    <w:pPr>
      <w:spacing w:after="0" w:line="276" w:lineRule="auto"/>
    </w:pPr>
    <w:rPr>
      <w:b/>
      <w:color w:val="44546A" w:themeColor="text2"/>
      <w:sz w:val="28"/>
    </w:rPr>
  </w:style>
  <w:style w:type="paragraph" w:customStyle="1" w:styleId="70DC621D8D824382A8E7C51FD02D0DC02">
    <w:name w:val="70DC621D8D824382A8E7C51FD02D0DC02"/>
    <w:rsid w:val="00150717"/>
    <w:pPr>
      <w:spacing w:after="0" w:line="276" w:lineRule="auto"/>
    </w:pPr>
    <w:rPr>
      <w:b/>
      <w:color w:val="44546A" w:themeColor="text2"/>
      <w:sz w:val="28"/>
    </w:rPr>
  </w:style>
  <w:style w:type="paragraph" w:customStyle="1" w:styleId="B95B11F34BB34B61AC0669AE93D9DA982">
    <w:name w:val="B95B11F34BB34B61AC0669AE93D9DA982"/>
    <w:rsid w:val="00150717"/>
    <w:pPr>
      <w:spacing w:after="0" w:line="276" w:lineRule="auto"/>
    </w:pPr>
    <w:rPr>
      <w:b/>
      <w:color w:val="44546A" w:themeColor="text2"/>
      <w:sz w:val="28"/>
    </w:rPr>
  </w:style>
  <w:style w:type="paragraph" w:customStyle="1" w:styleId="B469E9371B2F40DAA4BC3A589D99798F2">
    <w:name w:val="B469E9371B2F40DAA4BC3A589D99798F2"/>
    <w:rsid w:val="00150717"/>
    <w:pPr>
      <w:spacing w:after="0" w:line="276" w:lineRule="auto"/>
    </w:pPr>
    <w:rPr>
      <w:b/>
      <w:color w:val="44546A" w:themeColor="text2"/>
      <w:sz w:val="28"/>
    </w:rPr>
  </w:style>
  <w:style w:type="paragraph" w:customStyle="1" w:styleId="99B7EF0CFC154491A17EC6880147E1A02">
    <w:name w:val="99B7EF0CFC154491A17EC6880147E1A02"/>
    <w:rsid w:val="00150717"/>
    <w:pPr>
      <w:spacing w:after="0" w:line="276" w:lineRule="auto"/>
    </w:pPr>
    <w:rPr>
      <w:b/>
      <w:color w:val="44546A" w:themeColor="text2"/>
      <w:sz w:val="28"/>
    </w:rPr>
  </w:style>
  <w:style w:type="paragraph" w:customStyle="1" w:styleId="F844328717ED4C2D85E2CD2D461788CE2">
    <w:name w:val="F844328717ED4C2D85E2CD2D461788CE2"/>
    <w:rsid w:val="00150717"/>
    <w:pPr>
      <w:spacing w:after="0" w:line="276" w:lineRule="auto"/>
    </w:pPr>
    <w:rPr>
      <w:b/>
      <w:color w:val="44546A" w:themeColor="text2"/>
      <w:sz w:val="28"/>
    </w:rPr>
  </w:style>
  <w:style w:type="paragraph" w:customStyle="1" w:styleId="A70234F768DC4866BFA04730AE6899DB2">
    <w:name w:val="A70234F768DC4866BFA04730AE6899DB2"/>
    <w:rsid w:val="00150717"/>
    <w:pPr>
      <w:spacing w:after="0" w:line="276" w:lineRule="auto"/>
    </w:pPr>
    <w:rPr>
      <w:b/>
      <w:color w:val="44546A" w:themeColor="text2"/>
      <w:sz w:val="28"/>
    </w:rPr>
  </w:style>
  <w:style w:type="paragraph" w:customStyle="1" w:styleId="8090BA3D05C640929C354A7629BCCEC58">
    <w:name w:val="8090BA3D05C640929C354A7629BCCEC58"/>
    <w:rsid w:val="00150717"/>
    <w:pPr>
      <w:spacing w:after="0" w:line="276" w:lineRule="auto"/>
    </w:pPr>
    <w:rPr>
      <w:b/>
      <w:color w:val="44546A" w:themeColor="text2"/>
      <w:sz w:val="28"/>
    </w:rPr>
  </w:style>
  <w:style w:type="paragraph" w:customStyle="1" w:styleId="B837789FC0894DC2A5160BE9CBE8D0D98">
    <w:name w:val="B837789FC0894DC2A5160BE9CBE8D0D98"/>
    <w:rsid w:val="00150717"/>
    <w:pPr>
      <w:spacing w:after="0" w:line="276" w:lineRule="auto"/>
    </w:pPr>
    <w:rPr>
      <w:b/>
      <w:color w:val="44546A" w:themeColor="text2"/>
      <w:sz w:val="28"/>
    </w:rPr>
  </w:style>
  <w:style w:type="paragraph" w:customStyle="1" w:styleId="254302589F3449AD9273ECC0FC1FE51F8">
    <w:name w:val="254302589F3449AD9273ECC0FC1FE51F8"/>
    <w:rsid w:val="00150717"/>
    <w:pPr>
      <w:spacing w:after="0" w:line="276" w:lineRule="auto"/>
    </w:pPr>
    <w:rPr>
      <w:b/>
      <w:color w:val="44546A" w:themeColor="text2"/>
      <w:sz w:val="28"/>
    </w:rPr>
  </w:style>
  <w:style w:type="paragraph" w:customStyle="1" w:styleId="13BC7613EEFC416D9194254AC0AFB2248">
    <w:name w:val="13BC7613EEFC416D9194254AC0AFB2248"/>
    <w:rsid w:val="00150717"/>
    <w:pPr>
      <w:spacing w:after="0" w:line="276" w:lineRule="auto"/>
    </w:pPr>
    <w:rPr>
      <w:b/>
      <w:color w:val="44546A" w:themeColor="text2"/>
      <w:sz w:val="28"/>
    </w:rPr>
  </w:style>
  <w:style w:type="paragraph" w:customStyle="1" w:styleId="3013F659C76746A78A9CB9A08965D9D78">
    <w:name w:val="3013F659C76746A78A9CB9A08965D9D78"/>
    <w:rsid w:val="00150717"/>
    <w:pPr>
      <w:spacing w:after="0" w:line="276" w:lineRule="auto"/>
    </w:pPr>
    <w:rPr>
      <w:b/>
      <w:color w:val="44546A" w:themeColor="text2"/>
      <w:sz w:val="28"/>
    </w:rPr>
  </w:style>
  <w:style w:type="paragraph" w:customStyle="1" w:styleId="81767A8C63DF49E2B82445CACDA4F5668">
    <w:name w:val="81767A8C63DF49E2B82445CACDA4F5668"/>
    <w:rsid w:val="00150717"/>
    <w:pPr>
      <w:spacing w:after="0" w:line="276" w:lineRule="auto"/>
    </w:pPr>
    <w:rPr>
      <w:b/>
      <w:color w:val="44546A" w:themeColor="text2"/>
      <w:sz w:val="28"/>
    </w:rPr>
  </w:style>
  <w:style w:type="paragraph" w:customStyle="1" w:styleId="C6EE04E019954ECCA06668886DA861568">
    <w:name w:val="C6EE04E019954ECCA06668886DA861568"/>
    <w:rsid w:val="00150717"/>
    <w:pPr>
      <w:spacing w:after="0" w:line="276" w:lineRule="auto"/>
    </w:pPr>
    <w:rPr>
      <w:b/>
      <w:color w:val="44546A" w:themeColor="text2"/>
      <w:sz w:val="28"/>
    </w:rPr>
  </w:style>
  <w:style w:type="paragraph" w:customStyle="1" w:styleId="25D949AB9F274FB99E91A7FD5ED02E158">
    <w:name w:val="25D949AB9F274FB99E91A7FD5ED02E158"/>
    <w:rsid w:val="00150717"/>
    <w:pPr>
      <w:spacing w:after="0" w:line="276" w:lineRule="auto"/>
    </w:pPr>
    <w:rPr>
      <w:b/>
      <w:color w:val="44546A" w:themeColor="text2"/>
      <w:sz w:val="28"/>
    </w:rPr>
  </w:style>
  <w:style w:type="paragraph" w:customStyle="1" w:styleId="7A2445F7E7704D929439E37CACC83C018">
    <w:name w:val="7A2445F7E7704D929439E37CACC83C018"/>
    <w:rsid w:val="00150717"/>
    <w:pPr>
      <w:spacing w:after="0" w:line="276" w:lineRule="auto"/>
    </w:pPr>
    <w:rPr>
      <w:b/>
      <w:color w:val="44546A" w:themeColor="text2"/>
      <w:sz w:val="28"/>
    </w:rPr>
  </w:style>
  <w:style w:type="paragraph" w:customStyle="1" w:styleId="A9F48CBC05E44FE5B16D3FCF1CDC05F78">
    <w:name w:val="A9F48CBC05E44FE5B16D3FCF1CDC05F78"/>
    <w:rsid w:val="00150717"/>
    <w:pPr>
      <w:spacing w:after="0" w:line="276" w:lineRule="auto"/>
    </w:pPr>
    <w:rPr>
      <w:b/>
      <w:color w:val="44546A" w:themeColor="text2"/>
      <w:sz w:val="28"/>
    </w:rPr>
  </w:style>
  <w:style w:type="paragraph" w:customStyle="1" w:styleId="7ED15341CF844B798463CDCB61DA0F6611">
    <w:name w:val="7ED15341CF844B798463CDCB61DA0F6611"/>
    <w:rsid w:val="00150717"/>
    <w:pPr>
      <w:spacing w:after="0" w:line="276" w:lineRule="auto"/>
    </w:pPr>
    <w:rPr>
      <w:b/>
      <w:color w:val="44546A" w:themeColor="text2"/>
      <w:sz w:val="28"/>
    </w:rPr>
  </w:style>
  <w:style w:type="paragraph" w:customStyle="1" w:styleId="AA3103D82BE04317AD7A30C9E7DE5CFD8">
    <w:name w:val="AA3103D82BE04317AD7A30C9E7DE5CFD8"/>
    <w:rsid w:val="00150717"/>
    <w:pPr>
      <w:spacing w:after="0" w:line="276" w:lineRule="auto"/>
    </w:pPr>
    <w:rPr>
      <w:b/>
      <w:color w:val="44546A" w:themeColor="text2"/>
      <w:sz w:val="28"/>
    </w:rPr>
  </w:style>
  <w:style w:type="paragraph" w:customStyle="1" w:styleId="9D1755E1FAF6414996320B85CDDDB3318">
    <w:name w:val="9D1755E1FAF6414996320B85CDDDB3318"/>
    <w:rsid w:val="00150717"/>
    <w:pPr>
      <w:spacing w:after="0" w:line="276" w:lineRule="auto"/>
    </w:pPr>
    <w:rPr>
      <w:b/>
      <w:color w:val="44546A" w:themeColor="text2"/>
      <w:sz w:val="28"/>
    </w:rPr>
  </w:style>
  <w:style w:type="paragraph" w:customStyle="1" w:styleId="85F79B5CB1994027911EAE087A9781AB8">
    <w:name w:val="85F79B5CB1994027911EAE087A9781AB8"/>
    <w:rsid w:val="00150717"/>
    <w:pPr>
      <w:spacing w:after="0" w:line="276" w:lineRule="auto"/>
    </w:pPr>
    <w:rPr>
      <w:b/>
      <w:color w:val="44546A" w:themeColor="text2"/>
      <w:sz w:val="28"/>
    </w:rPr>
  </w:style>
  <w:style w:type="paragraph" w:customStyle="1" w:styleId="DD62918E95F44317AF8BF860D7B162DE8">
    <w:name w:val="DD62918E95F44317AF8BF860D7B162DE8"/>
    <w:rsid w:val="00150717"/>
    <w:pPr>
      <w:spacing w:after="0" w:line="276" w:lineRule="auto"/>
    </w:pPr>
    <w:rPr>
      <w:b/>
      <w:color w:val="44546A" w:themeColor="text2"/>
      <w:sz w:val="28"/>
    </w:rPr>
  </w:style>
  <w:style w:type="paragraph" w:customStyle="1" w:styleId="9D9A81EE4D534633819760A60F55BD668">
    <w:name w:val="9D9A81EE4D534633819760A60F55BD668"/>
    <w:rsid w:val="00150717"/>
    <w:pPr>
      <w:spacing w:after="0" w:line="276" w:lineRule="auto"/>
    </w:pPr>
    <w:rPr>
      <w:b/>
      <w:color w:val="44546A" w:themeColor="text2"/>
      <w:sz w:val="28"/>
    </w:rPr>
  </w:style>
  <w:style w:type="paragraph" w:customStyle="1" w:styleId="8BE53F7FA51C4E33AA66239208DDCB608">
    <w:name w:val="8BE53F7FA51C4E33AA66239208DDCB608"/>
    <w:rsid w:val="00150717"/>
    <w:pPr>
      <w:spacing w:after="0" w:line="276" w:lineRule="auto"/>
    </w:pPr>
    <w:rPr>
      <w:b/>
      <w:color w:val="44546A" w:themeColor="text2"/>
      <w:sz w:val="28"/>
    </w:rPr>
  </w:style>
  <w:style w:type="paragraph" w:customStyle="1" w:styleId="DA4E3BFD2BD04074A470784750E924708">
    <w:name w:val="DA4E3BFD2BD04074A470784750E924708"/>
    <w:rsid w:val="00150717"/>
    <w:pPr>
      <w:spacing w:after="0" w:line="276" w:lineRule="auto"/>
    </w:pPr>
    <w:rPr>
      <w:b/>
      <w:color w:val="44546A" w:themeColor="text2"/>
      <w:sz w:val="28"/>
    </w:rPr>
  </w:style>
  <w:style w:type="paragraph" w:customStyle="1" w:styleId="649FA754C34642848BBBB94C152C83448">
    <w:name w:val="649FA754C34642848BBBB94C152C83448"/>
    <w:rsid w:val="00150717"/>
    <w:pPr>
      <w:spacing w:after="0" w:line="276" w:lineRule="auto"/>
    </w:pPr>
    <w:rPr>
      <w:b/>
      <w:color w:val="44546A" w:themeColor="text2"/>
      <w:sz w:val="28"/>
    </w:rPr>
  </w:style>
  <w:style w:type="paragraph" w:customStyle="1" w:styleId="34138A8B9113416281222D040E2D39498">
    <w:name w:val="34138A8B9113416281222D040E2D39498"/>
    <w:rsid w:val="00150717"/>
    <w:pPr>
      <w:spacing w:after="0" w:line="276" w:lineRule="auto"/>
    </w:pPr>
    <w:rPr>
      <w:b/>
      <w:color w:val="44546A" w:themeColor="text2"/>
      <w:sz w:val="28"/>
    </w:rPr>
  </w:style>
  <w:style w:type="paragraph" w:customStyle="1" w:styleId="D35510A6F9F947DC87B5DF765B7C8DF18">
    <w:name w:val="D35510A6F9F947DC87B5DF765B7C8DF18"/>
    <w:rsid w:val="00150717"/>
    <w:pPr>
      <w:spacing w:after="0" w:line="276" w:lineRule="auto"/>
    </w:pPr>
    <w:rPr>
      <w:b/>
      <w:color w:val="44546A" w:themeColor="text2"/>
      <w:sz w:val="28"/>
    </w:rPr>
  </w:style>
  <w:style w:type="paragraph" w:customStyle="1" w:styleId="59C82E407A2946EDA7C501B774E437358">
    <w:name w:val="59C82E407A2946EDA7C501B774E437358"/>
    <w:rsid w:val="00150717"/>
    <w:pPr>
      <w:spacing w:after="0" w:line="276" w:lineRule="auto"/>
    </w:pPr>
    <w:rPr>
      <w:b/>
      <w:color w:val="44546A" w:themeColor="text2"/>
      <w:sz w:val="28"/>
    </w:rPr>
  </w:style>
  <w:style w:type="paragraph" w:customStyle="1" w:styleId="8B2728C9A2F54634932423DFC8CD0C878">
    <w:name w:val="8B2728C9A2F54634932423DFC8CD0C878"/>
    <w:rsid w:val="00150717"/>
    <w:pPr>
      <w:spacing w:after="0" w:line="276" w:lineRule="auto"/>
    </w:pPr>
    <w:rPr>
      <w:b/>
      <w:color w:val="44546A" w:themeColor="text2"/>
      <w:sz w:val="28"/>
    </w:rPr>
  </w:style>
  <w:style w:type="paragraph" w:customStyle="1" w:styleId="8E8BE7D952D34E539F03996EDB67EE4F8">
    <w:name w:val="8E8BE7D952D34E539F03996EDB67EE4F8"/>
    <w:rsid w:val="00150717"/>
    <w:pPr>
      <w:spacing w:after="0" w:line="276" w:lineRule="auto"/>
    </w:pPr>
    <w:rPr>
      <w:b/>
      <w:color w:val="44546A" w:themeColor="text2"/>
      <w:sz w:val="28"/>
    </w:rPr>
  </w:style>
  <w:style w:type="paragraph" w:customStyle="1" w:styleId="DF6FD3894BA9404697C60116012D41C38">
    <w:name w:val="DF6FD3894BA9404697C60116012D41C38"/>
    <w:rsid w:val="00150717"/>
    <w:pPr>
      <w:spacing w:after="0" w:line="276" w:lineRule="auto"/>
    </w:pPr>
    <w:rPr>
      <w:b/>
      <w:color w:val="44546A" w:themeColor="text2"/>
      <w:sz w:val="28"/>
    </w:rPr>
  </w:style>
  <w:style w:type="paragraph" w:customStyle="1" w:styleId="E669B8EFA1454177801C0D70766830FB8">
    <w:name w:val="E669B8EFA1454177801C0D70766830FB8"/>
    <w:rsid w:val="00150717"/>
    <w:pPr>
      <w:spacing w:after="0" w:line="276" w:lineRule="auto"/>
    </w:pPr>
    <w:rPr>
      <w:b/>
      <w:color w:val="44546A" w:themeColor="text2"/>
      <w:sz w:val="28"/>
    </w:rPr>
  </w:style>
  <w:style w:type="paragraph" w:customStyle="1" w:styleId="26E7ACF8E58C47FE946DEA6161A0D6998">
    <w:name w:val="26E7ACF8E58C47FE946DEA6161A0D6998"/>
    <w:rsid w:val="00150717"/>
    <w:pPr>
      <w:spacing w:after="0" w:line="276" w:lineRule="auto"/>
    </w:pPr>
    <w:rPr>
      <w:b/>
      <w:color w:val="44546A" w:themeColor="text2"/>
      <w:sz w:val="28"/>
    </w:rPr>
  </w:style>
  <w:style w:type="paragraph" w:customStyle="1" w:styleId="5F864E4F8EEC46F0BC0CE7B81D6E03708">
    <w:name w:val="5F864E4F8EEC46F0BC0CE7B81D6E03708"/>
    <w:rsid w:val="00150717"/>
    <w:pPr>
      <w:spacing w:after="0" w:line="276" w:lineRule="auto"/>
    </w:pPr>
    <w:rPr>
      <w:b/>
      <w:color w:val="44546A" w:themeColor="text2"/>
      <w:sz w:val="28"/>
    </w:rPr>
  </w:style>
  <w:style w:type="paragraph" w:customStyle="1" w:styleId="4528076DE32A4922BA439D7A8A4BEA5E8">
    <w:name w:val="4528076DE32A4922BA439D7A8A4BEA5E8"/>
    <w:rsid w:val="00150717"/>
    <w:pPr>
      <w:spacing w:after="0" w:line="276" w:lineRule="auto"/>
    </w:pPr>
    <w:rPr>
      <w:b/>
      <w:color w:val="44546A" w:themeColor="text2"/>
      <w:sz w:val="28"/>
    </w:rPr>
  </w:style>
  <w:style w:type="paragraph" w:customStyle="1" w:styleId="562978413B6E47C982EB539D331AA1258">
    <w:name w:val="562978413B6E47C982EB539D331AA1258"/>
    <w:rsid w:val="00150717"/>
    <w:pPr>
      <w:spacing w:after="0" w:line="276" w:lineRule="auto"/>
    </w:pPr>
    <w:rPr>
      <w:b/>
      <w:color w:val="44546A" w:themeColor="text2"/>
      <w:sz w:val="28"/>
    </w:rPr>
  </w:style>
  <w:style w:type="paragraph" w:customStyle="1" w:styleId="CEA7A808C9B943089B83CC436E1973CD8">
    <w:name w:val="CEA7A808C9B943089B83CC436E1973CD8"/>
    <w:rsid w:val="00150717"/>
    <w:pPr>
      <w:spacing w:after="0" w:line="276" w:lineRule="auto"/>
    </w:pPr>
    <w:rPr>
      <w:b/>
      <w:color w:val="44546A" w:themeColor="text2"/>
      <w:sz w:val="28"/>
    </w:rPr>
  </w:style>
  <w:style w:type="paragraph" w:customStyle="1" w:styleId="EF0F7E38D3444587886F6E05BA913C698">
    <w:name w:val="EF0F7E38D3444587886F6E05BA913C698"/>
    <w:rsid w:val="00150717"/>
    <w:pPr>
      <w:spacing w:after="0" w:line="276" w:lineRule="auto"/>
    </w:pPr>
    <w:rPr>
      <w:b/>
      <w:color w:val="44546A" w:themeColor="text2"/>
      <w:sz w:val="28"/>
    </w:rPr>
  </w:style>
  <w:style w:type="paragraph" w:customStyle="1" w:styleId="ED2F23AA34554232972D625D369BBF3711">
    <w:name w:val="ED2F23AA34554232972D625D369BBF3711"/>
    <w:rsid w:val="00150717"/>
    <w:pPr>
      <w:spacing w:after="0" w:line="276" w:lineRule="auto"/>
    </w:pPr>
    <w:rPr>
      <w:b/>
      <w:color w:val="44546A" w:themeColor="text2"/>
      <w:sz w:val="28"/>
    </w:rPr>
  </w:style>
  <w:style w:type="paragraph" w:customStyle="1" w:styleId="AD5F8D0E357548EE854E84F4DD28DFB011">
    <w:name w:val="AD5F8D0E357548EE854E84F4DD28DFB011"/>
    <w:rsid w:val="00150717"/>
    <w:pPr>
      <w:spacing w:after="0" w:line="276" w:lineRule="auto"/>
    </w:pPr>
    <w:rPr>
      <w:b/>
      <w:color w:val="44546A" w:themeColor="text2"/>
      <w:sz w:val="28"/>
    </w:rPr>
  </w:style>
  <w:style w:type="paragraph" w:customStyle="1" w:styleId="F83094ED7CE34D29A07A3C8F2EC768D58">
    <w:name w:val="F83094ED7CE34D29A07A3C8F2EC768D58"/>
    <w:rsid w:val="00150717"/>
    <w:pPr>
      <w:spacing w:after="0" w:line="276" w:lineRule="auto"/>
    </w:pPr>
    <w:rPr>
      <w:b/>
      <w:color w:val="44546A" w:themeColor="text2"/>
      <w:sz w:val="28"/>
    </w:rPr>
  </w:style>
  <w:style w:type="paragraph" w:customStyle="1" w:styleId="0DC995A0BD4A4C5F9D1506B7EC88907311">
    <w:name w:val="0DC995A0BD4A4C5F9D1506B7EC88907311"/>
    <w:rsid w:val="00150717"/>
    <w:pPr>
      <w:spacing w:after="0" w:line="276" w:lineRule="auto"/>
    </w:pPr>
    <w:rPr>
      <w:b/>
      <w:color w:val="44546A" w:themeColor="text2"/>
      <w:sz w:val="28"/>
    </w:rPr>
  </w:style>
  <w:style w:type="paragraph" w:customStyle="1" w:styleId="AE902BB5BEAE4529BFE419BF4024080A8">
    <w:name w:val="AE902BB5BEAE4529BFE419BF4024080A8"/>
    <w:rsid w:val="00150717"/>
    <w:pPr>
      <w:spacing w:after="0" w:line="276" w:lineRule="auto"/>
    </w:pPr>
    <w:rPr>
      <w:b/>
      <w:color w:val="44546A" w:themeColor="text2"/>
      <w:sz w:val="28"/>
    </w:rPr>
  </w:style>
  <w:style w:type="paragraph" w:customStyle="1" w:styleId="D7F1474F38AE4307BEBAFDD0B1C72BCF8">
    <w:name w:val="D7F1474F38AE4307BEBAFDD0B1C72BCF8"/>
    <w:rsid w:val="00150717"/>
    <w:pPr>
      <w:spacing w:after="0" w:line="276" w:lineRule="auto"/>
    </w:pPr>
    <w:rPr>
      <w:b/>
      <w:color w:val="44546A" w:themeColor="text2"/>
      <w:sz w:val="28"/>
    </w:rPr>
  </w:style>
  <w:style w:type="paragraph" w:customStyle="1" w:styleId="07DEF049F65A4E459A3663D33B07ED718">
    <w:name w:val="07DEF049F65A4E459A3663D33B07ED718"/>
    <w:rsid w:val="00150717"/>
    <w:pPr>
      <w:spacing w:after="0" w:line="276" w:lineRule="auto"/>
    </w:pPr>
    <w:rPr>
      <w:b/>
      <w:color w:val="44546A" w:themeColor="text2"/>
      <w:sz w:val="28"/>
    </w:rPr>
  </w:style>
  <w:style w:type="paragraph" w:customStyle="1" w:styleId="679D22278F9846759222C6485B1017748">
    <w:name w:val="679D22278F9846759222C6485B1017748"/>
    <w:rsid w:val="00150717"/>
    <w:pPr>
      <w:spacing w:after="0" w:line="276" w:lineRule="auto"/>
    </w:pPr>
    <w:rPr>
      <w:b/>
      <w:color w:val="44546A" w:themeColor="text2"/>
      <w:sz w:val="28"/>
    </w:rPr>
  </w:style>
  <w:style w:type="paragraph" w:customStyle="1" w:styleId="FC680A39DB1E4FCFAFF8502A2FAE2FC98">
    <w:name w:val="FC680A39DB1E4FCFAFF8502A2FAE2FC98"/>
    <w:rsid w:val="00150717"/>
    <w:pPr>
      <w:spacing w:after="0" w:line="276" w:lineRule="auto"/>
    </w:pPr>
    <w:rPr>
      <w:b/>
      <w:color w:val="44546A" w:themeColor="text2"/>
      <w:sz w:val="28"/>
    </w:rPr>
  </w:style>
  <w:style w:type="paragraph" w:customStyle="1" w:styleId="6C2E5F7EFB6D4FF992504C779EB90C368">
    <w:name w:val="6C2E5F7EFB6D4FF992504C779EB90C368"/>
    <w:rsid w:val="00150717"/>
    <w:pPr>
      <w:spacing w:after="0" w:line="276" w:lineRule="auto"/>
    </w:pPr>
    <w:rPr>
      <w:b/>
      <w:color w:val="44546A" w:themeColor="text2"/>
      <w:sz w:val="28"/>
    </w:rPr>
  </w:style>
  <w:style w:type="paragraph" w:customStyle="1" w:styleId="E347EF7481AC42548799F2E82A8EE5A48">
    <w:name w:val="E347EF7481AC42548799F2E82A8EE5A48"/>
    <w:rsid w:val="00150717"/>
    <w:pPr>
      <w:spacing w:after="0" w:line="276" w:lineRule="auto"/>
    </w:pPr>
    <w:rPr>
      <w:b/>
      <w:color w:val="44546A" w:themeColor="text2"/>
      <w:sz w:val="28"/>
    </w:rPr>
  </w:style>
  <w:style w:type="paragraph" w:customStyle="1" w:styleId="C4807E5BC33D4283A4F949453DE0D2878">
    <w:name w:val="C4807E5BC33D4283A4F949453DE0D2878"/>
    <w:rsid w:val="00150717"/>
    <w:pPr>
      <w:spacing w:after="0" w:line="276" w:lineRule="auto"/>
    </w:pPr>
    <w:rPr>
      <w:b/>
      <w:color w:val="44546A" w:themeColor="text2"/>
      <w:sz w:val="28"/>
    </w:rPr>
  </w:style>
  <w:style w:type="paragraph" w:customStyle="1" w:styleId="32C33B0FDB3B4EB49485E95CD2865BD08">
    <w:name w:val="32C33B0FDB3B4EB49485E95CD2865BD08"/>
    <w:rsid w:val="00150717"/>
    <w:pPr>
      <w:spacing w:after="0" w:line="276" w:lineRule="auto"/>
    </w:pPr>
    <w:rPr>
      <w:b/>
      <w:color w:val="44546A" w:themeColor="text2"/>
      <w:sz w:val="28"/>
    </w:rPr>
  </w:style>
  <w:style w:type="paragraph" w:customStyle="1" w:styleId="D4C63B90F3804C428F45ACE7DCB3C4B98">
    <w:name w:val="D4C63B90F3804C428F45ACE7DCB3C4B98"/>
    <w:rsid w:val="00150717"/>
    <w:pPr>
      <w:spacing w:after="0" w:line="276" w:lineRule="auto"/>
    </w:pPr>
    <w:rPr>
      <w:b/>
      <w:color w:val="44546A" w:themeColor="text2"/>
      <w:sz w:val="28"/>
    </w:rPr>
  </w:style>
  <w:style w:type="paragraph" w:customStyle="1" w:styleId="D9B56A267A0E4152AD455A9D6A6FB1198">
    <w:name w:val="D9B56A267A0E4152AD455A9D6A6FB1198"/>
    <w:rsid w:val="00150717"/>
    <w:pPr>
      <w:spacing w:after="0" w:line="276" w:lineRule="auto"/>
    </w:pPr>
    <w:rPr>
      <w:b/>
      <w:color w:val="44546A" w:themeColor="text2"/>
      <w:sz w:val="28"/>
    </w:rPr>
  </w:style>
  <w:style w:type="paragraph" w:customStyle="1" w:styleId="D21E67AB6F514F7CA62BDD7D9FBCBC948">
    <w:name w:val="D21E67AB6F514F7CA62BDD7D9FBCBC948"/>
    <w:rsid w:val="00150717"/>
    <w:pPr>
      <w:spacing w:after="0" w:line="276" w:lineRule="auto"/>
    </w:pPr>
    <w:rPr>
      <w:b/>
      <w:color w:val="44546A" w:themeColor="text2"/>
      <w:sz w:val="28"/>
    </w:rPr>
  </w:style>
  <w:style w:type="paragraph" w:customStyle="1" w:styleId="A3E157E345984A5FADB27146E23597F28">
    <w:name w:val="A3E157E345984A5FADB27146E23597F28"/>
    <w:rsid w:val="00150717"/>
    <w:pPr>
      <w:spacing w:after="0" w:line="276" w:lineRule="auto"/>
    </w:pPr>
    <w:rPr>
      <w:b/>
      <w:color w:val="44546A" w:themeColor="text2"/>
      <w:sz w:val="28"/>
    </w:rPr>
  </w:style>
  <w:style w:type="paragraph" w:customStyle="1" w:styleId="5546140891054BAA9A4C1C47207C80188">
    <w:name w:val="5546140891054BAA9A4C1C47207C80188"/>
    <w:rsid w:val="00150717"/>
    <w:pPr>
      <w:spacing w:after="0" w:line="276" w:lineRule="auto"/>
    </w:pPr>
    <w:rPr>
      <w:b/>
      <w:color w:val="44546A" w:themeColor="text2"/>
      <w:sz w:val="28"/>
    </w:rPr>
  </w:style>
  <w:style w:type="paragraph" w:customStyle="1" w:styleId="03DBCC484B874269BE6C9735440DA1888">
    <w:name w:val="03DBCC484B874269BE6C9735440DA1888"/>
    <w:rsid w:val="00150717"/>
    <w:pPr>
      <w:spacing w:after="0" w:line="276" w:lineRule="auto"/>
    </w:pPr>
    <w:rPr>
      <w:b/>
      <w:color w:val="44546A" w:themeColor="text2"/>
      <w:sz w:val="28"/>
    </w:rPr>
  </w:style>
  <w:style w:type="paragraph" w:customStyle="1" w:styleId="4A7F7DE6F95E44F49621A3E6E328D5DE6">
    <w:name w:val="4A7F7DE6F95E44F49621A3E6E328D5DE6"/>
    <w:rsid w:val="00150717"/>
    <w:pPr>
      <w:spacing w:after="0" w:line="276" w:lineRule="auto"/>
    </w:pPr>
    <w:rPr>
      <w:b/>
      <w:color w:val="44546A" w:themeColor="text2"/>
      <w:sz w:val="28"/>
    </w:rPr>
  </w:style>
  <w:style w:type="paragraph" w:customStyle="1" w:styleId="4E038A7F343D472CBEF60E366D71476D6">
    <w:name w:val="4E038A7F343D472CBEF60E366D71476D6"/>
    <w:rsid w:val="00150717"/>
    <w:pPr>
      <w:spacing w:after="0" w:line="276" w:lineRule="auto"/>
    </w:pPr>
    <w:rPr>
      <w:b/>
      <w:color w:val="44546A" w:themeColor="text2"/>
      <w:sz w:val="28"/>
    </w:rPr>
  </w:style>
  <w:style w:type="paragraph" w:customStyle="1" w:styleId="6DCE134495DD40129853BF10AD81192E6">
    <w:name w:val="6DCE134495DD40129853BF10AD81192E6"/>
    <w:rsid w:val="00150717"/>
    <w:pPr>
      <w:spacing w:after="0" w:line="276" w:lineRule="auto"/>
    </w:pPr>
    <w:rPr>
      <w:b/>
      <w:color w:val="44546A" w:themeColor="text2"/>
      <w:sz w:val="28"/>
    </w:rPr>
  </w:style>
  <w:style w:type="paragraph" w:customStyle="1" w:styleId="D3954A4D92E54F7587F7BA8A54EC053C7">
    <w:name w:val="D3954A4D92E54F7587F7BA8A54EC053C7"/>
    <w:rsid w:val="00150717"/>
    <w:pPr>
      <w:spacing w:after="0" w:line="276" w:lineRule="auto"/>
    </w:pPr>
    <w:rPr>
      <w:b/>
      <w:color w:val="44546A" w:themeColor="text2"/>
      <w:sz w:val="28"/>
    </w:rPr>
  </w:style>
  <w:style w:type="paragraph" w:customStyle="1" w:styleId="CE71B44392D54FCEADDBBBA58694053117">
    <w:name w:val="CE71B44392D54FCEADDBBBA58694053117"/>
    <w:rsid w:val="00150717"/>
    <w:pPr>
      <w:spacing w:after="0" w:line="276" w:lineRule="auto"/>
    </w:pPr>
    <w:rPr>
      <w:b/>
      <w:color w:val="44546A" w:themeColor="text2"/>
      <w:sz w:val="28"/>
    </w:rPr>
  </w:style>
  <w:style w:type="paragraph" w:customStyle="1" w:styleId="3ECB35794EFD4C5EA9DEA7CBB4EC6E7F14">
    <w:name w:val="3ECB35794EFD4C5EA9DEA7CBB4EC6E7F14"/>
    <w:rsid w:val="00150717"/>
    <w:pPr>
      <w:spacing w:after="0" w:line="276" w:lineRule="auto"/>
    </w:pPr>
    <w:rPr>
      <w:b/>
      <w:color w:val="44546A" w:themeColor="text2"/>
      <w:sz w:val="28"/>
    </w:rPr>
  </w:style>
  <w:style w:type="paragraph" w:customStyle="1" w:styleId="AB23535645104C7C9D26ADC11D0A8F8220">
    <w:name w:val="AB23535645104C7C9D26ADC11D0A8F8220"/>
    <w:rsid w:val="00150717"/>
    <w:pPr>
      <w:spacing w:after="0" w:line="276" w:lineRule="auto"/>
    </w:pPr>
    <w:rPr>
      <w:b/>
      <w:color w:val="44546A" w:themeColor="text2"/>
      <w:sz w:val="28"/>
    </w:rPr>
  </w:style>
  <w:style w:type="paragraph" w:customStyle="1" w:styleId="9366EEB7D03A4655A39C0C14BBE44F4A9">
    <w:name w:val="9366EEB7D03A4655A39C0C14BBE44F4A9"/>
    <w:rsid w:val="00150717"/>
    <w:pPr>
      <w:spacing w:after="0" w:line="276" w:lineRule="auto"/>
    </w:pPr>
    <w:rPr>
      <w:b/>
      <w:color w:val="44546A" w:themeColor="text2"/>
      <w:sz w:val="28"/>
    </w:rPr>
  </w:style>
  <w:style w:type="paragraph" w:customStyle="1" w:styleId="44E243C2AEDC4DEF94B017EEE79A2D019">
    <w:name w:val="44E243C2AEDC4DEF94B017EEE79A2D019"/>
    <w:rsid w:val="00150717"/>
    <w:pPr>
      <w:spacing w:after="0" w:line="276" w:lineRule="auto"/>
    </w:pPr>
    <w:rPr>
      <w:b/>
      <w:color w:val="44546A" w:themeColor="text2"/>
      <w:sz w:val="28"/>
    </w:rPr>
  </w:style>
  <w:style w:type="paragraph" w:customStyle="1" w:styleId="ACE0982D94EF411BA44E1F4C1F47A5459">
    <w:name w:val="ACE0982D94EF411BA44E1F4C1F47A5459"/>
    <w:rsid w:val="00150717"/>
    <w:pPr>
      <w:spacing w:after="0" w:line="276" w:lineRule="auto"/>
    </w:pPr>
    <w:rPr>
      <w:b/>
      <w:color w:val="44546A" w:themeColor="text2"/>
      <w:sz w:val="28"/>
    </w:rPr>
  </w:style>
  <w:style w:type="paragraph" w:customStyle="1" w:styleId="A904ADCBD76C470D811AA968B2E7890A9">
    <w:name w:val="A904ADCBD76C470D811AA968B2E7890A9"/>
    <w:rsid w:val="00150717"/>
    <w:pPr>
      <w:spacing w:after="0" w:line="276" w:lineRule="auto"/>
    </w:pPr>
    <w:rPr>
      <w:b/>
      <w:color w:val="44546A" w:themeColor="text2"/>
      <w:sz w:val="28"/>
    </w:rPr>
  </w:style>
  <w:style w:type="paragraph" w:customStyle="1" w:styleId="6E41B097528F43868CA864976A75FD7F9">
    <w:name w:val="6E41B097528F43868CA864976A75FD7F9"/>
    <w:rsid w:val="00150717"/>
    <w:pPr>
      <w:spacing w:after="0" w:line="276" w:lineRule="auto"/>
    </w:pPr>
    <w:rPr>
      <w:b/>
      <w:color w:val="44546A" w:themeColor="text2"/>
      <w:sz w:val="28"/>
    </w:rPr>
  </w:style>
  <w:style w:type="paragraph" w:customStyle="1" w:styleId="301BBA85D6314EE09445670D325ECAEC9">
    <w:name w:val="301BBA85D6314EE09445670D325ECAEC9"/>
    <w:rsid w:val="00150717"/>
    <w:pPr>
      <w:spacing w:after="0" w:line="276" w:lineRule="auto"/>
    </w:pPr>
    <w:rPr>
      <w:b/>
      <w:color w:val="44546A" w:themeColor="text2"/>
      <w:sz w:val="28"/>
    </w:rPr>
  </w:style>
  <w:style w:type="paragraph" w:customStyle="1" w:styleId="2E22DA191A2942D98150FB718043D9D29">
    <w:name w:val="2E22DA191A2942D98150FB718043D9D29"/>
    <w:rsid w:val="00150717"/>
    <w:pPr>
      <w:spacing w:after="0" w:line="276" w:lineRule="auto"/>
    </w:pPr>
    <w:rPr>
      <w:b/>
      <w:color w:val="44546A" w:themeColor="text2"/>
      <w:sz w:val="28"/>
    </w:rPr>
  </w:style>
  <w:style w:type="paragraph" w:customStyle="1" w:styleId="3656D593F27F4DC3B520D7912AC478469">
    <w:name w:val="3656D593F27F4DC3B520D7912AC478469"/>
    <w:rsid w:val="00150717"/>
    <w:pPr>
      <w:spacing w:after="0" w:line="276" w:lineRule="auto"/>
    </w:pPr>
    <w:rPr>
      <w:b/>
      <w:color w:val="44546A" w:themeColor="text2"/>
      <w:sz w:val="28"/>
    </w:rPr>
  </w:style>
  <w:style w:type="paragraph" w:customStyle="1" w:styleId="0F39ED3A656B423A979EB36E274D6D4E9">
    <w:name w:val="0F39ED3A656B423A979EB36E274D6D4E9"/>
    <w:rsid w:val="00150717"/>
    <w:pPr>
      <w:spacing w:after="0" w:line="276" w:lineRule="auto"/>
    </w:pPr>
    <w:rPr>
      <w:b/>
      <w:color w:val="44546A" w:themeColor="text2"/>
      <w:sz w:val="28"/>
    </w:rPr>
  </w:style>
  <w:style w:type="paragraph" w:customStyle="1" w:styleId="8C97DB169AC442BCAB08903A14A9E2E09">
    <w:name w:val="8C97DB169AC442BCAB08903A14A9E2E09"/>
    <w:rsid w:val="00150717"/>
    <w:pPr>
      <w:spacing w:after="0" w:line="276" w:lineRule="auto"/>
    </w:pPr>
    <w:rPr>
      <w:b/>
      <w:color w:val="44546A" w:themeColor="text2"/>
      <w:sz w:val="28"/>
    </w:rPr>
  </w:style>
  <w:style w:type="paragraph" w:customStyle="1" w:styleId="CC75D5B5C69740978AEFD2724B1A7EE99">
    <w:name w:val="CC75D5B5C69740978AEFD2724B1A7EE99"/>
    <w:rsid w:val="00150717"/>
    <w:pPr>
      <w:spacing w:after="0" w:line="276" w:lineRule="auto"/>
    </w:pPr>
    <w:rPr>
      <w:b/>
      <w:color w:val="44546A" w:themeColor="text2"/>
      <w:sz w:val="28"/>
    </w:rPr>
  </w:style>
  <w:style w:type="paragraph" w:customStyle="1" w:styleId="DB5FF8DA85574CD0820792CC0D34F60E8">
    <w:name w:val="DB5FF8DA85574CD0820792CC0D34F60E8"/>
    <w:rsid w:val="00150717"/>
    <w:pPr>
      <w:spacing w:after="0" w:line="276" w:lineRule="auto"/>
    </w:pPr>
    <w:rPr>
      <w:b/>
      <w:color w:val="44546A" w:themeColor="text2"/>
      <w:sz w:val="28"/>
    </w:rPr>
  </w:style>
  <w:style w:type="paragraph" w:customStyle="1" w:styleId="C0FD03DC12D24A509F3EC3A6DD98C2E95">
    <w:name w:val="C0FD03DC12D24A509F3EC3A6DD98C2E95"/>
    <w:rsid w:val="00150717"/>
    <w:pPr>
      <w:spacing w:after="0" w:line="276" w:lineRule="auto"/>
    </w:pPr>
    <w:rPr>
      <w:b/>
      <w:color w:val="44546A" w:themeColor="text2"/>
      <w:sz w:val="28"/>
    </w:rPr>
  </w:style>
  <w:style w:type="paragraph" w:customStyle="1" w:styleId="5C35C0AF182D40D7BDF315B9BE52F4EC5">
    <w:name w:val="5C35C0AF182D40D7BDF315B9BE52F4EC5"/>
    <w:rsid w:val="00150717"/>
    <w:pPr>
      <w:spacing w:after="0" w:line="276" w:lineRule="auto"/>
    </w:pPr>
    <w:rPr>
      <w:b/>
      <w:color w:val="44546A" w:themeColor="text2"/>
      <w:sz w:val="28"/>
    </w:rPr>
  </w:style>
  <w:style w:type="paragraph" w:customStyle="1" w:styleId="92637F0C85B04F749603BD7E431700385">
    <w:name w:val="92637F0C85B04F749603BD7E431700385"/>
    <w:rsid w:val="00150717"/>
    <w:pPr>
      <w:spacing w:after="0" w:line="276" w:lineRule="auto"/>
    </w:pPr>
    <w:rPr>
      <w:b/>
      <w:color w:val="44546A" w:themeColor="text2"/>
      <w:sz w:val="28"/>
    </w:rPr>
  </w:style>
  <w:style w:type="paragraph" w:customStyle="1" w:styleId="FCF72B675B294DF997EBE1F48FF28A515">
    <w:name w:val="FCF72B675B294DF997EBE1F48FF28A515"/>
    <w:rsid w:val="00150717"/>
    <w:pPr>
      <w:spacing w:after="0" w:line="276" w:lineRule="auto"/>
    </w:pPr>
    <w:rPr>
      <w:b/>
      <w:color w:val="44546A" w:themeColor="text2"/>
      <w:sz w:val="28"/>
    </w:rPr>
  </w:style>
  <w:style w:type="paragraph" w:customStyle="1" w:styleId="03972AD102F247C79C997E0A5328D1325">
    <w:name w:val="03972AD102F247C79C997E0A5328D1325"/>
    <w:rsid w:val="00150717"/>
    <w:pPr>
      <w:spacing w:after="0" w:line="276" w:lineRule="auto"/>
    </w:pPr>
    <w:rPr>
      <w:b/>
      <w:color w:val="44546A" w:themeColor="text2"/>
      <w:sz w:val="28"/>
    </w:rPr>
  </w:style>
  <w:style w:type="paragraph" w:customStyle="1" w:styleId="DB4290AFEE5B4935BD25CE0873CF39E78">
    <w:name w:val="DB4290AFEE5B4935BD25CE0873CF39E78"/>
    <w:rsid w:val="00150717"/>
    <w:pPr>
      <w:spacing w:after="0" w:line="276" w:lineRule="auto"/>
    </w:pPr>
    <w:rPr>
      <w:b/>
      <w:color w:val="44546A" w:themeColor="text2"/>
      <w:sz w:val="28"/>
    </w:rPr>
  </w:style>
  <w:style w:type="paragraph" w:customStyle="1" w:styleId="B47DE5C733924CFBB1880146315B16BD8">
    <w:name w:val="B47DE5C733924CFBB1880146315B16BD8"/>
    <w:rsid w:val="00150717"/>
    <w:pPr>
      <w:spacing w:after="0" w:line="276" w:lineRule="auto"/>
    </w:pPr>
    <w:rPr>
      <w:b/>
      <w:color w:val="44546A" w:themeColor="text2"/>
      <w:sz w:val="28"/>
    </w:rPr>
  </w:style>
  <w:style w:type="paragraph" w:customStyle="1" w:styleId="DCE5D91B57384A15B93E2B5C20AADF338">
    <w:name w:val="DCE5D91B57384A15B93E2B5C20AADF338"/>
    <w:rsid w:val="00150717"/>
    <w:pPr>
      <w:spacing w:after="0" w:line="276" w:lineRule="auto"/>
    </w:pPr>
    <w:rPr>
      <w:b/>
      <w:color w:val="44546A" w:themeColor="text2"/>
      <w:sz w:val="28"/>
    </w:rPr>
  </w:style>
  <w:style w:type="paragraph" w:customStyle="1" w:styleId="1F3CC8C8D237453E83B83828DCAA114B5">
    <w:name w:val="1F3CC8C8D237453E83B83828DCAA114B5"/>
    <w:rsid w:val="00150717"/>
    <w:pPr>
      <w:spacing w:after="0" w:line="276" w:lineRule="auto"/>
    </w:pPr>
    <w:rPr>
      <w:b/>
      <w:color w:val="44546A" w:themeColor="text2"/>
      <w:sz w:val="28"/>
    </w:rPr>
  </w:style>
  <w:style w:type="paragraph" w:customStyle="1" w:styleId="2E10D08872FA46CAA5D7B46978311ED05">
    <w:name w:val="2E10D08872FA46CAA5D7B46978311ED05"/>
    <w:rsid w:val="00150717"/>
    <w:pPr>
      <w:spacing w:after="0" w:line="276" w:lineRule="auto"/>
    </w:pPr>
    <w:rPr>
      <w:b/>
      <w:color w:val="44546A" w:themeColor="text2"/>
      <w:sz w:val="28"/>
    </w:rPr>
  </w:style>
  <w:style w:type="paragraph" w:customStyle="1" w:styleId="BDD70B04F163486EAE3AF36AB2FC015E5">
    <w:name w:val="BDD70B04F163486EAE3AF36AB2FC015E5"/>
    <w:rsid w:val="00150717"/>
    <w:pPr>
      <w:spacing w:after="0" w:line="276" w:lineRule="auto"/>
    </w:pPr>
    <w:rPr>
      <w:b/>
      <w:color w:val="44546A" w:themeColor="text2"/>
      <w:sz w:val="28"/>
    </w:rPr>
  </w:style>
  <w:style w:type="paragraph" w:customStyle="1" w:styleId="CF334589337A4CDA892EC7CC97B0E8BD5">
    <w:name w:val="CF334589337A4CDA892EC7CC97B0E8BD5"/>
    <w:rsid w:val="00150717"/>
    <w:pPr>
      <w:spacing w:after="0" w:line="276" w:lineRule="auto"/>
    </w:pPr>
    <w:rPr>
      <w:b/>
      <w:color w:val="44546A" w:themeColor="text2"/>
      <w:sz w:val="28"/>
    </w:rPr>
  </w:style>
  <w:style w:type="paragraph" w:customStyle="1" w:styleId="534EC54AAA1F4C258A065228AD3C12765">
    <w:name w:val="534EC54AAA1F4C258A065228AD3C12765"/>
    <w:rsid w:val="00150717"/>
    <w:pPr>
      <w:spacing w:after="0" w:line="276" w:lineRule="auto"/>
    </w:pPr>
    <w:rPr>
      <w:b/>
      <w:color w:val="44546A" w:themeColor="text2"/>
      <w:sz w:val="28"/>
    </w:rPr>
  </w:style>
  <w:style w:type="paragraph" w:customStyle="1" w:styleId="13E43B95AB524BB4970F0CBED2E2BACF5">
    <w:name w:val="13E43B95AB524BB4970F0CBED2E2BACF5"/>
    <w:rsid w:val="00150717"/>
    <w:pPr>
      <w:spacing w:after="0" w:line="276" w:lineRule="auto"/>
    </w:pPr>
    <w:rPr>
      <w:b/>
      <w:color w:val="44546A" w:themeColor="text2"/>
      <w:sz w:val="28"/>
    </w:rPr>
  </w:style>
  <w:style w:type="paragraph" w:customStyle="1" w:styleId="7A928FA4B08C4AC6B0682B87369B3F705">
    <w:name w:val="7A928FA4B08C4AC6B0682B87369B3F705"/>
    <w:rsid w:val="00150717"/>
    <w:pPr>
      <w:spacing w:after="0" w:line="276" w:lineRule="auto"/>
    </w:pPr>
    <w:rPr>
      <w:b/>
      <w:color w:val="44546A" w:themeColor="text2"/>
      <w:sz w:val="28"/>
    </w:rPr>
  </w:style>
  <w:style w:type="paragraph" w:customStyle="1" w:styleId="07D843826A92400FA173F4CFD13ECEA25">
    <w:name w:val="07D843826A92400FA173F4CFD13ECEA25"/>
    <w:rsid w:val="00150717"/>
    <w:pPr>
      <w:spacing w:after="0" w:line="276" w:lineRule="auto"/>
    </w:pPr>
    <w:rPr>
      <w:b/>
      <w:color w:val="44546A" w:themeColor="text2"/>
      <w:sz w:val="28"/>
    </w:rPr>
  </w:style>
  <w:style w:type="paragraph" w:customStyle="1" w:styleId="FA00521F9A3E471AB11B2680C59A15145">
    <w:name w:val="FA00521F9A3E471AB11B2680C59A15145"/>
    <w:rsid w:val="00150717"/>
    <w:pPr>
      <w:spacing w:after="0" w:line="276" w:lineRule="auto"/>
    </w:pPr>
    <w:rPr>
      <w:b/>
      <w:color w:val="44546A" w:themeColor="text2"/>
      <w:sz w:val="28"/>
    </w:rPr>
  </w:style>
  <w:style w:type="paragraph" w:customStyle="1" w:styleId="DE2CF1E6913F471DA413DE20BA6C97055">
    <w:name w:val="DE2CF1E6913F471DA413DE20BA6C97055"/>
    <w:rsid w:val="00150717"/>
    <w:pPr>
      <w:spacing w:after="0" w:line="276" w:lineRule="auto"/>
    </w:pPr>
    <w:rPr>
      <w:b/>
      <w:color w:val="44546A" w:themeColor="text2"/>
      <w:sz w:val="28"/>
    </w:rPr>
  </w:style>
  <w:style w:type="paragraph" w:customStyle="1" w:styleId="FC2EA60C693C44348D753B8F17D1BC695">
    <w:name w:val="FC2EA60C693C44348D753B8F17D1BC695"/>
    <w:rsid w:val="00150717"/>
    <w:pPr>
      <w:spacing w:after="0" w:line="276" w:lineRule="auto"/>
    </w:pPr>
    <w:rPr>
      <w:b/>
      <w:color w:val="44546A" w:themeColor="text2"/>
      <w:sz w:val="28"/>
    </w:rPr>
  </w:style>
  <w:style w:type="paragraph" w:customStyle="1" w:styleId="E3FDC7FBAA6244EABA7061F41AB09BDC5">
    <w:name w:val="E3FDC7FBAA6244EABA7061F41AB09BDC5"/>
    <w:rsid w:val="00150717"/>
    <w:pPr>
      <w:spacing w:after="0" w:line="276" w:lineRule="auto"/>
    </w:pPr>
    <w:rPr>
      <w:b/>
      <w:color w:val="44546A" w:themeColor="text2"/>
      <w:sz w:val="28"/>
    </w:rPr>
  </w:style>
  <w:style w:type="paragraph" w:customStyle="1" w:styleId="9C8741E917264684891D331870511A815">
    <w:name w:val="9C8741E917264684891D331870511A815"/>
    <w:rsid w:val="00150717"/>
    <w:pPr>
      <w:spacing w:after="0" w:line="276" w:lineRule="auto"/>
    </w:pPr>
    <w:rPr>
      <w:b/>
      <w:color w:val="44546A" w:themeColor="text2"/>
      <w:sz w:val="28"/>
    </w:rPr>
  </w:style>
  <w:style w:type="paragraph" w:customStyle="1" w:styleId="74C064F31F444785AACB8476A66964135">
    <w:name w:val="74C064F31F444785AACB8476A66964135"/>
    <w:rsid w:val="00150717"/>
    <w:pPr>
      <w:spacing w:after="0" w:line="276" w:lineRule="auto"/>
    </w:pPr>
    <w:rPr>
      <w:b/>
      <w:color w:val="44546A" w:themeColor="text2"/>
      <w:sz w:val="28"/>
    </w:rPr>
  </w:style>
  <w:style w:type="paragraph" w:customStyle="1" w:styleId="59BF1874B0304BBBAD14FA0D07A2B2185">
    <w:name w:val="59BF1874B0304BBBAD14FA0D07A2B2185"/>
    <w:rsid w:val="00150717"/>
    <w:pPr>
      <w:spacing w:after="0" w:line="276" w:lineRule="auto"/>
    </w:pPr>
    <w:rPr>
      <w:b/>
      <w:color w:val="44546A" w:themeColor="text2"/>
      <w:sz w:val="28"/>
    </w:rPr>
  </w:style>
  <w:style w:type="paragraph" w:customStyle="1" w:styleId="A2E3404C22BE42E39484C7D79CC1D56B5">
    <w:name w:val="A2E3404C22BE42E39484C7D79CC1D56B5"/>
    <w:rsid w:val="00150717"/>
    <w:pPr>
      <w:spacing w:after="0" w:line="276" w:lineRule="auto"/>
    </w:pPr>
    <w:rPr>
      <w:b/>
      <w:color w:val="44546A" w:themeColor="text2"/>
      <w:sz w:val="28"/>
    </w:rPr>
  </w:style>
  <w:style w:type="paragraph" w:customStyle="1" w:styleId="36EFD7B67A3D4FFB8AC1031AB5E358D85">
    <w:name w:val="36EFD7B67A3D4FFB8AC1031AB5E358D85"/>
    <w:rsid w:val="00150717"/>
    <w:pPr>
      <w:spacing w:after="0" w:line="276" w:lineRule="auto"/>
    </w:pPr>
    <w:rPr>
      <w:b/>
      <w:color w:val="44546A" w:themeColor="text2"/>
      <w:sz w:val="28"/>
    </w:rPr>
  </w:style>
  <w:style w:type="paragraph" w:customStyle="1" w:styleId="9355A9AD348D4B1FAD63DF1432EE4F745">
    <w:name w:val="9355A9AD348D4B1FAD63DF1432EE4F745"/>
    <w:rsid w:val="00150717"/>
    <w:pPr>
      <w:spacing w:after="0" w:line="276" w:lineRule="auto"/>
    </w:pPr>
    <w:rPr>
      <w:b/>
      <w:color w:val="44546A" w:themeColor="text2"/>
      <w:sz w:val="28"/>
    </w:rPr>
  </w:style>
  <w:style w:type="paragraph" w:customStyle="1" w:styleId="8A91FA800661430F9E3E9C8D5AE464DF5">
    <w:name w:val="8A91FA800661430F9E3E9C8D5AE464DF5"/>
    <w:rsid w:val="00150717"/>
    <w:pPr>
      <w:spacing w:after="0" w:line="276" w:lineRule="auto"/>
    </w:pPr>
    <w:rPr>
      <w:b/>
      <w:color w:val="44546A" w:themeColor="text2"/>
      <w:sz w:val="28"/>
    </w:rPr>
  </w:style>
  <w:style w:type="paragraph" w:customStyle="1" w:styleId="4BC9E42E318F4D43B88D94EDA9A665425">
    <w:name w:val="4BC9E42E318F4D43B88D94EDA9A665425"/>
    <w:rsid w:val="00150717"/>
    <w:pPr>
      <w:spacing w:after="0" w:line="276" w:lineRule="auto"/>
    </w:pPr>
    <w:rPr>
      <w:b/>
      <w:color w:val="44546A" w:themeColor="text2"/>
      <w:sz w:val="28"/>
    </w:rPr>
  </w:style>
  <w:style w:type="paragraph" w:customStyle="1" w:styleId="AE7F0B4250554637B5A51B4253DEA0425">
    <w:name w:val="AE7F0B4250554637B5A51B4253DEA0425"/>
    <w:rsid w:val="00150717"/>
    <w:pPr>
      <w:spacing w:after="0" w:line="276" w:lineRule="auto"/>
    </w:pPr>
    <w:rPr>
      <w:b/>
      <w:color w:val="44546A" w:themeColor="text2"/>
      <w:sz w:val="28"/>
    </w:rPr>
  </w:style>
  <w:style w:type="paragraph" w:customStyle="1" w:styleId="A8C86B236A5445A08709D5B342BFD0145">
    <w:name w:val="A8C86B236A5445A08709D5B342BFD0145"/>
    <w:rsid w:val="00150717"/>
    <w:pPr>
      <w:spacing w:after="0" w:line="276" w:lineRule="auto"/>
    </w:pPr>
    <w:rPr>
      <w:b/>
      <w:color w:val="44546A" w:themeColor="text2"/>
      <w:sz w:val="28"/>
    </w:rPr>
  </w:style>
  <w:style w:type="paragraph" w:customStyle="1" w:styleId="712F046FC3034B2BA03BD78778EE7C505">
    <w:name w:val="712F046FC3034B2BA03BD78778EE7C505"/>
    <w:rsid w:val="00150717"/>
    <w:pPr>
      <w:spacing w:after="0" w:line="276" w:lineRule="auto"/>
    </w:pPr>
    <w:rPr>
      <w:b/>
      <w:color w:val="44546A" w:themeColor="text2"/>
      <w:sz w:val="28"/>
    </w:rPr>
  </w:style>
  <w:style w:type="paragraph" w:customStyle="1" w:styleId="4D022DEAC90844CCA819885928467C685">
    <w:name w:val="4D022DEAC90844CCA819885928467C685"/>
    <w:rsid w:val="00150717"/>
    <w:pPr>
      <w:spacing w:after="0" w:line="276" w:lineRule="auto"/>
    </w:pPr>
    <w:rPr>
      <w:b/>
      <w:color w:val="44546A" w:themeColor="text2"/>
      <w:sz w:val="28"/>
    </w:rPr>
  </w:style>
  <w:style w:type="paragraph" w:customStyle="1" w:styleId="36FF39A8B0724FD898BEF773BF9AD2495">
    <w:name w:val="36FF39A8B0724FD898BEF773BF9AD2495"/>
    <w:rsid w:val="00150717"/>
    <w:pPr>
      <w:spacing w:after="0" w:line="276" w:lineRule="auto"/>
    </w:pPr>
    <w:rPr>
      <w:b/>
      <w:color w:val="44546A" w:themeColor="text2"/>
      <w:sz w:val="28"/>
    </w:rPr>
  </w:style>
  <w:style w:type="paragraph" w:customStyle="1" w:styleId="3A77B087D5D846E7A9C48691290EA54B5">
    <w:name w:val="3A77B087D5D846E7A9C48691290EA54B5"/>
    <w:rsid w:val="00150717"/>
    <w:pPr>
      <w:spacing w:after="0" w:line="276" w:lineRule="auto"/>
    </w:pPr>
    <w:rPr>
      <w:b/>
      <w:color w:val="44546A" w:themeColor="text2"/>
      <w:sz w:val="28"/>
    </w:rPr>
  </w:style>
  <w:style w:type="paragraph" w:customStyle="1" w:styleId="C975C98183D84BBFA104CA4DB18C8D875">
    <w:name w:val="C975C98183D84BBFA104CA4DB18C8D875"/>
    <w:rsid w:val="00150717"/>
    <w:pPr>
      <w:spacing w:after="0" w:line="276" w:lineRule="auto"/>
    </w:pPr>
    <w:rPr>
      <w:b/>
      <w:color w:val="44546A" w:themeColor="text2"/>
      <w:sz w:val="28"/>
    </w:rPr>
  </w:style>
  <w:style w:type="paragraph" w:customStyle="1" w:styleId="903833B29AC749BCBA6D315878DB99355">
    <w:name w:val="903833B29AC749BCBA6D315878DB99355"/>
    <w:rsid w:val="00150717"/>
    <w:pPr>
      <w:spacing w:after="0" w:line="276" w:lineRule="auto"/>
    </w:pPr>
    <w:rPr>
      <w:b/>
      <w:color w:val="44546A" w:themeColor="text2"/>
      <w:sz w:val="28"/>
    </w:rPr>
  </w:style>
  <w:style w:type="paragraph" w:customStyle="1" w:styleId="BBCD1916B6B543DCBDEA910A3B37F3E35">
    <w:name w:val="BBCD1916B6B543DCBDEA910A3B37F3E35"/>
    <w:rsid w:val="00150717"/>
    <w:pPr>
      <w:spacing w:after="0" w:line="276" w:lineRule="auto"/>
    </w:pPr>
    <w:rPr>
      <w:b/>
      <w:color w:val="44546A" w:themeColor="text2"/>
      <w:sz w:val="28"/>
    </w:rPr>
  </w:style>
  <w:style w:type="paragraph" w:customStyle="1" w:styleId="4CAADACD1B904F9ABCD89398AABC12015">
    <w:name w:val="4CAADACD1B904F9ABCD89398AABC12015"/>
    <w:rsid w:val="00150717"/>
    <w:pPr>
      <w:spacing w:after="0" w:line="276" w:lineRule="auto"/>
    </w:pPr>
    <w:rPr>
      <w:b/>
      <w:color w:val="44546A" w:themeColor="text2"/>
      <w:sz w:val="28"/>
    </w:rPr>
  </w:style>
  <w:style w:type="paragraph" w:customStyle="1" w:styleId="0073A7749B164672BA69C68764F85DED5">
    <w:name w:val="0073A7749B164672BA69C68764F85DED5"/>
    <w:rsid w:val="00150717"/>
    <w:pPr>
      <w:spacing w:after="0" w:line="276" w:lineRule="auto"/>
    </w:pPr>
    <w:rPr>
      <w:b/>
      <w:color w:val="44546A" w:themeColor="text2"/>
      <w:sz w:val="28"/>
    </w:rPr>
  </w:style>
  <w:style w:type="paragraph" w:customStyle="1" w:styleId="E0E33D0A06D641BEA3C5209E22763D2C5">
    <w:name w:val="E0E33D0A06D641BEA3C5209E22763D2C5"/>
    <w:rsid w:val="00150717"/>
    <w:pPr>
      <w:spacing w:after="0" w:line="276" w:lineRule="auto"/>
    </w:pPr>
    <w:rPr>
      <w:b/>
      <w:color w:val="44546A" w:themeColor="text2"/>
      <w:sz w:val="28"/>
    </w:rPr>
  </w:style>
  <w:style w:type="paragraph" w:customStyle="1" w:styleId="73D884B388404027A7A6B5B827329B0D5">
    <w:name w:val="73D884B388404027A7A6B5B827329B0D5"/>
    <w:rsid w:val="00150717"/>
    <w:pPr>
      <w:spacing w:after="0" w:line="276" w:lineRule="auto"/>
    </w:pPr>
    <w:rPr>
      <w:b/>
      <w:color w:val="44546A" w:themeColor="text2"/>
      <w:sz w:val="28"/>
    </w:rPr>
  </w:style>
  <w:style w:type="paragraph" w:customStyle="1" w:styleId="F692E21F10574751B69AD46FBE552B535">
    <w:name w:val="F692E21F10574751B69AD46FBE552B535"/>
    <w:rsid w:val="00150717"/>
    <w:pPr>
      <w:spacing w:after="0" w:line="276" w:lineRule="auto"/>
    </w:pPr>
    <w:rPr>
      <w:b/>
      <w:color w:val="44546A" w:themeColor="text2"/>
      <w:sz w:val="28"/>
    </w:rPr>
  </w:style>
  <w:style w:type="paragraph" w:customStyle="1" w:styleId="4ED4E445E12D49C49B34963105C487285">
    <w:name w:val="4ED4E445E12D49C49B34963105C487285"/>
    <w:rsid w:val="00150717"/>
    <w:pPr>
      <w:spacing w:after="0" w:line="276" w:lineRule="auto"/>
    </w:pPr>
    <w:rPr>
      <w:b/>
      <w:color w:val="44546A" w:themeColor="text2"/>
      <w:sz w:val="28"/>
    </w:rPr>
  </w:style>
  <w:style w:type="paragraph" w:customStyle="1" w:styleId="73AB17A762B147C2A9FB46C977C985815">
    <w:name w:val="73AB17A762B147C2A9FB46C977C985815"/>
    <w:rsid w:val="00150717"/>
    <w:pPr>
      <w:spacing w:after="0" w:line="276" w:lineRule="auto"/>
    </w:pPr>
    <w:rPr>
      <w:b/>
      <w:color w:val="44546A" w:themeColor="text2"/>
      <w:sz w:val="28"/>
    </w:rPr>
  </w:style>
  <w:style w:type="paragraph" w:customStyle="1" w:styleId="97601EC5E6E0494C9313A5D3BD4AB6CE4">
    <w:name w:val="97601EC5E6E0494C9313A5D3BD4AB6CE4"/>
    <w:rsid w:val="00150717"/>
    <w:pPr>
      <w:spacing w:after="0" w:line="276" w:lineRule="auto"/>
    </w:pPr>
    <w:rPr>
      <w:b/>
      <w:color w:val="44546A" w:themeColor="text2"/>
      <w:sz w:val="28"/>
    </w:rPr>
  </w:style>
  <w:style w:type="paragraph" w:customStyle="1" w:styleId="48646D5DA3DF4BB0BD5632CD17C13FC54">
    <w:name w:val="48646D5DA3DF4BB0BD5632CD17C13FC54"/>
    <w:rsid w:val="00150717"/>
    <w:pPr>
      <w:spacing w:after="0" w:line="276" w:lineRule="auto"/>
    </w:pPr>
    <w:rPr>
      <w:b/>
      <w:color w:val="44546A" w:themeColor="text2"/>
      <w:sz w:val="28"/>
    </w:rPr>
  </w:style>
  <w:style w:type="paragraph" w:customStyle="1" w:styleId="329BDB2F56C24DB9BAC7EA59581F807F9">
    <w:name w:val="329BDB2F56C24DB9BAC7EA59581F807F9"/>
    <w:rsid w:val="00150717"/>
    <w:pPr>
      <w:spacing w:after="0" w:line="276" w:lineRule="auto"/>
    </w:pPr>
    <w:rPr>
      <w:b/>
      <w:color w:val="44546A" w:themeColor="text2"/>
      <w:sz w:val="28"/>
    </w:rPr>
  </w:style>
  <w:style w:type="paragraph" w:customStyle="1" w:styleId="38A37A7702EF408C9ECBC2BB986B08739">
    <w:name w:val="38A37A7702EF408C9ECBC2BB986B08739"/>
    <w:rsid w:val="00150717"/>
    <w:pPr>
      <w:spacing w:after="0" w:line="276" w:lineRule="auto"/>
    </w:pPr>
    <w:rPr>
      <w:b/>
      <w:color w:val="44546A" w:themeColor="text2"/>
      <w:sz w:val="28"/>
    </w:rPr>
  </w:style>
  <w:style w:type="paragraph" w:customStyle="1" w:styleId="22F57693072E4B55BB3B9027690758F29">
    <w:name w:val="22F57693072E4B55BB3B9027690758F29"/>
    <w:rsid w:val="00150717"/>
    <w:pPr>
      <w:spacing w:after="0" w:line="276" w:lineRule="auto"/>
    </w:pPr>
    <w:rPr>
      <w:b/>
      <w:color w:val="44546A" w:themeColor="text2"/>
      <w:sz w:val="28"/>
    </w:rPr>
  </w:style>
  <w:style w:type="paragraph" w:customStyle="1" w:styleId="84EDA8C21FEF48639C794D51BB0B49B99">
    <w:name w:val="84EDA8C21FEF48639C794D51BB0B49B99"/>
    <w:rsid w:val="00150717"/>
    <w:pPr>
      <w:spacing w:after="0" w:line="276" w:lineRule="auto"/>
    </w:pPr>
    <w:rPr>
      <w:b/>
      <w:color w:val="44546A" w:themeColor="text2"/>
      <w:sz w:val="28"/>
    </w:rPr>
  </w:style>
  <w:style w:type="paragraph" w:customStyle="1" w:styleId="B60B3F12F3694263A756AC98AAB2A5F89">
    <w:name w:val="B60B3F12F3694263A756AC98AAB2A5F89"/>
    <w:rsid w:val="00150717"/>
    <w:pPr>
      <w:spacing w:after="0" w:line="276" w:lineRule="auto"/>
    </w:pPr>
    <w:rPr>
      <w:b/>
      <w:color w:val="44546A" w:themeColor="text2"/>
      <w:sz w:val="28"/>
    </w:rPr>
  </w:style>
  <w:style w:type="paragraph" w:customStyle="1" w:styleId="2655E2C4C2284418B81B41F0A6648A4B12">
    <w:name w:val="2655E2C4C2284418B81B41F0A6648A4B12"/>
    <w:rsid w:val="00150717"/>
    <w:pPr>
      <w:spacing w:after="0" w:line="276" w:lineRule="auto"/>
    </w:pPr>
    <w:rPr>
      <w:b/>
      <w:color w:val="44546A" w:themeColor="text2"/>
      <w:sz w:val="28"/>
    </w:rPr>
  </w:style>
  <w:style w:type="paragraph" w:customStyle="1" w:styleId="24801C4A03FC427089DBEDB57128BCD310">
    <w:name w:val="24801C4A03FC427089DBEDB57128BCD310"/>
    <w:rsid w:val="00150717"/>
    <w:pPr>
      <w:spacing w:after="0" w:line="276" w:lineRule="auto"/>
    </w:pPr>
    <w:rPr>
      <w:b/>
      <w:color w:val="44546A" w:themeColor="text2"/>
      <w:sz w:val="28"/>
    </w:rPr>
  </w:style>
  <w:style w:type="paragraph" w:customStyle="1" w:styleId="1493CDFC64314DFBA01573CCFE7F466E9">
    <w:name w:val="1493CDFC64314DFBA01573CCFE7F466E9"/>
    <w:rsid w:val="00150717"/>
    <w:pPr>
      <w:spacing w:after="0" w:line="276" w:lineRule="auto"/>
    </w:pPr>
    <w:rPr>
      <w:b/>
      <w:color w:val="44546A" w:themeColor="text2"/>
      <w:sz w:val="28"/>
    </w:rPr>
  </w:style>
  <w:style w:type="paragraph" w:customStyle="1" w:styleId="050AC603F75343ABB98713C773F4A20E3">
    <w:name w:val="050AC603F75343ABB98713C773F4A20E3"/>
    <w:rsid w:val="00150717"/>
    <w:pPr>
      <w:spacing w:after="0" w:line="276" w:lineRule="auto"/>
    </w:pPr>
    <w:rPr>
      <w:b/>
      <w:color w:val="44546A" w:themeColor="text2"/>
      <w:sz w:val="28"/>
    </w:rPr>
  </w:style>
  <w:style w:type="paragraph" w:customStyle="1" w:styleId="A543CA8A9B8447E0910C6EE1EC1157F63">
    <w:name w:val="A543CA8A9B8447E0910C6EE1EC1157F63"/>
    <w:rsid w:val="00150717"/>
    <w:pPr>
      <w:spacing w:after="0" w:line="276" w:lineRule="auto"/>
    </w:pPr>
    <w:rPr>
      <w:b/>
      <w:color w:val="44546A" w:themeColor="text2"/>
      <w:sz w:val="28"/>
    </w:rPr>
  </w:style>
  <w:style w:type="paragraph" w:customStyle="1" w:styleId="30B86A0CD31F461A96DFF26DC269C0173">
    <w:name w:val="30B86A0CD31F461A96DFF26DC269C0173"/>
    <w:rsid w:val="00150717"/>
    <w:pPr>
      <w:spacing w:after="0" w:line="276" w:lineRule="auto"/>
    </w:pPr>
    <w:rPr>
      <w:b/>
      <w:color w:val="44546A" w:themeColor="text2"/>
      <w:sz w:val="28"/>
    </w:rPr>
  </w:style>
  <w:style w:type="paragraph" w:customStyle="1" w:styleId="27DF453BB99D449E85C092B2B6CC2C6A3">
    <w:name w:val="27DF453BB99D449E85C092B2B6CC2C6A3"/>
    <w:rsid w:val="00150717"/>
    <w:pPr>
      <w:spacing w:after="0" w:line="276" w:lineRule="auto"/>
    </w:pPr>
    <w:rPr>
      <w:b/>
      <w:color w:val="44546A" w:themeColor="text2"/>
      <w:sz w:val="28"/>
    </w:rPr>
  </w:style>
  <w:style w:type="paragraph" w:customStyle="1" w:styleId="59749E7F0E1843F183AB2A390F9976773">
    <w:name w:val="59749E7F0E1843F183AB2A390F9976773"/>
    <w:rsid w:val="00150717"/>
    <w:pPr>
      <w:spacing w:after="0" w:line="276" w:lineRule="auto"/>
    </w:pPr>
    <w:rPr>
      <w:b/>
      <w:color w:val="44546A" w:themeColor="text2"/>
      <w:sz w:val="28"/>
    </w:rPr>
  </w:style>
  <w:style w:type="paragraph" w:customStyle="1" w:styleId="F045AB878CC74157AFE5F2F7C4ECBE7C3">
    <w:name w:val="F045AB878CC74157AFE5F2F7C4ECBE7C3"/>
    <w:rsid w:val="00150717"/>
    <w:pPr>
      <w:spacing w:after="0" w:line="276" w:lineRule="auto"/>
    </w:pPr>
    <w:rPr>
      <w:b/>
      <w:color w:val="44546A" w:themeColor="text2"/>
      <w:sz w:val="28"/>
    </w:rPr>
  </w:style>
  <w:style w:type="paragraph" w:customStyle="1" w:styleId="F29BDAB2628D4F6B97F05F1CE8AB987E3">
    <w:name w:val="F29BDAB2628D4F6B97F05F1CE8AB987E3"/>
    <w:rsid w:val="00150717"/>
    <w:pPr>
      <w:spacing w:after="0" w:line="276" w:lineRule="auto"/>
    </w:pPr>
    <w:rPr>
      <w:b/>
      <w:color w:val="44546A" w:themeColor="text2"/>
      <w:sz w:val="28"/>
    </w:rPr>
  </w:style>
  <w:style w:type="paragraph" w:customStyle="1" w:styleId="06C8638F208F43DDB1E65B42B0D5C3933">
    <w:name w:val="06C8638F208F43DDB1E65B42B0D5C3933"/>
    <w:rsid w:val="00150717"/>
    <w:pPr>
      <w:spacing w:after="0" w:line="276" w:lineRule="auto"/>
    </w:pPr>
    <w:rPr>
      <w:b/>
      <w:color w:val="44546A" w:themeColor="text2"/>
      <w:sz w:val="28"/>
    </w:rPr>
  </w:style>
  <w:style w:type="paragraph" w:customStyle="1" w:styleId="DD830DB3E3BC4A34BC69FDE9811C256F2">
    <w:name w:val="DD830DB3E3BC4A34BC69FDE9811C256F2"/>
    <w:rsid w:val="00150717"/>
    <w:pPr>
      <w:spacing w:after="0" w:line="276" w:lineRule="auto"/>
    </w:pPr>
    <w:rPr>
      <w:b/>
      <w:color w:val="44546A" w:themeColor="text2"/>
      <w:sz w:val="28"/>
    </w:rPr>
  </w:style>
  <w:style w:type="paragraph" w:customStyle="1" w:styleId="4FFCD88310704713A76E4A68A40272872">
    <w:name w:val="4FFCD88310704713A76E4A68A40272872"/>
    <w:rsid w:val="00150717"/>
    <w:pPr>
      <w:spacing w:after="0" w:line="276" w:lineRule="auto"/>
    </w:pPr>
    <w:rPr>
      <w:b/>
      <w:color w:val="44546A" w:themeColor="text2"/>
      <w:sz w:val="28"/>
    </w:rPr>
  </w:style>
  <w:style w:type="paragraph" w:customStyle="1" w:styleId="16ECE0F1B3D54D83A9F899E5EE3543602">
    <w:name w:val="16ECE0F1B3D54D83A9F899E5EE3543602"/>
    <w:rsid w:val="00150717"/>
    <w:pPr>
      <w:spacing w:after="0" w:line="276" w:lineRule="auto"/>
    </w:pPr>
    <w:rPr>
      <w:b/>
      <w:color w:val="44546A" w:themeColor="text2"/>
      <w:sz w:val="28"/>
    </w:rPr>
  </w:style>
  <w:style w:type="paragraph" w:customStyle="1" w:styleId="EFEFB9EC5D8640C99609FCDBC1A995702">
    <w:name w:val="EFEFB9EC5D8640C99609FCDBC1A995702"/>
    <w:rsid w:val="00150717"/>
    <w:pPr>
      <w:spacing w:after="0" w:line="276" w:lineRule="auto"/>
    </w:pPr>
    <w:rPr>
      <w:b/>
      <w:color w:val="44546A" w:themeColor="text2"/>
      <w:sz w:val="28"/>
    </w:rPr>
  </w:style>
  <w:style w:type="paragraph" w:customStyle="1" w:styleId="9894F57D8F964AA785B3B2D5699D483C2">
    <w:name w:val="9894F57D8F964AA785B3B2D5699D483C2"/>
    <w:rsid w:val="00150717"/>
    <w:pPr>
      <w:spacing w:after="0" w:line="276" w:lineRule="auto"/>
    </w:pPr>
    <w:rPr>
      <w:b/>
      <w:color w:val="44546A" w:themeColor="text2"/>
      <w:sz w:val="28"/>
    </w:rPr>
  </w:style>
  <w:style w:type="paragraph" w:customStyle="1" w:styleId="46A4F22765614802AB4D5F5F194A9FB92">
    <w:name w:val="46A4F22765614802AB4D5F5F194A9FB92"/>
    <w:rsid w:val="00150717"/>
    <w:pPr>
      <w:spacing w:after="0" w:line="276" w:lineRule="auto"/>
    </w:pPr>
    <w:rPr>
      <w:b/>
      <w:color w:val="44546A" w:themeColor="text2"/>
      <w:sz w:val="28"/>
    </w:rPr>
  </w:style>
  <w:style w:type="paragraph" w:customStyle="1" w:styleId="41156C3288F149D3A59DF9CE282327FC3">
    <w:name w:val="41156C3288F149D3A59DF9CE282327FC3"/>
    <w:rsid w:val="00150717"/>
    <w:pPr>
      <w:spacing w:after="0" w:line="276" w:lineRule="auto"/>
    </w:pPr>
    <w:rPr>
      <w:b/>
      <w:color w:val="44546A" w:themeColor="text2"/>
      <w:sz w:val="28"/>
    </w:rPr>
  </w:style>
  <w:style w:type="paragraph" w:customStyle="1" w:styleId="F0EC23B552C540FF8410083FC4D177112">
    <w:name w:val="F0EC23B552C540FF8410083FC4D177112"/>
    <w:rsid w:val="00150717"/>
    <w:pPr>
      <w:spacing w:after="0" w:line="276" w:lineRule="auto"/>
    </w:pPr>
    <w:rPr>
      <w:b/>
      <w:color w:val="44546A" w:themeColor="text2"/>
      <w:sz w:val="28"/>
    </w:rPr>
  </w:style>
  <w:style w:type="paragraph" w:customStyle="1" w:styleId="4DFC4E679C294C7EA58C30541837372E2">
    <w:name w:val="4DFC4E679C294C7EA58C30541837372E2"/>
    <w:rsid w:val="00150717"/>
    <w:pPr>
      <w:spacing w:after="0" w:line="276" w:lineRule="auto"/>
    </w:pPr>
    <w:rPr>
      <w:b/>
      <w:color w:val="44546A" w:themeColor="text2"/>
      <w:sz w:val="28"/>
    </w:rPr>
  </w:style>
  <w:style w:type="paragraph" w:customStyle="1" w:styleId="74AE1F3C468B444F9F58D3AD198C93402">
    <w:name w:val="74AE1F3C468B444F9F58D3AD198C93402"/>
    <w:rsid w:val="00150717"/>
    <w:pPr>
      <w:spacing w:after="0" w:line="276" w:lineRule="auto"/>
    </w:pPr>
    <w:rPr>
      <w:b/>
      <w:color w:val="44546A" w:themeColor="text2"/>
      <w:sz w:val="28"/>
    </w:rPr>
  </w:style>
  <w:style w:type="paragraph" w:customStyle="1" w:styleId="6D73A28925544F89AC7125391B6C5BEE2">
    <w:name w:val="6D73A28925544F89AC7125391B6C5BEE2"/>
    <w:rsid w:val="00150717"/>
    <w:pPr>
      <w:spacing w:after="0" w:line="276" w:lineRule="auto"/>
    </w:pPr>
    <w:rPr>
      <w:b/>
      <w:color w:val="44546A" w:themeColor="text2"/>
      <w:sz w:val="28"/>
    </w:rPr>
  </w:style>
  <w:style w:type="paragraph" w:customStyle="1" w:styleId="1B33E2977A9842B19E35512D919E9E172">
    <w:name w:val="1B33E2977A9842B19E35512D919E9E172"/>
    <w:rsid w:val="00150717"/>
    <w:pPr>
      <w:spacing w:after="0" w:line="276" w:lineRule="auto"/>
    </w:pPr>
    <w:rPr>
      <w:b/>
      <w:color w:val="44546A" w:themeColor="text2"/>
      <w:sz w:val="28"/>
    </w:rPr>
  </w:style>
  <w:style w:type="paragraph" w:customStyle="1" w:styleId="8AECD34770354971A3A9A072E1824BC92">
    <w:name w:val="8AECD34770354971A3A9A072E1824BC92"/>
    <w:rsid w:val="00150717"/>
    <w:pPr>
      <w:spacing w:after="0" w:line="276" w:lineRule="auto"/>
    </w:pPr>
    <w:rPr>
      <w:b/>
      <w:color w:val="44546A" w:themeColor="text2"/>
      <w:sz w:val="28"/>
    </w:rPr>
  </w:style>
  <w:style w:type="paragraph" w:customStyle="1" w:styleId="7722C0BD973543A2B2BF6151B0A570753">
    <w:name w:val="7722C0BD973543A2B2BF6151B0A570753"/>
    <w:rsid w:val="00150717"/>
    <w:pPr>
      <w:spacing w:after="0" w:line="276" w:lineRule="auto"/>
    </w:pPr>
    <w:rPr>
      <w:b/>
      <w:color w:val="44546A" w:themeColor="text2"/>
      <w:sz w:val="28"/>
    </w:rPr>
  </w:style>
  <w:style w:type="paragraph" w:customStyle="1" w:styleId="90567950B74D42CF83C345A42C8412AC2">
    <w:name w:val="90567950B74D42CF83C345A42C8412AC2"/>
    <w:rsid w:val="00150717"/>
    <w:pPr>
      <w:spacing w:after="0" w:line="276" w:lineRule="auto"/>
    </w:pPr>
    <w:rPr>
      <w:b/>
      <w:color w:val="44546A" w:themeColor="text2"/>
      <w:sz w:val="28"/>
    </w:rPr>
  </w:style>
  <w:style w:type="paragraph" w:customStyle="1" w:styleId="70677515396846CE85411D3D7DCB532A2">
    <w:name w:val="70677515396846CE85411D3D7DCB532A2"/>
    <w:rsid w:val="00150717"/>
    <w:pPr>
      <w:spacing w:after="0" w:line="276" w:lineRule="auto"/>
    </w:pPr>
    <w:rPr>
      <w:b/>
      <w:color w:val="44546A" w:themeColor="text2"/>
      <w:sz w:val="28"/>
    </w:rPr>
  </w:style>
  <w:style w:type="paragraph" w:customStyle="1" w:styleId="09EE157EF19C4AB08AA76B7352670C9E2">
    <w:name w:val="09EE157EF19C4AB08AA76B7352670C9E2"/>
    <w:rsid w:val="00150717"/>
    <w:pPr>
      <w:spacing w:after="0" w:line="276" w:lineRule="auto"/>
    </w:pPr>
    <w:rPr>
      <w:b/>
      <w:color w:val="44546A" w:themeColor="text2"/>
      <w:sz w:val="28"/>
    </w:rPr>
  </w:style>
  <w:style w:type="paragraph" w:customStyle="1" w:styleId="086FF6D476614453A808BC45ADC4EAEC2">
    <w:name w:val="086FF6D476614453A808BC45ADC4EAEC2"/>
    <w:rsid w:val="00150717"/>
    <w:pPr>
      <w:spacing w:after="0" w:line="276" w:lineRule="auto"/>
    </w:pPr>
    <w:rPr>
      <w:b/>
      <w:color w:val="44546A" w:themeColor="text2"/>
      <w:sz w:val="28"/>
    </w:rPr>
  </w:style>
  <w:style w:type="paragraph" w:customStyle="1" w:styleId="ECBB0F953D83425FAD402554FB7497312">
    <w:name w:val="ECBB0F953D83425FAD402554FB7497312"/>
    <w:rsid w:val="00150717"/>
    <w:pPr>
      <w:spacing w:after="0" w:line="276" w:lineRule="auto"/>
    </w:pPr>
    <w:rPr>
      <w:b/>
      <w:color w:val="44546A" w:themeColor="text2"/>
      <w:sz w:val="28"/>
    </w:rPr>
  </w:style>
  <w:style w:type="paragraph" w:customStyle="1" w:styleId="3E7CCA834F05469BA3515FDBEBCBFF602">
    <w:name w:val="3E7CCA834F05469BA3515FDBEBCBFF602"/>
    <w:rsid w:val="00150717"/>
    <w:pPr>
      <w:spacing w:after="0" w:line="276" w:lineRule="auto"/>
    </w:pPr>
    <w:rPr>
      <w:b/>
      <w:color w:val="44546A" w:themeColor="text2"/>
      <w:sz w:val="28"/>
    </w:rPr>
  </w:style>
  <w:style w:type="paragraph" w:customStyle="1" w:styleId="8DF8D73E328C4C67A3EB2272682CD7483">
    <w:name w:val="8DF8D73E328C4C67A3EB2272682CD7483"/>
    <w:rsid w:val="00150717"/>
    <w:pPr>
      <w:spacing w:after="0" w:line="276" w:lineRule="auto"/>
    </w:pPr>
    <w:rPr>
      <w:b/>
      <w:color w:val="44546A" w:themeColor="text2"/>
      <w:sz w:val="28"/>
    </w:rPr>
  </w:style>
  <w:style w:type="paragraph" w:customStyle="1" w:styleId="B1ECE7D28B2D49C8A59BC60368D7390F2">
    <w:name w:val="B1ECE7D28B2D49C8A59BC60368D7390F2"/>
    <w:rsid w:val="00150717"/>
    <w:pPr>
      <w:spacing w:after="0" w:line="276" w:lineRule="auto"/>
    </w:pPr>
    <w:rPr>
      <w:b/>
      <w:color w:val="44546A" w:themeColor="text2"/>
      <w:sz w:val="28"/>
    </w:rPr>
  </w:style>
  <w:style w:type="paragraph" w:customStyle="1" w:styleId="812C4980EDCD4EF0A238A8612D19C4E82">
    <w:name w:val="812C4980EDCD4EF0A238A8612D19C4E82"/>
    <w:rsid w:val="00150717"/>
    <w:pPr>
      <w:spacing w:after="0" w:line="276" w:lineRule="auto"/>
    </w:pPr>
    <w:rPr>
      <w:b/>
      <w:color w:val="44546A" w:themeColor="text2"/>
      <w:sz w:val="28"/>
    </w:rPr>
  </w:style>
  <w:style w:type="paragraph" w:customStyle="1" w:styleId="7777236F05BE42E987AA1D8978DFF51B2">
    <w:name w:val="7777236F05BE42E987AA1D8978DFF51B2"/>
    <w:rsid w:val="00150717"/>
    <w:pPr>
      <w:spacing w:after="0" w:line="276" w:lineRule="auto"/>
    </w:pPr>
    <w:rPr>
      <w:b/>
      <w:color w:val="44546A" w:themeColor="text2"/>
      <w:sz w:val="28"/>
    </w:rPr>
  </w:style>
  <w:style w:type="paragraph" w:customStyle="1" w:styleId="9A84F0E4263C4424B08995BE461175D42">
    <w:name w:val="9A84F0E4263C4424B08995BE461175D42"/>
    <w:rsid w:val="00150717"/>
    <w:pPr>
      <w:spacing w:after="0" w:line="276" w:lineRule="auto"/>
    </w:pPr>
    <w:rPr>
      <w:b/>
      <w:color w:val="44546A" w:themeColor="text2"/>
      <w:sz w:val="28"/>
    </w:rPr>
  </w:style>
  <w:style w:type="paragraph" w:customStyle="1" w:styleId="593AA56DC4914B31BCC7B237E3C199702">
    <w:name w:val="593AA56DC4914B31BCC7B237E3C199702"/>
    <w:rsid w:val="00150717"/>
    <w:pPr>
      <w:spacing w:after="0" w:line="276" w:lineRule="auto"/>
    </w:pPr>
    <w:rPr>
      <w:b/>
      <w:color w:val="44546A" w:themeColor="text2"/>
      <w:sz w:val="28"/>
    </w:rPr>
  </w:style>
  <w:style w:type="paragraph" w:customStyle="1" w:styleId="580639A7D3A341C7AAD3EC8CAE917CDE2">
    <w:name w:val="580639A7D3A341C7AAD3EC8CAE917CDE2"/>
    <w:rsid w:val="00150717"/>
    <w:pPr>
      <w:spacing w:after="0" w:line="276" w:lineRule="auto"/>
    </w:pPr>
    <w:rPr>
      <w:b/>
      <w:color w:val="44546A" w:themeColor="text2"/>
      <w:sz w:val="28"/>
    </w:rPr>
  </w:style>
  <w:style w:type="paragraph" w:customStyle="1" w:styleId="DFD40DD18820465192E00BA6E2E944FE3">
    <w:name w:val="DFD40DD18820465192E00BA6E2E944FE3"/>
    <w:rsid w:val="00150717"/>
    <w:pPr>
      <w:spacing w:after="0" w:line="276" w:lineRule="auto"/>
    </w:pPr>
    <w:rPr>
      <w:b/>
      <w:color w:val="44546A" w:themeColor="text2"/>
      <w:sz w:val="28"/>
    </w:rPr>
  </w:style>
  <w:style w:type="paragraph" w:customStyle="1" w:styleId="75FF54470C3D4326BAFFF31211FE2B572">
    <w:name w:val="75FF54470C3D4326BAFFF31211FE2B572"/>
    <w:rsid w:val="00150717"/>
    <w:pPr>
      <w:spacing w:after="0" w:line="276" w:lineRule="auto"/>
    </w:pPr>
    <w:rPr>
      <w:b/>
      <w:color w:val="44546A" w:themeColor="text2"/>
      <w:sz w:val="28"/>
    </w:rPr>
  </w:style>
  <w:style w:type="paragraph" w:customStyle="1" w:styleId="5AFA7C2434704CDAAB38CC63AFDB561C2">
    <w:name w:val="5AFA7C2434704CDAAB38CC63AFDB561C2"/>
    <w:rsid w:val="00150717"/>
    <w:pPr>
      <w:spacing w:after="0" w:line="276" w:lineRule="auto"/>
    </w:pPr>
    <w:rPr>
      <w:b/>
      <w:color w:val="44546A" w:themeColor="text2"/>
      <w:sz w:val="28"/>
    </w:rPr>
  </w:style>
  <w:style w:type="paragraph" w:customStyle="1" w:styleId="136D4B8EAB1D48BCA15C08065FB572EF2">
    <w:name w:val="136D4B8EAB1D48BCA15C08065FB572EF2"/>
    <w:rsid w:val="00150717"/>
    <w:pPr>
      <w:spacing w:after="0" w:line="276" w:lineRule="auto"/>
    </w:pPr>
    <w:rPr>
      <w:b/>
      <w:color w:val="44546A" w:themeColor="text2"/>
      <w:sz w:val="28"/>
    </w:rPr>
  </w:style>
  <w:style w:type="paragraph" w:customStyle="1" w:styleId="1B45F3FEA5134842BD073BAC224992DD2">
    <w:name w:val="1B45F3FEA5134842BD073BAC224992DD2"/>
    <w:rsid w:val="00150717"/>
    <w:pPr>
      <w:spacing w:after="0" w:line="276" w:lineRule="auto"/>
    </w:pPr>
    <w:rPr>
      <w:b/>
      <w:color w:val="44546A" w:themeColor="text2"/>
      <w:sz w:val="28"/>
    </w:rPr>
  </w:style>
  <w:style w:type="paragraph" w:customStyle="1" w:styleId="AE8F457AE2B9441893DF4D6DA998FF3C2">
    <w:name w:val="AE8F457AE2B9441893DF4D6DA998FF3C2"/>
    <w:rsid w:val="00150717"/>
    <w:pPr>
      <w:spacing w:after="0" w:line="276" w:lineRule="auto"/>
    </w:pPr>
    <w:rPr>
      <w:b/>
      <w:color w:val="44546A" w:themeColor="text2"/>
      <w:sz w:val="28"/>
    </w:rPr>
  </w:style>
  <w:style w:type="paragraph" w:customStyle="1" w:styleId="80904CF1C1894931AF2BA1D1909E2DB72">
    <w:name w:val="80904CF1C1894931AF2BA1D1909E2DB72"/>
    <w:rsid w:val="00150717"/>
    <w:pPr>
      <w:spacing w:after="0" w:line="276" w:lineRule="auto"/>
    </w:pPr>
    <w:rPr>
      <w:b/>
      <w:color w:val="44546A" w:themeColor="text2"/>
      <w:sz w:val="28"/>
    </w:rPr>
  </w:style>
  <w:style w:type="paragraph" w:customStyle="1" w:styleId="CB586310F0324F2EA809399E7E8FE1DE3">
    <w:name w:val="CB586310F0324F2EA809399E7E8FE1DE3"/>
    <w:rsid w:val="00150717"/>
    <w:pPr>
      <w:spacing w:after="0" w:line="276" w:lineRule="auto"/>
    </w:pPr>
    <w:rPr>
      <w:b/>
      <w:color w:val="44546A" w:themeColor="text2"/>
      <w:sz w:val="28"/>
    </w:rPr>
  </w:style>
  <w:style w:type="paragraph" w:customStyle="1" w:styleId="DEC3F5134FCE4A7EAAEEFA4DDE941BF23">
    <w:name w:val="DEC3F5134FCE4A7EAAEEFA4DDE941BF23"/>
    <w:rsid w:val="00150717"/>
    <w:pPr>
      <w:spacing w:after="0" w:line="276" w:lineRule="auto"/>
    </w:pPr>
    <w:rPr>
      <w:b/>
      <w:color w:val="44546A" w:themeColor="text2"/>
      <w:sz w:val="28"/>
    </w:rPr>
  </w:style>
  <w:style w:type="paragraph" w:customStyle="1" w:styleId="A02BCC707F6947468A5DEDF2430CC94B3">
    <w:name w:val="A02BCC707F6947468A5DEDF2430CC94B3"/>
    <w:rsid w:val="00150717"/>
    <w:pPr>
      <w:spacing w:after="0" w:line="276" w:lineRule="auto"/>
    </w:pPr>
    <w:rPr>
      <w:b/>
      <w:color w:val="44546A" w:themeColor="text2"/>
      <w:sz w:val="28"/>
    </w:rPr>
  </w:style>
  <w:style w:type="paragraph" w:customStyle="1" w:styleId="61BEB7DDFCA849439E42485D6CD249063">
    <w:name w:val="61BEB7DDFCA849439E42485D6CD249063"/>
    <w:rsid w:val="00150717"/>
    <w:pPr>
      <w:spacing w:after="0" w:line="276" w:lineRule="auto"/>
    </w:pPr>
    <w:rPr>
      <w:b/>
      <w:color w:val="44546A" w:themeColor="text2"/>
      <w:sz w:val="28"/>
    </w:rPr>
  </w:style>
  <w:style w:type="paragraph" w:customStyle="1" w:styleId="C4109F0C30BA42709E4E6D112B80438B3">
    <w:name w:val="C4109F0C30BA42709E4E6D112B80438B3"/>
    <w:rsid w:val="00150717"/>
    <w:pPr>
      <w:spacing w:after="0" w:line="276" w:lineRule="auto"/>
    </w:pPr>
    <w:rPr>
      <w:b/>
      <w:color w:val="44546A" w:themeColor="text2"/>
      <w:sz w:val="28"/>
    </w:rPr>
  </w:style>
  <w:style w:type="paragraph" w:customStyle="1" w:styleId="BDEE9C4E08A44AA6885DEFCD409185E03">
    <w:name w:val="BDEE9C4E08A44AA6885DEFCD409185E03"/>
    <w:rsid w:val="00150717"/>
    <w:pPr>
      <w:spacing w:after="0" w:line="276" w:lineRule="auto"/>
    </w:pPr>
    <w:rPr>
      <w:b/>
      <w:color w:val="44546A" w:themeColor="text2"/>
      <w:sz w:val="28"/>
    </w:rPr>
  </w:style>
  <w:style w:type="paragraph" w:customStyle="1" w:styleId="E507F1E9BDAB4E2FBC0FF27F8765710F3">
    <w:name w:val="E507F1E9BDAB4E2FBC0FF27F8765710F3"/>
    <w:rsid w:val="00150717"/>
    <w:pPr>
      <w:spacing w:after="0" w:line="276" w:lineRule="auto"/>
    </w:pPr>
    <w:rPr>
      <w:b/>
      <w:color w:val="44546A" w:themeColor="text2"/>
      <w:sz w:val="28"/>
    </w:rPr>
  </w:style>
  <w:style w:type="paragraph" w:customStyle="1" w:styleId="3482A4A8997941439B271806790DFA793">
    <w:name w:val="3482A4A8997941439B271806790DFA793"/>
    <w:rsid w:val="00150717"/>
    <w:pPr>
      <w:spacing w:after="0" w:line="276" w:lineRule="auto"/>
    </w:pPr>
    <w:rPr>
      <w:b/>
      <w:color w:val="44546A" w:themeColor="text2"/>
      <w:sz w:val="28"/>
    </w:rPr>
  </w:style>
  <w:style w:type="paragraph" w:customStyle="1" w:styleId="D9EA5DCA64FD45B9A2B4BE4E06DD78723">
    <w:name w:val="D9EA5DCA64FD45B9A2B4BE4E06DD78723"/>
    <w:rsid w:val="00150717"/>
    <w:pPr>
      <w:spacing w:after="0" w:line="276" w:lineRule="auto"/>
    </w:pPr>
    <w:rPr>
      <w:b/>
      <w:color w:val="44546A" w:themeColor="text2"/>
      <w:sz w:val="28"/>
    </w:rPr>
  </w:style>
  <w:style w:type="paragraph" w:customStyle="1" w:styleId="9FC4E87469B1468EA0A26894878232BD3">
    <w:name w:val="9FC4E87469B1468EA0A26894878232BD3"/>
    <w:rsid w:val="00150717"/>
    <w:pPr>
      <w:spacing w:after="0" w:line="276" w:lineRule="auto"/>
    </w:pPr>
    <w:rPr>
      <w:b/>
      <w:color w:val="44546A" w:themeColor="text2"/>
      <w:sz w:val="28"/>
    </w:rPr>
  </w:style>
  <w:style w:type="paragraph" w:customStyle="1" w:styleId="5593184B3B934E93B9DC9A4B46D20E413">
    <w:name w:val="5593184B3B934E93B9DC9A4B46D20E413"/>
    <w:rsid w:val="00150717"/>
    <w:pPr>
      <w:spacing w:after="0" w:line="276" w:lineRule="auto"/>
    </w:pPr>
    <w:rPr>
      <w:b/>
      <w:color w:val="44546A" w:themeColor="text2"/>
      <w:sz w:val="28"/>
    </w:rPr>
  </w:style>
  <w:style w:type="paragraph" w:customStyle="1" w:styleId="79532702C8104A6FB3D749409C9163CA3">
    <w:name w:val="79532702C8104A6FB3D749409C9163CA3"/>
    <w:rsid w:val="00150717"/>
    <w:pPr>
      <w:spacing w:after="0" w:line="276" w:lineRule="auto"/>
    </w:pPr>
    <w:rPr>
      <w:b/>
      <w:color w:val="44546A" w:themeColor="text2"/>
      <w:sz w:val="28"/>
    </w:rPr>
  </w:style>
  <w:style w:type="paragraph" w:customStyle="1" w:styleId="6F93250BD05444289361D76F4948665E3">
    <w:name w:val="6F93250BD05444289361D76F4948665E3"/>
    <w:rsid w:val="00150717"/>
    <w:pPr>
      <w:spacing w:after="0" w:line="276" w:lineRule="auto"/>
    </w:pPr>
    <w:rPr>
      <w:b/>
      <w:color w:val="44546A" w:themeColor="text2"/>
      <w:sz w:val="28"/>
    </w:rPr>
  </w:style>
  <w:style w:type="paragraph" w:customStyle="1" w:styleId="EC1CEA85C5F84128B76F831B2E9B523A3">
    <w:name w:val="EC1CEA85C5F84128B76F831B2E9B523A3"/>
    <w:rsid w:val="00150717"/>
    <w:pPr>
      <w:spacing w:after="0" w:line="276" w:lineRule="auto"/>
    </w:pPr>
    <w:rPr>
      <w:b/>
      <w:color w:val="44546A" w:themeColor="text2"/>
      <w:sz w:val="28"/>
    </w:rPr>
  </w:style>
  <w:style w:type="paragraph" w:customStyle="1" w:styleId="487663DE67794DF180E7D9A90798128E3">
    <w:name w:val="487663DE67794DF180E7D9A90798128E3"/>
    <w:rsid w:val="00150717"/>
    <w:pPr>
      <w:spacing w:after="0" w:line="276" w:lineRule="auto"/>
    </w:pPr>
    <w:rPr>
      <w:b/>
      <w:color w:val="44546A" w:themeColor="text2"/>
      <w:sz w:val="28"/>
    </w:rPr>
  </w:style>
  <w:style w:type="paragraph" w:customStyle="1" w:styleId="DE9EB2D2B55E4F7199313FC8D8550F753">
    <w:name w:val="DE9EB2D2B55E4F7199313FC8D8550F753"/>
    <w:rsid w:val="00150717"/>
    <w:pPr>
      <w:spacing w:after="0" w:line="276" w:lineRule="auto"/>
    </w:pPr>
    <w:rPr>
      <w:b/>
      <w:color w:val="44546A" w:themeColor="text2"/>
      <w:sz w:val="28"/>
    </w:rPr>
  </w:style>
  <w:style w:type="paragraph" w:customStyle="1" w:styleId="66156897F6854D23B4C84C82B25E93423">
    <w:name w:val="66156897F6854D23B4C84C82B25E93423"/>
    <w:rsid w:val="00150717"/>
    <w:pPr>
      <w:spacing w:after="0" w:line="276" w:lineRule="auto"/>
    </w:pPr>
    <w:rPr>
      <w:b/>
      <w:color w:val="44546A" w:themeColor="text2"/>
      <w:sz w:val="28"/>
    </w:rPr>
  </w:style>
  <w:style w:type="paragraph" w:customStyle="1" w:styleId="C6F990155CBE4D6CBB759D1446AACA6B3">
    <w:name w:val="C6F990155CBE4D6CBB759D1446AACA6B3"/>
    <w:rsid w:val="00150717"/>
    <w:pPr>
      <w:spacing w:after="0" w:line="276" w:lineRule="auto"/>
    </w:pPr>
    <w:rPr>
      <w:b/>
      <w:color w:val="44546A" w:themeColor="text2"/>
      <w:sz w:val="28"/>
    </w:rPr>
  </w:style>
  <w:style w:type="paragraph" w:customStyle="1" w:styleId="123C6AAAF0C74B8197974A4C034114B73">
    <w:name w:val="123C6AAAF0C74B8197974A4C034114B73"/>
    <w:rsid w:val="00150717"/>
    <w:pPr>
      <w:spacing w:after="0" w:line="276" w:lineRule="auto"/>
    </w:pPr>
    <w:rPr>
      <w:b/>
      <w:color w:val="44546A" w:themeColor="text2"/>
      <w:sz w:val="28"/>
    </w:rPr>
  </w:style>
  <w:style w:type="paragraph" w:customStyle="1" w:styleId="30C62D43FFCC4A24A0E6BF5274462CBD3">
    <w:name w:val="30C62D43FFCC4A24A0E6BF5274462CBD3"/>
    <w:rsid w:val="00150717"/>
    <w:pPr>
      <w:spacing w:after="0" w:line="276" w:lineRule="auto"/>
    </w:pPr>
    <w:rPr>
      <w:b/>
      <w:color w:val="44546A" w:themeColor="text2"/>
      <w:sz w:val="28"/>
    </w:rPr>
  </w:style>
  <w:style w:type="paragraph" w:customStyle="1" w:styleId="CD98D37879D94E989CC33C22884DE6333">
    <w:name w:val="CD98D37879D94E989CC33C22884DE6333"/>
    <w:rsid w:val="00150717"/>
    <w:pPr>
      <w:spacing w:after="0" w:line="276" w:lineRule="auto"/>
    </w:pPr>
    <w:rPr>
      <w:b/>
      <w:color w:val="44546A" w:themeColor="text2"/>
      <w:sz w:val="28"/>
    </w:rPr>
  </w:style>
  <w:style w:type="paragraph" w:customStyle="1" w:styleId="F9102BF88B7B4F97AD35C0469B9229413">
    <w:name w:val="F9102BF88B7B4F97AD35C0469B9229413"/>
    <w:rsid w:val="00150717"/>
    <w:pPr>
      <w:spacing w:after="0" w:line="276" w:lineRule="auto"/>
    </w:pPr>
    <w:rPr>
      <w:b/>
      <w:color w:val="44546A" w:themeColor="text2"/>
      <w:sz w:val="28"/>
    </w:rPr>
  </w:style>
  <w:style w:type="paragraph" w:customStyle="1" w:styleId="B108917649C24A039CC5631F2C284B563">
    <w:name w:val="B108917649C24A039CC5631F2C284B563"/>
    <w:rsid w:val="00150717"/>
    <w:pPr>
      <w:spacing w:after="0" w:line="276" w:lineRule="auto"/>
    </w:pPr>
    <w:rPr>
      <w:b/>
      <w:color w:val="44546A" w:themeColor="text2"/>
      <w:sz w:val="28"/>
    </w:rPr>
  </w:style>
  <w:style w:type="paragraph" w:customStyle="1" w:styleId="2B0C2BEBAEC740B98E545BFACBB103B23">
    <w:name w:val="2B0C2BEBAEC740B98E545BFACBB103B23"/>
    <w:rsid w:val="00150717"/>
    <w:pPr>
      <w:spacing w:after="0" w:line="276" w:lineRule="auto"/>
    </w:pPr>
    <w:rPr>
      <w:b/>
      <w:color w:val="44546A" w:themeColor="text2"/>
      <w:sz w:val="28"/>
    </w:rPr>
  </w:style>
  <w:style w:type="paragraph" w:customStyle="1" w:styleId="4D5D96E243E1405EBA8A62F8258B9C4E3">
    <w:name w:val="4D5D96E243E1405EBA8A62F8258B9C4E3"/>
    <w:rsid w:val="00150717"/>
    <w:pPr>
      <w:spacing w:after="0" w:line="276" w:lineRule="auto"/>
    </w:pPr>
    <w:rPr>
      <w:b/>
      <w:color w:val="44546A" w:themeColor="text2"/>
      <w:sz w:val="28"/>
    </w:rPr>
  </w:style>
  <w:style w:type="paragraph" w:customStyle="1" w:styleId="D2A5FAF8B9AC4BF7AEC1A7051DD3E4CF3">
    <w:name w:val="D2A5FAF8B9AC4BF7AEC1A7051DD3E4CF3"/>
    <w:rsid w:val="00150717"/>
    <w:pPr>
      <w:spacing w:after="0" w:line="276" w:lineRule="auto"/>
    </w:pPr>
    <w:rPr>
      <w:b/>
      <w:color w:val="44546A" w:themeColor="text2"/>
      <w:sz w:val="28"/>
    </w:rPr>
  </w:style>
  <w:style w:type="paragraph" w:customStyle="1" w:styleId="9540564EE369495BABD5167F3F7760DC3">
    <w:name w:val="9540564EE369495BABD5167F3F7760DC3"/>
    <w:rsid w:val="00150717"/>
    <w:pPr>
      <w:spacing w:after="0" w:line="276" w:lineRule="auto"/>
    </w:pPr>
    <w:rPr>
      <w:b/>
      <w:color w:val="44546A" w:themeColor="text2"/>
      <w:sz w:val="28"/>
    </w:rPr>
  </w:style>
  <w:style w:type="paragraph" w:customStyle="1" w:styleId="70DC621D8D824382A8E7C51FD02D0DC03">
    <w:name w:val="70DC621D8D824382A8E7C51FD02D0DC03"/>
    <w:rsid w:val="00150717"/>
    <w:pPr>
      <w:spacing w:after="0" w:line="276" w:lineRule="auto"/>
    </w:pPr>
    <w:rPr>
      <w:b/>
      <w:color w:val="44546A" w:themeColor="text2"/>
      <w:sz w:val="28"/>
    </w:rPr>
  </w:style>
  <w:style w:type="paragraph" w:customStyle="1" w:styleId="B95B11F34BB34B61AC0669AE93D9DA983">
    <w:name w:val="B95B11F34BB34B61AC0669AE93D9DA983"/>
    <w:rsid w:val="00150717"/>
    <w:pPr>
      <w:spacing w:after="0" w:line="276" w:lineRule="auto"/>
    </w:pPr>
    <w:rPr>
      <w:b/>
      <w:color w:val="44546A" w:themeColor="text2"/>
      <w:sz w:val="28"/>
    </w:rPr>
  </w:style>
  <w:style w:type="paragraph" w:customStyle="1" w:styleId="B469E9371B2F40DAA4BC3A589D99798F3">
    <w:name w:val="B469E9371B2F40DAA4BC3A589D99798F3"/>
    <w:rsid w:val="00150717"/>
    <w:pPr>
      <w:spacing w:after="0" w:line="276" w:lineRule="auto"/>
    </w:pPr>
    <w:rPr>
      <w:b/>
      <w:color w:val="44546A" w:themeColor="text2"/>
      <w:sz w:val="28"/>
    </w:rPr>
  </w:style>
  <w:style w:type="paragraph" w:customStyle="1" w:styleId="99B7EF0CFC154491A17EC6880147E1A03">
    <w:name w:val="99B7EF0CFC154491A17EC6880147E1A03"/>
    <w:rsid w:val="00150717"/>
    <w:pPr>
      <w:spacing w:after="0" w:line="276" w:lineRule="auto"/>
    </w:pPr>
    <w:rPr>
      <w:b/>
      <w:color w:val="44546A" w:themeColor="text2"/>
      <w:sz w:val="28"/>
    </w:rPr>
  </w:style>
  <w:style w:type="paragraph" w:customStyle="1" w:styleId="F844328717ED4C2D85E2CD2D461788CE3">
    <w:name w:val="F844328717ED4C2D85E2CD2D461788CE3"/>
    <w:rsid w:val="00150717"/>
    <w:pPr>
      <w:spacing w:after="0" w:line="276" w:lineRule="auto"/>
    </w:pPr>
    <w:rPr>
      <w:b/>
      <w:color w:val="44546A" w:themeColor="text2"/>
      <w:sz w:val="28"/>
    </w:rPr>
  </w:style>
  <w:style w:type="paragraph" w:customStyle="1" w:styleId="A70234F768DC4866BFA04730AE6899DB3">
    <w:name w:val="A70234F768DC4866BFA04730AE6899DB3"/>
    <w:rsid w:val="00150717"/>
    <w:pPr>
      <w:spacing w:after="0" w:line="276" w:lineRule="auto"/>
    </w:pPr>
    <w:rPr>
      <w:b/>
      <w:color w:val="44546A" w:themeColor="text2"/>
      <w:sz w:val="28"/>
    </w:rPr>
  </w:style>
  <w:style w:type="paragraph" w:customStyle="1" w:styleId="8090BA3D05C640929C354A7629BCCEC59">
    <w:name w:val="8090BA3D05C640929C354A7629BCCEC59"/>
    <w:rsid w:val="00150717"/>
    <w:pPr>
      <w:spacing w:after="0" w:line="276" w:lineRule="auto"/>
    </w:pPr>
    <w:rPr>
      <w:b/>
      <w:color w:val="44546A" w:themeColor="text2"/>
      <w:sz w:val="28"/>
    </w:rPr>
  </w:style>
  <w:style w:type="paragraph" w:customStyle="1" w:styleId="B837789FC0894DC2A5160BE9CBE8D0D99">
    <w:name w:val="B837789FC0894DC2A5160BE9CBE8D0D99"/>
    <w:rsid w:val="00150717"/>
    <w:pPr>
      <w:spacing w:after="0" w:line="276" w:lineRule="auto"/>
    </w:pPr>
    <w:rPr>
      <w:b/>
      <w:color w:val="44546A" w:themeColor="text2"/>
      <w:sz w:val="28"/>
    </w:rPr>
  </w:style>
  <w:style w:type="paragraph" w:customStyle="1" w:styleId="254302589F3449AD9273ECC0FC1FE51F9">
    <w:name w:val="254302589F3449AD9273ECC0FC1FE51F9"/>
    <w:rsid w:val="00150717"/>
    <w:pPr>
      <w:spacing w:after="0" w:line="276" w:lineRule="auto"/>
    </w:pPr>
    <w:rPr>
      <w:b/>
      <w:color w:val="44546A" w:themeColor="text2"/>
      <w:sz w:val="28"/>
    </w:rPr>
  </w:style>
  <w:style w:type="paragraph" w:customStyle="1" w:styleId="13BC7613EEFC416D9194254AC0AFB2249">
    <w:name w:val="13BC7613EEFC416D9194254AC0AFB2249"/>
    <w:rsid w:val="00150717"/>
    <w:pPr>
      <w:spacing w:after="0" w:line="276" w:lineRule="auto"/>
    </w:pPr>
    <w:rPr>
      <w:b/>
      <w:color w:val="44546A" w:themeColor="text2"/>
      <w:sz w:val="28"/>
    </w:rPr>
  </w:style>
  <w:style w:type="paragraph" w:customStyle="1" w:styleId="3013F659C76746A78A9CB9A08965D9D79">
    <w:name w:val="3013F659C76746A78A9CB9A08965D9D79"/>
    <w:rsid w:val="00150717"/>
    <w:pPr>
      <w:spacing w:after="0" w:line="276" w:lineRule="auto"/>
    </w:pPr>
    <w:rPr>
      <w:b/>
      <w:color w:val="44546A" w:themeColor="text2"/>
      <w:sz w:val="28"/>
    </w:rPr>
  </w:style>
  <w:style w:type="paragraph" w:customStyle="1" w:styleId="81767A8C63DF49E2B82445CACDA4F5669">
    <w:name w:val="81767A8C63DF49E2B82445CACDA4F5669"/>
    <w:rsid w:val="00150717"/>
    <w:pPr>
      <w:spacing w:after="0" w:line="276" w:lineRule="auto"/>
    </w:pPr>
    <w:rPr>
      <w:b/>
      <w:color w:val="44546A" w:themeColor="text2"/>
      <w:sz w:val="28"/>
    </w:rPr>
  </w:style>
  <w:style w:type="paragraph" w:customStyle="1" w:styleId="C6EE04E019954ECCA06668886DA861569">
    <w:name w:val="C6EE04E019954ECCA06668886DA861569"/>
    <w:rsid w:val="00150717"/>
    <w:pPr>
      <w:spacing w:after="0" w:line="276" w:lineRule="auto"/>
    </w:pPr>
    <w:rPr>
      <w:b/>
      <w:color w:val="44546A" w:themeColor="text2"/>
      <w:sz w:val="28"/>
    </w:rPr>
  </w:style>
  <w:style w:type="paragraph" w:customStyle="1" w:styleId="25D949AB9F274FB99E91A7FD5ED02E159">
    <w:name w:val="25D949AB9F274FB99E91A7FD5ED02E159"/>
    <w:rsid w:val="00150717"/>
    <w:pPr>
      <w:spacing w:after="0" w:line="276" w:lineRule="auto"/>
    </w:pPr>
    <w:rPr>
      <w:b/>
      <w:color w:val="44546A" w:themeColor="text2"/>
      <w:sz w:val="28"/>
    </w:rPr>
  </w:style>
  <w:style w:type="paragraph" w:customStyle="1" w:styleId="7A2445F7E7704D929439E37CACC83C019">
    <w:name w:val="7A2445F7E7704D929439E37CACC83C019"/>
    <w:rsid w:val="00150717"/>
    <w:pPr>
      <w:spacing w:after="0" w:line="276" w:lineRule="auto"/>
    </w:pPr>
    <w:rPr>
      <w:b/>
      <w:color w:val="44546A" w:themeColor="text2"/>
      <w:sz w:val="28"/>
    </w:rPr>
  </w:style>
  <w:style w:type="paragraph" w:customStyle="1" w:styleId="A9F48CBC05E44FE5B16D3FCF1CDC05F79">
    <w:name w:val="A9F48CBC05E44FE5B16D3FCF1CDC05F79"/>
    <w:rsid w:val="00150717"/>
    <w:pPr>
      <w:spacing w:after="0" w:line="276" w:lineRule="auto"/>
    </w:pPr>
    <w:rPr>
      <w:b/>
      <w:color w:val="44546A" w:themeColor="text2"/>
      <w:sz w:val="28"/>
    </w:rPr>
  </w:style>
  <w:style w:type="paragraph" w:customStyle="1" w:styleId="7ED15341CF844B798463CDCB61DA0F6612">
    <w:name w:val="7ED15341CF844B798463CDCB61DA0F6612"/>
    <w:rsid w:val="00150717"/>
    <w:pPr>
      <w:spacing w:after="0" w:line="276" w:lineRule="auto"/>
    </w:pPr>
    <w:rPr>
      <w:b/>
      <w:color w:val="44546A" w:themeColor="text2"/>
      <w:sz w:val="28"/>
    </w:rPr>
  </w:style>
  <w:style w:type="paragraph" w:customStyle="1" w:styleId="AA3103D82BE04317AD7A30C9E7DE5CFD9">
    <w:name w:val="AA3103D82BE04317AD7A30C9E7DE5CFD9"/>
    <w:rsid w:val="00150717"/>
    <w:pPr>
      <w:spacing w:after="0" w:line="276" w:lineRule="auto"/>
    </w:pPr>
    <w:rPr>
      <w:b/>
      <w:color w:val="44546A" w:themeColor="text2"/>
      <w:sz w:val="28"/>
    </w:rPr>
  </w:style>
  <w:style w:type="paragraph" w:customStyle="1" w:styleId="9D1755E1FAF6414996320B85CDDDB3319">
    <w:name w:val="9D1755E1FAF6414996320B85CDDDB3319"/>
    <w:rsid w:val="00150717"/>
    <w:pPr>
      <w:spacing w:after="0" w:line="276" w:lineRule="auto"/>
    </w:pPr>
    <w:rPr>
      <w:b/>
      <w:color w:val="44546A" w:themeColor="text2"/>
      <w:sz w:val="28"/>
    </w:rPr>
  </w:style>
  <w:style w:type="paragraph" w:customStyle="1" w:styleId="85F79B5CB1994027911EAE087A9781AB9">
    <w:name w:val="85F79B5CB1994027911EAE087A9781AB9"/>
    <w:rsid w:val="00150717"/>
    <w:pPr>
      <w:spacing w:after="0" w:line="276" w:lineRule="auto"/>
    </w:pPr>
    <w:rPr>
      <w:b/>
      <w:color w:val="44546A" w:themeColor="text2"/>
      <w:sz w:val="28"/>
    </w:rPr>
  </w:style>
  <w:style w:type="paragraph" w:customStyle="1" w:styleId="DD62918E95F44317AF8BF860D7B162DE9">
    <w:name w:val="DD62918E95F44317AF8BF860D7B162DE9"/>
    <w:rsid w:val="00150717"/>
    <w:pPr>
      <w:spacing w:after="0" w:line="276" w:lineRule="auto"/>
    </w:pPr>
    <w:rPr>
      <w:b/>
      <w:color w:val="44546A" w:themeColor="text2"/>
      <w:sz w:val="28"/>
    </w:rPr>
  </w:style>
  <w:style w:type="paragraph" w:customStyle="1" w:styleId="9D9A81EE4D534633819760A60F55BD669">
    <w:name w:val="9D9A81EE4D534633819760A60F55BD669"/>
    <w:rsid w:val="00150717"/>
    <w:pPr>
      <w:spacing w:after="0" w:line="276" w:lineRule="auto"/>
    </w:pPr>
    <w:rPr>
      <w:b/>
      <w:color w:val="44546A" w:themeColor="text2"/>
      <w:sz w:val="28"/>
    </w:rPr>
  </w:style>
  <w:style w:type="paragraph" w:customStyle="1" w:styleId="8BE53F7FA51C4E33AA66239208DDCB609">
    <w:name w:val="8BE53F7FA51C4E33AA66239208DDCB609"/>
    <w:rsid w:val="00150717"/>
    <w:pPr>
      <w:spacing w:after="0" w:line="276" w:lineRule="auto"/>
    </w:pPr>
    <w:rPr>
      <w:b/>
      <w:color w:val="44546A" w:themeColor="text2"/>
      <w:sz w:val="28"/>
    </w:rPr>
  </w:style>
  <w:style w:type="paragraph" w:customStyle="1" w:styleId="DA4E3BFD2BD04074A470784750E924709">
    <w:name w:val="DA4E3BFD2BD04074A470784750E924709"/>
    <w:rsid w:val="00150717"/>
    <w:pPr>
      <w:spacing w:after="0" w:line="276" w:lineRule="auto"/>
    </w:pPr>
    <w:rPr>
      <w:b/>
      <w:color w:val="44546A" w:themeColor="text2"/>
      <w:sz w:val="28"/>
    </w:rPr>
  </w:style>
  <w:style w:type="paragraph" w:customStyle="1" w:styleId="649FA754C34642848BBBB94C152C83449">
    <w:name w:val="649FA754C34642848BBBB94C152C83449"/>
    <w:rsid w:val="00150717"/>
    <w:pPr>
      <w:spacing w:after="0" w:line="276" w:lineRule="auto"/>
    </w:pPr>
    <w:rPr>
      <w:b/>
      <w:color w:val="44546A" w:themeColor="text2"/>
      <w:sz w:val="28"/>
    </w:rPr>
  </w:style>
  <w:style w:type="paragraph" w:customStyle="1" w:styleId="34138A8B9113416281222D040E2D39499">
    <w:name w:val="34138A8B9113416281222D040E2D39499"/>
    <w:rsid w:val="00150717"/>
    <w:pPr>
      <w:spacing w:after="0" w:line="276" w:lineRule="auto"/>
    </w:pPr>
    <w:rPr>
      <w:b/>
      <w:color w:val="44546A" w:themeColor="text2"/>
      <w:sz w:val="28"/>
    </w:rPr>
  </w:style>
  <w:style w:type="paragraph" w:customStyle="1" w:styleId="D35510A6F9F947DC87B5DF765B7C8DF19">
    <w:name w:val="D35510A6F9F947DC87B5DF765B7C8DF19"/>
    <w:rsid w:val="00150717"/>
    <w:pPr>
      <w:spacing w:after="0" w:line="276" w:lineRule="auto"/>
    </w:pPr>
    <w:rPr>
      <w:b/>
      <w:color w:val="44546A" w:themeColor="text2"/>
      <w:sz w:val="28"/>
    </w:rPr>
  </w:style>
  <w:style w:type="paragraph" w:customStyle="1" w:styleId="59C82E407A2946EDA7C501B774E437359">
    <w:name w:val="59C82E407A2946EDA7C501B774E437359"/>
    <w:rsid w:val="00150717"/>
    <w:pPr>
      <w:spacing w:after="0" w:line="276" w:lineRule="auto"/>
    </w:pPr>
    <w:rPr>
      <w:b/>
      <w:color w:val="44546A" w:themeColor="text2"/>
      <w:sz w:val="28"/>
    </w:rPr>
  </w:style>
  <w:style w:type="paragraph" w:customStyle="1" w:styleId="8B2728C9A2F54634932423DFC8CD0C879">
    <w:name w:val="8B2728C9A2F54634932423DFC8CD0C879"/>
    <w:rsid w:val="00150717"/>
    <w:pPr>
      <w:spacing w:after="0" w:line="276" w:lineRule="auto"/>
    </w:pPr>
    <w:rPr>
      <w:b/>
      <w:color w:val="44546A" w:themeColor="text2"/>
      <w:sz w:val="28"/>
    </w:rPr>
  </w:style>
  <w:style w:type="paragraph" w:customStyle="1" w:styleId="8E8BE7D952D34E539F03996EDB67EE4F9">
    <w:name w:val="8E8BE7D952D34E539F03996EDB67EE4F9"/>
    <w:rsid w:val="00150717"/>
    <w:pPr>
      <w:spacing w:after="0" w:line="276" w:lineRule="auto"/>
    </w:pPr>
    <w:rPr>
      <w:b/>
      <w:color w:val="44546A" w:themeColor="text2"/>
      <w:sz w:val="28"/>
    </w:rPr>
  </w:style>
  <w:style w:type="paragraph" w:customStyle="1" w:styleId="DF6FD3894BA9404697C60116012D41C39">
    <w:name w:val="DF6FD3894BA9404697C60116012D41C39"/>
    <w:rsid w:val="00150717"/>
    <w:pPr>
      <w:spacing w:after="0" w:line="276" w:lineRule="auto"/>
    </w:pPr>
    <w:rPr>
      <w:b/>
      <w:color w:val="44546A" w:themeColor="text2"/>
      <w:sz w:val="28"/>
    </w:rPr>
  </w:style>
  <w:style w:type="paragraph" w:customStyle="1" w:styleId="E669B8EFA1454177801C0D70766830FB9">
    <w:name w:val="E669B8EFA1454177801C0D70766830FB9"/>
    <w:rsid w:val="00150717"/>
    <w:pPr>
      <w:spacing w:after="0" w:line="276" w:lineRule="auto"/>
    </w:pPr>
    <w:rPr>
      <w:b/>
      <w:color w:val="44546A" w:themeColor="text2"/>
      <w:sz w:val="28"/>
    </w:rPr>
  </w:style>
  <w:style w:type="paragraph" w:customStyle="1" w:styleId="26E7ACF8E58C47FE946DEA6161A0D6999">
    <w:name w:val="26E7ACF8E58C47FE946DEA6161A0D6999"/>
    <w:rsid w:val="00150717"/>
    <w:pPr>
      <w:spacing w:after="0" w:line="276" w:lineRule="auto"/>
    </w:pPr>
    <w:rPr>
      <w:b/>
      <w:color w:val="44546A" w:themeColor="text2"/>
      <w:sz w:val="28"/>
    </w:rPr>
  </w:style>
  <w:style w:type="paragraph" w:customStyle="1" w:styleId="5F864E4F8EEC46F0BC0CE7B81D6E03709">
    <w:name w:val="5F864E4F8EEC46F0BC0CE7B81D6E03709"/>
    <w:rsid w:val="00150717"/>
    <w:pPr>
      <w:spacing w:after="0" w:line="276" w:lineRule="auto"/>
    </w:pPr>
    <w:rPr>
      <w:b/>
      <w:color w:val="44546A" w:themeColor="text2"/>
      <w:sz w:val="28"/>
    </w:rPr>
  </w:style>
  <w:style w:type="paragraph" w:customStyle="1" w:styleId="4528076DE32A4922BA439D7A8A4BEA5E9">
    <w:name w:val="4528076DE32A4922BA439D7A8A4BEA5E9"/>
    <w:rsid w:val="00150717"/>
    <w:pPr>
      <w:spacing w:after="0" w:line="276" w:lineRule="auto"/>
    </w:pPr>
    <w:rPr>
      <w:b/>
      <w:color w:val="44546A" w:themeColor="text2"/>
      <w:sz w:val="28"/>
    </w:rPr>
  </w:style>
  <w:style w:type="paragraph" w:customStyle="1" w:styleId="562978413B6E47C982EB539D331AA1259">
    <w:name w:val="562978413B6E47C982EB539D331AA1259"/>
    <w:rsid w:val="00150717"/>
    <w:pPr>
      <w:spacing w:after="0" w:line="276" w:lineRule="auto"/>
    </w:pPr>
    <w:rPr>
      <w:b/>
      <w:color w:val="44546A" w:themeColor="text2"/>
      <w:sz w:val="28"/>
    </w:rPr>
  </w:style>
  <w:style w:type="paragraph" w:customStyle="1" w:styleId="CEA7A808C9B943089B83CC436E1973CD9">
    <w:name w:val="CEA7A808C9B943089B83CC436E1973CD9"/>
    <w:rsid w:val="00150717"/>
    <w:pPr>
      <w:spacing w:after="0" w:line="276" w:lineRule="auto"/>
    </w:pPr>
    <w:rPr>
      <w:b/>
      <w:color w:val="44546A" w:themeColor="text2"/>
      <w:sz w:val="28"/>
    </w:rPr>
  </w:style>
  <w:style w:type="paragraph" w:customStyle="1" w:styleId="EF0F7E38D3444587886F6E05BA913C699">
    <w:name w:val="EF0F7E38D3444587886F6E05BA913C699"/>
    <w:rsid w:val="00150717"/>
    <w:pPr>
      <w:spacing w:after="0" w:line="276" w:lineRule="auto"/>
    </w:pPr>
    <w:rPr>
      <w:b/>
      <w:color w:val="44546A" w:themeColor="text2"/>
      <w:sz w:val="28"/>
    </w:rPr>
  </w:style>
  <w:style w:type="paragraph" w:customStyle="1" w:styleId="ED2F23AA34554232972D625D369BBF3712">
    <w:name w:val="ED2F23AA34554232972D625D369BBF3712"/>
    <w:rsid w:val="00150717"/>
    <w:pPr>
      <w:spacing w:after="0" w:line="276" w:lineRule="auto"/>
    </w:pPr>
    <w:rPr>
      <w:b/>
      <w:color w:val="44546A" w:themeColor="text2"/>
      <w:sz w:val="28"/>
    </w:rPr>
  </w:style>
  <w:style w:type="paragraph" w:customStyle="1" w:styleId="AD5F8D0E357548EE854E84F4DD28DFB012">
    <w:name w:val="AD5F8D0E357548EE854E84F4DD28DFB012"/>
    <w:rsid w:val="00150717"/>
    <w:pPr>
      <w:spacing w:after="0" w:line="276" w:lineRule="auto"/>
    </w:pPr>
    <w:rPr>
      <w:b/>
      <w:color w:val="44546A" w:themeColor="text2"/>
      <w:sz w:val="28"/>
    </w:rPr>
  </w:style>
  <w:style w:type="paragraph" w:customStyle="1" w:styleId="F83094ED7CE34D29A07A3C8F2EC768D59">
    <w:name w:val="F83094ED7CE34D29A07A3C8F2EC768D59"/>
    <w:rsid w:val="00150717"/>
    <w:pPr>
      <w:spacing w:after="0" w:line="276" w:lineRule="auto"/>
    </w:pPr>
    <w:rPr>
      <w:b/>
      <w:color w:val="44546A" w:themeColor="text2"/>
      <w:sz w:val="28"/>
    </w:rPr>
  </w:style>
  <w:style w:type="paragraph" w:customStyle="1" w:styleId="0DC995A0BD4A4C5F9D1506B7EC88907312">
    <w:name w:val="0DC995A0BD4A4C5F9D1506B7EC88907312"/>
    <w:rsid w:val="00150717"/>
    <w:pPr>
      <w:spacing w:after="0" w:line="276" w:lineRule="auto"/>
    </w:pPr>
    <w:rPr>
      <w:b/>
      <w:color w:val="44546A" w:themeColor="text2"/>
      <w:sz w:val="28"/>
    </w:rPr>
  </w:style>
  <w:style w:type="paragraph" w:customStyle="1" w:styleId="AE902BB5BEAE4529BFE419BF4024080A9">
    <w:name w:val="AE902BB5BEAE4529BFE419BF4024080A9"/>
    <w:rsid w:val="00150717"/>
    <w:pPr>
      <w:spacing w:after="0" w:line="276" w:lineRule="auto"/>
    </w:pPr>
    <w:rPr>
      <w:b/>
      <w:color w:val="44546A" w:themeColor="text2"/>
      <w:sz w:val="28"/>
    </w:rPr>
  </w:style>
  <w:style w:type="paragraph" w:customStyle="1" w:styleId="D7F1474F38AE4307BEBAFDD0B1C72BCF9">
    <w:name w:val="D7F1474F38AE4307BEBAFDD0B1C72BCF9"/>
    <w:rsid w:val="00150717"/>
    <w:pPr>
      <w:spacing w:after="0" w:line="276" w:lineRule="auto"/>
    </w:pPr>
    <w:rPr>
      <w:b/>
      <w:color w:val="44546A" w:themeColor="text2"/>
      <w:sz w:val="28"/>
    </w:rPr>
  </w:style>
  <w:style w:type="paragraph" w:customStyle="1" w:styleId="07DEF049F65A4E459A3663D33B07ED719">
    <w:name w:val="07DEF049F65A4E459A3663D33B07ED719"/>
    <w:rsid w:val="00150717"/>
    <w:pPr>
      <w:spacing w:after="0" w:line="276" w:lineRule="auto"/>
    </w:pPr>
    <w:rPr>
      <w:b/>
      <w:color w:val="44546A" w:themeColor="text2"/>
      <w:sz w:val="28"/>
    </w:rPr>
  </w:style>
  <w:style w:type="paragraph" w:customStyle="1" w:styleId="679D22278F9846759222C6485B1017749">
    <w:name w:val="679D22278F9846759222C6485B1017749"/>
    <w:rsid w:val="00150717"/>
    <w:pPr>
      <w:spacing w:after="0" w:line="276" w:lineRule="auto"/>
    </w:pPr>
    <w:rPr>
      <w:b/>
      <w:color w:val="44546A" w:themeColor="text2"/>
      <w:sz w:val="28"/>
    </w:rPr>
  </w:style>
  <w:style w:type="paragraph" w:customStyle="1" w:styleId="FC680A39DB1E4FCFAFF8502A2FAE2FC99">
    <w:name w:val="FC680A39DB1E4FCFAFF8502A2FAE2FC99"/>
    <w:rsid w:val="00150717"/>
    <w:pPr>
      <w:spacing w:after="0" w:line="276" w:lineRule="auto"/>
    </w:pPr>
    <w:rPr>
      <w:b/>
      <w:color w:val="44546A" w:themeColor="text2"/>
      <w:sz w:val="28"/>
    </w:rPr>
  </w:style>
  <w:style w:type="paragraph" w:customStyle="1" w:styleId="6C2E5F7EFB6D4FF992504C779EB90C369">
    <w:name w:val="6C2E5F7EFB6D4FF992504C779EB90C369"/>
    <w:rsid w:val="00150717"/>
    <w:pPr>
      <w:spacing w:after="0" w:line="276" w:lineRule="auto"/>
    </w:pPr>
    <w:rPr>
      <w:b/>
      <w:color w:val="44546A" w:themeColor="text2"/>
      <w:sz w:val="28"/>
    </w:rPr>
  </w:style>
  <w:style w:type="paragraph" w:customStyle="1" w:styleId="E347EF7481AC42548799F2E82A8EE5A49">
    <w:name w:val="E347EF7481AC42548799F2E82A8EE5A49"/>
    <w:rsid w:val="00150717"/>
    <w:pPr>
      <w:spacing w:after="0" w:line="276" w:lineRule="auto"/>
    </w:pPr>
    <w:rPr>
      <w:b/>
      <w:color w:val="44546A" w:themeColor="text2"/>
      <w:sz w:val="28"/>
    </w:rPr>
  </w:style>
  <w:style w:type="paragraph" w:customStyle="1" w:styleId="C4807E5BC33D4283A4F949453DE0D2879">
    <w:name w:val="C4807E5BC33D4283A4F949453DE0D2879"/>
    <w:rsid w:val="00150717"/>
    <w:pPr>
      <w:spacing w:after="0" w:line="276" w:lineRule="auto"/>
    </w:pPr>
    <w:rPr>
      <w:b/>
      <w:color w:val="44546A" w:themeColor="text2"/>
      <w:sz w:val="28"/>
    </w:rPr>
  </w:style>
  <w:style w:type="paragraph" w:customStyle="1" w:styleId="32C33B0FDB3B4EB49485E95CD2865BD09">
    <w:name w:val="32C33B0FDB3B4EB49485E95CD2865BD09"/>
    <w:rsid w:val="00150717"/>
    <w:pPr>
      <w:spacing w:after="0" w:line="276" w:lineRule="auto"/>
    </w:pPr>
    <w:rPr>
      <w:b/>
      <w:color w:val="44546A" w:themeColor="text2"/>
      <w:sz w:val="28"/>
    </w:rPr>
  </w:style>
  <w:style w:type="paragraph" w:customStyle="1" w:styleId="D4C63B90F3804C428F45ACE7DCB3C4B99">
    <w:name w:val="D4C63B90F3804C428F45ACE7DCB3C4B99"/>
    <w:rsid w:val="00150717"/>
    <w:pPr>
      <w:spacing w:after="0" w:line="276" w:lineRule="auto"/>
    </w:pPr>
    <w:rPr>
      <w:b/>
      <w:color w:val="44546A" w:themeColor="text2"/>
      <w:sz w:val="28"/>
    </w:rPr>
  </w:style>
  <w:style w:type="paragraph" w:customStyle="1" w:styleId="D9B56A267A0E4152AD455A9D6A6FB1199">
    <w:name w:val="D9B56A267A0E4152AD455A9D6A6FB1199"/>
    <w:rsid w:val="00150717"/>
    <w:pPr>
      <w:spacing w:after="0" w:line="276" w:lineRule="auto"/>
    </w:pPr>
    <w:rPr>
      <w:b/>
      <w:color w:val="44546A" w:themeColor="text2"/>
      <w:sz w:val="28"/>
    </w:rPr>
  </w:style>
  <w:style w:type="paragraph" w:customStyle="1" w:styleId="D21E67AB6F514F7CA62BDD7D9FBCBC949">
    <w:name w:val="D21E67AB6F514F7CA62BDD7D9FBCBC949"/>
    <w:rsid w:val="00150717"/>
    <w:pPr>
      <w:spacing w:after="0" w:line="276" w:lineRule="auto"/>
    </w:pPr>
    <w:rPr>
      <w:b/>
      <w:color w:val="44546A" w:themeColor="text2"/>
      <w:sz w:val="28"/>
    </w:rPr>
  </w:style>
  <w:style w:type="paragraph" w:customStyle="1" w:styleId="A3E157E345984A5FADB27146E23597F29">
    <w:name w:val="A3E157E345984A5FADB27146E23597F29"/>
    <w:rsid w:val="00150717"/>
    <w:pPr>
      <w:spacing w:after="0" w:line="276" w:lineRule="auto"/>
    </w:pPr>
    <w:rPr>
      <w:b/>
      <w:color w:val="44546A" w:themeColor="text2"/>
      <w:sz w:val="28"/>
    </w:rPr>
  </w:style>
  <w:style w:type="paragraph" w:customStyle="1" w:styleId="5546140891054BAA9A4C1C47207C80189">
    <w:name w:val="5546140891054BAA9A4C1C47207C80189"/>
    <w:rsid w:val="00150717"/>
    <w:pPr>
      <w:spacing w:after="0" w:line="276" w:lineRule="auto"/>
    </w:pPr>
    <w:rPr>
      <w:b/>
      <w:color w:val="44546A" w:themeColor="text2"/>
      <w:sz w:val="28"/>
    </w:rPr>
  </w:style>
  <w:style w:type="paragraph" w:customStyle="1" w:styleId="03DBCC484B874269BE6C9735440DA1889">
    <w:name w:val="03DBCC484B874269BE6C9735440DA1889"/>
    <w:rsid w:val="00150717"/>
    <w:pPr>
      <w:spacing w:after="0" w:line="276" w:lineRule="auto"/>
    </w:pPr>
    <w:rPr>
      <w:b/>
      <w:color w:val="44546A" w:themeColor="text2"/>
      <w:sz w:val="28"/>
    </w:rPr>
  </w:style>
  <w:style w:type="paragraph" w:customStyle="1" w:styleId="4A7F7DE6F95E44F49621A3E6E328D5DE7">
    <w:name w:val="4A7F7DE6F95E44F49621A3E6E328D5DE7"/>
    <w:rsid w:val="00150717"/>
    <w:pPr>
      <w:spacing w:after="0" w:line="276" w:lineRule="auto"/>
    </w:pPr>
    <w:rPr>
      <w:b/>
      <w:color w:val="44546A" w:themeColor="text2"/>
      <w:sz w:val="28"/>
    </w:rPr>
  </w:style>
  <w:style w:type="paragraph" w:customStyle="1" w:styleId="4E038A7F343D472CBEF60E366D71476D7">
    <w:name w:val="4E038A7F343D472CBEF60E366D71476D7"/>
    <w:rsid w:val="00150717"/>
    <w:pPr>
      <w:spacing w:after="0" w:line="276" w:lineRule="auto"/>
    </w:pPr>
    <w:rPr>
      <w:b/>
      <w:color w:val="44546A" w:themeColor="text2"/>
      <w:sz w:val="28"/>
    </w:rPr>
  </w:style>
  <w:style w:type="paragraph" w:customStyle="1" w:styleId="6DCE134495DD40129853BF10AD81192E7">
    <w:name w:val="6DCE134495DD40129853BF10AD81192E7"/>
    <w:rsid w:val="00150717"/>
    <w:pPr>
      <w:spacing w:after="0" w:line="276" w:lineRule="auto"/>
    </w:pPr>
    <w:rPr>
      <w:b/>
      <w:color w:val="44546A" w:themeColor="text2"/>
      <w:sz w:val="28"/>
    </w:rPr>
  </w:style>
  <w:style w:type="paragraph" w:customStyle="1" w:styleId="D3954A4D92E54F7587F7BA8A54EC053C8">
    <w:name w:val="D3954A4D92E54F7587F7BA8A54EC053C8"/>
    <w:rsid w:val="00150717"/>
    <w:pPr>
      <w:spacing w:after="0" w:line="276" w:lineRule="auto"/>
    </w:pPr>
    <w:rPr>
      <w:b/>
      <w:color w:val="44546A" w:themeColor="text2"/>
      <w:sz w:val="28"/>
    </w:rPr>
  </w:style>
  <w:style w:type="paragraph" w:customStyle="1" w:styleId="83E34DD535714A6BB9B5387D7F746738">
    <w:name w:val="83E34DD535714A6BB9B5387D7F746738"/>
    <w:rsid w:val="00150717"/>
  </w:style>
  <w:style w:type="paragraph" w:customStyle="1" w:styleId="4ACF26CDBA2C4D0D88380DADF8B9B5EA">
    <w:name w:val="4ACF26CDBA2C4D0D88380DADF8B9B5EA"/>
    <w:rsid w:val="00150717"/>
  </w:style>
  <w:style w:type="paragraph" w:customStyle="1" w:styleId="1D8F37FBFFDD400DB8B4E672BD377EBF">
    <w:name w:val="1D8F37FBFFDD400DB8B4E672BD377EBF"/>
    <w:rsid w:val="00150717"/>
  </w:style>
  <w:style w:type="paragraph" w:customStyle="1" w:styleId="CC0946240CEF4F5498E5C7C27AB40B98">
    <w:name w:val="CC0946240CEF4F5498E5C7C27AB40B98"/>
    <w:rsid w:val="00150717"/>
  </w:style>
  <w:style w:type="paragraph" w:customStyle="1" w:styleId="252F0F85875B4076A4D46D5C05B487B0">
    <w:name w:val="252F0F85875B4076A4D46D5C05B487B0"/>
    <w:rsid w:val="00150717"/>
  </w:style>
  <w:style w:type="paragraph" w:customStyle="1" w:styleId="82FFBD72E1E54D4996A49011D0D06616">
    <w:name w:val="82FFBD72E1E54D4996A49011D0D06616"/>
    <w:rsid w:val="00150717"/>
  </w:style>
  <w:style w:type="paragraph" w:customStyle="1" w:styleId="D4BCCC442DDD4A67906E6E233324FD3B">
    <w:name w:val="D4BCCC442DDD4A67906E6E233324FD3B"/>
    <w:rsid w:val="00150717"/>
  </w:style>
  <w:style w:type="paragraph" w:customStyle="1" w:styleId="2B602964D86143ECB579E7D8D4C22A68">
    <w:name w:val="2B602964D86143ECB579E7D8D4C22A68"/>
    <w:rsid w:val="00150717"/>
  </w:style>
  <w:style w:type="paragraph" w:customStyle="1" w:styleId="CE8C1081ADD44ABCA0E486371C73304D">
    <w:name w:val="CE8C1081ADD44ABCA0E486371C73304D"/>
    <w:rsid w:val="00150717"/>
  </w:style>
  <w:style w:type="paragraph" w:customStyle="1" w:styleId="C3EF9A635BD349728B1FE50E29A806B8">
    <w:name w:val="C3EF9A635BD349728B1FE50E29A806B8"/>
    <w:rsid w:val="00150717"/>
  </w:style>
  <w:style w:type="paragraph" w:customStyle="1" w:styleId="8DA60BB29411417CAE049573D5F0D3BD">
    <w:name w:val="8DA60BB29411417CAE049573D5F0D3BD"/>
    <w:rsid w:val="00150717"/>
  </w:style>
  <w:style w:type="paragraph" w:customStyle="1" w:styleId="84D7837D093B4E95AE24BC949EFFB8B1">
    <w:name w:val="84D7837D093B4E95AE24BC949EFFB8B1"/>
    <w:rsid w:val="00150717"/>
  </w:style>
  <w:style w:type="paragraph" w:customStyle="1" w:styleId="A9FAB2F5BED24538AAC86C42C97B3F6B">
    <w:name w:val="A9FAB2F5BED24538AAC86C42C97B3F6B"/>
    <w:rsid w:val="00150717"/>
  </w:style>
  <w:style w:type="paragraph" w:customStyle="1" w:styleId="B509D1A2E4584C648657EF4B6F87360F">
    <w:name w:val="B509D1A2E4584C648657EF4B6F87360F"/>
    <w:rsid w:val="00150717"/>
  </w:style>
  <w:style w:type="paragraph" w:customStyle="1" w:styleId="39C63585553A457FB6FD57FD5D153730">
    <w:name w:val="39C63585553A457FB6FD57FD5D153730"/>
    <w:rsid w:val="00150717"/>
  </w:style>
  <w:style w:type="paragraph" w:customStyle="1" w:styleId="AF86711CFD6A410E8F502E1A2F86D85C">
    <w:name w:val="AF86711CFD6A410E8F502E1A2F86D85C"/>
    <w:rsid w:val="00150717"/>
  </w:style>
  <w:style w:type="paragraph" w:customStyle="1" w:styleId="33C7D3767C944DEEA207920B9893618E">
    <w:name w:val="33C7D3767C944DEEA207920B9893618E"/>
    <w:rsid w:val="00150717"/>
  </w:style>
  <w:style w:type="paragraph" w:customStyle="1" w:styleId="E55D4A1CE0C74B9AAE4BC33D41E47D3F">
    <w:name w:val="E55D4A1CE0C74B9AAE4BC33D41E47D3F"/>
    <w:rsid w:val="00150717"/>
  </w:style>
  <w:style w:type="paragraph" w:customStyle="1" w:styleId="FE6B3B6436A24F2A8D639497FFB54EBB">
    <w:name w:val="FE6B3B6436A24F2A8D639497FFB54EBB"/>
    <w:rsid w:val="00150717"/>
  </w:style>
  <w:style w:type="paragraph" w:customStyle="1" w:styleId="9FD762B1D4EA49DD95F5FE8C7B612443">
    <w:name w:val="9FD762B1D4EA49DD95F5FE8C7B612443"/>
    <w:rsid w:val="00150717"/>
  </w:style>
  <w:style w:type="paragraph" w:customStyle="1" w:styleId="2512537995CD43ECA3F8D9F738E556F6">
    <w:name w:val="2512537995CD43ECA3F8D9F738E556F6"/>
    <w:rsid w:val="00150717"/>
  </w:style>
  <w:style w:type="paragraph" w:customStyle="1" w:styleId="3ED9B1E0E3CA46288F58192BCB17EFF0">
    <w:name w:val="3ED9B1E0E3CA46288F58192BCB17EFF0"/>
    <w:rsid w:val="00150717"/>
  </w:style>
  <w:style w:type="paragraph" w:customStyle="1" w:styleId="DC96A7F15BFC4CA9A2C1568427F56DF2">
    <w:name w:val="DC96A7F15BFC4CA9A2C1568427F56DF2"/>
    <w:rsid w:val="00150717"/>
  </w:style>
  <w:style w:type="paragraph" w:customStyle="1" w:styleId="D2D960736EDA457F8CC1D67972D32190">
    <w:name w:val="D2D960736EDA457F8CC1D67972D32190"/>
    <w:rsid w:val="00150717"/>
  </w:style>
  <w:style w:type="paragraph" w:customStyle="1" w:styleId="73536C3B25144AE0875E877F553CEFB8">
    <w:name w:val="73536C3B25144AE0875E877F553CEFB8"/>
    <w:rsid w:val="00150717"/>
  </w:style>
  <w:style w:type="paragraph" w:customStyle="1" w:styleId="69C64B5D869E44BEBE9D567FF0FF2CF2">
    <w:name w:val="69C64B5D869E44BEBE9D567FF0FF2CF2"/>
    <w:rsid w:val="00150717"/>
  </w:style>
  <w:style w:type="paragraph" w:customStyle="1" w:styleId="8FCD182AC70A4C3FA07695C1B7F7EA50">
    <w:name w:val="8FCD182AC70A4C3FA07695C1B7F7EA50"/>
    <w:rsid w:val="00150717"/>
  </w:style>
  <w:style w:type="paragraph" w:customStyle="1" w:styleId="DA004269C13A4B3BB5DFBE32BFF23A8A">
    <w:name w:val="DA004269C13A4B3BB5DFBE32BFF23A8A"/>
    <w:rsid w:val="00150717"/>
  </w:style>
  <w:style w:type="paragraph" w:customStyle="1" w:styleId="77F451DCFAA14D70B9305AFBDBFBE240">
    <w:name w:val="77F451DCFAA14D70B9305AFBDBFBE240"/>
    <w:rsid w:val="00150717"/>
  </w:style>
  <w:style w:type="paragraph" w:customStyle="1" w:styleId="4E81C542C3914928B4CCD4D31F7D7932">
    <w:name w:val="4E81C542C3914928B4CCD4D31F7D7932"/>
    <w:rsid w:val="00150717"/>
  </w:style>
  <w:style w:type="paragraph" w:customStyle="1" w:styleId="B61C0C3CB2FA4251A4561DC4D592F2B9">
    <w:name w:val="B61C0C3CB2FA4251A4561DC4D592F2B9"/>
    <w:rsid w:val="00150717"/>
  </w:style>
  <w:style w:type="paragraph" w:customStyle="1" w:styleId="CE78D35222244793BD4E7AA71039D6D0">
    <w:name w:val="CE78D35222244793BD4E7AA71039D6D0"/>
    <w:rsid w:val="00150717"/>
  </w:style>
  <w:style w:type="paragraph" w:customStyle="1" w:styleId="8FBEA11C6C314F7CAD394CF79D80C00C">
    <w:name w:val="8FBEA11C6C314F7CAD394CF79D80C00C"/>
    <w:rsid w:val="00150717"/>
  </w:style>
  <w:style w:type="paragraph" w:customStyle="1" w:styleId="8FBEA3C20F0B49CEA37CFBA30DC1BC7A">
    <w:name w:val="8FBEA3C20F0B49CEA37CFBA30DC1BC7A"/>
    <w:rsid w:val="00150717"/>
  </w:style>
  <w:style w:type="paragraph" w:customStyle="1" w:styleId="2188980A054749D49E443503A8D54586">
    <w:name w:val="2188980A054749D49E443503A8D54586"/>
    <w:rsid w:val="00150717"/>
  </w:style>
  <w:style w:type="paragraph" w:customStyle="1" w:styleId="E086C01F53184B0CBF020015012A3DE8">
    <w:name w:val="E086C01F53184B0CBF020015012A3DE8"/>
    <w:rsid w:val="00150717"/>
  </w:style>
  <w:style w:type="paragraph" w:customStyle="1" w:styleId="DDF587074D6D4EF8BEE04533ACF88787">
    <w:name w:val="DDF587074D6D4EF8BEE04533ACF88787"/>
    <w:rsid w:val="00150717"/>
  </w:style>
  <w:style w:type="paragraph" w:customStyle="1" w:styleId="DE8EA0AF66FD48E6B944B4838A8C50F4">
    <w:name w:val="DE8EA0AF66FD48E6B944B4838A8C50F4"/>
    <w:rsid w:val="00150717"/>
  </w:style>
  <w:style w:type="paragraph" w:customStyle="1" w:styleId="1ED0163EA19248B8A56BA302C8A979D7">
    <w:name w:val="1ED0163EA19248B8A56BA302C8A979D7"/>
    <w:rsid w:val="00150717"/>
  </w:style>
  <w:style w:type="paragraph" w:customStyle="1" w:styleId="6D7B32256CE2441EB5A1EC1BDD507789">
    <w:name w:val="6D7B32256CE2441EB5A1EC1BDD507789"/>
    <w:rsid w:val="00150717"/>
  </w:style>
  <w:style w:type="paragraph" w:customStyle="1" w:styleId="A0F43F0F51A44F4693B34D67074921DE">
    <w:name w:val="A0F43F0F51A44F4693B34D67074921DE"/>
    <w:rsid w:val="00150717"/>
  </w:style>
  <w:style w:type="paragraph" w:customStyle="1" w:styleId="CE71B44392D54FCEADDBBBA58694053118">
    <w:name w:val="CE71B44392D54FCEADDBBBA58694053118"/>
    <w:rsid w:val="00150717"/>
    <w:pPr>
      <w:spacing w:after="0" w:line="276" w:lineRule="auto"/>
    </w:pPr>
    <w:rPr>
      <w:b/>
      <w:color w:val="44546A" w:themeColor="text2"/>
      <w:sz w:val="28"/>
    </w:rPr>
  </w:style>
  <w:style w:type="paragraph" w:customStyle="1" w:styleId="3ECB35794EFD4C5EA9DEA7CBB4EC6E7F15">
    <w:name w:val="3ECB35794EFD4C5EA9DEA7CBB4EC6E7F15"/>
    <w:rsid w:val="00150717"/>
    <w:pPr>
      <w:spacing w:after="0" w:line="276" w:lineRule="auto"/>
    </w:pPr>
    <w:rPr>
      <w:b/>
      <w:color w:val="44546A" w:themeColor="text2"/>
      <w:sz w:val="28"/>
    </w:rPr>
  </w:style>
  <w:style w:type="paragraph" w:customStyle="1" w:styleId="AB23535645104C7C9D26ADC11D0A8F8221">
    <w:name w:val="AB23535645104C7C9D26ADC11D0A8F8221"/>
    <w:rsid w:val="00150717"/>
    <w:pPr>
      <w:spacing w:after="0" w:line="276" w:lineRule="auto"/>
    </w:pPr>
    <w:rPr>
      <w:b/>
      <w:color w:val="44546A" w:themeColor="text2"/>
      <w:sz w:val="28"/>
    </w:rPr>
  </w:style>
  <w:style w:type="paragraph" w:customStyle="1" w:styleId="9366EEB7D03A4655A39C0C14BBE44F4A10">
    <w:name w:val="9366EEB7D03A4655A39C0C14BBE44F4A10"/>
    <w:rsid w:val="00150717"/>
    <w:pPr>
      <w:spacing w:after="0" w:line="276" w:lineRule="auto"/>
    </w:pPr>
    <w:rPr>
      <w:b/>
      <w:color w:val="44546A" w:themeColor="text2"/>
      <w:sz w:val="28"/>
    </w:rPr>
  </w:style>
  <w:style w:type="paragraph" w:customStyle="1" w:styleId="44E243C2AEDC4DEF94B017EEE79A2D0110">
    <w:name w:val="44E243C2AEDC4DEF94B017EEE79A2D0110"/>
    <w:rsid w:val="00150717"/>
    <w:pPr>
      <w:spacing w:after="0" w:line="276" w:lineRule="auto"/>
    </w:pPr>
    <w:rPr>
      <w:b/>
      <w:color w:val="44546A" w:themeColor="text2"/>
      <w:sz w:val="28"/>
    </w:rPr>
  </w:style>
  <w:style w:type="paragraph" w:customStyle="1" w:styleId="ACE0982D94EF411BA44E1F4C1F47A54510">
    <w:name w:val="ACE0982D94EF411BA44E1F4C1F47A54510"/>
    <w:rsid w:val="00150717"/>
    <w:pPr>
      <w:spacing w:after="0" w:line="276" w:lineRule="auto"/>
    </w:pPr>
    <w:rPr>
      <w:b/>
      <w:color w:val="44546A" w:themeColor="text2"/>
      <w:sz w:val="28"/>
    </w:rPr>
  </w:style>
  <w:style w:type="paragraph" w:customStyle="1" w:styleId="A904ADCBD76C470D811AA968B2E7890A10">
    <w:name w:val="A904ADCBD76C470D811AA968B2E7890A10"/>
    <w:rsid w:val="00150717"/>
    <w:pPr>
      <w:spacing w:after="0" w:line="276" w:lineRule="auto"/>
    </w:pPr>
    <w:rPr>
      <w:b/>
      <w:color w:val="44546A" w:themeColor="text2"/>
      <w:sz w:val="28"/>
    </w:rPr>
  </w:style>
  <w:style w:type="paragraph" w:customStyle="1" w:styleId="6E41B097528F43868CA864976A75FD7F10">
    <w:name w:val="6E41B097528F43868CA864976A75FD7F10"/>
    <w:rsid w:val="00150717"/>
    <w:pPr>
      <w:spacing w:after="0" w:line="276" w:lineRule="auto"/>
    </w:pPr>
    <w:rPr>
      <w:b/>
      <w:color w:val="44546A" w:themeColor="text2"/>
      <w:sz w:val="28"/>
    </w:rPr>
  </w:style>
  <w:style w:type="paragraph" w:customStyle="1" w:styleId="301BBA85D6314EE09445670D325ECAEC10">
    <w:name w:val="301BBA85D6314EE09445670D325ECAEC10"/>
    <w:rsid w:val="00150717"/>
    <w:pPr>
      <w:spacing w:after="0" w:line="276" w:lineRule="auto"/>
    </w:pPr>
    <w:rPr>
      <w:b/>
      <w:color w:val="44546A" w:themeColor="text2"/>
      <w:sz w:val="28"/>
    </w:rPr>
  </w:style>
  <w:style w:type="paragraph" w:customStyle="1" w:styleId="2E22DA191A2942D98150FB718043D9D210">
    <w:name w:val="2E22DA191A2942D98150FB718043D9D210"/>
    <w:rsid w:val="00150717"/>
    <w:pPr>
      <w:spacing w:after="0" w:line="276" w:lineRule="auto"/>
    </w:pPr>
    <w:rPr>
      <w:b/>
      <w:color w:val="44546A" w:themeColor="text2"/>
      <w:sz w:val="28"/>
    </w:rPr>
  </w:style>
  <w:style w:type="paragraph" w:customStyle="1" w:styleId="3656D593F27F4DC3B520D7912AC4784610">
    <w:name w:val="3656D593F27F4DC3B520D7912AC4784610"/>
    <w:rsid w:val="00150717"/>
    <w:pPr>
      <w:spacing w:after="0" w:line="276" w:lineRule="auto"/>
    </w:pPr>
    <w:rPr>
      <w:b/>
      <w:color w:val="44546A" w:themeColor="text2"/>
      <w:sz w:val="28"/>
    </w:rPr>
  </w:style>
  <w:style w:type="paragraph" w:customStyle="1" w:styleId="0F39ED3A656B423A979EB36E274D6D4E10">
    <w:name w:val="0F39ED3A656B423A979EB36E274D6D4E10"/>
    <w:rsid w:val="00150717"/>
    <w:pPr>
      <w:spacing w:after="0" w:line="276" w:lineRule="auto"/>
    </w:pPr>
    <w:rPr>
      <w:b/>
      <w:color w:val="44546A" w:themeColor="text2"/>
      <w:sz w:val="28"/>
    </w:rPr>
  </w:style>
  <w:style w:type="paragraph" w:customStyle="1" w:styleId="8C97DB169AC442BCAB08903A14A9E2E010">
    <w:name w:val="8C97DB169AC442BCAB08903A14A9E2E010"/>
    <w:rsid w:val="00150717"/>
    <w:pPr>
      <w:spacing w:after="0" w:line="276" w:lineRule="auto"/>
    </w:pPr>
    <w:rPr>
      <w:b/>
      <w:color w:val="44546A" w:themeColor="text2"/>
      <w:sz w:val="28"/>
    </w:rPr>
  </w:style>
  <w:style w:type="paragraph" w:customStyle="1" w:styleId="CC75D5B5C69740978AEFD2724B1A7EE910">
    <w:name w:val="CC75D5B5C69740978AEFD2724B1A7EE910"/>
    <w:rsid w:val="00150717"/>
    <w:pPr>
      <w:spacing w:after="0" w:line="276" w:lineRule="auto"/>
    </w:pPr>
    <w:rPr>
      <w:b/>
      <w:color w:val="44546A" w:themeColor="text2"/>
      <w:sz w:val="28"/>
    </w:rPr>
  </w:style>
  <w:style w:type="paragraph" w:customStyle="1" w:styleId="DB5FF8DA85574CD0820792CC0D34F60E9">
    <w:name w:val="DB5FF8DA85574CD0820792CC0D34F60E9"/>
    <w:rsid w:val="00150717"/>
    <w:pPr>
      <w:spacing w:after="0" w:line="276" w:lineRule="auto"/>
    </w:pPr>
    <w:rPr>
      <w:b/>
      <w:color w:val="44546A" w:themeColor="text2"/>
      <w:sz w:val="28"/>
    </w:rPr>
  </w:style>
  <w:style w:type="paragraph" w:customStyle="1" w:styleId="C0FD03DC12D24A509F3EC3A6DD98C2E96">
    <w:name w:val="C0FD03DC12D24A509F3EC3A6DD98C2E96"/>
    <w:rsid w:val="00150717"/>
    <w:pPr>
      <w:spacing w:after="0" w:line="276" w:lineRule="auto"/>
    </w:pPr>
    <w:rPr>
      <w:b/>
      <w:color w:val="44546A" w:themeColor="text2"/>
      <w:sz w:val="28"/>
    </w:rPr>
  </w:style>
  <w:style w:type="paragraph" w:customStyle="1" w:styleId="5C35C0AF182D40D7BDF315B9BE52F4EC6">
    <w:name w:val="5C35C0AF182D40D7BDF315B9BE52F4EC6"/>
    <w:rsid w:val="00150717"/>
    <w:pPr>
      <w:spacing w:after="0" w:line="276" w:lineRule="auto"/>
    </w:pPr>
    <w:rPr>
      <w:b/>
      <w:color w:val="44546A" w:themeColor="text2"/>
      <w:sz w:val="28"/>
    </w:rPr>
  </w:style>
  <w:style w:type="paragraph" w:customStyle="1" w:styleId="92637F0C85B04F749603BD7E431700386">
    <w:name w:val="92637F0C85B04F749603BD7E431700386"/>
    <w:rsid w:val="00150717"/>
    <w:pPr>
      <w:spacing w:after="0" w:line="276" w:lineRule="auto"/>
    </w:pPr>
    <w:rPr>
      <w:b/>
      <w:color w:val="44546A" w:themeColor="text2"/>
      <w:sz w:val="28"/>
    </w:rPr>
  </w:style>
  <w:style w:type="paragraph" w:customStyle="1" w:styleId="FCF72B675B294DF997EBE1F48FF28A516">
    <w:name w:val="FCF72B675B294DF997EBE1F48FF28A516"/>
    <w:rsid w:val="00150717"/>
    <w:pPr>
      <w:spacing w:after="0" w:line="276" w:lineRule="auto"/>
    </w:pPr>
    <w:rPr>
      <w:b/>
      <w:color w:val="44546A" w:themeColor="text2"/>
      <w:sz w:val="28"/>
    </w:rPr>
  </w:style>
  <w:style w:type="paragraph" w:customStyle="1" w:styleId="03972AD102F247C79C997E0A5328D1326">
    <w:name w:val="03972AD102F247C79C997E0A5328D1326"/>
    <w:rsid w:val="00150717"/>
    <w:pPr>
      <w:spacing w:after="0" w:line="276" w:lineRule="auto"/>
    </w:pPr>
    <w:rPr>
      <w:b/>
      <w:color w:val="44546A" w:themeColor="text2"/>
      <w:sz w:val="28"/>
    </w:rPr>
  </w:style>
  <w:style w:type="paragraph" w:customStyle="1" w:styleId="DB4290AFEE5B4935BD25CE0873CF39E79">
    <w:name w:val="DB4290AFEE5B4935BD25CE0873CF39E79"/>
    <w:rsid w:val="00150717"/>
    <w:pPr>
      <w:spacing w:after="0" w:line="276" w:lineRule="auto"/>
    </w:pPr>
    <w:rPr>
      <w:b/>
      <w:color w:val="44546A" w:themeColor="text2"/>
      <w:sz w:val="28"/>
    </w:rPr>
  </w:style>
  <w:style w:type="paragraph" w:customStyle="1" w:styleId="B47DE5C733924CFBB1880146315B16BD9">
    <w:name w:val="B47DE5C733924CFBB1880146315B16BD9"/>
    <w:rsid w:val="00150717"/>
    <w:pPr>
      <w:spacing w:after="0" w:line="276" w:lineRule="auto"/>
    </w:pPr>
    <w:rPr>
      <w:b/>
      <w:color w:val="44546A" w:themeColor="text2"/>
      <w:sz w:val="28"/>
    </w:rPr>
  </w:style>
  <w:style w:type="paragraph" w:customStyle="1" w:styleId="DCE5D91B57384A15B93E2B5C20AADF339">
    <w:name w:val="DCE5D91B57384A15B93E2B5C20AADF339"/>
    <w:rsid w:val="00150717"/>
    <w:pPr>
      <w:spacing w:after="0" w:line="276" w:lineRule="auto"/>
    </w:pPr>
    <w:rPr>
      <w:b/>
      <w:color w:val="44546A" w:themeColor="text2"/>
      <w:sz w:val="28"/>
    </w:rPr>
  </w:style>
  <w:style w:type="paragraph" w:customStyle="1" w:styleId="1F3CC8C8D237453E83B83828DCAA114B6">
    <w:name w:val="1F3CC8C8D237453E83B83828DCAA114B6"/>
    <w:rsid w:val="00150717"/>
    <w:pPr>
      <w:spacing w:after="0" w:line="276" w:lineRule="auto"/>
    </w:pPr>
    <w:rPr>
      <w:b/>
      <w:color w:val="44546A" w:themeColor="text2"/>
      <w:sz w:val="28"/>
    </w:rPr>
  </w:style>
  <w:style w:type="paragraph" w:customStyle="1" w:styleId="2E10D08872FA46CAA5D7B46978311ED06">
    <w:name w:val="2E10D08872FA46CAA5D7B46978311ED06"/>
    <w:rsid w:val="00150717"/>
    <w:pPr>
      <w:spacing w:after="0" w:line="276" w:lineRule="auto"/>
    </w:pPr>
    <w:rPr>
      <w:b/>
      <w:color w:val="44546A" w:themeColor="text2"/>
      <w:sz w:val="28"/>
    </w:rPr>
  </w:style>
  <w:style w:type="paragraph" w:customStyle="1" w:styleId="BDD70B04F163486EAE3AF36AB2FC015E6">
    <w:name w:val="BDD70B04F163486EAE3AF36AB2FC015E6"/>
    <w:rsid w:val="00150717"/>
    <w:pPr>
      <w:spacing w:after="0" w:line="276" w:lineRule="auto"/>
    </w:pPr>
    <w:rPr>
      <w:b/>
      <w:color w:val="44546A" w:themeColor="text2"/>
      <w:sz w:val="28"/>
    </w:rPr>
  </w:style>
  <w:style w:type="paragraph" w:customStyle="1" w:styleId="CF334589337A4CDA892EC7CC97B0E8BD6">
    <w:name w:val="CF334589337A4CDA892EC7CC97B0E8BD6"/>
    <w:rsid w:val="00150717"/>
    <w:pPr>
      <w:spacing w:after="0" w:line="276" w:lineRule="auto"/>
    </w:pPr>
    <w:rPr>
      <w:b/>
      <w:color w:val="44546A" w:themeColor="text2"/>
      <w:sz w:val="28"/>
    </w:rPr>
  </w:style>
  <w:style w:type="paragraph" w:customStyle="1" w:styleId="534EC54AAA1F4C258A065228AD3C12766">
    <w:name w:val="534EC54AAA1F4C258A065228AD3C12766"/>
    <w:rsid w:val="00150717"/>
    <w:pPr>
      <w:spacing w:after="0" w:line="276" w:lineRule="auto"/>
    </w:pPr>
    <w:rPr>
      <w:b/>
      <w:color w:val="44546A" w:themeColor="text2"/>
      <w:sz w:val="28"/>
    </w:rPr>
  </w:style>
  <w:style w:type="paragraph" w:customStyle="1" w:styleId="13E43B95AB524BB4970F0CBED2E2BACF6">
    <w:name w:val="13E43B95AB524BB4970F0CBED2E2BACF6"/>
    <w:rsid w:val="00150717"/>
    <w:pPr>
      <w:spacing w:after="0" w:line="276" w:lineRule="auto"/>
    </w:pPr>
    <w:rPr>
      <w:b/>
      <w:color w:val="44546A" w:themeColor="text2"/>
      <w:sz w:val="28"/>
    </w:rPr>
  </w:style>
  <w:style w:type="paragraph" w:customStyle="1" w:styleId="7A928FA4B08C4AC6B0682B87369B3F706">
    <w:name w:val="7A928FA4B08C4AC6B0682B87369B3F706"/>
    <w:rsid w:val="00150717"/>
    <w:pPr>
      <w:spacing w:after="0" w:line="276" w:lineRule="auto"/>
    </w:pPr>
    <w:rPr>
      <w:b/>
      <w:color w:val="44546A" w:themeColor="text2"/>
      <w:sz w:val="28"/>
    </w:rPr>
  </w:style>
  <w:style w:type="paragraph" w:customStyle="1" w:styleId="07D843826A92400FA173F4CFD13ECEA26">
    <w:name w:val="07D843826A92400FA173F4CFD13ECEA26"/>
    <w:rsid w:val="00150717"/>
    <w:pPr>
      <w:spacing w:after="0" w:line="276" w:lineRule="auto"/>
    </w:pPr>
    <w:rPr>
      <w:b/>
      <w:color w:val="44546A" w:themeColor="text2"/>
      <w:sz w:val="28"/>
    </w:rPr>
  </w:style>
  <w:style w:type="paragraph" w:customStyle="1" w:styleId="FA00521F9A3E471AB11B2680C59A15146">
    <w:name w:val="FA00521F9A3E471AB11B2680C59A15146"/>
    <w:rsid w:val="00150717"/>
    <w:pPr>
      <w:spacing w:after="0" w:line="276" w:lineRule="auto"/>
    </w:pPr>
    <w:rPr>
      <w:b/>
      <w:color w:val="44546A" w:themeColor="text2"/>
      <w:sz w:val="28"/>
    </w:rPr>
  </w:style>
  <w:style w:type="paragraph" w:customStyle="1" w:styleId="DE2CF1E6913F471DA413DE20BA6C97056">
    <w:name w:val="DE2CF1E6913F471DA413DE20BA6C97056"/>
    <w:rsid w:val="00150717"/>
    <w:pPr>
      <w:spacing w:after="0" w:line="276" w:lineRule="auto"/>
    </w:pPr>
    <w:rPr>
      <w:b/>
      <w:color w:val="44546A" w:themeColor="text2"/>
      <w:sz w:val="28"/>
    </w:rPr>
  </w:style>
  <w:style w:type="paragraph" w:customStyle="1" w:styleId="FC2EA60C693C44348D753B8F17D1BC696">
    <w:name w:val="FC2EA60C693C44348D753B8F17D1BC696"/>
    <w:rsid w:val="00150717"/>
    <w:pPr>
      <w:spacing w:after="0" w:line="276" w:lineRule="auto"/>
    </w:pPr>
    <w:rPr>
      <w:b/>
      <w:color w:val="44546A" w:themeColor="text2"/>
      <w:sz w:val="28"/>
    </w:rPr>
  </w:style>
  <w:style w:type="paragraph" w:customStyle="1" w:styleId="E3FDC7FBAA6244EABA7061F41AB09BDC6">
    <w:name w:val="E3FDC7FBAA6244EABA7061F41AB09BDC6"/>
    <w:rsid w:val="00150717"/>
    <w:pPr>
      <w:spacing w:after="0" w:line="276" w:lineRule="auto"/>
    </w:pPr>
    <w:rPr>
      <w:b/>
      <w:color w:val="44546A" w:themeColor="text2"/>
      <w:sz w:val="28"/>
    </w:rPr>
  </w:style>
  <w:style w:type="paragraph" w:customStyle="1" w:styleId="9C8741E917264684891D331870511A816">
    <w:name w:val="9C8741E917264684891D331870511A816"/>
    <w:rsid w:val="00150717"/>
    <w:pPr>
      <w:spacing w:after="0" w:line="276" w:lineRule="auto"/>
    </w:pPr>
    <w:rPr>
      <w:b/>
      <w:color w:val="44546A" w:themeColor="text2"/>
      <w:sz w:val="28"/>
    </w:rPr>
  </w:style>
  <w:style w:type="paragraph" w:customStyle="1" w:styleId="74C064F31F444785AACB8476A66964136">
    <w:name w:val="74C064F31F444785AACB8476A66964136"/>
    <w:rsid w:val="00150717"/>
    <w:pPr>
      <w:spacing w:after="0" w:line="276" w:lineRule="auto"/>
    </w:pPr>
    <w:rPr>
      <w:b/>
      <w:color w:val="44546A" w:themeColor="text2"/>
      <w:sz w:val="28"/>
    </w:rPr>
  </w:style>
  <w:style w:type="paragraph" w:customStyle="1" w:styleId="59BF1874B0304BBBAD14FA0D07A2B2186">
    <w:name w:val="59BF1874B0304BBBAD14FA0D07A2B2186"/>
    <w:rsid w:val="00150717"/>
    <w:pPr>
      <w:spacing w:after="0" w:line="276" w:lineRule="auto"/>
    </w:pPr>
    <w:rPr>
      <w:b/>
      <w:color w:val="44546A" w:themeColor="text2"/>
      <w:sz w:val="28"/>
    </w:rPr>
  </w:style>
  <w:style w:type="paragraph" w:customStyle="1" w:styleId="A2E3404C22BE42E39484C7D79CC1D56B6">
    <w:name w:val="A2E3404C22BE42E39484C7D79CC1D56B6"/>
    <w:rsid w:val="00150717"/>
    <w:pPr>
      <w:spacing w:after="0" w:line="276" w:lineRule="auto"/>
    </w:pPr>
    <w:rPr>
      <w:b/>
      <w:color w:val="44546A" w:themeColor="text2"/>
      <w:sz w:val="28"/>
    </w:rPr>
  </w:style>
  <w:style w:type="paragraph" w:customStyle="1" w:styleId="36EFD7B67A3D4FFB8AC1031AB5E358D86">
    <w:name w:val="36EFD7B67A3D4FFB8AC1031AB5E358D86"/>
    <w:rsid w:val="00150717"/>
    <w:pPr>
      <w:spacing w:after="0" w:line="276" w:lineRule="auto"/>
    </w:pPr>
    <w:rPr>
      <w:b/>
      <w:color w:val="44546A" w:themeColor="text2"/>
      <w:sz w:val="28"/>
    </w:rPr>
  </w:style>
  <w:style w:type="paragraph" w:customStyle="1" w:styleId="9355A9AD348D4B1FAD63DF1432EE4F746">
    <w:name w:val="9355A9AD348D4B1FAD63DF1432EE4F746"/>
    <w:rsid w:val="00150717"/>
    <w:pPr>
      <w:spacing w:after="0" w:line="276" w:lineRule="auto"/>
    </w:pPr>
    <w:rPr>
      <w:b/>
      <w:color w:val="44546A" w:themeColor="text2"/>
      <w:sz w:val="28"/>
    </w:rPr>
  </w:style>
  <w:style w:type="paragraph" w:customStyle="1" w:styleId="8A91FA800661430F9E3E9C8D5AE464DF6">
    <w:name w:val="8A91FA800661430F9E3E9C8D5AE464DF6"/>
    <w:rsid w:val="00150717"/>
    <w:pPr>
      <w:spacing w:after="0" w:line="276" w:lineRule="auto"/>
    </w:pPr>
    <w:rPr>
      <w:b/>
      <w:color w:val="44546A" w:themeColor="text2"/>
      <w:sz w:val="28"/>
    </w:rPr>
  </w:style>
  <w:style w:type="paragraph" w:customStyle="1" w:styleId="4BC9E42E318F4D43B88D94EDA9A665426">
    <w:name w:val="4BC9E42E318F4D43B88D94EDA9A665426"/>
    <w:rsid w:val="00150717"/>
    <w:pPr>
      <w:spacing w:after="0" w:line="276" w:lineRule="auto"/>
    </w:pPr>
    <w:rPr>
      <w:b/>
      <w:color w:val="44546A" w:themeColor="text2"/>
      <w:sz w:val="28"/>
    </w:rPr>
  </w:style>
  <w:style w:type="paragraph" w:customStyle="1" w:styleId="AE7F0B4250554637B5A51B4253DEA0426">
    <w:name w:val="AE7F0B4250554637B5A51B4253DEA0426"/>
    <w:rsid w:val="00150717"/>
    <w:pPr>
      <w:spacing w:after="0" w:line="276" w:lineRule="auto"/>
    </w:pPr>
    <w:rPr>
      <w:b/>
      <w:color w:val="44546A" w:themeColor="text2"/>
      <w:sz w:val="28"/>
    </w:rPr>
  </w:style>
  <w:style w:type="paragraph" w:customStyle="1" w:styleId="A8C86B236A5445A08709D5B342BFD0146">
    <w:name w:val="A8C86B236A5445A08709D5B342BFD0146"/>
    <w:rsid w:val="00150717"/>
    <w:pPr>
      <w:spacing w:after="0" w:line="276" w:lineRule="auto"/>
    </w:pPr>
    <w:rPr>
      <w:b/>
      <w:color w:val="44546A" w:themeColor="text2"/>
      <w:sz w:val="28"/>
    </w:rPr>
  </w:style>
  <w:style w:type="paragraph" w:customStyle="1" w:styleId="712F046FC3034B2BA03BD78778EE7C506">
    <w:name w:val="712F046FC3034B2BA03BD78778EE7C506"/>
    <w:rsid w:val="00150717"/>
    <w:pPr>
      <w:spacing w:after="0" w:line="276" w:lineRule="auto"/>
    </w:pPr>
    <w:rPr>
      <w:b/>
      <w:color w:val="44546A" w:themeColor="text2"/>
      <w:sz w:val="28"/>
    </w:rPr>
  </w:style>
  <w:style w:type="paragraph" w:customStyle="1" w:styleId="4D022DEAC90844CCA819885928467C686">
    <w:name w:val="4D022DEAC90844CCA819885928467C686"/>
    <w:rsid w:val="00150717"/>
    <w:pPr>
      <w:spacing w:after="0" w:line="276" w:lineRule="auto"/>
    </w:pPr>
    <w:rPr>
      <w:b/>
      <w:color w:val="44546A" w:themeColor="text2"/>
      <w:sz w:val="28"/>
    </w:rPr>
  </w:style>
  <w:style w:type="paragraph" w:customStyle="1" w:styleId="36FF39A8B0724FD898BEF773BF9AD2496">
    <w:name w:val="36FF39A8B0724FD898BEF773BF9AD2496"/>
    <w:rsid w:val="00150717"/>
    <w:pPr>
      <w:spacing w:after="0" w:line="276" w:lineRule="auto"/>
    </w:pPr>
    <w:rPr>
      <w:b/>
      <w:color w:val="44546A" w:themeColor="text2"/>
      <w:sz w:val="28"/>
    </w:rPr>
  </w:style>
  <w:style w:type="paragraph" w:customStyle="1" w:styleId="3A77B087D5D846E7A9C48691290EA54B6">
    <w:name w:val="3A77B087D5D846E7A9C48691290EA54B6"/>
    <w:rsid w:val="00150717"/>
    <w:pPr>
      <w:spacing w:after="0" w:line="276" w:lineRule="auto"/>
    </w:pPr>
    <w:rPr>
      <w:b/>
      <w:color w:val="44546A" w:themeColor="text2"/>
      <w:sz w:val="28"/>
    </w:rPr>
  </w:style>
  <w:style w:type="paragraph" w:customStyle="1" w:styleId="C975C98183D84BBFA104CA4DB18C8D876">
    <w:name w:val="C975C98183D84BBFA104CA4DB18C8D876"/>
    <w:rsid w:val="00150717"/>
    <w:pPr>
      <w:spacing w:after="0" w:line="276" w:lineRule="auto"/>
    </w:pPr>
    <w:rPr>
      <w:b/>
      <w:color w:val="44546A" w:themeColor="text2"/>
      <w:sz w:val="28"/>
    </w:rPr>
  </w:style>
  <w:style w:type="paragraph" w:customStyle="1" w:styleId="903833B29AC749BCBA6D315878DB99356">
    <w:name w:val="903833B29AC749BCBA6D315878DB99356"/>
    <w:rsid w:val="00150717"/>
    <w:pPr>
      <w:spacing w:after="0" w:line="276" w:lineRule="auto"/>
    </w:pPr>
    <w:rPr>
      <w:b/>
      <w:color w:val="44546A" w:themeColor="text2"/>
      <w:sz w:val="28"/>
    </w:rPr>
  </w:style>
  <w:style w:type="paragraph" w:customStyle="1" w:styleId="BBCD1916B6B543DCBDEA910A3B37F3E36">
    <w:name w:val="BBCD1916B6B543DCBDEA910A3B37F3E36"/>
    <w:rsid w:val="00150717"/>
    <w:pPr>
      <w:spacing w:after="0" w:line="276" w:lineRule="auto"/>
    </w:pPr>
    <w:rPr>
      <w:b/>
      <w:color w:val="44546A" w:themeColor="text2"/>
      <w:sz w:val="28"/>
    </w:rPr>
  </w:style>
  <w:style w:type="paragraph" w:customStyle="1" w:styleId="4CAADACD1B904F9ABCD89398AABC12016">
    <w:name w:val="4CAADACD1B904F9ABCD89398AABC12016"/>
    <w:rsid w:val="00150717"/>
    <w:pPr>
      <w:spacing w:after="0" w:line="276" w:lineRule="auto"/>
    </w:pPr>
    <w:rPr>
      <w:b/>
      <w:color w:val="44546A" w:themeColor="text2"/>
      <w:sz w:val="28"/>
    </w:rPr>
  </w:style>
  <w:style w:type="paragraph" w:customStyle="1" w:styleId="0073A7749B164672BA69C68764F85DED6">
    <w:name w:val="0073A7749B164672BA69C68764F85DED6"/>
    <w:rsid w:val="00150717"/>
    <w:pPr>
      <w:spacing w:after="0" w:line="276" w:lineRule="auto"/>
    </w:pPr>
    <w:rPr>
      <w:b/>
      <w:color w:val="44546A" w:themeColor="text2"/>
      <w:sz w:val="28"/>
    </w:rPr>
  </w:style>
  <w:style w:type="paragraph" w:customStyle="1" w:styleId="E0E33D0A06D641BEA3C5209E22763D2C6">
    <w:name w:val="E0E33D0A06D641BEA3C5209E22763D2C6"/>
    <w:rsid w:val="00150717"/>
    <w:pPr>
      <w:spacing w:after="0" w:line="276" w:lineRule="auto"/>
    </w:pPr>
    <w:rPr>
      <w:b/>
      <w:color w:val="44546A" w:themeColor="text2"/>
      <w:sz w:val="28"/>
    </w:rPr>
  </w:style>
  <w:style w:type="paragraph" w:customStyle="1" w:styleId="73D884B388404027A7A6B5B827329B0D6">
    <w:name w:val="73D884B388404027A7A6B5B827329B0D6"/>
    <w:rsid w:val="00150717"/>
    <w:pPr>
      <w:spacing w:after="0" w:line="276" w:lineRule="auto"/>
    </w:pPr>
    <w:rPr>
      <w:b/>
      <w:color w:val="44546A" w:themeColor="text2"/>
      <w:sz w:val="28"/>
    </w:rPr>
  </w:style>
  <w:style w:type="paragraph" w:customStyle="1" w:styleId="F692E21F10574751B69AD46FBE552B536">
    <w:name w:val="F692E21F10574751B69AD46FBE552B536"/>
    <w:rsid w:val="00150717"/>
    <w:pPr>
      <w:spacing w:after="0" w:line="276" w:lineRule="auto"/>
    </w:pPr>
    <w:rPr>
      <w:b/>
      <w:color w:val="44546A" w:themeColor="text2"/>
      <w:sz w:val="28"/>
    </w:rPr>
  </w:style>
  <w:style w:type="paragraph" w:customStyle="1" w:styleId="4ED4E445E12D49C49B34963105C487286">
    <w:name w:val="4ED4E445E12D49C49B34963105C487286"/>
    <w:rsid w:val="00150717"/>
    <w:pPr>
      <w:spacing w:after="0" w:line="276" w:lineRule="auto"/>
    </w:pPr>
    <w:rPr>
      <w:b/>
      <w:color w:val="44546A" w:themeColor="text2"/>
      <w:sz w:val="28"/>
    </w:rPr>
  </w:style>
  <w:style w:type="paragraph" w:customStyle="1" w:styleId="73AB17A762B147C2A9FB46C977C985816">
    <w:name w:val="73AB17A762B147C2A9FB46C977C985816"/>
    <w:rsid w:val="00150717"/>
    <w:pPr>
      <w:spacing w:after="0" w:line="276" w:lineRule="auto"/>
    </w:pPr>
    <w:rPr>
      <w:b/>
      <w:color w:val="44546A" w:themeColor="text2"/>
      <w:sz w:val="28"/>
    </w:rPr>
  </w:style>
  <w:style w:type="paragraph" w:customStyle="1" w:styleId="97601EC5E6E0494C9313A5D3BD4AB6CE5">
    <w:name w:val="97601EC5E6E0494C9313A5D3BD4AB6CE5"/>
    <w:rsid w:val="00150717"/>
    <w:pPr>
      <w:spacing w:after="0" w:line="276" w:lineRule="auto"/>
    </w:pPr>
    <w:rPr>
      <w:b/>
      <w:color w:val="44546A" w:themeColor="text2"/>
      <w:sz w:val="28"/>
    </w:rPr>
  </w:style>
  <w:style w:type="paragraph" w:customStyle="1" w:styleId="48646D5DA3DF4BB0BD5632CD17C13FC55">
    <w:name w:val="48646D5DA3DF4BB0BD5632CD17C13FC55"/>
    <w:rsid w:val="00150717"/>
    <w:pPr>
      <w:spacing w:after="0" w:line="276" w:lineRule="auto"/>
    </w:pPr>
    <w:rPr>
      <w:b/>
      <w:color w:val="44546A" w:themeColor="text2"/>
      <w:sz w:val="28"/>
    </w:rPr>
  </w:style>
  <w:style w:type="paragraph" w:customStyle="1" w:styleId="329BDB2F56C24DB9BAC7EA59581F807F10">
    <w:name w:val="329BDB2F56C24DB9BAC7EA59581F807F10"/>
    <w:rsid w:val="00150717"/>
    <w:pPr>
      <w:spacing w:after="0" w:line="276" w:lineRule="auto"/>
    </w:pPr>
    <w:rPr>
      <w:b/>
      <w:color w:val="44546A" w:themeColor="text2"/>
      <w:sz w:val="28"/>
    </w:rPr>
  </w:style>
  <w:style w:type="paragraph" w:customStyle="1" w:styleId="38A37A7702EF408C9ECBC2BB986B087310">
    <w:name w:val="38A37A7702EF408C9ECBC2BB986B087310"/>
    <w:rsid w:val="00150717"/>
    <w:pPr>
      <w:spacing w:after="0" w:line="276" w:lineRule="auto"/>
    </w:pPr>
    <w:rPr>
      <w:b/>
      <w:color w:val="44546A" w:themeColor="text2"/>
      <w:sz w:val="28"/>
    </w:rPr>
  </w:style>
  <w:style w:type="paragraph" w:customStyle="1" w:styleId="22F57693072E4B55BB3B9027690758F210">
    <w:name w:val="22F57693072E4B55BB3B9027690758F210"/>
    <w:rsid w:val="00150717"/>
    <w:pPr>
      <w:spacing w:after="0" w:line="276" w:lineRule="auto"/>
    </w:pPr>
    <w:rPr>
      <w:b/>
      <w:color w:val="44546A" w:themeColor="text2"/>
      <w:sz w:val="28"/>
    </w:rPr>
  </w:style>
  <w:style w:type="paragraph" w:customStyle="1" w:styleId="84EDA8C21FEF48639C794D51BB0B49B910">
    <w:name w:val="84EDA8C21FEF48639C794D51BB0B49B910"/>
    <w:rsid w:val="00150717"/>
    <w:pPr>
      <w:spacing w:after="0" w:line="276" w:lineRule="auto"/>
    </w:pPr>
    <w:rPr>
      <w:b/>
      <w:color w:val="44546A" w:themeColor="text2"/>
      <w:sz w:val="28"/>
    </w:rPr>
  </w:style>
  <w:style w:type="paragraph" w:customStyle="1" w:styleId="B60B3F12F3694263A756AC98AAB2A5F810">
    <w:name w:val="B60B3F12F3694263A756AC98AAB2A5F810"/>
    <w:rsid w:val="00150717"/>
    <w:pPr>
      <w:spacing w:after="0" w:line="276" w:lineRule="auto"/>
    </w:pPr>
    <w:rPr>
      <w:b/>
      <w:color w:val="44546A" w:themeColor="text2"/>
      <w:sz w:val="28"/>
    </w:rPr>
  </w:style>
  <w:style w:type="paragraph" w:customStyle="1" w:styleId="2655E2C4C2284418B81B41F0A6648A4B13">
    <w:name w:val="2655E2C4C2284418B81B41F0A6648A4B13"/>
    <w:rsid w:val="00150717"/>
    <w:pPr>
      <w:spacing w:after="0" w:line="276" w:lineRule="auto"/>
    </w:pPr>
    <w:rPr>
      <w:b/>
      <w:color w:val="44546A" w:themeColor="text2"/>
      <w:sz w:val="28"/>
    </w:rPr>
  </w:style>
  <w:style w:type="paragraph" w:customStyle="1" w:styleId="24801C4A03FC427089DBEDB57128BCD311">
    <w:name w:val="24801C4A03FC427089DBEDB57128BCD311"/>
    <w:rsid w:val="00150717"/>
    <w:pPr>
      <w:spacing w:after="0" w:line="276" w:lineRule="auto"/>
    </w:pPr>
    <w:rPr>
      <w:b/>
      <w:color w:val="44546A" w:themeColor="text2"/>
      <w:sz w:val="28"/>
    </w:rPr>
  </w:style>
  <w:style w:type="paragraph" w:customStyle="1" w:styleId="1493CDFC64314DFBA01573CCFE7F466E10">
    <w:name w:val="1493CDFC64314DFBA01573CCFE7F466E10"/>
    <w:rsid w:val="00150717"/>
    <w:pPr>
      <w:spacing w:after="0" w:line="276" w:lineRule="auto"/>
    </w:pPr>
    <w:rPr>
      <w:b/>
      <w:color w:val="44546A" w:themeColor="text2"/>
      <w:sz w:val="28"/>
    </w:rPr>
  </w:style>
  <w:style w:type="paragraph" w:customStyle="1" w:styleId="050AC603F75343ABB98713C773F4A20E4">
    <w:name w:val="050AC603F75343ABB98713C773F4A20E4"/>
    <w:rsid w:val="00150717"/>
    <w:pPr>
      <w:spacing w:after="0" w:line="276" w:lineRule="auto"/>
    </w:pPr>
    <w:rPr>
      <w:b/>
      <w:color w:val="44546A" w:themeColor="text2"/>
      <w:sz w:val="28"/>
    </w:rPr>
  </w:style>
  <w:style w:type="paragraph" w:customStyle="1" w:styleId="A543CA8A9B8447E0910C6EE1EC1157F64">
    <w:name w:val="A543CA8A9B8447E0910C6EE1EC1157F64"/>
    <w:rsid w:val="00150717"/>
    <w:pPr>
      <w:spacing w:after="0" w:line="276" w:lineRule="auto"/>
    </w:pPr>
    <w:rPr>
      <w:b/>
      <w:color w:val="44546A" w:themeColor="text2"/>
      <w:sz w:val="28"/>
    </w:rPr>
  </w:style>
  <w:style w:type="paragraph" w:customStyle="1" w:styleId="30B86A0CD31F461A96DFF26DC269C0174">
    <w:name w:val="30B86A0CD31F461A96DFF26DC269C0174"/>
    <w:rsid w:val="00150717"/>
    <w:pPr>
      <w:spacing w:after="0" w:line="276" w:lineRule="auto"/>
    </w:pPr>
    <w:rPr>
      <w:b/>
      <w:color w:val="44546A" w:themeColor="text2"/>
      <w:sz w:val="28"/>
    </w:rPr>
  </w:style>
  <w:style w:type="paragraph" w:customStyle="1" w:styleId="27DF453BB99D449E85C092B2B6CC2C6A4">
    <w:name w:val="27DF453BB99D449E85C092B2B6CC2C6A4"/>
    <w:rsid w:val="00150717"/>
    <w:pPr>
      <w:spacing w:after="0" w:line="276" w:lineRule="auto"/>
    </w:pPr>
    <w:rPr>
      <w:b/>
      <w:color w:val="44546A" w:themeColor="text2"/>
      <w:sz w:val="28"/>
    </w:rPr>
  </w:style>
  <w:style w:type="paragraph" w:customStyle="1" w:styleId="59749E7F0E1843F183AB2A390F9976774">
    <w:name w:val="59749E7F0E1843F183AB2A390F9976774"/>
    <w:rsid w:val="00150717"/>
    <w:pPr>
      <w:spacing w:after="0" w:line="276" w:lineRule="auto"/>
    </w:pPr>
    <w:rPr>
      <w:b/>
      <w:color w:val="44546A" w:themeColor="text2"/>
      <w:sz w:val="28"/>
    </w:rPr>
  </w:style>
  <w:style w:type="paragraph" w:customStyle="1" w:styleId="F045AB878CC74157AFE5F2F7C4ECBE7C4">
    <w:name w:val="F045AB878CC74157AFE5F2F7C4ECBE7C4"/>
    <w:rsid w:val="00150717"/>
    <w:pPr>
      <w:spacing w:after="0" w:line="276" w:lineRule="auto"/>
    </w:pPr>
    <w:rPr>
      <w:b/>
      <w:color w:val="44546A" w:themeColor="text2"/>
      <w:sz w:val="28"/>
    </w:rPr>
  </w:style>
  <w:style w:type="paragraph" w:customStyle="1" w:styleId="F29BDAB2628D4F6B97F05F1CE8AB987E4">
    <w:name w:val="F29BDAB2628D4F6B97F05F1CE8AB987E4"/>
    <w:rsid w:val="00150717"/>
    <w:pPr>
      <w:spacing w:after="0" w:line="276" w:lineRule="auto"/>
    </w:pPr>
    <w:rPr>
      <w:b/>
      <w:color w:val="44546A" w:themeColor="text2"/>
      <w:sz w:val="28"/>
    </w:rPr>
  </w:style>
  <w:style w:type="paragraph" w:customStyle="1" w:styleId="06C8638F208F43DDB1E65B42B0D5C3934">
    <w:name w:val="06C8638F208F43DDB1E65B42B0D5C3934"/>
    <w:rsid w:val="00150717"/>
    <w:pPr>
      <w:spacing w:after="0" w:line="276" w:lineRule="auto"/>
    </w:pPr>
    <w:rPr>
      <w:b/>
      <w:color w:val="44546A" w:themeColor="text2"/>
      <w:sz w:val="28"/>
    </w:rPr>
  </w:style>
  <w:style w:type="paragraph" w:customStyle="1" w:styleId="DD830DB3E3BC4A34BC69FDE9811C256F3">
    <w:name w:val="DD830DB3E3BC4A34BC69FDE9811C256F3"/>
    <w:rsid w:val="00150717"/>
    <w:pPr>
      <w:spacing w:after="0" w:line="276" w:lineRule="auto"/>
    </w:pPr>
    <w:rPr>
      <w:b/>
      <w:color w:val="44546A" w:themeColor="text2"/>
      <w:sz w:val="28"/>
    </w:rPr>
  </w:style>
  <w:style w:type="paragraph" w:customStyle="1" w:styleId="4FFCD88310704713A76E4A68A40272873">
    <w:name w:val="4FFCD88310704713A76E4A68A40272873"/>
    <w:rsid w:val="00150717"/>
    <w:pPr>
      <w:spacing w:after="0" w:line="276" w:lineRule="auto"/>
    </w:pPr>
    <w:rPr>
      <w:b/>
      <w:color w:val="44546A" w:themeColor="text2"/>
      <w:sz w:val="28"/>
    </w:rPr>
  </w:style>
  <w:style w:type="paragraph" w:customStyle="1" w:styleId="16ECE0F1B3D54D83A9F899E5EE3543603">
    <w:name w:val="16ECE0F1B3D54D83A9F899E5EE3543603"/>
    <w:rsid w:val="00150717"/>
    <w:pPr>
      <w:spacing w:after="0" w:line="276" w:lineRule="auto"/>
    </w:pPr>
    <w:rPr>
      <w:b/>
      <w:color w:val="44546A" w:themeColor="text2"/>
      <w:sz w:val="28"/>
    </w:rPr>
  </w:style>
  <w:style w:type="paragraph" w:customStyle="1" w:styleId="EFEFB9EC5D8640C99609FCDBC1A995703">
    <w:name w:val="EFEFB9EC5D8640C99609FCDBC1A995703"/>
    <w:rsid w:val="00150717"/>
    <w:pPr>
      <w:spacing w:after="0" w:line="276" w:lineRule="auto"/>
    </w:pPr>
    <w:rPr>
      <w:b/>
      <w:color w:val="44546A" w:themeColor="text2"/>
      <w:sz w:val="28"/>
    </w:rPr>
  </w:style>
  <w:style w:type="paragraph" w:customStyle="1" w:styleId="9894F57D8F964AA785B3B2D5699D483C3">
    <w:name w:val="9894F57D8F964AA785B3B2D5699D483C3"/>
    <w:rsid w:val="00150717"/>
    <w:pPr>
      <w:spacing w:after="0" w:line="276" w:lineRule="auto"/>
    </w:pPr>
    <w:rPr>
      <w:b/>
      <w:color w:val="44546A" w:themeColor="text2"/>
      <w:sz w:val="28"/>
    </w:rPr>
  </w:style>
  <w:style w:type="paragraph" w:customStyle="1" w:styleId="46A4F22765614802AB4D5F5F194A9FB93">
    <w:name w:val="46A4F22765614802AB4D5F5F194A9FB93"/>
    <w:rsid w:val="00150717"/>
    <w:pPr>
      <w:spacing w:after="0" w:line="276" w:lineRule="auto"/>
    </w:pPr>
    <w:rPr>
      <w:b/>
      <w:color w:val="44546A" w:themeColor="text2"/>
      <w:sz w:val="28"/>
    </w:rPr>
  </w:style>
  <w:style w:type="paragraph" w:customStyle="1" w:styleId="41156C3288F149D3A59DF9CE282327FC4">
    <w:name w:val="41156C3288F149D3A59DF9CE282327FC4"/>
    <w:rsid w:val="00150717"/>
    <w:pPr>
      <w:spacing w:after="0" w:line="276" w:lineRule="auto"/>
    </w:pPr>
    <w:rPr>
      <w:b/>
      <w:color w:val="44546A" w:themeColor="text2"/>
      <w:sz w:val="28"/>
    </w:rPr>
  </w:style>
  <w:style w:type="paragraph" w:customStyle="1" w:styleId="F0EC23B552C540FF8410083FC4D177113">
    <w:name w:val="F0EC23B552C540FF8410083FC4D177113"/>
    <w:rsid w:val="00150717"/>
    <w:pPr>
      <w:spacing w:after="0" w:line="276" w:lineRule="auto"/>
    </w:pPr>
    <w:rPr>
      <w:b/>
      <w:color w:val="44546A" w:themeColor="text2"/>
      <w:sz w:val="28"/>
    </w:rPr>
  </w:style>
  <w:style w:type="paragraph" w:customStyle="1" w:styleId="4DFC4E679C294C7EA58C30541837372E3">
    <w:name w:val="4DFC4E679C294C7EA58C30541837372E3"/>
    <w:rsid w:val="00150717"/>
    <w:pPr>
      <w:spacing w:after="0" w:line="276" w:lineRule="auto"/>
    </w:pPr>
    <w:rPr>
      <w:b/>
      <w:color w:val="44546A" w:themeColor="text2"/>
      <w:sz w:val="28"/>
    </w:rPr>
  </w:style>
  <w:style w:type="paragraph" w:customStyle="1" w:styleId="74AE1F3C468B444F9F58D3AD198C93403">
    <w:name w:val="74AE1F3C468B444F9F58D3AD198C93403"/>
    <w:rsid w:val="00150717"/>
    <w:pPr>
      <w:spacing w:after="0" w:line="276" w:lineRule="auto"/>
    </w:pPr>
    <w:rPr>
      <w:b/>
      <w:color w:val="44546A" w:themeColor="text2"/>
      <w:sz w:val="28"/>
    </w:rPr>
  </w:style>
  <w:style w:type="paragraph" w:customStyle="1" w:styleId="6D73A28925544F89AC7125391B6C5BEE3">
    <w:name w:val="6D73A28925544F89AC7125391B6C5BEE3"/>
    <w:rsid w:val="00150717"/>
    <w:pPr>
      <w:spacing w:after="0" w:line="276" w:lineRule="auto"/>
    </w:pPr>
    <w:rPr>
      <w:b/>
      <w:color w:val="44546A" w:themeColor="text2"/>
      <w:sz w:val="28"/>
    </w:rPr>
  </w:style>
  <w:style w:type="paragraph" w:customStyle="1" w:styleId="1B33E2977A9842B19E35512D919E9E173">
    <w:name w:val="1B33E2977A9842B19E35512D919E9E173"/>
    <w:rsid w:val="00150717"/>
    <w:pPr>
      <w:spacing w:after="0" w:line="276" w:lineRule="auto"/>
    </w:pPr>
    <w:rPr>
      <w:b/>
      <w:color w:val="44546A" w:themeColor="text2"/>
      <w:sz w:val="28"/>
    </w:rPr>
  </w:style>
  <w:style w:type="paragraph" w:customStyle="1" w:styleId="8AECD34770354971A3A9A072E1824BC93">
    <w:name w:val="8AECD34770354971A3A9A072E1824BC93"/>
    <w:rsid w:val="00150717"/>
    <w:pPr>
      <w:spacing w:after="0" w:line="276" w:lineRule="auto"/>
    </w:pPr>
    <w:rPr>
      <w:b/>
      <w:color w:val="44546A" w:themeColor="text2"/>
      <w:sz w:val="28"/>
    </w:rPr>
  </w:style>
  <w:style w:type="paragraph" w:customStyle="1" w:styleId="7722C0BD973543A2B2BF6151B0A570754">
    <w:name w:val="7722C0BD973543A2B2BF6151B0A570754"/>
    <w:rsid w:val="00150717"/>
    <w:pPr>
      <w:spacing w:after="0" w:line="276" w:lineRule="auto"/>
    </w:pPr>
    <w:rPr>
      <w:b/>
      <w:color w:val="44546A" w:themeColor="text2"/>
      <w:sz w:val="28"/>
    </w:rPr>
  </w:style>
  <w:style w:type="paragraph" w:customStyle="1" w:styleId="90567950B74D42CF83C345A42C8412AC3">
    <w:name w:val="90567950B74D42CF83C345A42C8412AC3"/>
    <w:rsid w:val="00150717"/>
    <w:pPr>
      <w:spacing w:after="0" w:line="276" w:lineRule="auto"/>
    </w:pPr>
    <w:rPr>
      <w:b/>
      <w:color w:val="44546A" w:themeColor="text2"/>
      <w:sz w:val="28"/>
    </w:rPr>
  </w:style>
  <w:style w:type="paragraph" w:customStyle="1" w:styleId="70677515396846CE85411D3D7DCB532A3">
    <w:name w:val="70677515396846CE85411D3D7DCB532A3"/>
    <w:rsid w:val="00150717"/>
    <w:pPr>
      <w:spacing w:after="0" w:line="276" w:lineRule="auto"/>
    </w:pPr>
    <w:rPr>
      <w:b/>
      <w:color w:val="44546A" w:themeColor="text2"/>
      <w:sz w:val="28"/>
    </w:rPr>
  </w:style>
  <w:style w:type="paragraph" w:customStyle="1" w:styleId="09EE157EF19C4AB08AA76B7352670C9E3">
    <w:name w:val="09EE157EF19C4AB08AA76B7352670C9E3"/>
    <w:rsid w:val="00150717"/>
    <w:pPr>
      <w:spacing w:after="0" w:line="276" w:lineRule="auto"/>
    </w:pPr>
    <w:rPr>
      <w:b/>
      <w:color w:val="44546A" w:themeColor="text2"/>
      <w:sz w:val="28"/>
    </w:rPr>
  </w:style>
  <w:style w:type="paragraph" w:customStyle="1" w:styleId="086FF6D476614453A808BC45ADC4EAEC3">
    <w:name w:val="086FF6D476614453A808BC45ADC4EAEC3"/>
    <w:rsid w:val="00150717"/>
    <w:pPr>
      <w:spacing w:after="0" w:line="276" w:lineRule="auto"/>
    </w:pPr>
    <w:rPr>
      <w:b/>
      <w:color w:val="44546A" w:themeColor="text2"/>
      <w:sz w:val="28"/>
    </w:rPr>
  </w:style>
  <w:style w:type="paragraph" w:customStyle="1" w:styleId="ECBB0F953D83425FAD402554FB7497313">
    <w:name w:val="ECBB0F953D83425FAD402554FB7497313"/>
    <w:rsid w:val="00150717"/>
    <w:pPr>
      <w:spacing w:after="0" w:line="276" w:lineRule="auto"/>
    </w:pPr>
    <w:rPr>
      <w:b/>
      <w:color w:val="44546A" w:themeColor="text2"/>
      <w:sz w:val="28"/>
    </w:rPr>
  </w:style>
  <w:style w:type="paragraph" w:customStyle="1" w:styleId="3E7CCA834F05469BA3515FDBEBCBFF603">
    <w:name w:val="3E7CCA834F05469BA3515FDBEBCBFF603"/>
    <w:rsid w:val="00150717"/>
    <w:pPr>
      <w:spacing w:after="0" w:line="276" w:lineRule="auto"/>
    </w:pPr>
    <w:rPr>
      <w:b/>
      <w:color w:val="44546A" w:themeColor="text2"/>
      <w:sz w:val="28"/>
    </w:rPr>
  </w:style>
  <w:style w:type="paragraph" w:customStyle="1" w:styleId="8DF8D73E328C4C67A3EB2272682CD7484">
    <w:name w:val="8DF8D73E328C4C67A3EB2272682CD7484"/>
    <w:rsid w:val="00150717"/>
    <w:pPr>
      <w:spacing w:after="0" w:line="276" w:lineRule="auto"/>
    </w:pPr>
    <w:rPr>
      <w:b/>
      <w:color w:val="44546A" w:themeColor="text2"/>
      <w:sz w:val="28"/>
    </w:rPr>
  </w:style>
  <w:style w:type="paragraph" w:customStyle="1" w:styleId="B1ECE7D28B2D49C8A59BC60368D7390F3">
    <w:name w:val="B1ECE7D28B2D49C8A59BC60368D7390F3"/>
    <w:rsid w:val="00150717"/>
    <w:pPr>
      <w:spacing w:after="0" w:line="276" w:lineRule="auto"/>
    </w:pPr>
    <w:rPr>
      <w:b/>
      <w:color w:val="44546A" w:themeColor="text2"/>
      <w:sz w:val="28"/>
    </w:rPr>
  </w:style>
  <w:style w:type="paragraph" w:customStyle="1" w:styleId="812C4980EDCD4EF0A238A8612D19C4E83">
    <w:name w:val="812C4980EDCD4EF0A238A8612D19C4E83"/>
    <w:rsid w:val="00150717"/>
    <w:pPr>
      <w:spacing w:after="0" w:line="276" w:lineRule="auto"/>
    </w:pPr>
    <w:rPr>
      <w:b/>
      <w:color w:val="44546A" w:themeColor="text2"/>
      <w:sz w:val="28"/>
    </w:rPr>
  </w:style>
  <w:style w:type="paragraph" w:customStyle="1" w:styleId="7777236F05BE42E987AA1D8978DFF51B3">
    <w:name w:val="7777236F05BE42E987AA1D8978DFF51B3"/>
    <w:rsid w:val="00150717"/>
    <w:pPr>
      <w:spacing w:after="0" w:line="276" w:lineRule="auto"/>
    </w:pPr>
    <w:rPr>
      <w:b/>
      <w:color w:val="44546A" w:themeColor="text2"/>
      <w:sz w:val="28"/>
    </w:rPr>
  </w:style>
  <w:style w:type="paragraph" w:customStyle="1" w:styleId="9A84F0E4263C4424B08995BE461175D43">
    <w:name w:val="9A84F0E4263C4424B08995BE461175D43"/>
    <w:rsid w:val="00150717"/>
    <w:pPr>
      <w:spacing w:after="0" w:line="276" w:lineRule="auto"/>
    </w:pPr>
    <w:rPr>
      <w:b/>
      <w:color w:val="44546A" w:themeColor="text2"/>
      <w:sz w:val="28"/>
    </w:rPr>
  </w:style>
  <w:style w:type="paragraph" w:customStyle="1" w:styleId="593AA56DC4914B31BCC7B237E3C199703">
    <w:name w:val="593AA56DC4914B31BCC7B237E3C199703"/>
    <w:rsid w:val="00150717"/>
    <w:pPr>
      <w:spacing w:after="0" w:line="276" w:lineRule="auto"/>
    </w:pPr>
    <w:rPr>
      <w:b/>
      <w:color w:val="44546A" w:themeColor="text2"/>
      <w:sz w:val="28"/>
    </w:rPr>
  </w:style>
  <w:style w:type="paragraph" w:customStyle="1" w:styleId="580639A7D3A341C7AAD3EC8CAE917CDE3">
    <w:name w:val="580639A7D3A341C7AAD3EC8CAE917CDE3"/>
    <w:rsid w:val="00150717"/>
    <w:pPr>
      <w:spacing w:after="0" w:line="276" w:lineRule="auto"/>
    </w:pPr>
    <w:rPr>
      <w:b/>
      <w:color w:val="44546A" w:themeColor="text2"/>
      <w:sz w:val="28"/>
    </w:rPr>
  </w:style>
  <w:style w:type="paragraph" w:customStyle="1" w:styleId="DFD40DD18820465192E00BA6E2E944FE4">
    <w:name w:val="DFD40DD18820465192E00BA6E2E944FE4"/>
    <w:rsid w:val="00150717"/>
    <w:pPr>
      <w:spacing w:after="0" w:line="276" w:lineRule="auto"/>
    </w:pPr>
    <w:rPr>
      <w:b/>
      <w:color w:val="44546A" w:themeColor="text2"/>
      <w:sz w:val="28"/>
    </w:rPr>
  </w:style>
  <w:style w:type="paragraph" w:customStyle="1" w:styleId="75FF54470C3D4326BAFFF31211FE2B573">
    <w:name w:val="75FF54470C3D4326BAFFF31211FE2B573"/>
    <w:rsid w:val="00150717"/>
    <w:pPr>
      <w:spacing w:after="0" w:line="276" w:lineRule="auto"/>
    </w:pPr>
    <w:rPr>
      <w:b/>
      <w:color w:val="44546A" w:themeColor="text2"/>
      <w:sz w:val="28"/>
    </w:rPr>
  </w:style>
  <w:style w:type="paragraph" w:customStyle="1" w:styleId="5AFA7C2434704CDAAB38CC63AFDB561C3">
    <w:name w:val="5AFA7C2434704CDAAB38CC63AFDB561C3"/>
    <w:rsid w:val="00150717"/>
    <w:pPr>
      <w:spacing w:after="0" w:line="276" w:lineRule="auto"/>
    </w:pPr>
    <w:rPr>
      <w:b/>
      <w:color w:val="44546A" w:themeColor="text2"/>
      <w:sz w:val="28"/>
    </w:rPr>
  </w:style>
  <w:style w:type="paragraph" w:customStyle="1" w:styleId="136D4B8EAB1D48BCA15C08065FB572EF3">
    <w:name w:val="136D4B8EAB1D48BCA15C08065FB572EF3"/>
    <w:rsid w:val="00150717"/>
    <w:pPr>
      <w:spacing w:after="0" w:line="276" w:lineRule="auto"/>
    </w:pPr>
    <w:rPr>
      <w:b/>
      <w:color w:val="44546A" w:themeColor="text2"/>
      <w:sz w:val="28"/>
    </w:rPr>
  </w:style>
  <w:style w:type="paragraph" w:customStyle="1" w:styleId="1B45F3FEA5134842BD073BAC224992DD3">
    <w:name w:val="1B45F3FEA5134842BD073BAC224992DD3"/>
    <w:rsid w:val="00150717"/>
    <w:pPr>
      <w:spacing w:after="0" w:line="276" w:lineRule="auto"/>
    </w:pPr>
    <w:rPr>
      <w:b/>
      <w:color w:val="44546A" w:themeColor="text2"/>
      <w:sz w:val="28"/>
    </w:rPr>
  </w:style>
  <w:style w:type="paragraph" w:customStyle="1" w:styleId="AE8F457AE2B9441893DF4D6DA998FF3C3">
    <w:name w:val="AE8F457AE2B9441893DF4D6DA998FF3C3"/>
    <w:rsid w:val="00150717"/>
    <w:pPr>
      <w:spacing w:after="0" w:line="276" w:lineRule="auto"/>
    </w:pPr>
    <w:rPr>
      <w:b/>
      <w:color w:val="44546A" w:themeColor="text2"/>
      <w:sz w:val="28"/>
    </w:rPr>
  </w:style>
  <w:style w:type="paragraph" w:customStyle="1" w:styleId="80904CF1C1894931AF2BA1D1909E2DB73">
    <w:name w:val="80904CF1C1894931AF2BA1D1909E2DB73"/>
    <w:rsid w:val="00150717"/>
    <w:pPr>
      <w:spacing w:after="0" w:line="276" w:lineRule="auto"/>
    </w:pPr>
    <w:rPr>
      <w:b/>
      <w:color w:val="44546A" w:themeColor="text2"/>
      <w:sz w:val="28"/>
    </w:rPr>
  </w:style>
  <w:style w:type="paragraph" w:customStyle="1" w:styleId="CB586310F0324F2EA809399E7E8FE1DE4">
    <w:name w:val="CB586310F0324F2EA809399E7E8FE1DE4"/>
    <w:rsid w:val="00150717"/>
    <w:pPr>
      <w:spacing w:after="0" w:line="276" w:lineRule="auto"/>
    </w:pPr>
    <w:rPr>
      <w:b/>
      <w:color w:val="44546A" w:themeColor="text2"/>
      <w:sz w:val="28"/>
    </w:rPr>
  </w:style>
  <w:style w:type="paragraph" w:customStyle="1" w:styleId="DEC3F5134FCE4A7EAAEEFA4DDE941BF24">
    <w:name w:val="DEC3F5134FCE4A7EAAEEFA4DDE941BF24"/>
    <w:rsid w:val="00150717"/>
    <w:pPr>
      <w:spacing w:after="0" w:line="276" w:lineRule="auto"/>
    </w:pPr>
    <w:rPr>
      <w:b/>
      <w:color w:val="44546A" w:themeColor="text2"/>
      <w:sz w:val="28"/>
    </w:rPr>
  </w:style>
  <w:style w:type="paragraph" w:customStyle="1" w:styleId="A02BCC707F6947468A5DEDF2430CC94B4">
    <w:name w:val="A02BCC707F6947468A5DEDF2430CC94B4"/>
    <w:rsid w:val="00150717"/>
    <w:pPr>
      <w:spacing w:after="0" w:line="276" w:lineRule="auto"/>
    </w:pPr>
    <w:rPr>
      <w:b/>
      <w:color w:val="44546A" w:themeColor="text2"/>
      <w:sz w:val="28"/>
    </w:rPr>
  </w:style>
  <w:style w:type="paragraph" w:customStyle="1" w:styleId="61BEB7DDFCA849439E42485D6CD249064">
    <w:name w:val="61BEB7DDFCA849439E42485D6CD249064"/>
    <w:rsid w:val="00150717"/>
    <w:pPr>
      <w:spacing w:after="0" w:line="276" w:lineRule="auto"/>
    </w:pPr>
    <w:rPr>
      <w:b/>
      <w:color w:val="44546A" w:themeColor="text2"/>
      <w:sz w:val="28"/>
    </w:rPr>
  </w:style>
  <w:style w:type="paragraph" w:customStyle="1" w:styleId="C4109F0C30BA42709E4E6D112B80438B4">
    <w:name w:val="C4109F0C30BA42709E4E6D112B80438B4"/>
    <w:rsid w:val="00150717"/>
    <w:pPr>
      <w:spacing w:after="0" w:line="276" w:lineRule="auto"/>
    </w:pPr>
    <w:rPr>
      <w:b/>
      <w:color w:val="44546A" w:themeColor="text2"/>
      <w:sz w:val="28"/>
    </w:rPr>
  </w:style>
  <w:style w:type="paragraph" w:customStyle="1" w:styleId="BDEE9C4E08A44AA6885DEFCD409185E04">
    <w:name w:val="BDEE9C4E08A44AA6885DEFCD409185E04"/>
    <w:rsid w:val="00150717"/>
    <w:pPr>
      <w:spacing w:after="0" w:line="276" w:lineRule="auto"/>
    </w:pPr>
    <w:rPr>
      <w:b/>
      <w:color w:val="44546A" w:themeColor="text2"/>
      <w:sz w:val="28"/>
    </w:rPr>
  </w:style>
  <w:style w:type="paragraph" w:customStyle="1" w:styleId="E507F1E9BDAB4E2FBC0FF27F8765710F4">
    <w:name w:val="E507F1E9BDAB4E2FBC0FF27F8765710F4"/>
    <w:rsid w:val="00150717"/>
    <w:pPr>
      <w:spacing w:after="0" w:line="276" w:lineRule="auto"/>
    </w:pPr>
    <w:rPr>
      <w:b/>
      <w:color w:val="44546A" w:themeColor="text2"/>
      <w:sz w:val="28"/>
    </w:rPr>
  </w:style>
  <w:style w:type="paragraph" w:customStyle="1" w:styleId="3482A4A8997941439B271806790DFA794">
    <w:name w:val="3482A4A8997941439B271806790DFA794"/>
    <w:rsid w:val="00150717"/>
    <w:pPr>
      <w:spacing w:after="0" w:line="276" w:lineRule="auto"/>
    </w:pPr>
    <w:rPr>
      <w:b/>
      <w:color w:val="44546A" w:themeColor="text2"/>
      <w:sz w:val="28"/>
    </w:rPr>
  </w:style>
  <w:style w:type="paragraph" w:customStyle="1" w:styleId="D9EA5DCA64FD45B9A2B4BE4E06DD78724">
    <w:name w:val="D9EA5DCA64FD45B9A2B4BE4E06DD78724"/>
    <w:rsid w:val="00150717"/>
    <w:pPr>
      <w:spacing w:after="0" w:line="276" w:lineRule="auto"/>
    </w:pPr>
    <w:rPr>
      <w:b/>
      <w:color w:val="44546A" w:themeColor="text2"/>
      <w:sz w:val="28"/>
    </w:rPr>
  </w:style>
  <w:style w:type="paragraph" w:customStyle="1" w:styleId="9FC4E87469B1468EA0A26894878232BD4">
    <w:name w:val="9FC4E87469B1468EA0A26894878232BD4"/>
    <w:rsid w:val="00150717"/>
    <w:pPr>
      <w:spacing w:after="0" w:line="276" w:lineRule="auto"/>
    </w:pPr>
    <w:rPr>
      <w:b/>
      <w:color w:val="44546A" w:themeColor="text2"/>
      <w:sz w:val="28"/>
    </w:rPr>
  </w:style>
  <w:style w:type="paragraph" w:customStyle="1" w:styleId="5593184B3B934E93B9DC9A4B46D20E414">
    <w:name w:val="5593184B3B934E93B9DC9A4B46D20E414"/>
    <w:rsid w:val="00150717"/>
    <w:pPr>
      <w:spacing w:after="0" w:line="276" w:lineRule="auto"/>
    </w:pPr>
    <w:rPr>
      <w:b/>
      <w:color w:val="44546A" w:themeColor="text2"/>
      <w:sz w:val="28"/>
    </w:rPr>
  </w:style>
  <w:style w:type="paragraph" w:customStyle="1" w:styleId="79532702C8104A6FB3D749409C9163CA4">
    <w:name w:val="79532702C8104A6FB3D749409C9163CA4"/>
    <w:rsid w:val="00150717"/>
    <w:pPr>
      <w:spacing w:after="0" w:line="276" w:lineRule="auto"/>
    </w:pPr>
    <w:rPr>
      <w:b/>
      <w:color w:val="44546A" w:themeColor="text2"/>
      <w:sz w:val="28"/>
    </w:rPr>
  </w:style>
  <w:style w:type="paragraph" w:customStyle="1" w:styleId="6F93250BD05444289361D76F4948665E4">
    <w:name w:val="6F93250BD05444289361D76F4948665E4"/>
    <w:rsid w:val="00150717"/>
    <w:pPr>
      <w:spacing w:after="0" w:line="276" w:lineRule="auto"/>
    </w:pPr>
    <w:rPr>
      <w:b/>
      <w:color w:val="44546A" w:themeColor="text2"/>
      <w:sz w:val="28"/>
    </w:rPr>
  </w:style>
  <w:style w:type="paragraph" w:customStyle="1" w:styleId="EC1CEA85C5F84128B76F831B2E9B523A4">
    <w:name w:val="EC1CEA85C5F84128B76F831B2E9B523A4"/>
    <w:rsid w:val="00150717"/>
    <w:pPr>
      <w:spacing w:after="0" w:line="276" w:lineRule="auto"/>
    </w:pPr>
    <w:rPr>
      <w:b/>
      <w:color w:val="44546A" w:themeColor="text2"/>
      <w:sz w:val="28"/>
    </w:rPr>
  </w:style>
  <w:style w:type="paragraph" w:customStyle="1" w:styleId="487663DE67794DF180E7D9A90798128E4">
    <w:name w:val="487663DE67794DF180E7D9A90798128E4"/>
    <w:rsid w:val="00150717"/>
    <w:pPr>
      <w:spacing w:after="0" w:line="276" w:lineRule="auto"/>
    </w:pPr>
    <w:rPr>
      <w:b/>
      <w:color w:val="44546A" w:themeColor="text2"/>
      <w:sz w:val="28"/>
    </w:rPr>
  </w:style>
  <w:style w:type="paragraph" w:customStyle="1" w:styleId="DE9EB2D2B55E4F7199313FC8D8550F754">
    <w:name w:val="DE9EB2D2B55E4F7199313FC8D8550F754"/>
    <w:rsid w:val="00150717"/>
    <w:pPr>
      <w:spacing w:after="0" w:line="276" w:lineRule="auto"/>
    </w:pPr>
    <w:rPr>
      <w:b/>
      <w:color w:val="44546A" w:themeColor="text2"/>
      <w:sz w:val="28"/>
    </w:rPr>
  </w:style>
  <w:style w:type="paragraph" w:customStyle="1" w:styleId="66156897F6854D23B4C84C82B25E93424">
    <w:name w:val="66156897F6854D23B4C84C82B25E93424"/>
    <w:rsid w:val="00150717"/>
    <w:pPr>
      <w:spacing w:after="0" w:line="276" w:lineRule="auto"/>
    </w:pPr>
    <w:rPr>
      <w:b/>
      <w:color w:val="44546A" w:themeColor="text2"/>
      <w:sz w:val="28"/>
    </w:rPr>
  </w:style>
  <w:style w:type="paragraph" w:customStyle="1" w:styleId="C6F990155CBE4D6CBB759D1446AACA6B4">
    <w:name w:val="C6F990155CBE4D6CBB759D1446AACA6B4"/>
    <w:rsid w:val="00150717"/>
    <w:pPr>
      <w:spacing w:after="0" w:line="276" w:lineRule="auto"/>
    </w:pPr>
    <w:rPr>
      <w:b/>
      <w:color w:val="44546A" w:themeColor="text2"/>
      <w:sz w:val="28"/>
    </w:rPr>
  </w:style>
  <w:style w:type="paragraph" w:customStyle="1" w:styleId="123C6AAAF0C74B8197974A4C034114B74">
    <w:name w:val="123C6AAAF0C74B8197974A4C034114B74"/>
    <w:rsid w:val="00150717"/>
    <w:pPr>
      <w:spacing w:after="0" w:line="276" w:lineRule="auto"/>
    </w:pPr>
    <w:rPr>
      <w:b/>
      <w:color w:val="44546A" w:themeColor="text2"/>
      <w:sz w:val="28"/>
    </w:rPr>
  </w:style>
  <w:style w:type="paragraph" w:customStyle="1" w:styleId="30C62D43FFCC4A24A0E6BF5274462CBD4">
    <w:name w:val="30C62D43FFCC4A24A0E6BF5274462CBD4"/>
    <w:rsid w:val="00150717"/>
    <w:pPr>
      <w:spacing w:after="0" w:line="276" w:lineRule="auto"/>
    </w:pPr>
    <w:rPr>
      <w:b/>
      <w:color w:val="44546A" w:themeColor="text2"/>
      <w:sz w:val="28"/>
    </w:rPr>
  </w:style>
  <w:style w:type="paragraph" w:customStyle="1" w:styleId="CD98D37879D94E989CC33C22884DE6334">
    <w:name w:val="CD98D37879D94E989CC33C22884DE6334"/>
    <w:rsid w:val="00150717"/>
    <w:pPr>
      <w:spacing w:after="0" w:line="276" w:lineRule="auto"/>
    </w:pPr>
    <w:rPr>
      <w:b/>
      <w:color w:val="44546A" w:themeColor="text2"/>
      <w:sz w:val="28"/>
    </w:rPr>
  </w:style>
  <w:style w:type="paragraph" w:customStyle="1" w:styleId="F9102BF88B7B4F97AD35C0469B9229414">
    <w:name w:val="F9102BF88B7B4F97AD35C0469B9229414"/>
    <w:rsid w:val="00150717"/>
    <w:pPr>
      <w:spacing w:after="0" w:line="276" w:lineRule="auto"/>
    </w:pPr>
    <w:rPr>
      <w:b/>
      <w:color w:val="44546A" w:themeColor="text2"/>
      <w:sz w:val="28"/>
    </w:rPr>
  </w:style>
  <w:style w:type="paragraph" w:customStyle="1" w:styleId="B108917649C24A039CC5631F2C284B564">
    <w:name w:val="B108917649C24A039CC5631F2C284B564"/>
    <w:rsid w:val="00150717"/>
    <w:pPr>
      <w:spacing w:after="0" w:line="276" w:lineRule="auto"/>
    </w:pPr>
    <w:rPr>
      <w:b/>
      <w:color w:val="44546A" w:themeColor="text2"/>
      <w:sz w:val="28"/>
    </w:rPr>
  </w:style>
  <w:style w:type="paragraph" w:customStyle="1" w:styleId="2B0C2BEBAEC740B98E545BFACBB103B24">
    <w:name w:val="2B0C2BEBAEC740B98E545BFACBB103B24"/>
    <w:rsid w:val="00150717"/>
    <w:pPr>
      <w:spacing w:after="0" w:line="276" w:lineRule="auto"/>
    </w:pPr>
    <w:rPr>
      <w:b/>
      <w:color w:val="44546A" w:themeColor="text2"/>
      <w:sz w:val="28"/>
    </w:rPr>
  </w:style>
  <w:style w:type="paragraph" w:customStyle="1" w:styleId="4D5D96E243E1405EBA8A62F8258B9C4E4">
    <w:name w:val="4D5D96E243E1405EBA8A62F8258B9C4E4"/>
    <w:rsid w:val="00150717"/>
    <w:pPr>
      <w:spacing w:after="0" w:line="276" w:lineRule="auto"/>
    </w:pPr>
    <w:rPr>
      <w:b/>
      <w:color w:val="44546A" w:themeColor="text2"/>
      <w:sz w:val="28"/>
    </w:rPr>
  </w:style>
  <w:style w:type="paragraph" w:customStyle="1" w:styleId="D2A5FAF8B9AC4BF7AEC1A7051DD3E4CF4">
    <w:name w:val="D2A5FAF8B9AC4BF7AEC1A7051DD3E4CF4"/>
    <w:rsid w:val="00150717"/>
    <w:pPr>
      <w:spacing w:after="0" w:line="276" w:lineRule="auto"/>
    </w:pPr>
    <w:rPr>
      <w:b/>
      <w:color w:val="44546A" w:themeColor="text2"/>
      <w:sz w:val="28"/>
    </w:rPr>
  </w:style>
  <w:style w:type="paragraph" w:customStyle="1" w:styleId="9540564EE369495BABD5167F3F7760DC4">
    <w:name w:val="9540564EE369495BABD5167F3F7760DC4"/>
    <w:rsid w:val="00150717"/>
    <w:pPr>
      <w:spacing w:after="0" w:line="276" w:lineRule="auto"/>
    </w:pPr>
    <w:rPr>
      <w:b/>
      <w:color w:val="44546A" w:themeColor="text2"/>
      <w:sz w:val="28"/>
    </w:rPr>
  </w:style>
  <w:style w:type="paragraph" w:customStyle="1" w:styleId="70DC621D8D824382A8E7C51FD02D0DC04">
    <w:name w:val="70DC621D8D824382A8E7C51FD02D0DC04"/>
    <w:rsid w:val="00150717"/>
    <w:pPr>
      <w:spacing w:after="0" w:line="276" w:lineRule="auto"/>
    </w:pPr>
    <w:rPr>
      <w:b/>
      <w:color w:val="44546A" w:themeColor="text2"/>
      <w:sz w:val="28"/>
    </w:rPr>
  </w:style>
  <w:style w:type="paragraph" w:customStyle="1" w:styleId="B95B11F34BB34B61AC0669AE93D9DA984">
    <w:name w:val="B95B11F34BB34B61AC0669AE93D9DA984"/>
    <w:rsid w:val="00150717"/>
    <w:pPr>
      <w:spacing w:after="0" w:line="276" w:lineRule="auto"/>
    </w:pPr>
    <w:rPr>
      <w:b/>
      <w:color w:val="44546A" w:themeColor="text2"/>
      <w:sz w:val="28"/>
    </w:rPr>
  </w:style>
  <w:style w:type="paragraph" w:customStyle="1" w:styleId="B469E9371B2F40DAA4BC3A589D99798F4">
    <w:name w:val="B469E9371B2F40DAA4BC3A589D99798F4"/>
    <w:rsid w:val="00150717"/>
    <w:pPr>
      <w:spacing w:after="0" w:line="276" w:lineRule="auto"/>
    </w:pPr>
    <w:rPr>
      <w:b/>
      <w:color w:val="44546A" w:themeColor="text2"/>
      <w:sz w:val="28"/>
    </w:rPr>
  </w:style>
  <w:style w:type="paragraph" w:customStyle="1" w:styleId="99B7EF0CFC154491A17EC6880147E1A04">
    <w:name w:val="99B7EF0CFC154491A17EC6880147E1A04"/>
    <w:rsid w:val="00150717"/>
    <w:pPr>
      <w:spacing w:after="0" w:line="276" w:lineRule="auto"/>
    </w:pPr>
    <w:rPr>
      <w:b/>
      <w:color w:val="44546A" w:themeColor="text2"/>
      <w:sz w:val="28"/>
    </w:rPr>
  </w:style>
  <w:style w:type="paragraph" w:customStyle="1" w:styleId="F844328717ED4C2D85E2CD2D461788CE4">
    <w:name w:val="F844328717ED4C2D85E2CD2D461788CE4"/>
    <w:rsid w:val="00150717"/>
    <w:pPr>
      <w:spacing w:after="0" w:line="276" w:lineRule="auto"/>
    </w:pPr>
    <w:rPr>
      <w:b/>
      <w:color w:val="44546A" w:themeColor="text2"/>
      <w:sz w:val="28"/>
    </w:rPr>
  </w:style>
  <w:style w:type="paragraph" w:customStyle="1" w:styleId="A70234F768DC4866BFA04730AE6899DB4">
    <w:name w:val="A70234F768DC4866BFA04730AE6899DB4"/>
    <w:rsid w:val="00150717"/>
    <w:pPr>
      <w:spacing w:after="0" w:line="276" w:lineRule="auto"/>
    </w:pPr>
    <w:rPr>
      <w:b/>
      <w:color w:val="44546A" w:themeColor="text2"/>
      <w:sz w:val="28"/>
    </w:rPr>
  </w:style>
  <w:style w:type="paragraph" w:customStyle="1" w:styleId="8090BA3D05C640929C354A7629BCCEC510">
    <w:name w:val="8090BA3D05C640929C354A7629BCCEC510"/>
    <w:rsid w:val="00150717"/>
    <w:pPr>
      <w:spacing w:after="0" w:line="276" w:lineRule="auto"/>
    </w:pPr>
    <w:rPr>
      <w:b/>
      <w:color w:val="44546A" w:themeColor="text2"/>
      <w:sz w:val="28"/>
    </w:rPr>
  </w:style>
  <w:style w:type="paragraph" w:customStyle="1" w:styleId="B837789FC0894DC2A5160BE9CBE8D0D910">
    <w:name w:val="B837789FC0894DC2A5160BE9CBE8D0D910"/>
    <w:rsid w:val="00150717"/>
    <w:pPr>
      <w:spacing w:after="0" w:line="276" w:lineRule="auto"/>
    </w:pPr>
    <w:rPr>
      <w:b/>
      <w:color w:val="44546A" w:themeColor="text2"/>
      <w:sz w:val="28"/>
    </w:rPr>
  </w:style>
  <w:style w:type="paragraph" w:customStyle="1" w:styleId="254302589F3449AD9273ECC0FC1FE51F10">
    <w:name w:val="254302589F3449AD9273ECC0FC1FE51F10"/>
    <w:rsid w:val="00150717"/>
    <w:pPr>
      <w:spacing w:after="0" w:line="276" w:lineRule="auto"/>
    </w:pPr>
    <w:rPr>
      <w:b/>
      <w:color w:val="44546A" w:themeColor="text2"/>
      <w:sz w:val="28"/>
    </w:rPr>
  </w:style>
  <w:style w:type="paragraph" w:customStyle="1" w:styleId="13BC7613EEFC416D9194254AC0AFB22410">
    <w:name w:val="13BC7613EEFC416D9194254AC0AFB22410"/>
    <w:rsid w:val="00150717"/>
    <w:pPr>
      <w:spacing w:after="0" w:line="276" w:lineRule="auto"/>
    </w:pPr>
    <w:rPr>
      <w:b/>
      <w:color w:val="44546A" w:themeColor="text2"/>
      <w:sz w:val="28"/>
    </w:rPr>
  </w:style>
  <w:style w:type="paragraph" w:customStyle="1" w:styleId="3013F659C76746A78A9CB9A08965D9D710">
    <w:name w:val="3013F659C76746A78A9CB9A08965D9D710"/>
    <w:rsid w:val="00150717"/>
    <w:pPr>
      <w:spacing w:after="0" w:line="276" w:lineRule="auto"/>
    </w:pPr>
    <w:rPr>
      <w:b/>
      <w:color w:val="44546A" w:themeColor="text2"/>
      <w:sz w:val="28"/>
    </w:rPr>
  </w:style>
  <w:style w:type="paragraph" w:customStyle="1" w:styleId="81767A8C63DF49E2B82445CACDA4F56610">
    <w:name w:val="81767A8C63DF49E2B82445CACDA4F56610"/>
    <w:rsid w:val="00150717"/>
    <w:pPr>
      <w:spacing w:after="0" w:line="276" w:lineRule="auto"/>
    </w:pPr>
    <w:rPr>
      <w:b/>
      <w:color w:val="44546A" w:themeColor="text2"/>
      <w:sz w:val="28"/>
    </w:rPr>
  </w:style>
  <w:style w:type="paragraph" w:customStyle="1" w:styleId="DDF587074D6D4EF8BEE04533ACF887871">
    <w:name w:val="DDF587074D6D4EF8BEE04533ACF887871"/>
    <w:rsid w:val="00150717"/>
    <w:pPr>
      <w:spacing w:after="0" w:line="276" w:lineRule="auto"/>
    </w:pPr>
    <w:rPr>
      <w:b/>
      <w:color w:val="44546A" w:themeColor="text2"/>
      <w:sz w:val="28"/>
    </w:rPr>
  </w:style>
  <w:style w:type="paragraph" w:customStyle="1" w:styleId="83E34DD535714A6BB9B5387D7F7467381">
    <w:name w:val="83E34DD535714A6BB9B5387D7F7467381"/>
    <w:rsid w:val="00150717"/>
    <w:pPr>
      <w:spacing w:after="0" w:line="276" w:lineRule="auto"/>
    </w:pPr>
    <w:rPr>
      <w:b/>
      <w:color w:val="44546A" w:themeColor="text2"/>
      <w:sz w:val="28"/>
    </w:rPr>
  </w:style>
  <w:style w:type="paragraph" w:customStyle="1" w:styleId="84D7837D093B4E95AE24BC949EFFB8B11">
    <w:name w:val="84D7837D093B4E95AE24BC949EFFB8B11"/>
    <w:rsid w:val="00150717"/>
    <w:pPr>
      <w:spacing w:after="0" w:line="276" w:lineRule="auto"/>
    </w:pPr>
    <w:rPr>
      <w:b/>
      <w:color w:val="44546A" w:themeColor="text2"/>
      <w:sz w:val="28"/>
    </w:rPr>
  </w:style>
  <w:style w:type="paragraph" w:customStyle="1" w:styleId="A9FAB2F5BED24538AAC86C42C97B3F6B1">
    <w:name w:val="A9FAB2F5BED24538AAC86C42C97B3F6B1"/>
    <w:rsid w:val="00150717"/>
    <w:pPr>
      <w:spacing w:after="0" w:line="276" w:lineRule="auto"/>
    </w:pPr>
    <w:rPr>
      <w:b/>
      <w:color w:val="44546A" w:themeColor="text2"/>
      <w:sz w:val="28"/>
    </w:rPr>
  </w:style>
  <w:style w:type="paragraph" w:customStyle="1" w:styleId="B509D1A2E4584C648657EF4B6F87360F1">
    <w:name w:val="B509D1A2E4584C648657EF4B6F87360F1"/>
    <w:rsid w:val="00150717"/>
    <w:pPr>
      <w:spacing w:after="0" w:line="276" w:lineRule="auto"/>
    </w:pPr>
    <w:rPr>
      <w:b/>
      <w:color w:val="44546A" w:themeColor="text2"/>
      <w:sz w:val="28"/>
    </w:rPr>
  </w:style>
  <w:style w:type="paragraph" w:customStyle="1" w:styleId="39C63585553A457FB6FD57FD5D1537301">
    <w:name w:val="39C63585553A457FB6FD57FD5D1537301"/>
    <w:rsid w:val="00150717"/>
    <w:pPr>
      <w:spacing w:after="0" w:line="276" w:lineRule="auto"/>
    </w:pPr>
    <w:rPr>
      <w:b/>
      <w:color w:val="44546A" w:themeColor="text2"/>
      <w:sz w:val="28"/>
    </w:rPr>
  </w:style>
  <w:style w:type="paragraph" w:customStyle="1" w:styleId="AF86711CFD6A410E8F502E1A2F86D85C1">
    <w:name w:val="AF86711CFD6A410E8F502E1A2F86D85C1"/>
    <w:rsid w:val="00150717"/>
    <w:pPr>
      <w:spacing w:after="0" w:line="276" w:lineRule="auto"/>
    </w:pPr>
    <w:rPr>
      <w:b/>
      <w:color w:val="44546A" w:themeColor="text2"/>
      <w:sz w:val="28"/>
    </w:rPr>
  </w:style>
  <w:style w:type="paragraph" w:customStyle="1" w:styleId="DE8EA0AF66FD48E6B944B4838A8C50F41">
    <w:name w:val="DE8EA0AF66FD48E6B944B4838A8C50F41"/>
    <w:rsid w:val="00150717"/>
    <w:pPr>
      <w:spacing w:after="0" w:line="276" w:lineRule="auto"/>
    </w:pPr>
    <w:rPr>
      <w:b/>
      <w:color w:val="44546A" w:themeColor="text2"/>
      <w:sz w:val="28"/>
    </w:rPr>
  </w:style>
  <w:style w:type="paragraph" w:customStyle="1" w:styleId="4ACF26CDBA2C4D0D88380DADF8B9B5EA1">
    <w:name w:val="4ACF26CDBA2C4D0D88380DADF8B9B5EA1"/>
    <w:rsid w:val="00150717"/>
    <w:pPr>
      <w:spacing w:after="0" w:line="276" w:lineRule="auto"/>
    </w:pPr>
    <w:rPr>
      <w:b/>
      <w:color w:val="44546A" w:themeColor="text2"/>
      <w:sz w:val="28"/>
    </w:rPr>
  </w:style>
  <w:style w:type="paragraph" w:customStyle="1" w:styleId="8DA60BB29411417CAE049573D5F0D3BD1">
    <w:name w:val="8DA60BB29411417CAE049573D5F0D3BD1"/>
    <w:rsid w:val="00150717"/>
    <w:pPr>
      <w:spacing w:after="0" w:line="276" w:lineRule="auto"/>
    </w:pPr>
    <w:rPr>
      <w:b/>
      <w:color w:val="44546A" w:themeColor="text2"/>
      <w:sz w:val="28"/>
    </w:rPr>
  </w:style>
  <w:style w:type="paragraph" w:customStyle="1" w:styleId="9FD762B1D4EA49DD95F5FE8C7B6124431">
    <w:name w:val="9FD762B1D4EA49DD95F5FE8C7B6124431"/>
    <w:rsid w:val="00150717"/>
    <w:pPr>
      <w:spacing w:after="0" w:line="276" w:lineRule="auto"/>
    </w:pPr>
    <w:rPr>
      <w:b/>
      <w:color w:val="44546A" w:themeColor="text2"/>
      <w:sz w:val="28"/>
    </w:rPr>
  </w:style>
  <w:style w:type="paragraph" w:customStyle="1" w:styleId="FE6B3B6436A24F2A8D639497FFB54EBB1">
    <w:name w:val="FE6B3B6436A24F2A8D639497FFB54EBB1"/>
    <w:rsid w:val="00150717"/>
    <w:pPr>
      <w:spacing w:after="0" w:line="276" w:lineRule="auto"/>
    </w:pPr>
    <w:rPr>
      <w:b/>
      <w:color w:val="44546A" w:themeColor="text2"/>
      <w:sz w:val="28"/>
    </w:rPr>
  </w:style>
  <w:style w:type="paragraph" w:customStyle="1" w:styleId="E55D4A1CE0C74B9AAE4BC33D41E47D3F1">
    <w:name w:val="E55D4A1CE0C74B9AAE4BC33D41E47D3F1"/>
    <w:rsid w:val="00150717"/>
    <w:pPr>
      <w:spacing w:after="0" w:line="276" w:lineRule="auto"/>
    </w:pPr>
    <w:rPr>
      <w:b/>
      <w:color w:val="44546A" w:themeColor="text2"/>
      <w:sz w:val="28"/>
    </w:rPr>
  </w:style>
  <w:style w:type="paragraph" w:customStyle="1" w:styleId="33C7D3767C944DEEA207920B9893618E1">
    <w:name w:val="33C7D3767C944DEEA207920B9893618E1"/>
    <w:rsid w:val="00150717"/>
    <w:pPr>
      <w:spacing w:after="0" w:line="276" w:lineRule="auto"/>
    </w:pPr>
    <w:rPr>
      <w:b/>
      <w:color w:val="44546A" w:themeColor="text2"/>
      <w:sz w:val="28"/>
    </w:rPr>
  </w:style>
  <w:style w:type="paragraph" w:customStyle="1" w:styleId="1ED0163EA19248B8A56BA302C8A979D71">
    <w:name w:val="1ED0163EA19248B8A56BA302C8A979D71"/>
    <w:rsid w:val="00150717"/>
    <w:pPr>
      <w:spacing w:after="0" w:line="276" w:lineRule="auto"/>
    </w:pPr>
    <w:rPr>
      <w:b/>
      <w:color w:val="44546A" w:themeColor="text2"/>
      <w:sz w:val="28"/>
    </w:rPr>
  </w:style>
  <w:style w:type="paragraph" w:customStyle="1" w:styleId="1D8F37FBFFDD400DB8B4E672BD377EBF1">
    <w:name w:val="1D8F37FBFFDD400DB8B4E672BD377EBF1"/>
    <w:rsid w:val="00150717"/>
    <w:pPr>
      <w:spacing w:after="0" w:line="276" w:lineRule="auto"/>
    </w:pPr>
    <w:rPr>
      <w:b/>
      <w:color w:val="44546A" w:themeColor="text2"/>
      <w:sz w:val="28"/>
    </w:rPr>
  </w:style>
  <w:style w:type="paragraph" w:customStyle="1" w:styleId="C3EF9A635BD349728B1FE50E29A806B81">
    <w:name w:val="C3EF9A635BD349728B1FE50E29A806B81"/>
    <w:rsid w:val="00150717"/>
    <w:pPr>
      <w:spacing w:after="0" w:line="276" w:lineRule="auto"/>
    </w:pPr>
    <w:rPr>
      <w:b/>
      <w:color w:val="44546A" w:themeColor="text2"/>
      <w:sz w:val="28"/>
    </w:rPr>
  </w:style>
  <w:style w:type="paragraph" w:customStyle="1" w:styleId="2512537995CD43ECA3F8D9F738E556F61">
    <w:name w:val="2512537995CD43ECA3F8D9F738E556F61"/>
    <w:rsid w:val="00150717"/>
    <w:pPr>
      <w:spacing w:after="0" w:line="276" w:lineRule="auto"/>
    </w:pPr>
    <w:rPr>
      <w:b/>
      <w:color w:val="44546A" w:themeColor="text2"/>
      <w:sz w:val="28"/>
    </w:rPr>
  </w:style>
  <w:style w:type="paragraph" w:customStyle="1" w:styleId="E086C01F53184B0CBF020015012A3DE81">
    <w:name w:val="E086C01F53184B0CBF020015012A3DE81"/>
    <w:rsid w:val="00150717"/>
    <w:pPr>
      <w:spacing w:after="0" w:line="276" w:lineRule="auto"/>
    </w:pPr>
    <w:rPr>
      <w:b/>
      <w:color w:val="44546A" w:themeColor="text2"/>
      <w:sz w:val="28"/>
    </w:rPr>
  </w:style>
  <w:style w:type="paragraph" w:customStyle="1" w:styleId="2188980A054749D49E443503A8D545861">
    <w:name w:val="2188980A054749D49E443503A8D545861"/>
    <w:rsid w:val="00150717"/>
    <w:pPr>
      <w:spacing w:after="0" w:line="276" w:lineRule="auto"/>
    </w:pPr>
    <w:rPr>
      <w:b/>
      <w:color w:val="44546A" w:themeColor="text2"/>
      <w:sz w:val="28"/>
    </w:rPr>
  </w:style>
  <w:style w:type="paragraph" w:customStyle="1" w:styleId="8FBEA3C20F0B49CEA37CFBA30DC1BC7A1">
    <w:name w:val="8FBEA3C20F0B49CEA37CFBA30DC1BC7A1"/>
    <w:rsid w:val="00150717"/>
    <w:pPr>
      <w:spacing w:after="0" w:line="276" w:lineRule="auto"/>
    </w:pPr>
    <w:rPr>
      <w:b/>
      <w:color w:val="44546A" w:themeColor="text2"/>
      <w:sz w:val="28"/>
    </w:rPr>
  </w:style>
  <w:style w:type="paragraph" w:customStyle="1" w:styleId="6D7B32256CE2441EB5A1EC1BDD5077891">
    <w:name w:val="6D7B32256CE2441EB5A1EC1BDD5077891"/>
    <w:rsid w:val="00150717"/>
    <w:pPr>
      <w:spacing w:after="0" w:line="276" w:lineRule="auto"/>
    </w:pPr>
    <w:rPr>
      <w:b/>
      <w:color w:val="44546A" w:themeColor="text2"/>
      <w:sz w:val="28"/>
    </w:rPr>
  </w:style>
  <w:style w:type="paragraph" w:customStyle="1" w:styleId="CC0946240CEF4F5498E5C7C27AB40B981">
    <w:name w:val="CC0946240CEF4F5498E5C7C27AB40B981"/>
    <w:rsid w:val="00150717"/>
    <w:pPr>
      <w:spacing w:after="0" w:line="276" w:lineRule="auto"/>
    </w:pPr>
    <w:rPr>
      <w:b/>
      <w:color w:val="44546A" w:themeColor="text2"/>
      <w:sz w:val="28"/>
    </w:rPr>
  </w:style>
  <w:style w:type="paragraph" w:customStyle="1" w:styleId="CE8C1081ADD44ABCA0E486371C73304D1">
    <w:name w:val="CE8C1081ADD44ABCA0E486371C73304D1"/>
    <w:rsid w:val="00150717"/>
    <w:pPr>
      <w:spacing w:after="0" w:line="276" w:lineRule="auto"/>
    </w:pPr>
    <w:rPr>
      <w:b/>
      <w:color w:val="44546A" w:themeColor="text2"/>
      <w:sz w:val="28"/>
    </w:rPr>
  </w:style>
  <w:style w:type="paragraph" w:customStyle="1" w:styleId="3ED9B1E0E3CA46288F58192BCB17EFF01">
    <w:name w:val="3ED9B1E0E3CA46288F58192BCB17EFF01"/>
    <w:rsid w:val="00150717"/>
    <w:pPr>
      <w:spacing w:after="0" w:line="276" w:lineRule="auto"/>
    </w:pPr>
    <w:rPr>
      <w:b/>
      <w:color w:val="44546A" w:themeColor="text2"/>
      <w:sz w:val="28"/>
    </w:rPr>
  </w:style>
  <w:style w:type="paragraph" w:customStyle="1" w:styleId="B61C0C3CB2FA4251A4561DC4D592F2B91">
    <w:name w:val="B61C0C3CB2FA4251A4561DC4D592F2B91"/>
    <w:rsid w:val="00150717"/>
    <w:pPr>
      <w:spacing w:after="0" w:line="276" w:lineRule="auto"/>
    </w:pPr>
    <w:rPr>
      <w:b/>
      <w:color w:val="44546A" w:themeColor="text2"/>
      <w:sz w:val="28"/>
    </w:rPr>
  </w:style>
  <w:style w:type="paragraph" w:customStyle="1" w:styleId="CE78D35222244793BD4E7AA71039D6D01">
    <w:name w:val="CE78D35222244793BD4E7AA71039D6D01"/>
    <w:rsid w:val="00150717"/>
    <w:pPr>
      <w:spacing w:after="0" w:line="276" w:lineRule="auto"/>
    </w:pPr>
    <w:rPr>
      <w:b/>
      <w:color w:val="44546A" w:themeColor="text2"/>
      <w:sz w:val="28"/>
    </w:rPr>
  </w:style>
  <w:style w:type="paragraph" w:customStyle="1" w:styleId="8FBEA11C6C314F7CAD394CF79D80C00C1">
    <w:name w:val="8FBEA11C6C314F7CAD394CF79D80C00C1"/>
    <w:rsid w:val="00150717"/>
    <w:pPr>
      <w:spacing w:after="0" w:line="276" w:lineRule="auto"/>
    </w:pPr>
    <w:rPr>
      <w:b/>
      <w:color w:val="44546A" w:themeColor="text2"/>
      <w:sz w:val="28"/>
    </w:rPr>
  </w:style>
  <w:style w:type="paragraph" w:customStyle="1" w:styleId="A0F43F0F51A44F4693B34D67074921DE1">
    <w:name w:val="A0F43F0F51A44F4693B34D67074921DE1"/>
    <w:rsid w:val="00150717"/>
    <w:pPr>
      <w:spacing w:after="0" w:line="276" w:lineRule="auto"/>
    </w:pPr>
    <w:rPr>
      <w:b/>
      <w:color w:val="44546A" w:themeColor="text2"/>
      <w:sz w:val="28"/>
    </w:rPr>
  </w:style>
  <w:style w:type="paragraph" w:customStyle="1" w:styleId="252F0F85875B4076A4D46D5C05B487B01">
    <w:name w:val="252F0F85875B4076A4D46D5C05B487B01"/>
    <w:rsid w:val="00150717"/>
    <w:pPr>
      <w:spacing w:after="0" w:line="276" w:lineRule="auto"/>
    </w:pPr>
    <w:rPr>
      <w:b/>
      <w:color w:val="44546A" w:themeColor="text2"/>
      <w:sz w:val="28"/>
    </w:rPr>
  </w:style>
  <w:style w:type="paragraph" w:customStyle="1" w:styleId="2B602964D86143ECB579E7D8D4C22A681">
    <w:name w:val="2B602964D86143ECB579E7D8D4C22A681"/>
    <w:rsid w:val="00150717"/>
    <w:pPr>
      <w:spacing w:after="0" w:line="276" w:lineRule="auto"/>
    </w:pPr>
    <w:rPr>
      <w:b/>
      <w:color w:val="44546A" w:themeColor="text2"/>
      <w:sz w:val="28"/>
    </w:rPr>
  </w:style>
  <w:style w:type="paragraph" w:customStyle="1" w:styleId="DC96A7F15BFC4CA9A2C1568427F56DF21">
    <w:name w:val="DC96A7F15BFC4CA9A2C1568427F56DF21"/>
    <w:rsid w:val="00150717"/>
    <w:pPr>
      <w:spacing w:after="0" w:line="276" w:lineRule="auto"/>
    </w:pPr>
    <w:rPr>
      <w:b/>
      <w:color w:val="44546A" w:themeColor="text2"/>
      <w:sz w:val="28"/>
    </w:rPr>
  </w:style>
  <w:style w:type="paragraph" w:customStyle="1" w:styleId="4E81C542C3914928B4CCD4D31F7D79321">
    <w:name w:val="4E81C542C3914928B4CCD4D31F7D79321"/>
    <w:rsid w:val="00150717"/>
    <w:pPr>
      <w:spacing w:after="0" w:line="276" w:lineRule="auto"/>
    </w:pPr>
    <w:rPr>
      <w:b/>
      <w:color w:val="44546A" w:themeColor="text2"/>
      <w:sz w:val="28"/>
    </w:rPr>
  </w:style>
  <w:style w:type="paragraph" w:customStyle="1" w:styleId="77F451DCFAA14D70B9305AFBDBFBE2401">
    <w:name w:val="77F451DCFAA14D70B9305AFBDBFBE2401"/>
    <w:rsid w:val="00150717"/>
    <w:pPr>
      <w:spacing w:after="0" w:line="276" w:lineRule="auto"/>
    </w:pPr>
    <w:rPr>
      <w:b/>
      <w:color w:val="44546A" w:themeColor="text2"/>
      <w:sz w:val="28"/>
    </w:rPr>
  </w:style>
  <w:style w:type="paragraph" w:customStyle="1" w:styleId="DA004269C13A4B3BB5DFBE32BFF23A8A1">
    <w:name w:val="DA004269C13A4B3BB5DFBE32BFF23A8A1"/>
    <w:rsid w:val="00150717"/>
    <w:pPr>
      <w:spacing w:after="0" w:line="276" w:lineRule="auto"/>
    </w:pPr>
    <w:rPr>
      <w:b/>
      <w:color w:val="44546A" w:themeColor="text2"/>
      <w:sz w:val="28"/>
    </w:rPr>
  </w:style>
  <w:style w:type="paragraph" w:customStyle="1" w:styleId="82FFBD72E1E54D4996A49011D0D066161">
    <w:name w:val="82FFBD72E1E54D4996A49011D0D066161"/>
    <w:rsid w:val="00150717"/>
    <w:pPr>
      <w:spacing w:after="0" w:line="276" w:lineRule="auto"/>
    </w:pPr>
    <w:rPr>
      <w:b/>
      <w:color w:val="44546A" w:themeColor="text2"/>
      <w:sz w:val="28"/>
    </w:rPr>
  </w:style>
  <w:style w:type="paragraph" w:customStyle="1" w:styleId="D4BCCC442DDD4A67906E6E233324FD3B1">
    <w:name w:val="D4BCCC442DDD4A67906E6E233324FD3B1"/>
    <w:rsid w:val="00150717"/>
    <w:pPr>
      <w:spacing w:after="0" w:line="276" w:lineRule="auto"/>
    </w:pPr>
    <w:rPr>
      <w:b/>
      <w:color w:val="44546A" w:themeColor="text2"/>
      <w:sz w:val="28"/>
    </w:rPr>
  </w:style>
  <w:style w:type="paragraph" w:customStyle="1" w:styleId="D2D960736EDA457F8CC1D67972D321901">
    <w:name w:val="D2D960736EDA457F8CC1D67972D321901"/>
    <w:rsid w:val="00150717"/>
    <w:pPr>
      <w:spacing w:after="0" w:line="276" w:lineRule="auto"/>
    </w:pPr>
    <w:rPr>
      <w:b/>
      <w:color w:val="44546A" w:themeColor="text2"/>
      <w:sz w:val="28"/>
    </w:rPr>
  </w:style>
  <w:style w:type="paragraph" w:customStyle="1" w:styleId="73536C3B25144AE0875E877F553CEFB81">
    <w:name w:val="73536C3B25144AE0875E877F553CEFB81"/>
    <w:rsid w:val="00150717"/>
    <w:pPr>
      <w:spacing w:after="0" w:line="276" w:lineRule="auto"/>
    </w:pPr>
    <w:rPr>
      <w:b/>
      <w:color w:val="44546A" w:themeColor="text2"/>
      <w:sz w:val="28"/>
    </w:rPr>
  </w:style>
  <w:style w:type="paragraph" w:customStyle="1" w:styleId="69C64B5D869E44BEBE9D567FF0FF2CF21">
    <w:name w:val="69C64B5D869E44BEBE9D567FF0FF2CF21"/>
    <w:rsid w:val="00150717"/>
    <w:pPr>
      <w:spacing w:after="0" w:line="276" w:lineRule="auto"/>
    </w:pPr>
    <w:rPr>
      <w:b/>
      <w:color w:val="44546A" w:themeColor="text2"/>
      <w:sz w:val="28"/>
    </w:rPr>
  </w:style>
  <w:style w:type="paragraph" w:customStyle="1" w:styleId="8FCD182AC70A4C3FA07695C1B7F7EA501">
    <w:name w:val="8FCD182AC70A4C3FA07695C1B7F7EA501"/>
    <w:rsid w:val="00150717"/>
    <w:pPr>
      <w:spacing w:after="0" w:line="276" w:lineRule="auto"/>
    </w:pPr>
    <w:rPr>
      <w:b/>
      <w:color w:val="44546A" w:themeColor="text2"/>
      <w:sz w:val="28"/>
    </w:rPr>
  </w:style>
  <w:style w:type="paragraph" w:customStyle="1" w:styleId="C6EE04E019954ECCA06668886DA8615610">
    <w:name w:val="C6EE04E019954ECCA06668886DA8615610"/>
    <w:rsid w:val="00150717"/>
    <w:pPr>
      <w:spacing w:after="0" w:line="276" w:lineRule="auto"/>
    </w:pPr>
    <w:rPr>
      <w:b/>
      <w:color w:val="44546A" w:themeColor="text2"/>
      <w:sz w:val="28"/>
    </w:rPr>
  </w:style>
  <w:style w:type="paragraph" w:customStyle="1" w:styleId="25D949AB9F274FB99E91A7FD5ED02E1510">
    <w:name w:val="25D949AB9F274FB99E91A7FD5ED02E1510"/>
    <w:rsid w:val="00150717"/>
    <w:pPr>
      <w:spacing w:after="0" w:line="276" w:lineRule="auto"/>
    </w:pPr>
    <w:rPr>
      <w:b/>
      <w:color w:val="44546A" w:themeColor="text2"/>
      <w:sz w:val="28"/>
    </w:rPr>
  </w:style>
  <w:style w:type="paragraph" w:customStyle="1" w:styleId="7A2445F7E7704D929439E37CACC83C0110">
    <w:name w:val="7A2445F7E7704D929439E37CACC83C0110"/>
    <w:rsid w:val="00150717"/>
    <w:pPr>
      <w:spacing w:after="0" w:line="276" w:lineRule="auto"/>
    </w:pPr>
    <w:rPr>
      <w:b/>
      <w:color w:val="44546A" w:themeColor="text2"/>
      <w:sz w:val="28"/>
    </w:rPr>
  </w:style>
  <w:style w:type="paragraph" w:customStyle="1" w:styleId="A9F48CBC05E44FE5B16D3FCF1CDC05F710">
    <w:name w:val="A9F48CBC05E44FE5B16D3FCF1CDC05F710"/>
    <w:rsid w:val="00150717"/>
    <w:pPr>
      <w:spacing w:after="0" w:line="276" w:lineRule="auto"/>
    </w:pPr>
    <w:rPr>
      <w:b/>
      <w:color w:val="44546A" w:themeColor="text2"/>
      <w:sz w:val="28"/>
    </w:rPr>
  </w:style>
  <w:style w:type="paragraph" w:customStyle="1" w:styleId="7ED15341CF844B798463CDCB61DA0F6613">
    <w:name w:val="7ED15341CF844B798463CDCB61DA0F6613"/>
    <w:rsid w:val="00150717"/>
    <w:pPr>
      <w:spacing w:after="0" w:line="276" w:lineRule="auto"/>
    </w:pPr>
    <w:rPr>
      <w:b/>
      <w:color w:val="44546A" w:themeColor="text2"/>
      <w:sz w:val="28"/>
    </w:rPr>
  </w:style>
  <w:style w:type="paragraph" w:customStyle="1" w:styleId="AA3103D82BE04317AD7A30C9E7DE5CFD10">
    <w:name w:val="AA3103D82BE04317AD7A30C9E7DE5CFD10"/>
    <w:rsid w:val="00150717"/>
    <w:pPr>
      <w:spacing w:after="0" w:line="276" w:lineRule="auto"/>
    </w:pPr>
    <w:rPr>
      <w:b/>
      <w:color w:val="44546A" w:themeColor="text2"/>
      <w:sz w:val="28"/>
    </w:rPr>
  </w:style>
  <w:style w:type="paragraph" w:customStyle="1" w:styleId="9D1755E1FAF6414996320B85CDDDB33110">
    <w:name w:val="9D1755E1FAF6414996320B85CDDDB33110"/>
    <w:rsid w:val="00150717"/>
    <w:pPr>
      <w:spacing w:after="0" w:line="276" w:lineRule="auto"/>
    </w:pPr>
    <w:rPr>
      <w:b/>
      <w:color w:val="44546A" w:themeColor="text2"/>
      <w:sz w:val="28"/>
    </w:rPr>
  </w:style>
  <w:style w:type="paragraph" w:customStyle="1" w:styleId="85F79B5CB1994027911EAE087A9781AB10">
    <w:name w:val="85F79B5CB1994027911EAE087A9781AB10"/>
    <w:rsid w:val="00150717"/>
    <w:pPr>
      <w:spacing w:after="0" w:line="276" w:lineRule="auto"/>
    </w:pPr>
    <w:rPr>
      <w:b/>
      <w:color w:val="44546A" w:themeColor="text2"/>
      <w:sz w:val="28"/>
    </w:rPr>
  </w:style>
  <w:style w:type="paragraph" w:customStyle="1" w:styleId="DD62918E95F44317AF8BF860D7B162DE10">
    <w:name w:val="DD62918E95F44317AF8BF860D7B162DE10"/>
    <w:rsid w:val="00150717"/>
    <w:pPr>
      <w:spacing w:after="0" w:line="276" w:lineRule="auto"/>
    </w:pPr>
    <w:rPr>
      <w:b/>
      <w:color w:val="44546A" w:themeColor="text2"/>
      <w:sz w:val="28"/>
    </w:rPr>
  </w:style>
  <w:style w:type="paragraph" w:customStyle="1" w:styleId="9D9A81EE4D534633819760A60F55BD6610">
    <w:name w:val="9D9A81EE4D534633819760A60F55BD6610"/>
    <w:rsid w:val="00150717"/>
    <w:pPr>
      <w:spacing w:after="0" w:line="276" w:lineRule="auto"/>
    </w:pPr>
    <w:rPr>
      <w:b/>
      <w:color w:val="44546A" w:themeColor="text2"/>
      <w:sz w:val="28"/>
    </w:rPr>
  </w:style>
  <w:style w:type="paragraph" w:customStyle="1" w:styleId="8BE53F7FA51C4E33AA66239208DDCB6010">
    <w:name w:val="8BE53F7FA51C4E33AA66239208DDCB6010"/>
    <w:rsid w:val="00150717"/>
    <w:pPr>
      <w:spacing w:after="0" w:line="276" w:lineRule="auto"/>
    </w:pPr>
    <w:rPr>
      <w:b/>
      <w:color w:val="44546A" w:themeColor="text2"/>
      <w:sz w:val="28"/>
    </w:rPr>
  </w:style>
  <w:style w:type="paragraph" w:customStyle="1" w:styleId="DA4E3BFD2BD04074A470784750E9247010">
    <w:name w:val="DA4E3BFD2BD04074A470784750E9247010"/>
    <w:rsid w:val="00150717"/>
    <w:pPr>
      <w:spacing w:after="0" w:line="276" w:lineRule="auto"/>
    </w:pPr>
    <w:rPr>
      <w:b/>
      <w:color w:val="44546A" w:themeColor="text2"/>
      <w:sz w:val="28"/>
    </w:rPr>
  </w:style>
  <w:style w:type="paragraph" w:customStyle="1" w:styleId="649FA754C34642848BBBB94C152C834410">
    <w:name w:val="649FA754C34642848BBBB94C152C834410"/>
    <w:rsid w:val="00150717"/>
    <w:pPr>
      <w:spacing w:after="0" w:line="276" w:lineRule="auto"/>
    </w:pPr>
    <w:rPr>
      <w:b/>
      <w:color w:val="44546A" w:themeColor="text2"/>
      <w:sz w:val="28"/>
    </w:rPr>
  </w:style>
  <w:style w:type="paragraph" w:customStyle="1" w:styleId="34138A8B9113416281222D040E2D394910">
    <w:name w:val="34138A8B9113416281222D040E2D394910"/>
    <w:rsid w:val="00150717"/>
    <w:pPr>
      <w:spacing w:after="0" w:line="276" w:lineRule="auto"/>
    </w:pPr>
    <w:rPr>
      <w:b/>
      <w:color w:val="44546A" w:themeColor="text2"/>
      <w:sz w:val="28"/>
    </w:rPr>
  </w:style>
  <w:style w:type="paragraph" w:customStyle="1" w:styleId="D35510A6F9F947DC87B5DF765B7C8DF110">
    <w:name w:val="D35510A6F9F947DC87B5DF765B7C8DF110"/>
    <w:rsid w:val="00150717"/>
    <w:pPr>
      <w:spacing w:after="0" w:line="276" w:lineRule="auto"/>
    </w:pPr>
    <w:rPr>
      <w:b/>
      <w:color w:val="44546A" w:themeColor="text2"/>
      <w:sz w:val="28"/>
    </w:rPr>
  </w:style>
  <w:style w:type="paragraph" w:customStyle="1" w:styleId="59C82E407A2946EDA7C501B774E4373510">
    <w:name w:val="59C82E407A2946EDA7C501B774E4373510"/>
    <w:rsid w:val="00150717"/>
    <w:pPr>
      <w:spacing w:after="0" w:line="276" w:lineRule="auto"/>
    </w:pPr>
    <w:rPr>
      <w:b/>
      <w:color w:val="44546A" w:themeColor="text2"/>
      <w:sz w:val="28"/>
    </w:rPr>
  </w:style>
  <w:style w:type="paragraph" w:customStyle="1" w:styleId="8B2728C9A2F54634932423DFC8CD0C8710">
    <w:name w:val="8B2728C9A2F54634932423DFC8CD0C8710"/>
    <w:rsid w:val="00150717"/>
    <w:pPr>
      <w:spacing w:after="0" w:line="276" w:lineRule="auto"/>
    </w:pPr>
    <w:rPr>
      <w:b/>
      <w:color w:val="44546A" w:themeColor="text2"/>
      <w:sz w:val="28"/>
    </w:rPr>
  </w:style>
  <w:style w:type="paragraph" w:customStyle="1" w:styleId="8E8BE7D952D34E539F03996EDB67EE4F10">
    <w:name w:val="8E8BE7D952D34E539F03996EDB67EE4F10"/>
    <w:rsid w:val="00150717"/>
    <w:pPr>
      <w:spacing w:after="0" w:line="276" w:lineRule="auto"/>
    </w:pPr>
    <w:rPr>
      <w:b/>
      <w:color w:val="44546A" w:themeColor="text2"/>
      <w:sz w:val="28"/>
    </w:rPr>
  </w:style>
  <w:style w:type="paragraph" w:customStyle="1" w:styleId="DF6FD3894BA9404697C60116012D41C310">
    <w:name w:val="DF6FD3894BA9404697C60116012D41C310"/>
    <w:rsid w:val="00150717"/>
    <w:pPr>
      <w:spacing w:after="0" w:line="276" w:lineRule="auto"/>
    </w:pPr>
    <w:rPr>
      <w:b/>
      <w:color w:val="44546A" w:themeColor="text2"/>
      <w:sz w:val="28"/>
    </w:rPr>
  </w:style>
  <w:style w:type="paragraph" w:customStyle="1" w:styleId="E669B8EFA1454177801C0D70766830FB10">
    <w:name w:val="E669B8EFA1454177801C0D70766830FB10"/>
    <w:rsid w:val="00150717"/>
    <w:pPr>
      <w:spacing w:after="0" w:line="276" w:lineRule="auto"/>
    </w:pPr>
    <w:rPr>
      <w:b/>
      <w:color w:val="44546A" w:themeColor="text2"/>
      <w:sz w:val="28"/>
    </w:rPr>
  </w:style>
  <w:style w:type="paragraph" w:customStyle="1" w:styleId="26E7ACF8E58C47FE946DEA6161A0D69910">
    <w:name w:val="26E7ACF8E58C47FE946DEA6161A0D69910"/>
    <w:rsid w:val="00150717"/>
    <w:pPr>
      <w:spacing w:after="0" w:line="276" w:lineRule="auto"/>
    </w:pPr>
    <w:rPr>
      <w:b/>
      <w:color w:val="44546A" w:themeColor="text2"/>
      <w:sz w:val="28"/>
    </w:rPr>
  </w:style>
  <w:style w:type="paragraph" w:customStyle="1" w:styleId="5F864E4F8EEC46F0BC0CE7B81D6E037010">
    <w:name w:val="5F864E4F8EEC46F0BC0CE7B81D6E037010"/>
    <w:rsid w:val="00150717"/>
    <w:pPr>
      <w:spacing w:after="0" w:line="276" w:lineRule="auto"/>
    </w:pPr>
    <w:rPr>
      <w:b/>
      <w:color w:val="44546A" w:themeColor="text2"/>
      <w:sz w:val="28"/>
    </w:rPr>
  </w:style>
  <w:style w:type="paragraph" w:customStyle="1" w:styleId="4528076DE32A4922BA439D7A8A4BEA5E10">
    <w:name w:val="4528076DE32A4922BA439D7A8A4BEA5E10"/>
    <w:rsid w:val="00150717"/>
    <w:pPr>
      <w:spacing w:after="0" w:line="276" w:lineRule="auto"/>
    </w:pPr>
    <w:rPr>
      <w:b/>
      <w:color w:val="44546A" w:themeColor="text2"/>
      <w:sz w:val="28"/>
    </w:rPr>
  </w:style>
  <w:style w:type="paragraph" w:customStyle="1" w:styleId="562978413B6E47C982EB539D331AA12510">
    <w:name w:val="562978413B6E47C982EB539D331AA12510"/>
    <w:rsid w:val="00150717"/>
    <w:pPr>
      <w:spacing w:after="0" w:line="276" w:lineRule="auto"/>
    </w:pPr>
    <w:rPr>
      <w:b/>
      <w:color w:val="44546A" w:themeColor="text2"/>
      <w:sz w:val="28"/>
    </w:rPr>
  </w:style>
  <w:style w:type="paragraph" w:customStyle="1" w:styleId="CEA7A808C9B943089B83CC436E1973CD10">
    <w:name w:val="CEA7A808C9B943089B83CC436E1973CD10"/>
    <w:rsid w:val="00150717"/>
    <w:pPr>
      <w:spacing w:after="0" w:line="276" w:lineRule="auto"/>
    </w:pPr>
    <w:rPr>
      <w:b/>
      <w:color w:val="44546A" w:themeColor="text2"/>
      <w:sz w:val="28"/>
    </w:rPr>
  </w:style>
  <w:style w:type="paragraph" w:customStyle="1" w:styleId="EF0F7E38D3444587886F6E05BA913C6910">
    <w:name w:val="EF0F7E38D3444587886F6E05BA913C6910"/>
    <w:rsid w:val="00150717"/>
    <w:pPr>
      <w:spacing w:after="0" w:line="276" w:lineRule="auto"/>
    </w:pPr>
    <w:rPr>
      <w:b/>
      <w:color w:val="44546A" w:themeColor="text2"/>
      <w:sz w:val="28"/>
    </w:rPr>
  </w:style>
  <w:style w:type="paragraph" w:customStyle="1" w:styleId="ED2F23AA34554232972D625D369BBF3713">
    <w:name w:val="ED2F23AA34554232972D625D369BBF3713"/>
    <w:rsid w:val="00150717"/>
    <w:pPr>
      <w:spacing w:after="0" w:line="276" w:lineRule="auto"/>
    </w:pPr>
    <w:rPr>
      <w:b/>
      <w:color w:val="44546A" w:themeColor="text2"/>
      <w:sz w:val="28"/>
    </w:rPr>
  </w:style>
  <w:style w:type="paragraph" w:customStyle="1" w:styleId="AD5F8D0E357548EE854E84F4DD28DFB013">
    <w:name w:val="AD5F8D0E357548EE854E84F4DD28DFB013"/>
    <w:rsid w:val="00150717"/>
    <w:pPr>
      <w:spacing w:after="0" w:line="276" w:lineRule="auto"/>
    </w:pPr>
    <w:rPr>
      <w:b/>
      <w:color w:val="44546A" w:themeColor="text2"/>
      <w:sz w:val="28"/>
    </w:rPr>
  </w:style>
  <w:style w:type="paragraph" w:customStyle="1" w:styleId="F83094ED7CE34D29A07A3C8F2EC768D510">
    <w:name w:val="F83094ED7CE34D29A07A3C8F2EC768D510"/>
    <w:rsid w:val="00150717"/>
    <w:pPr>
      <w:spacing w:after="0" w:line="276" w:lineRule="auto"/>
    </w:pPr>
    <w:rPr>
      <w:b/>
      <w:color w:val="44546A" w:themeColor="text2"/>
      <w:sz w:val="28"/>
    </w:rPr>
  </w:style>
  <w:style w:type="paragraph" w:customStyle="1" w:styleId="0DC995A0BD4A4C5F9D1506B7EC88907313">
    <w:name w:val="0DC995A0BD4A4C5F9D1506B7EC88907313"/>
    <w:rsid w:val="00150717"/>
    <w:pPr>
      <w:spacing w:after="0" w:line="276" w:lineRule="auto"/>
    </w:pPr>
    <w:rPr>
      <w:b/>
      <w:color w:val="44546A" w:themeColor="text2"/>
      <w:sz w:val="28"/>
    </w:rPr>
  </w:style>
  <w:style w:type="paragraph" w:customStyle="1" w:styleId="AE902BB5BEAE4529BFE419BF4024080A10">
    <w:name w:val="AE902BB5BEAE4529BFE419BF4024080A10"/>
    <w:rsid w:val="00150717"/>
    <w:pPr>
      <w:spacing w:after="0" w:line="276" w:lineRule="auto"/>
    </w:pPr>
    <w:rPr>
      <w:b/>
      <w:color w:val="44546A" w:themeColor="text2"/>
      <w:sz w:val="28"/>
    </w:rPr>
  </w:style>
  <w:style w:type="paragraph" w:customStyle="1" w:styleId="D7F1474F38AE4307BEBAFDD0B1C72BCF10">
    <w:name w:val="D7F1474F38AE4307BEBAFDD0B1C72BCF10"/>
    <w:rsid w:val="00150717"/>
    <w:pPr>
      <w:spacing w:after="0" w:line="276" w:lineRule="auto"/>
    </w:pPr>
    <w:rPr>
      <w:b/>
      <w:color w:val="44546A" w:themeColor="text2"/>
      <w:sz w:val="28"/>
    </w:rPr>
  </w:style>
  <w:style w:type="paragraph" w:customStyle="1" w:styleId="07DEF049F65A4E459A3663D33B07ED7110">
    <w:name w:val="07DEF049F65A4E459A3663D33B07ED7110"/>
    <w:rsid w:val="00150717"/>
    <w:pPr>
      <w:spacing w:after="0" w:line="276" w:lineRule="auto"/>
    </w:pPr>
    <w:rPr>
      <w:b/>
      <w:color w:val="44546A" w:themeColor="text2"/>
      <w:sz w:val="28"/>
    </w:rPr>
  </w:style>
  <w:style w:type="paragraph" w:customStyle="1" w:styleId="679D22278F9846759222C6485B10177410">
    <w:name w:val="679D22278F9846759222C6485B10177410"/>
    <w:rsid w:val="00150717"/>
    <w:pPr>
      <w:spacing w:after="0" w:line="276" w:lineRule="auto"/>
    </w:pPr>
    <w:rPr>
      <w:b/>
      <w:color w:val="44546A" w:themeColor="text2"/>
      <w:sz w:val="28"/>
    </w:rPr>
  </w:style>
  <w:style w:type="paragraph" w:customStyle="1" w:styleId="FC680A39DB1E4FCFAFF8502A2FAE2FC910">
    <w:name w:val="FC680A39DB1E4FCFAFF8502A2FAE2FC910"/>
    <w:rsid w:val="00150717"/>
    <w:pPr>
      <w:spacing w:after="0" w:line="276" w:lineRule="auto"/>
    </w:pPr>
    <w:rPr>
      <w:b/>
      <w:color w:val="44546A" w:themeColor="text2"/>
      <w:sz w:val="28"/>
    </w:rPr>
  </w:style>
  <w:style w:type="paragraph" w:customStyle="1" w:styleId="6C2E5F7EFB6D4FF992504C779EB90C3610">
    <w:name w:val="6C2E5F7EFB6D4FF992504C779EB90C3610"/>
    <w:rsid w:val="00150717"/>
    <w:pPr>
      <w:spacing w:after="0" w:line="276" w:lineRule="auto"/>
    </w:pPr>
    <w:rPr>
      <w:b/>
      <w:color w:val="44546A" w:themeColor="text2"/>
      <w:sz w:val="28"/>
    </w:rPr>
  </w:style>
  <w:style w:type="paragraph" w:customStyle="1" w:styleId="E347EF7481AC42548799F2E82A8EE5A410">
    <w:name w:val="E347EF7481AC42548799F2E82A8EE5A410"/>
    <w:rsid w:val="00150717"/>
    <w:pPr>
      <w:spacing w:after="0" w:line="276" w:lineRule="auto"/>
    </w:pPr>
    <w:rPr>
      <w:b/>
      <w:color w:val="44546A" w:themeColor="text2"/>
      <w:sz w:val="28"/>
    </w:rPr>
  </w:style>
  <w:style w:type="paragraph" w:customStyle="1" w:styleId="C4807E5BC33D4283A4F949453DE0D28710">
    <w:name w:val="C4807E5BC33D4283A4F949453DE0D28710"/>
    <w:rsid w:val="00150717"/>
    <w:pPr>
      <w:spacing w:after="0" w:line="276" w:lineRule="auto"/>
    </w:pPr>
    <w:rPr>
      <w:b/>
      <w:color w:val="44546A" w:themeColor="text2"/>
      <w:sz w:val="28"/>
    </w:rPr>
  </w:style>
  <w:style w:type="paragraph" w:customStyle="1" w:styleId="32C33B0FDB3B4EB49485E95CD2865BD010">
    <w:name w:val="32C33B0FDB3B4EB49485E95CD2865BD010"/>
    <w:rsid w:val="00150717"/>
    <w:pPr>
      <w:spacing w:after="0" w:line="276" w:lineRule="auto"/>
    </w:pPr>
    <w:rPr>
      <w:b/>
      <w:color w:val="44546A" w:themeColor="text2"/>
      <w:sz w:val="28"/>
    </w:rPr>
  </w:style>
  <w:style w:type="paragraph" w:customStyle="1" w:styleId="D4C63B90F3804C428F45ACE7DCB3C4B910">
    <w:name w:val="D4C63B90F3804C428F45ACE7DCB3C4B910"/>
    <w:rsid w:val="00150717"/>
    <w:pPr>
      <w:spacing w:after="0" w:line="276" w:lineRule="auto"/>
    </w:pPr>
    <w:rPr>
      <w:b/>
      <w:color w:val="44546A" w:themeColor="text2"/>
      <w:sz w:val="28"/>
    </w:rPr>
  </w:style>
  <w:style w:type="paragraph" w:customStyle="1" w:styleId="D9B56A267A0E4152AD455A9D6A6FB11910">
    <w:name w:val="D9B56A267A0E4152AD455A9D6A6FB11910"/>
    <w:rsid w:val="00150717"/>
    <w:pPr>
      <w:spacing w:after="0" w:line="276" w:lineRule="auto"/>
    </w:pPr>
    <w:rPr>
      <w:b/>
      <w:color w:val="44546A" w:themeColor="text2"/>
      <w:sz w:val="28"/>
    </w:rPr>
  </w:style>
  <w:style w:type="paragraph" w:customStyle="1" w:styleId="D21E67AB6F514F7CA62BDD7D9FBCBC9410">
    <w:name w:val="D21E67AB6F514F7CA62BDD7D9FBCBC9410"/>
    <w:rsid w:val="00150717"/>
    <w:pPr>
      <w:spacing w:after="0" w:line="276" w:lineRule="auto"/>
    </w:pPr>
    <w:rPr>
      <w:b/>
      <w:color w:val="44546A" w:themeColor="text2"/>
      <w:sz w:val="28"/>
    </w:rPr>
  </w:style>
  <w:style w:type="paragraph" w:customStyle="1" w:styleId="A3E157E345984A5FADB27146E23597F210">
    <w:name w:val="A3E157E345984A5FADB27146E23597F210"/>
    <w:rsid w:val="00150717"/>
    <w:pPr>
      <w:spacing w:after="0" w:line="276" w:lineRule="auto"/>
    </w:pPr>
    <w:rPr>
      <w:b/>
      <w:color w:val="44546A" w:themeColor="text2"/>
      <w:sz w:val="28"/>
    </w:rPr>
  </w:style>
  <w:style w:type="paragraph" w:customStyle="1" w:styleId="5546140891054BAA9A4C1C47207C801810">
    <w:name w:val="5546140891054BAA9A4C1C47207C801810"/>
    <w:rsid w:val="00150717"/>
    <w:pPr>
      <w:spacing w:after="0" w:line="276" w:lineRule="auto"/>
    </w:pPr>
    <w:rPr>
      <w:b/>
      <w:color w:val="44546A" w:themeColor="text2"/>
      <w:sz w:val="28"/>
    </w:rPr>
  </w:style>
  <w:style w:type="paragraph" w:customStyle="1" w:styleId="03DBCC484B874269BE6C9735440DA18810">
    <w:name w:val="03DBCC484B874269BE6C9735440DA18810"/>
    <w:rsid w:val="00150717"/>
    <w:pPr>
      <w:spacing w:after="0" w:line="276" w:lineRule="auto"/>
    </w:pPr>
    <w:rPr>
      <w:b/>
      <w:color w:val="44546A" w:themeColor="text2"/>
      <w:sz w:val="28"/>
    </w:rPr>
  </w:style>
  <w:style w:type="paragraph" w:customStyle="1" w:styleId="4A7F7DE6F95E44F49621A3E6E328D5DE8">
    <w:name w:val="4A7F7DE6F95E44F49621A3E6E328D5DE8"/>
    <w:rsid w:val="00150717"/>
    <w:pPr>
      <w:spacing w:after="0" w:line="276" w:lineRule="auto"/>
    </w:pPr>
    <w:rPr>
      <w:b/>
      <w:color w:val="44546A" w:themeColor="text2"/>
      <w:sz w:val="28"/>
    </w:rPr>
  </w:style>
  <w:style w:type="paragraph" w:customStyle="1" w:styleId="4E038A7F343D472CBEF60E366D71476D8">
    <w:name w:val="4E038A7F343D472CBEF60E366D71476D8"/>
    <w:rsid w:val="00150717"/>
    <w:pPr>
      <w:spacing w:after="0" w:line="276" w:lineRule="auto"/>
    </w:pPr>
    <w:rPr>
      <w:b/>
      <w:color w:val="44546A" w:themeColor="text2"/>
      <w:sz w:val="28"/>
    </w:rPr>
  </w:style>
  <w:style w:type="paragraph" w:customStyle="1" w:styleId="6DCE134495DD40129853BF10AD81192E8">
    <w:name w:val="6DCE134495DD40129853BF10AD81192E8"/>
    <w:rsid w:val="00150717"/>
    <w:pPr>
      <w:spacing w:after="0" w:line="276" w:lineRule="auto"/>
    </w:pPr>
    <w:rPr>
      <w:b/>
      <w:color w:val="44546A" w:themeColor="text2"/>
      <w:sz w:val="28"/>
    </w:rPr>
  </w:style>
  <w:style w:type="paragraph" w:customStyle="1" w:styleId="D3954A4D92E54F7587F7BA8A54EC053C9">
    <w:name w:val="D3954A4D92E54F7587F7BA8A54EC053C9"/>
    <w:rsid w:val="00150717"/>
    <w:pPr>
      <w:spacing w:after="0" w:line="276" w:lineRule="auto"/>
    </w:pPr>
    <w:rPr>
      <w:b/>
      <w:color w:val="44546A" w:themeColor="text2"/>
      <w:sz w:val="28"/>
    </w:rPr>
  </w:style>
  <w:style w:type="paragraph" w:customStyle="1" w:styleId="6204F3F5F76D4098A057E086B85D27B0">
    <w:name w:val="6204F3F5F76D4098A057E086B85D27B0"/>
    <w:rsid w:val="00150717"/>
  </w:style>
  <w:style w:type="paragraph" w:customStyle="1" w:styleId="7B49FF161F664FD787C221CDA90019C6">
    <w:name w:val="7B49FF161F664FD787C221CDA90019C6"/>
    <w:rsid w:val="00150717"/>
  </w:style>
  <w:style w:type="paragraph" w:customStyle="1" w:styleId="EC2A39F6C6CC40D0BFF9FD4315F9A494">
    <w:name w:val="EC2A39F6C6CC40D0BFF9FD4315F9A494"/>
    <w:rsid w:val="00150717"/>
  </w:style>
  <w:style w:type="paragraph" w:customStyle="1" w:styleId="6A9C560C645144ABAB805A04C8DD82B5">
    <w:name w:val="6A9C560C645144ABAB805A04C8DD82B5"/>
    <w:rsid w:val="00150717"/>
  </w:style>
  <w:style w:type="paragraph" w:customStyle="1" w:styleId="B89B367C79024E8DB6687BF3B4E3FD54">
    <w:name w:val="B89B367C79024E8DB6687BF3B4E3FD54"/>
    <w:rsid w:val="00150717"/>
  </w:style>
  <w:style w:type="paragraph" w:customStyle="1" w:styleId="507E61939C8B492DB6F57C7B950BABA7">
    <w:name w:val="507E61939C8B492DB6F57C7B950BABA7"/>
    <w:rsid w:val="00150717"/>
  </w:style>
  <w:style w:type="paragraph" w:customStyle="1" w:styleId="A69F80A4B9D14C4CA5672DEE0BA71E1D">
    <w:name w:val="A69F80A4B9D14C4CA5672DEE0BA71E1D"/>
    <w:rsid w:val="00150717"/>
  </w:style>
  <w:style w:type="paragraph" w:customStyle="1" w:styleId="27FD60567B1647ACBA161F366672C0FB">
    <w:name w:val="27FD60567B1647ACBA161F366672C0FB"/>
    <w:rsid w:val="00150717"/>
  </w:style>
  <w:style w:type="paragraph" w:customStyle="1" w:styleId="B108FDFD952F419E99BA754009B5B4E1">
    <w:name w:val="B108FDFD952F419E99BA754009B5B4E1"/>
    <w:rsid w:val="00150717"/>
  </w:style>
  <w:style w:type="paragraph" w:customStyle="1" w:styleId="E86FA3D326A34C60B0FC696850A0BE5F">
    <w:name w:val="E86FA3D326A34C60B0FC696850A0BE5F"/>
    <w:rsid w:val="00150717"/>
  </w:style>
  <w:style w:type="paragraph" w:customStyle="1" w:styleId="B63598A75A6646BD8AB295DD2D8863BF">
    <w:name w:val="B63598A75A6646BD8AB295DD2D8863BF"/>
    <w:rsid w:val="00150717"/>
  </w:style>
  <w:style w:type="paragraph" w:customStyle="1" w:styleId="B2A41625486D42E49B1DFF66E16999CD">
    <w:name w:val="B2A41625486D42E49B1DFF66E16999CD"/>
    <w:rsid w:val="00150717"/>
  </w:style>
  <w:style w:type="paragraph" w:customStyle="1" w:styleId="AED1FCDA810A44CE997D82114FF06BCD">
    <w:name w:val="AED1FCDA810A44CE997D82114FF06BCD"/>
    <w:rsid w:val="00150717"/>
  </w:style>
  <w:style w:type="paragraph" w:customStyle="1" w:styleId="5F6A4E114F2A4C868648F21FC866E7B6">
    <w:name w:val="5F6A4E114F2A4C868648F21FC866E7B6"/>
    <w:rsid w:val="00150717"/>
  </w:style>
  <w:style w:type="paragraph" w:customStyle="1" w:styleId="CE71B44392D54FCEADDBBBA58694053119">
    <w:name w:val="CE71B44392D54FCEADDBBBA58694053119"/>
    <w:rsid w:val="00150717"/>
    <w:pPr>
      <w:spacing w:after="0" w:line="276" w:lineRule="auto"/>
    </w:pPr>
    <w:rPr>
      <w:b/>
      <w:color w:val="44546A" w:themeColor="text2"/>
      <w:sz w:val="28"/>
    </w:rPr>
  </w:style>
  <w:style w:type="paragraph" w:customStyle="1" w:styleId="3ECB35794EFD4C5EA9DEA7CBB4EC6E7F16">
    <w:name w:val="3ECB35794EFD4C5EA9DEA7CBB4EC6E7F16"/>
    <w:rsid w:val="00150717"/>
    <w:pPr>
      <w:spacing w:after="0" w:line="276" w:lineRule="auto"/>
    </w:pPr>
    <w:rPr>
      <w:b/>
      <w:color w:val="44546A" w:themeColor="text2"/>
      <w:sz w:val="28"/>
    </w:rPr>
  </w:style>
  <w:style w:type="paragraph" w:customStyle="1" w:styleId="AB23535645104C7C9D26ADC11D0A8F8222">
    <w:name w:val="AB23535645104C7C9D26ADC11D0A8F8222"/>
    <w:rsid w:val="00150717"/>
    <w:pPr>
      <w:spacing w:after="0" w:line="276" w:lineRule="auto"/>
    </w:pPr>
    <w:rPr>
      <w:b/>
      <w:color w:val="44546A" w:themeColor="text2"/>
      <w:sz w:val="28"/>
    </w:rPr>
  </w:style>
  <w:style w:type="paragraph" w:customStyle="1" w:styleId="9366EEB7D03A4655A39C0C14BBE44F4A11">
    <w:name w:val="9366EEB7D03A4655A39C0C14BBE44F4A11"/>
    <w:rsid w:val="00150717"/>
    <w:pPr>
      <w:spacing w:after="0" w:line="276" w:lineRule="auto"/>
    </w:pPr>
    <w:rPr>
      <w:b/>
      <w:color w:val="44546A" w:themeColor="text2"/>
      <w:sz w:val="28"/>
    </w:rPr>
  </w:style>
  <w:style w:type="paragraph" w:customStyle="1" w:styleId="44E243C2AEDC4DEF94B017EEE79A2D0111">
    <w:name w:val="44E243C2AEDC4DEF94B017EEE79A2D0111"/>
    <w:rsid w:val="00150717"/>
    <w:pPr>
      <w:spacing w:after="0" w:line="276" w:lineRule="auto"/>
    </w:pPr>
    <w:rPr>
      <w:b/>
      <w:color w:val="44546A" w:themeColor="text2"/>
      <w:sz w:val="28"/>
    </w:rPr>
  </w:style>
  <w:style w:type="paragraph" w:customStyle="1" w:styleId="ACE0982D94EF411BA44E1F4C1F47A54511">
    <w:name w:val="ACE0982D94EF411BA44E1F4C1F47A54511"/>
    <w:rsid w:val="00150717"/>
    <w:pPr>
      <w:spacing w:after="0" w:line="276" w:lineRule="auto"/>
    </w:pPr>
    <w:rPr>
      <w:b/>
      <w:color w:val="44546A" w:themeColor="text2"/>
      <w:sz w:val="28"/>
    </w:rPr>
  </w:style>
  <w:style w:type="paragraph" w:customStyle="1" w:styleId="A904ADCBD76C470D811AA968B2E7890A11">
    <w:name w:val="A904ADCBD76C470D811AA968B2E7890A11"/>
    <w:rsid w:val="00150717"/>
    <w:pPr>
      <w:spacing w:after="0" w:line="276" w:lineRule="auto"/>
    </w:pPr>
    <w:rPr>
      <w:b/>
      <w:color w:val="44546A" w:themeColor="text2"/>
      <w:sz w:val="28"/>
    </w:rPr>
  </w:style>
  <w:style w:type="paragraph" w:customStyle="1" w:styleId="6E41B097528F43868CA864976A75FD7F11">
    <w:name w:val="6E41B097528F43868CA864976A75FD7F11"/>
    <w:rsid w:val="00150717"/>
    <w:pPr>
      <w:spacing w:after="0" w:line="276" w:lineRule="auto"/>
    </w:pPr>
    <w:rPr>
      <w:b/>
      <w:color w:val="44546A" w:themeColor="text2"/>
      <w:sz w:val="28"/>
    </w:rPr>
  </w:style>
  <w:style w:type="paragraph" w:customStyle="1" w:styleId="301BBA85D6314EE09445670D325ECAEC11">
    <w:name w:val="301BBA85D6314EE09445670D325ECAEC11"/>
    <w:rsid w:val="00150717"/>
    <w:pPr>
      <w:spacing w:after="0" w:line="276" w:lineRule="auto"/>
    </w:pPr>
    <w:rPr>
      <w:b/>
      <w:color w:val="44546A" w:themeColor="text2"/>
      <w:sz w:val="28"/>
    </w:rPr>
  </w:style>
  <w:style w:type="paragraph" w:customStyle="1" w:styleId="2E22DA191A2942D98150FB718043D9D211">
    <w:name w:val="2E22DA191A2942D98150FB718043D9D211"/>
    <w:rsid w:val="00150717"/>
    <w:pPr>
      <w:spacing w:after="0" w:line="276" w:lineRule="auto"/>
    </w:pPr>
    <w:rPr>
      <w:b/>
      <w:color w:val="44546A" w:themeColor="text2"/>
      <w:sz w:val="28"/>
    </w:rPr>
  </w:style>
  <w:style w:type="paragraph" w:customStyle="1" w:styleId="3656D593F27F4DC3B520D7912AC4784611">
    <w:name w:val="3656D593F27F4DC3B520D7912AC4784611"/>
    <w:rsid w:val="00150717"/>
    <w:pPr>
      <w:spacing w:after="0" w:line="276" w:lineRule="auto"/>
    </w:pPr>
    <w:rPr>
      <w:b/>
      <w:color w:val="44546A" w:themeColor="text2"/>
      <w:sz w:val="28"/>
    </w:rPr>
  </w:style>
  <w:style w:type="paragraph" w:customStyle="1" w:styleId="0F39ED3A656B423A979EB36E274D6D4E11">
    <w:name w:val="0F39ED3A656B423A979EB36E274D6D4E11"/>
    <w:rsid w:val="00150717"/>
    <w:pPr>
      <w:spacing w:after="0" w:line="276" w:lineRule="auto"/>
    </w:pPr>
    <w:rPr>
      <w:b/>
      <w:color w:val="44546A" w:themeColor="text2"/>
      <w:sz w:val="28"/>
    </w:rPr>
  </w:style>
  <w:style w:type="paragraph" w:customStyle="1" w:styleId="8C97DB169AC442BCAB08903A14A9E2E011">
    <w:name w:val="8C97DB169AC442BCAB08903A14A9E2E011"/>
    <w:rsid w:val="00150717"/>
    <w:pPr>
      <w:spacing w:after="0" w:line="276" w:lineRule="auto"/>
    </w:pPr>
    <w:rPr>
      <w:b/>
      <w:color w:val="44546A" w:themeColor="text2"/>
      <w:sz w:val="28"/>
    </w:rPr>
  </w:style>
  <w:style w:type="paragraph" w:customStyle="1" w:styleId="CC75D5B5C69740978AEFD2724B1A7EE911">
    <w:name w:val="CC75D5B5C69740978AEFD2724B1A7EE911"/>
    <w:rsid w:val="00150717"/>
    <w:pPr>
      <w:spacing w:after="0" w:line="276" w:lineRule="auto"/>
    </w:pPr>
    <w:rPr>
      <w:b/>
      <w:color w:val="44546A" w:themeColor="text2"/>
      <w:sz w:val="28"/>
    </w:rPr>
  </w:style>
  <w:style w:type="paragraph" w:customStyle="1" w:styleId="DB5FF8DA85574CD0820792CC0D34F60E10">
    <w:name w:val="DB5FF8DA85574CD0820792CC0D34F60E10"/>
    <w:rsid w:val="00150717"/>
    <w:pPr>
      <w:spacing w:after="0" w:line="276" w:lineRule="auto"/>
    </w:pPr>
    <w:rPr>
      <w:b/>
      <w:color w:val="44546A" w:themeColor="text2"/>
      <w:sz w:val="28"/>
    </w:rPr>
  </w:style>
  <w:style w:type="paragraph" w:customStyle="1" w:styleId="C0FD03DC12D24A509F3EC3A6DD98C2E97">
    <w:name w:val="C0FD03DC12D24A509F3EC3A6DD98C2E97"/>
    <w:rsid w:val="00150717"/>
    <w:pPr>
      <w:spacing w:after="0" w:line="276" w:lineRule="auto"/>
    </w:pPr>
    <w:rPr>
      <w:b/>
      <w:color w:val="44546A" w:themeColor="text2"/>
      <w:sz w:val="28"/>
    </w:rPr>
  </w:style>
  <w:style w:type="paragraph" w:customStyle="1" w:styleId="5C35C0AF182D40D7BDF315B9BE52F4EC7">
    <w:name w:val="5C35C0AF182D40D7BDF315B9BE52F4EC7"/>
    <w:rsid w:val="00150717"/>
    <w:pPr>
      <w:spacing w:after="0" w:line="276" w:lineRule="auto"/>
    </w:pPr>
    <w:rPr>
      <w:b/>
      <w:color w:val="44546A" w:themeColor="text2"/>
      <w:sz w:val="28"/>
    </w:rPr>
  </w:style>
  <w:style w:type="paragraph" w:customStyle="1" w:styleId="92637F0C85B04F749603BD7E431700387">
    <w:name w:val="92637F0C85B04F749603BD7E431700387"/>
    <w:rsid w:val="00150717"/>
    <w:pPr>
      <w:spacing w:after="0" w:line="276" w:lineRule="auto"/>
    </w:pPr>
    <w:rPr>
      <w:b/>
      <w:color w:val="44546A" w:themeColor="text2"/>
      <w:sz w:val="28"/>
    </w:rPr>
  </w:style>
  <w:style w:type="paragraph" w:customStyle="1" w:styleId="FCF72B675B294DF997EBE1F48FF28A517">
    <w:name w:val="FCF72B675B294DF997EBE1F48FF28A517"/>
    <w:rsid w:val="00150717"/>
    <w:pPr>
      <w:spacing w:after="0" w:line="276" w:lineRule="auto"/>
    </w:pPr>
    <w:rPr>
      <w:b/>
      <w:color w:val="44546A" w:themeColor="text2"/>
      <w:sz w:val="28"/>
    </w:rPr>
  </w:style>
  <w:style w:type="paragraph" w:customStyle="1" w:styleId="03972AD102F247C79C997E0A5328D1327">
    <w:name w:val="03972AD102F247C79C997E0A5328D1327"/>
    <w:rsid w:val="00150717"/>
    <w:pPr>
      <w:spacing w:after="0" w:line="276" w:lineRule="auto"/>
    </w:pPr>
    <w:rPr>
      <w:b/>
      <w:color w:val="44546A" w:themeColor="text2"/>
      <w:sz w:val="28"/>
    </w:rPr>
  </w:style>
  <w:style w:type="paragraph" w:customStyle="1" w:styleId="DB4290AFEE5B4935BD25CE0873CF39E710">
    <w:name w:val="DB4290AFEE5B4935BD25CE0873CF39E710"/>
    <w:rsid w:val="00150717"/>
    <w:pPr>
      <w:spacing w:after="0" w:line="276" w:lineRule="auto"/>
    </w:pPr>
    <w:rPr>
      <w:b/>
      <w:color w:val="44546A" w:themeColor="text2"/>
      <w:sz w:val="28"/>
    </w:rPr>
  </w:style>
  <w:style w:type="paragraph" w:customStyle="1" w:styleId="B47DE5C733924CFBB1880146315B16BD10">
    <w:name w:val="B47DE5C733924CFBB1880146315B16BD10"/>
    <w:rsid w:val="00150717"/>
    <w:pPr>
      <w:spacing w:after="0" w:line="276" w:lineRule="auto"/>
    </w:pPr>
    <w:rPr>
      <w:b/>
      <w:color w:val="44546A" w:themeColor="text2"/>
      <w:sz w:val="28"/>
    </w:rPr>
  </w:style>
  <w:style w:type="paragraph" w:customStyle="1" w:styleId="DCE5D91B57384A15B93E2B5C20AADF3310">
    <w:name w:val="DCE5D91B57384A15B93E2B5C20AADF3310"/>
    <w:rsid w:val="00150717"/>
    <w:pPr>
      <w:spacing w:after="0" w:line="276" w:lineRule="auto"/>
    </w:pPr>
    <w:rPr>
      <w:b/>
      <w:color w:val="44546A" w:themeColor="text2"/>
      <w:sz w:val="28"/>
    </w:rPr>
  </w:style>
  <w:style w:type="paragraph" w:customStyle="1" w:styleId="1F3CC8C8D237453E83B83828DCAA114B7">
    <w:name w:val="1F3CC8C8D237453E83B83828DCAA114B7"/>
    <w:rsid w:val="00150717"/>
    <w:pPr>
      <w:spacing w:after="0" w:line="276" w:lineRule="auto"/>
    </w:pPr>
    <w:rPr>
      <w:b/>
      <w:color w:val="44546A" w:themeColor="text2"/>
      <w:sz w:val="28"/>
    </w:rPr>
  </w:style>
  <w:style w:type="paragraph" w:customStyle="1" w:styleId="2E10D08872FA46CAA5D7B46978311ED07">
    <w:name w:val="2E10D08872FA46CAA5D7B46978311ED07"/>
    <w:rsid w:val="00150717"/>
    <w:pPr>
      <w:spacing w:after="0" w:line="276" w:lineRule="auto"/>
    </w:pPr>
    <w:rPr>
      <w:b/>
      <w:color w:val="44546A" w:themeColor="text2"/>
      <w:sz w:val="28"/>
    </w:rPr>
  </w:style>
  <w:style w:type="paragraph" w:customStyle="1" w:styleId="BDD70B04F163486EAE3AF36AB2FC015E7">
    <w:name w:val="BDD70B04F163486EAE3AF36AB2FC015E7"/>
    <w:rsid w:val="00150717"/>
    <w:pPr>
      <w:spacing w:after="0" w:line="276" w:lineRule="auto"/>
    </w:pPr>
    <w:rPr>
      <w:b/>
      <w:color w:val="44546A" w:themeColor="text2"/>
      <w:sz w:val="28"/>
    </w:rPr>
  </w:style>
  <w:style w:type="paragraph" w:customStyle="1" w:styleId="CF334589337A4CDA892EC7CC97B0E8BD7">
    <w:name w:val="CF334589337A4CDA892EC7CC97B0E8BD7"/>
    <w:rsid w:val="00150717"/>
    <w:pPr>
      <w:spacing w:after="0" w:line="276" w:lineRule="auto"/>
    </w:pPr>
    <w:rPr>
      <w:b/>
      <w:color w:val="44546A" w:themeColor="text2"/>
      <w:sz w:val="28"/>
    </w:rPr>
  </w:style>
  <w:style w:type="paragraph" w:customStyle="1" w:styleId="534EC54AAA1F4C258A065228AD3C12767">
    <w:name w:val="534EC54AAA1F4C258A065228AD3C12767"/>
    <w:rsid w:val="00150717"/>
    <w:pPr>
      <w:spacing w:after="0" w:line="276" w:lineRule="auto"/>
    </w:pPr>
    <w:rPr>
      <w:b/>
      <w:color w:val="44546A" w:themeColor="text2"/>
      <w:sz w:val="28"/>
    </w:rPr>
  </w:style>
  <w:style w:type="paragraph" w:customStyle="1" w:styleId="13E43B95AB524BB4970F0CBED2E2BACF7">
    <w:name w:val="13E43B95AB524BB4970F0CBED2E2BACF7"/>
    <w:rsid w:val="00150717"/>
    <w:pPr>
      <w:spacing w:after="0" w:line="276" w:lineRule="auto"/>
    </w:pPr>
    <w:rPr>
      <w:b/>
      <w:color w:val="44546A" w:themeColor="text2"/>
      <w:sz w:val="28"/>
    </w:rPr>
  </w:style>
  <w:style w:type="paragraph" w:customStyle="1" w:styleId="7A928FA4B08C4AC6B0682B87369B3F707">
    <w:name w:val="7A928FA4B08C4AC6B0682B87369B3F707"/>
    <w:rsid w:val="00150717"/>
    <w:pPr>
      <w:spacing w:after="0" w:line="276" w:lineRule="auto"/>
    </w:pPr>
    <w:rPr>
      <w:b/>
      <w:color w:val="44546A" w:themeColor="text2"/>
      <w:sz w:val="28"/>
    </w:rPr>
  </w:style>
  <w:style w:type="paragraph" w:customStyle="1" w:styleId="07D843826A92400FA173F4CFD13ECEA27">
    <w:name w:val="07D843826A92400FA173F4CFD13ECEA27"/>
    <w:rsid w:val="00150717"/>
    <w:pPr>
      <w:spacing w:after="0" w:line="276" w:lineRule="auto"/>
    </w:pPr>
    <w:rPr>
      <w:b/>
      <w:color w:val="44546A" w:themeColor="text2"/>
      <w:sz w:val="28"/>
    </w:rPr>
  </w:style>
  <w:style w:type="paragraph" w:customStyle="1" w:styleId="FA00521F9A3E471AB11B2680C59A15147">
    <w:name w:val="FA00521F9A3E471AB11B2680C59A15147"/>
    <w:rsid w:val="00150717"/>
    <w:pPr>
      <w:spacing w:after="0" w:line="276" w:lineRule="auto"/>
    </w:pPr>
    <w:rPr>
      <w:b/>
      <w:color w:val="44546A" w:themeColor="text2"/>
      <w:sz w:val="28"/>
    </w:rPr>
  </w:style>
  <w:style w:type="paragraph" w:customStyle="1" w:styleId="DE2CF1E6913F471DA413DE20BA6C97057">
    <w:name w:val="DE2CF1E6913F471DA413DE20BA6C97057"/>
    <w:rsid w:val="00150717"/>
    <w:pPr>
      <w:spacing w:after="0" w:line="276" w:lineRule="auto"/>
    </w:pPr>
    <w:rPr>
      <w:b/>
      <w:color w:val="44546A" w:themeColor="text2"/>
      <w:sz w:val="28"/>
    </w:rPr>
  </w:style>
  <w:style w:type="paragraph" w:customStyle="1" w:styleId="FC2EA60C693C44348D753B8F17D1BC697">
    <w:name w:val="FC2EA60C693C44348D753B8F17D1BC697"/>
    <w:rsid w:val="00150717"/>
    <w:pPr>
      <w:spacing w:after="0" w:line="276" w:lineRule="auto"/>
    </w:pPr>
    <w:rPr>
      <w:b/>
      <w:color w:val="44546A" w:themeColor="text2"/>
      <w:sz w:val="28"/>
    </w:rPr>
  </w:style>
  <w:style w:type="paragraph" w:customStyle="1" w:styleId="E3FDC7FBAA6244EABA7061F41AB09BDC7">
    <w:name w:val="E3FDC7FBAA6244EABA7061F41AB09BDC7"/>
    <w:rsid w:val="00150717"/>
    <w:pPr>
      <w:spacing w:after="0" w:line="276" w:lineRule="auto"/>
    </w:pPr>
    <w:rPr>
      <w:b/>
      <w:color w:val="44546A" w:themeColor="text2"/>
      <w:sz w:val="28"/>
    </w:rPr>
  </w:style>
  <w:style w:type="paragraph" w:customStyle="1" w:styleId="9C8741E917264684891D331870511A817">
    <w:name w:val="9C8741E917264684891D331870511A817"/>
    <w:rsid w:val="00150717"/>
    <w:pPr>
      <w:spacing w:after="0" w:line="276" w:lineRule="auto"/>
    </w:pPr>
    <w:rPr>
      <w:b/>
      <w:color w:val="44546A" w:themeColor="text2"/>
      <w:sz w:val="28"/>
    </w:rPr>
  </w:style>
  <w:style w:type="paragraph" w:customStyle="1" w:styleId="74C064F31F444785AACB8476A66964137">
    <w:name w:val="74C064F31F444785AACB8476A66964137"/>
    <w:rsid w:val="00150717"/>
    <w:pPr>
      <w:spacing w:after="0" w:line="276" w:lineRule="auto"/>
    </w:pPr>
    <w:rPr>
      <w:b/>
      <w:color w:val="44546A" w:themeColor="text2"/>
      <w:sz w:val="28"/>
    </w:rPr>
  </w:style>
  <w:style w:type="paragraph" w:customStyle="1" w:styleId="59BF1874B0304BBBAD14FA0D07A2B2187">
    <w:name w:val="59BF1874B0304BBBAD14FA0D07A2B2187"/>
    <w:rsid w:val="00150717"/>
    <w:pPr>
      <w:spacing w:after="0" w:line="276" w:lineRule="auto"/>
    </w:pPr>
    <w:rPr>
      <w:b/>
      <w:color w:val="44546A" w:themeColor="text2"/>
      <w:sz w:val="28"/>
    </w:rPr>
  </w:style>
  <w:style w:type="paragraph" w:customStyle="1" w:styleId="A2E3404C22BE42E39484C7D79CC1D56B7">
    <w:name w:val="A2E3404C22BE42E39484C7D79CC1D56B7"/>
    <w:rsid w:val="00150717"/>
    <w:pPr>
      <w:spacing w:after="0" w:line="276" w:lineRule="auto"/>
    </w:pPr>
    <w:rPr>
      <w:b/>
      <w:color w:val="44546A" w:themeColor="text2"/>
      <w:sz w:val="28"/>
    </w:rPr>
  </w:style>
  <w:style w:type="paragraph" w:customStyle="1" w:styleId="36EFD7B67A3D4FFB8AC1031AB5E358D87">
    <w:name w:val="36EFD7B67A3D4FFB8AC1031AB5E358D87"/>
    <w:rsid w:val="00150717"/>
    <w:pPr>
      <w:spacing w:after="0" w:line="276" w:lineRule="auto"/>
    </w:pPr>
    <w:rPr>
      <w:b/>
      <w:color w:val="44546A" w:themeColor="text2"/>
      <w:sz w:val="28"/>
    </w:rPr>
  </w:style>
  <w:style w:type="paragraph" w:customStyle="1" w:styleId="9355A9AD348D4B1FAD63DF1432EE4F747">
    <w:name w:val="9355A9AD348D4B1FAD63DF1432EE4F747"/>
    <w:rsid w:val="00150717"/>
    <w:pPr>
      <w:spacing w:after="0" w:line="276" w:lineRule="auto"/>
    </w:pPr>
    <w:rPr>
      <w:b/>
      <w:color w:val="44546A" w:themeColor="text2"/>
      <w:sz w:val="28"/>
    </w:rPr>
  </w:style>
  <w:style w:type="paragraph" w:customStyle="1" w:styleId="8A91FA800661430F9E3E9C8D5AE464DF7">
    <w:name w:val="8A91FA800661430F9E3E9C8D5AE464DF7"/>
    <w:rsid w:val="00150717"/>
    <w:pPr>
      <w:spacing w:after="0" w:line="276" w:lineRule="auto"/>
    </w:pPr>
    <w:rPr>
      <w:b/>
      <w:color w:val="44546A" w:themeColor="text2"/>
      <w:sz w:val="28"/>
    </w:rPr>
  </w:style>
  <w:style w:type="paragraph" w:customStyle="1" w:styleId="4BC9E42E318F4D43B88D94EDA9A665427">
    <w:name w:val="4BC9E42E318F4D43B88D94EDA9A665427"/>
    <w:rsid w:val="00150717"/>
    <w:pPr>
      <w:spacing w:after="0" w:line="276" w:lineRule="auto"/>
    </w:pPr>
    <w:rPr>
      <w:b/>
      <w:color w:val="44546A" w:themeColor="text2"/>
      <w:sz w:val="28"/>
    </w:rPr>
  </w:style>
  <w:style w:type="paragraph" w:customStyle="1" w:styleId="AE7F0B4250554637B5A51B4253DEA0427">
    <w:name w:val="AE7F0B4250554637B5A51B4253DEA0427"/>
    <w:rsid w:val="00150717"/>
    <w:pPr>
      <w:spacing w:after="0" w:line="276" w:lineRule="auto"/>
    </w:pPr>
    <w:rPr>
      <w:b/>
      <w:color w:val="44546A" w:themeColor="text2"/>
      <w:sz w:val="28"/>
    </w:rPr>
  </w:style>
  <w:style w:type="paragraph" w:customStyle="1" w:styleId="A8C86B236A5445A08709D5B342BFD0147">
    <w:name w:val="A8C86B236A5445A08709D5B342BFD0147"/>
    <w:rsid w:val="00150717"/>
    <w:pPr>
      <w:spacing w:after="0" w:line="276" w:lineRule="auto"/>
    </w:pPr>
    <w:rPr>
      <w:b/>
      <w:color w:val="44546A" w:themeColor="text2"/>
      <w:sz w:val="28"/>
    </w:rPr>
  </w:style>
  <w:style w:type="paragraph" w:customStyle="1" w:styleId="712F046FC3034B2BA03BD78778EE7C507">
    <w:name w:val="712F046FC3034B2BA03BD78778EE7C507"/>
    <w:rsid w:val="00150717"/>
    <w:pPr>
      <w:spacing w:after="0" w:line="276" w:lineRule="auto"/>
    </w:pPr>
    <w:rPr>
      <w:b/>
      <w:color w:val="44546A" w:themeColor="text2"/>
      <w:sz w:val="28"/>
    </w:rPr>
  </w:style>
  <w:style w:type="paragraph" w:customStyle="1" w:styleId="4D022DEAC90844CCA819885928467C687">
    <w:name w:val="4D022DEAC90844CCA819885928467C687"/>
    <w:rsid w:val="00150717"/>
    <w:pPr>
      <w:spacing w:after="0" w:line="276" w:lineRule="auto"/>
    </w:pPr>
    <w:rPr>
      <w:b/>
      <w:color w:val="44546A" w:themeColor="text2"/>
      <w:sz w:val="28"/>
    </w:rPr>
  </w:style>
  <w:style w:type="paragraph" w:customStyle="1" w:styleId="36FF39A8B0724FD898BEF773BF9AD2497">
    <w:name w:val="36FF39A8B0724FD898BEF773BF9AD2497"/>
    <w:rsid w:val="00150717"/>
    <w:pPr>
      <w:spacing w:after="0" w:line="276" w:lineRule="auto"/>
    </w:pPr>
    <w:rPr>
      <w:b/>
      <w:color w:val="44546A" w:themeColor="text2"/>
      <w:sz w:val="28"/>
    </w:rPr>
  </w:style>
  <w:style w:type="paragraph" w:customStyle="1" w:styleId="3A77B087D5D846E7A9C48691290EA54B7">
    <w:name w:val="3A77B087D5D846E7A9C48691290EA54B7"/>
    <w:rsid w:val="00150717"/>
    <w:pPr>
      <w:spacing w:after="0" w:line="276" w:lineRule="auto"/>
    </w:pPr>
    <w:rPr>
      <w:b/>
      <w:color w:val="44546A" w:themeColor="text2"/>
      <w:sz w:val="28"/>
    </w:rPr>
  </w:style>
  <w:style w:type="paragraph" w:customStyle="1" w:styleId="C975C98183D84BBFA104CA4DB18C8D877">
    <w:name w:val="C975C98183D84BBFA104CA4DB18C8D877"/>
    <w:rsid w:val="00150717"/>
    <w:pPr>
      <w:spacing w:after="0" w:line="276" w:lineRule="auto"/>
    </w:pPr>
    <w:rPr>
      <w:b/>
      <w:color w:val="44546A" w:themeColor="text2"/>
      <w:sz w:val="28"/>
    </w:rPr>
  </w:style>
  <w:style w:type="paragraph" w:customStyle="1" w:styleId="903833B29AC749BCBA6D315878DB99357">
    <w:name w:val="903833B29AC749BCBA6D315878DB99357"/>
    <w:rsid w:val="00150717"/>
    <w:pPr>
      <w:spacing w:after="0" w:line="276" w:lineRule="auto"/>
    </w:pPr>
    <w:rPr>
      <w:b/>
      <w:color w:val="44546A" w:themeColor="text2"/>
      <w:sz w:val="28"/>
    </w:rPr>
  </w:style>
  <w:style w:type="paragraph" w:customStyle="1" w:styleId="BBCD1916B6B543DCBDEA910A3B37F3E37">
    <w:name w:val="BBCD1916B6B543DCBDEA910A3B37F3E37"/>
    <w:rsid w:val="00150717"/>
    <w:pPr>
      <w:spacing w:after="0" w:line="276" w:lineRule="auto"/>
    </w:pPr>
    <w:rPr>
      <w:b/>
      <w:color w:val="44546A" w:themeColor="text2"/>
      <w:sz w:val="28"/>
    </w:rPr>
  </w:style>
  <w:style w:type="paragraph" w:customStyle="1" w:styleId="4CAADACD1B904F9ABCD89398AABC12017">
    <w:name w:val="4CAADACD1B904F9ABCD89398AABC12017"/>
    <w:rsid w:val="00150717"/>
    <w:pPr>
      <w:spacing w:after="0" w:line="276" w:lineRule="auto"/>
    </w:pPr>
    <w:rPr>
      <w:b/>
      <w:color w:val="44546A" w:themeColor="text2"/>
      <w:sz w:val="28"/>
    </w:rPr>
  </w:style>
  <w:style w:type="paragraph" w:customStyle="1" w:styleId="0073A7749B164672BA69C68764F85DED7">
    <w:name w:val="0073A7749B164672BA69C68764F85DED7"/>
    <w:rsid w:val="00150717"/>
    <w:pPr>
      <w:spacing w:after="0" w:line="276" w:lineRule="auto"/>
    </w:pPr>
    <w:rPr>
      <w:b/>
      <w:color w:val="44546A" w:themeColor="text2"/>
      <w:sz w:val="28"/>
    </w:rPr>
  </w:style>
  <w:style w:type="paragraph" w:customStyle="1" w:styleId="E0E33D0A06D641BEA3C5209E22763D2C7">
    <w:name w:val="E0E33D0A06D641BEA3C5209E22763D2C7"/>
    <w:rsid w:val="00150717"/>
    <w:pPr>
      <w:spacing w:after="0" w:line="276" w:lineRule="auto"/>
    </w:pPr>
    <w:rPr>
      <w:b/>
      <w:color w:val="44546A" w:themeColor="text2"/>
      <w:sz w:val="28"/>
    </w:rPr>
  </w:style>
  <w:style w:type="paragraph" w:customStyle="1" w:styleId="73D884B388404027A7A6B5B827329B0D7">
    <w:name w:val="73D884B388404027A7A6B5B827329B0D7"/>
    <w:rsid w:val="00150717"/>
    <w:pPr>
      <w:spacing w:after="0" w:line="276" w:lineRule="auto"/>
    </w:pPr>
    <w:rPr>
      <w:b/>
      <w:color w:val="44546A" w:themeColor="text2"/>
      <w:sz w:val="28"/>
    </w:rPr>
  </w:style>
  <w:style w:type="paragraph" w:customStyle="1" w:styleId="F692E21F10574751B69AD46FBE552B537">
    <w:name w:val="F692E21F10574751B69AD46FBE552B537"/>
    <w:rsid w:val="00150717"/>
    <w:pPr>
      <w:spacing w:after="0" w:line="276" w:lineRule="auto"/>
    </w:pPr>
    <w:rPr>
      <w:b/>
      <w:color w:val="44546A" w:themeColor="text2"/>
      <w:sz w:val="28"/>
    </w:rPr>
  </w:style>
  <w:style w:type="paragraph" w:customStyle="1" w:styleId="4ED4E445E12D49C49B34963105C487287">
    <w:name w:val="4ED4E445E12D49C49B34963105C487287"/>
    <w:rsid w:val="00150717"/>
    <w:pPr>
      <w:spacing w:after="0" w:line="276" w:lineRule="auto"/>
    </w:pPr>
    <w:rPr>
      <w:b/>
      <w:color w:val="44546A" w:themeColor="text2"/>
      <w:sz w:val="28"/>
    </w:rPr>
  </w:style>
  <w:style w:type="paragraph" w:customStyle="1" w:styleId="73AB17A762B147C2A9FB46C977C985817">
    <w:name w:val="73AB17A762B147C2A9FB46C977C985817"/>
    <w:rsid w:val="00150717"/>
    <w:pPr>
      <w:spacing w:after="0" w:line="276" w:lineRule="auto"/>
    </w:pPr>
    <w:rPr>
      <w:b/>
      <w:color w:val="44546A" w:themeColor="text2"/>
      <w:sz w:val="28"/>
    </w:rPr>
  </w:style>
  <w:style w:type="paragraph" w:customStyle="1" w:styleId="97601EC5E6E0494C9313A5D3BD4AB6CE6">
    <w:name w:val="97601EC5E6E0494C9313A5D3BD4AB6CE6"/>
    <w:rsid w:val="00150717"/>
    <w:pPr>
      <w:spacing w:after="0" w:line="276" w:lineRule="auto"/>
    </w:pPr>
    <w:rPr>
      <w:b/>
      <w:color w:val="44546A" w:themeColor="text2"/>
      <w:sz w:val="28"/>
    </w:rPr>
  </w:style>
  <w:style w:type="paragraph" w:customStyle="1" w:styleId="48646D5DA3DF4BB0BD5632CD17C13FC56">
    <w:name w:val="48646D5DA3DF4BB0BD5632CD17C13FC56"/>
    <w:rsid w:val="00150717"/>
    <w:pPr>
      <w:spacing w:after="0" w:line="276" w:lineRule="auto"/>
    </w:pPr>
    <w:rPr>
      <w:b/>
      <w:color w:val="44546A" w:themeColor="text2"/>
      <w:sz w:val="28"/>
    </w:rPr>
  </w:style>
  <w:style w:type="paragraph" w:customStyle="1" w:styleId="329BDB2F56C24DB9BAC7EA59581F807F11">
    <w:name w:val="329BDB2F56C24DB9BAC7EA59581F807F11"/>
    <w:rsid w:val="00150717"/>
    <w:pPr>
      <w:spacing w:after="0" w:line="276" w:lineRule="auto"/>
    </w:pPr>
    <w:rPr>
      <w:b/>
      <w:color w:val="44546A" w:themeColor="text2"/>
      <w:sz w:val="28"/>
    </w:rPr>
  </w:style>
  <w:style w:type="paragraph" w:customStyle="1" w:styleId="38A37A7702EF408C9ECBC2BB986B087311">
    <w:name w:val="38A37A7702EF408C9ECBC2BB986B087311"/>
    <w:rsid w:val="00150717"/>
    <w:pPr>
      <w:spacing w:after="0" w:line="276" w:lineRule="auto"/>
    </w:pPr>
    <w:rPr>
      <w:b/>
      <w:color w:val="44546A" w:themeColor="text2"/>
      <w:sz w:val="28"/>
    </w:rPr>
  </w:style>
  <w:style w:type="paragraph" w:customStyle="1" w:styleId="22F57693072E4B55BB3B9027690758F211">
    <w:name w:val="22F57693072E4B55BB3B9027690758F211"/>
    <w:rsid w:val="00150717"/>
    <w:pPr>
      <w:spacing w:after="0" w:line="276" w:lineRule="auto"/>
    </w:pPr>
    <w:rPr>
      <w:b/>
      <w:color w:val="44546A" w:themeColor="text2"/>
      <w:sz w:val="28"/>
    </w:rPr>
  </w:style>
  <w:style w:type="paragraph" w:customStyle="1" w:styleId="84EDA8C21FEF48639C794D51BB0B49B911">
    <w:name w:val="84EDA8C21FEF48639C794D51BB0B49B911"/>
    <w:rsid w:val="00150717"/>
    <w:pPr>
      <w:spacing w:after="0" w:line="276" w:lineRule="auto"/>
    </w:pPr>
    <w:rPr>
      <w:b/>
      <w:color w:val="44546A" w:themeColor="text2"/>
      <w:sz w:val="28"/>
    </w:rPr>
  </w:style>
  <w:style w:type="paragraph" w:customStyle="1" w:styleId="B60B3F12F3694263A756AC98AAB2A5F811">
    <w:name w:val="B60B3F12F3694263A756AC98AAB2A5F811"/>
    <w:rsid w:val="00150717"/>
    <w:pPr>
      <w:spacing w:after="0" w:line="276" w:lineRule="auto"/>
    </w:pPr>
    <w:rPr>
      <w:b/>
      <w:color w:val="44546A" w:themeColor="text2"/>
      <w:sz w:val="28"/>
    </w:rPr>
  </w:style>
  <w:style w:type="paragraph" w:customStyle="1" w:styleId="2655E2C4C2284418B81B41F0A6648A4B14">
    <w:name w:val="2655E2C4C2284418B81B41F0A6648A4B14"/>
    <w:rsid w:val="00150717"/>
    <w:pPr>
      <w:spacing w:after="0" w:line="276" w:lineRule="auto"/>
    </w:pPr>
    <w:rPr>
      <w:b/>
      <w:color w:val="44546A" w:themeColor="text2"/>
      <w:sz w:val="28"/>
    </w:rPr>
  </w:style>
  <w:style w:type="paragraph" w:customStyle="1" w:styleId="24801C4A03FC427089DBEDB57128BCD312">
    <w:name w:val="24801C4A03FC427089DBEDB57128BCD312"/>
    <w:rsid w:val="00150717"/>
    <w:pPr>
      <w:spacing w:after="0" w:line="276" w:lineRule="auto"/>
    </w:pPr>
    <w:rPr>
      <w:b/>
      <w:color w:val="44546A" w:themeColor="text2"/>
      <w:sz w:val="28"/>
    </w:rPr>
  </w:style>
  <w:style w:type="paragraph" w:customStyle="1" w:styleId="1493CDFC64314DFBA01573CCFE7F466E11">
    <w:name w:val="1493CDFC64314DFBA01573CCFE7F466E11"/>
    <w:rsid w:val="00150717"/>
    <w:pPr>
      <w:spacing w:after="0" w:line="276" w:lineRule="auto"/>
    </w:pPr>
    <w:rPr>
      <w:b/>
      <w:color w:val="44546A" w:themeColor="text2"/>
      <w:sz w:val="28"/>
    </w:rPr>
  </w:style>
  <w:style w:type="paragraph" w:customStyle="1" w:styleId="050AC603F75343ABB98713C773F4A20E5">
    <w:name w:val="050AC603F75343ABB98713C773F4A20E5"/>
    <w:rsid w:val="00150717"/>
    <w:pPr>
      <w:spacing w:after="0" w:line="276" w:lineRule="auto"/>
    </w:pPr>
    <w:rPr>
      <w:b/>
      <w:color w:val="44546A" w:themeColor="text2"/>
      <w:sz w:val="28"/>
    </w:rPr>
  </w:style>
  <w:style w:type="paragraph" w:customStyle="1" w:styleId="A543CA8A9B8447E0910C6EE1EC1157F65">
    <w:name w:val="A543CA8A9B8447E0910C6EE1EC1157F65"/>
    <w:rsid w:val="00150717"/>
    <w:pPr>
      <w:spacing w:after="0" w:line="276" w:lineRule="auto"/>
    </w:pPr>
    <w:rPr>
      <w:b/>
      <w:color w:val="44546A" w:themeColor="text2"/>
      <w:sz w:val="28"/>
    </w:rPr>
  </w:style>
  <w:style w:type="paragraph" w:customStyle="1" w:styleId="30B86A0CD31F461A96DFF26DC269C0175">
    <w:name w:val="30B86A0CD31F461A96DFF26DC269C0175"/>
    <w:rsid w:val="00150717"/>
    <w:pPr>
      <w:spacing w:after="0" w:line="276" w:lineRule="auto"/>
    </w:pPr>
    <w:rPr>
      <w:b/>
      <w:color w:val="44546A" w:themeColor="text2"/>
      <w:sz w:val="28"/>
    </w:rPr>
  </w:style>
  <w:style w:type="paragraph" w:customStyle="1" w:styleId="27DF453BB99D449E85C092B2B6CC2C6A5">
    <w:name w:val="27DF453BB99D449E85C092B2B6CC2C6A5"/>
    <w:rsid w:val="00150717"/>
    <w:pPr>
      <w:spacing w:after="0" w:line="276" w:lineRule="auto"/>
    </w:pPr>
    <w:rPr>
      <w:b/>
      <w:color w:val="44546A" w:themeColor="text2"/>
      <w:sz w:val="28"/>
    </w:rPr>
  </w:style>
  <w:style w:type="paragraph" w:customStyle="1" w:styleId="59749E7F0E1843F183AB2A390F9976775">
    <w:name w:val="59749E7F0E1843F183AB2A390F9976775"/>
    <w:rsid w:val="00150717"/>
    <w:pPr>
      <w:spacing w:after="0" w:line="276" w:lineRule="auto"/>
    </w:pPr>
    <w:rPr>
      <w:b/>
      <w:color w:val="44546A" w:themeColor="text2"/>
      <w:sz w:val="28"/>
    </w:rPr>
  </w:style>
  <w:style w:type="paragraph" w:customStyle="1" w:styleId="F045AB878CC74157AFE5F2F7C4ECBE7C5">
    <w:name w:val="F045AB878CC74157AFE5F2F7C4ECBE7C5"/>
    <w:rsid w:val="00150717"/>
    <w:pPr>
      <w:spacing w:after="0" w:line="276" w:lineRule="auto"/>
    </w:pPr>
    <w:rPr>
      <w:b/>
      <w:color w:val="44546A" w:themeColor="text2"/>
      <w:sz w:val="28"/>
    </w:rPr>
  </w:style>
  <w:style w:type="paragraph" w:customStyle="1" w:styleId="F29BDAB2628D4F6B97F05F1CE8AB987E5">
    <w:name w:val="F29BDAB2628D4F6B97F05F1CE8AB987E5"/>
    <w:rsid w:val="00150717"/>
    <w:pPr>
      <w:spacing w:after="0" w:line="276" w:lineRule="auto"/>
    </w:pPr>
    <w:rPr>
      <w:b/>
      <w:color w:val="44546A" w:themeColor="text2"/>
      <w:sz w:val="28"/>
    </w:rPr>
  </w:style>
  <w:style w:type="paragraph" w:customStyle="1" w:styleId="06C8638F208F43DDB1E65B42B0D5C3935">
    <w:name w:val="06C8638F208F43DDB1E65B42B0D5C3935"/>
    <w:rsid w:val="00150717"/>
    <w:pPr>
      <w:spacing w:after="0" w:line="276" w:lineRule="auto"/>
    </w:pPr>
    <w:rPr>
      <w:b/>
      <w:color w:val="44546A" w:themeColor="text2"/>
      <w:sz w:val="28"/>
    </w:rPr>
  </w:style>
  <w:style w:type="paragraph" w:customStyle="1" w:styleId="DD830DB3E3BC4A34BC69FDE9811C256F4">
    <w:name w:val="DD830DB3E3BC4A34BC69FDE9811C256F4"/>
    <w:rsid w:val="00150717"/>
    <w:pPr>
      <w:spacing w:after="0" w:line="276" w:lineRule="auto"/>
    </w:pPr>
    <w:rPr>
      <w:b/>
      <w:color w:val="44546A" w:themeColor="text2"/>
      <w:sz w:val="28"/>
    </w:rPr>
  </w:style>
  <w:style w:type="paragraph" w:customStyle="1" w:styleId="4FFCD88310704713A76E4A68A40272874">
    <w:name w:val="4FFCD88310704713A76E4A68A40272874"/>
    <w:rsid w:val="00150717"/>
    <w:pPr>
      <w:spacing w:after="0" w:line="276" w:lineRule="auto"/>
    </w:pPr>
    <w:rPr>
      <w:b/>
      <w:color w:val="44546A" w:themeColor="text2"/>
      <w:sz w:val="28"/>
    </w:rPr>
  </w:style>
  <w:style w:type="paragraph" w:customStyle="1" w:styleId="16ECE0F1B3D54D83A9F899E5EE3543604">
    <w:name w:val="16ECE0F1B3D54D83A9F899E5EE3543604"/>
    <w:rsid w:val="00150717"/>
    <w:pPr>
      <w:spacing w:after="0" w:line="276" w:lineRule="auto"/>
    </w:pPr>
    <w:rPr>
      <w:b/>
      <w:color w:val="44546A" w:themeColor="text2"/>
      <w:sz w:val="28"/>
    </w:rPr>
  </w:style>
  <w:style w:type="paragraph" w:customStyle="1" w:styleId="EFEFB9EC5D8640C99609FCDBC1A995704">
    <w:name w:val="EFEFB9EC5D8640C99609FCDBC1A995704"/>
    <w:rsid w:val="00150717"/>
    <w:pPr>
      <w:spacing w:after="0" w:line="276" w:lineRule="auto"/>
    </w:pPr>
    <w:rPr>
      <w:b/>
      <w:color w:val="44546A" w:themeColor="text2"/>
      <w:sz w:val="28"/>
    </w:rPr>
  </w:style>
  <w:style w:type="paragraph" w:customStyle="1" w:styleId="9894F57D8F964AA785B3B2D5699D483C4">
    <w:name w:val="9894F57D8F964AA785B3B2D5699D483C4"/>
    <w:rsid w:val="00150717"/>
    <w:pPr>
      <w:spacing w:after="0" w:line="276" w:lineRule="auto"/>
    </w:pPr>
    <w:rPr>
      <w:b/>
      <w:color w:val="44546A" w:themeColor="text2"/>
      <w:sz w:val="28"/>
    </w:rPr>
  </w:style>
  <w:style w:type="paragraph" w:customStyle="1" w:styleId="46A4F22765614802AB4D5F5F194A9FB94">
    <w:name w:val="46A4F22765614802AB4D5F5F194A9FB94"/>
    <w:rsid w:val="00150717"/>
    <w:pPr>
      <w:spacing w:after="0" w:line="276" w:lineRule="auto"/>
    </w:pPr>
    <w:rPr>
      <w:b/>
      <w:color w:val="44546A" w:themeColor="text2"/>
      <w:sz w:val="28"/>
    </w:rPr>
  </w:style>
  <w:style w:type="paragraph" w:customStyle="1" w:styleId="41156C3288F149D3A59DF9CE282327FC5">
    <w:name w:val="41156C3288F149D3A59DF9CE282327FC5"/>
    <w:rsid w:val="00150717"/>
    <w:pPr>
      <w:spacing w:after="0" w:line="276" w:lineRule="auto"/>
    </w:pPr>
    <w:rPr>
      <w:b/>
      <w:color w:val="44546A" w:themeColor="text2"/>
      <w:sz w:val="28"/>
    </w:rPr>
  </w:style>
  <w:style w:type="paragraph" w:customStyle="1" w:styleId="F0EC23B552C540FF8410083FC4D177114">
    <w:name w:val="F0EC23B552C540FF8410083FC4D177114"/>
    <w:rsid w:val="00150717"/>
    <w:pPr>
      <w:spacing w:after="0" w:line="276" w:lineRule="auto"/>
    </w:pPr>
    <w:rPr>
      <w:b/>
      <w:color w:val="44546A" w:themeColor="text2"/>
      <w:sz w:val="28"/>
    </w:rPr>
  </w:style>
  <w:style w:type="paragraph" w:customStyle="1" w:styleId="4DFC4E679C294C7EA58C30541837372E4">
    <w:name w:val="4DFC4E679C294C7EA58C30541837372E4"/>
    <w:rsid w:val="00150717"/>
    <w:pPr>
      <w:spacing w:after="0" w:line="276" w:lineRule="auto"/>
    </w:pPr>
    <w:rPr>
      <w:b/>
      <w:color w:val="44546A" w:themeColor="text2"/>
      <w:sz w:val="28"/>
    </w:rPr>
  </w:style>
  <w:style w:type="paragraph" w:customStyle="1" w:styleId="74AE1F3C468B444F9F58D3AD198C93404">
    <w:name w:val="74AE1F3C468B444F9F58D3AD198C93404"/>
    <w:rsid w:val="00150717"/>
    <w:pPr>
      <w:spacing w:after="0" w:line="276" w:lineRule="auto"/>
    </w:pPr>
    <w:rPr>
      <w:b/>
      <w:color w:val="44546A" w:themeColor="text2"/>
      <w:sz w:val="28"/>
    </w:rPr>
  </w:style>
  <w:style w:type="paragraph" w:customStyle="1" w:styleId="6D73A28925544F89AC7125391B6C5BEE4">
    <w:name w:val="6D73A28925544F89AC7125391B6C5BEE4"/>
    <w:rsid w:val="00150717"/>
    <w:pPr>
      <w:spacing w:after="0" w:line="276" w:lineRule="auto"/>
    </w:pPr>
    <w:rPr>
      <w:b/>
      <w:color w:val="44546A" w:themeColor="text2"/>
      <w:sz w:val="28"/>
    </w:rPr>
  </w:style>
  <w:style w:type="paragraph" w:customStyle="1" w:styleId="1B33E2977A9842B19E35512D919E9E174">
    <w:name w:val="1B33E2977A9842B19E35512D919E9E174"/>
    <w:rsid w:val="00150717"/>
    <w:pPr>
      <w:spacing w:after="0" w:line="276" w:lineRule="auto"/>
    </w:pPr>
    <w:rPr>
      <w:b/>
      <w:color w:val="44546A" w:themeColor="text2"/>
      <w:sz w:val="28"/>
    </w:rPr>
  </w:style>
  <w:style w:type="paragraph" w:customStyle="1" w:styleId="8AECD34770354971A3A9A072E1824BC94">
    <w:name w:val="8AECD34770354971A3A9A072E1824BC94"/>
    <w:rsid w:val="00150717"/>
    <w:pPr>
      <w:spacing w:after="0" w:line="276" w:lineRule="auto"/>
    </w:pPr>
    <w:rPr>
      <w:b/>
      <w:color w:val="44546A" w:themeColor="text2"/>
      <w:sz w:val="28"/>
    </w:rPr>
  </w:style>
  <w:style w:type="paragraph" w:customStyle="1" w:styleId="7722C0BD973543A2B2BF6151B0A570755">
    <w:name w:val="7722C0BD973543A2B2BF6151B0A570755"/>
    <w:rsid w:val="00150717"/>
    <w:pPr>
      <w:spacing w:after="0" w:line="276" w:lineRule="auto"/>
    </w:pPr>
    <w:rPr>
      <w:b/>
      <w:color w:val="44546A" w:themeColor="text2"/>
      <w:sz w:val="28"/>
    </w:rPr>
  </w:style>
  <w:style w:type="paragraph" w:customStyle="1" w:styleId="90567950B74D42CF83C345A42C8412AC4">
    <w:name w:val="90567950B74D42CF83C345A42C8412AC4"/>
    <w:rsid w:val="00150717"/>
    <w:pPr>
      <w:spacing w:after="0" w:line="276" w:lineRule="auto"/>
    </w:pPr>
    <w:rPr>
      <w:b/>
      <w:color w:val="44546A" w:themeColor="text2"/>
      <w:sz w:val="28"/>
    </w:rPr>
  </w:style>
  <w:style w:type="paragraph" w:customStyle="1" w:styleId="70677515396846CE85411D3D7DCB532A4">
    <w:name w:val="70677515396846CE85411D3D7DCB532A4"/>
    <w:rsid w:val="00150717"/>
    <w:pPr>
      <w:spacing w:after="0" w:line="276" w:lineRule="auto"/>
    </w:pPr>
    <w:rPr>
      <w:b/>
      <w:color w:val="44546A" w:themeColor="text2"/>
      <w:sz w:val="28"/>
    </w:rPr>
  </w:style>
  <w:style w:type="paragraph" w:customStyle="1" w:styleId="09EE157EF19C4AB08AA76B7352670C9E4">
    <w:name w:val="09EE157EF19C4AB08AA76B7352670C9E4"/>
    <w:rsid w:val="00150717"/>
    <w:pPr>
      <w:spacing w:after="0" w:line="276" w:lineRule="auto"/>
    </w:pPr>
    <w:rPr>
      <w:b/>
      <w:color w:val="44546A" w:themeColor="text2"/>
      <w:sz w:val="28"/>
    </w:rPr>
  </w:style>
  <w:style w:type="paragraph" w:customStyle="1" w:styleId="086FF6D476614453A808BC45ADC4EAEC4">
    <w:name w:val="086FF6D476614453A808BC45ADC4EAEC4"/>
    <w:rsid w:val="00150717"/>
    <w:pPr>
      <w:spacing w:after="0" w:line="276" w:lineRule="auto"/>
    </w:pPr>
    <w:rPr>
      <w:b/>
      <w:color w:val="44546A" w:themeColor="text2"/>
      <w:sz w:val="28"/>
    </w:rPr>
  </w:style>
  <w:style w:type="paragraph" w:customStyle="1" w:styleId="ECBB0F953D83425FAD402554FB7497314">
    <w:name w:val="ECBB0F953D83425FAD402554FB7497314"/>
    <w:rsid w:val="00150717"/>
    <w:pPr>
      <w:spacing w:after="0" w:line="276" w:lineRule="auto"/>
    </w:pPr>
    <w:rPr>
      <w:b/>
      <w:color w:val="44546A" w:themeColor="text2"/>
      <w:sz w:val="28"/>
    </w:rPr>
  </w:style>
  <w:style w:type="paragraph" w:customStyle="1" w:styleId="3E7CCA834F05469BA3515FDBEBCBFF604">
    <w:name w:val="3E7CCA834F05469BA3515FDBEBCBFF604"/>
    <w:rsid w:val="00150717"/>
    <w:pPr>
      <w:spacing w:after="0" w:line="276" w:lineRule="auto"/>
    </w:pPr>
    <w:rPr>
      <w:b/>
      <w:color w:val="44546A" w:themeColor="text2"/>
      <w:sz w:val="28"/>
    </w:rPr>
  </w:style>
  <w:style w:type="paragraph" w:customStyle="1" w:styleId="8DF8D73E328C4C67A3EB2272682CD7485">
    <w:name w:val="8DF8D73E328C4C67A3EB2272682CD7485"/>
    <w:rsid w:val="00150717"/>
    <w:pPr>
      <w:spacing w:after="0" w:line="276" w:lineRule="auto"/>
    </w:pPr>
    <w:rPr>
      <w:b/>
      <w:color w:val="44546A" w:themeColor="text2"/>
      <w:sz w:val="28"/>
    </w:rPr>
  </w:style>
  <w:style w:type="paragraph" w:customStyle="1" w:styleId="B1ECE7D28B2D49C8A59BC60368D7390F4">
    <w:name w:val="B1ECE7D28B2D49C8A59BC60368D7390F4"/>
    <w:rsid w:val="00150717"/>
    <w:pPr>
      <w:spacing w:after="0" w:line="276" w:lineRule="auto"/>
    </w:pPr>
    <w:rPr>
      <w:b/>
      <w:color w:val="44546A" w:themeColor="text2"/>
      <w:sz w:val="28"/>
    </w:rPr>
  </w:style>
  <w:style w:type="paragraph" w:customStyle="1" w:styleId="812C4980EDCD4EF0A238A8612D19C4E84">
    <w:name w:val="812C4980EDCD4EF0A238A8612D19C4E84"/>
    <w:rsid w:val="00150717"/>
    <w:pPr>
      <w:spacing w:after="0" w:line="276" w:lineRule="auto"/>
    </w:pPr>
    <w:rPr>
      <w:b/>
      <w:color w:val="44546A" w:themeColor="text2"/>
      <w:sz w:val="28"/>
    </w:rPr>
  </w:style>
  <w:style w:type="paragraph" w:customStyle="1" w:styleId="7777236F05BE42E987AA1D8978DFF51B4">
    <w:name w:val="7777236F05BE42E987AA1D8978DFF51B4"/>
    <w:rsid w:val="00150717"/>
    <w:pPr>
      <w:spacing w:after="0" w:line="276" w:lineRule="auto"/>
    </w:pPr>
    <w:rPr>
      <w:b/>
      <w:color w:val="44546A" w:themeColor="text2"/>
      <w:sz w:val="28"/>
    </w:rPr>
  </w:style>
  <w:style w:type="paragraph" w:customStyle="1" w:styleId="9A84F0E4263C4424B08995BE461175D44">
    <w:name w:val="9A84F0E4263C4424B08995BE461175D44"/>
    <w:rsid w:val="00150717"/>
    <w:pPr>
      <w:spacing w:after="0" w:line="276" w:lineRule="auto"/>
    </w:pPr>
    <w:rPr>
      <w:b/>
      <w:color w:val="44546A" w:themeColor="text2"/>
      <w:sz w:val="28"/>
    </w:rPr>
  </w:style>
  <w:style w:type="paragraph" w:customStyle="1" w:styleId="593AA56DC4914B31BCC7B237E3C199704">
    <w:name w:val="593AA56DC4914B31BCC7B237E3C199704"/>
    <w:rsid w:val="00150717"/>
    <w:pPr>
      <w:spacing w:after="0" w:line="276" w:lineRule="auto"/>
    </w:pPr>
    <w:rPr>
      <w:b/>
      <w:color w:val="44546A" w:themeColor="text2"/>
      <w:sz w:val="28"/>
    </w:rPr>
  </w:style>
  <w:style w:type="paragraph" w:customStyle="1" w:styleId="580639A7D3A341C7AAD3EC8CAE917CDE4">
    <w:name w:val="580639A7D3A341C7AAD3EC8CAE917CDE4"/>
    <w:rsid w:val="00150717"/>
    <w:pPr>
      <w:spacing w:after="0" w:line="276" w:lineRule="auto"/>
    </w:pPr>
    <w:rPr>
      <w:b/>
      <w:color w:val="44546A" w:themeColor="text2"/>
      <w:sz w:val="28"/>
    </w:rPr>
  </w:style>
  <w:style w:type="paragraph" w:customStyle="1" w:styleId="DFD40DD18820465192E00BA6E2E944FE5">
    <w:name w:val="DFD40DD18820465192E00BA6E2E944FE5"/>
    <w:rsid w:val="00150717"/>
    <w:pPr>
      <w:spacing w:after="0" w:line="276" w:lineRule="auto"/>
    </w:pPr>
    <w:rPr>
      <w:b/>
      <w:color w:val="44546A" w:themeColor="text2"/>
      <w:sz w:val="28"/>
    </w:rPr>
  </w:style>
  <w:style w:type="paragraph" w:customStyle="1" w:styleId="75FF54470C3D4326BAFFF31211FE2B574">
    <w:name w:val="75FF54470C3D4326BAFFF31211FE2B574"/>
    <w:rsid w:val="00150717"/>
    <w:pPr>
      <w:spacing w:after="0" w:line="276" w:lineRule="auto"/>
    </w:pPr>
    <w:rPr>
      <w:b/>
      <w:color w:val="44546A" w:themeColor="text2"/>
      <w:sz w:val="28"/>
    </w:rPr>
  </w:style>
  <w:style w:type="paragraph" w:customStyle="1" w:styleId="5AFA7C2434704CDAAB38CC63AFDB561C4">
    <w:name w:val="5AFA7C2434704CDAAB38CC63AFDB561C4"/>
    <w:rsid w:val="00150717"/>
    <w:pPr>
      <w:spacing w:after="0" w:line="276" w:lineRule="auto"/>
    </w:pPr>
    <w:rPr>
      <w:b/>
      <w:color w:val="44546A" w:themeColor="text2"/>
      <w:sz w:val="28"/>
    </w:rPr>
  </w:style>
  <w:style w:type="paragraph" w:customStyle="1" w:styleId="136D4B8EAB1D48BCA15C08065FB572EF4">
    <w:name w:val="136D4B8EAB1D48BCA15C08065FB572EF4"/>
    <w:rsid w:val="00150717"/>
    <w:pPr>
      <w:spacing w:after="0" w:line="276" w:lineRule="auto"/>
    </w:pPr>
    <w:rPr>
      <w:b/>
      <w:color w:val="44546A" w:themeColor="text2"/>
      <w:sz w:val="28"/>
    </w:rPr>
  </w:style>
  <w:style w:type="paragraph" w:customStyle="1" w:styleId="1B45F3FEA5134842BD073BAC224992DD4">
    <w:name w:val="1B45F3FEA5134842BD073BAC224992DD4"/>
    <w:rsid w:val="00150717"/>
    <w:pPr>
      <w:spacing w:after="0" w:line="276" w:lineRule="auto"/>
    </w:pPr>
    <w:rPr>
      <w:b/>
      <w:color w:val="44546A" w:themeColor="text2"/>
      <w:sz w:val="28"/>
    </w:rPr>
  </w:style>
  <w:style w:type="paragraph" w:customStyle="1" w:styleId="AE8F457AE2B9441893DF4D6DA998FF3C4">
    <w:name w:val="AE8F457AE2B9441893DF4D6DA998FF3C4"/>
    <w:rsid w:val="00150717"/>
    <w:pPr>
      <w:spacing w:after="0" w:line="276" w:lineRule="auto"/>
    </w:pPr>
    <w:rPr>
      <w:b/>
      <w:color w:val="44546A" w:themeColor="text2"/>
      <w:sz w:val="28"/>
    </w:rPr>
  </w:style>
  <w:style w:type="paragraph" w:customStyle="1" w:styleId="80904CF1C1894931AF2BA1D1909E2DB74">
    <w:name w:val="80904CF1C1894931AF2BA1D1909E2DB74"/>
    <w:rsid w:val="00150717"/>
    <w:pPr>
      <w:spacing w:after="0" w:line="276" w:lineRule="auto"/>
    </w:pPr>
    <w:rPr>
      <w:b/>
      <w:color w:val="44546A" w:themeColor="text2"/>
      <w:sz w:val="28"/>
    </w:rPr>
  </w:style>
  <w:style w:type="paragraph" w:customStyle="1" w:styleId="CB586310F0324F2EA809399E7E8FE1DE5">
    <w:name w:val="CB586310F0324F2EA809399E7E8FE1DE5"/>
    <w:rsid w:val="00150717"/>
    <w:pPr>
      <w:spacing w:after="0" w:line="276" w:lineRule="auto"/>
    </w:pPr>
    <w:rPr>
      <w:b/>
      <w:color w:val="44546A" w:themeColor="text2"/>
      <w:sz w:val="28"/>
    </w:rPr>
  </w:style>
  <w:style w:type="paragraph" w:customStyle="1" w:styleId="DEC3F5134FCE4A7EAAEEFA4DDE941BF25">
    <w:name w:val="DEC3F5134FCE4A7EAAEEFA4DDE941BF25"/>
    <w:rsid w:val="00150717"/>
    <w:pPr>
      <w:spacing w:after="0" w:line="276" w:lineRule="auto"/>
    </w:pPr>
    <w:rPr>
      <w:b/>
      <w:color w:val="44546A" w:themeColor="text2"/>
      <w:sz w:val="28"/>
    </w:rPr>
  </w:style>
  <w:style w:type="paragraph" w:customStyle="1" w:styleId="A02BCC707F6947468A5DEDF2430CC94B5">
    <w:name w:val="A02BCC707F6947468A5DEDF2430CC94B5"/>
    <w:rsid w:val="00150717"/>
    <w:pPr>
      <w:spacing w:after="0" w:line="276" w:lineRule="auto"/>
    </w:pPr>
    <w:rPr>
      <w:b/>
      <w:color w:val="44546A" w:themeColor="text2"/>
      <w:sz w:val="28"/>
    </w:rPr>
  </w:style>
  <w:style w:type="paragraph" w:customStyle="1" w:styleId="61BEB7DDFCA849439E42485D6CD249065">
    <w:name w:val="61BEB7DDFCA849439E42485D6CD249065"/>
    <w:rsid w:val="00150717"/>
    <w:pPr>
      <w:spacing w:after="0" w:line="276" w:lineRule="auto"/>
    </w:pPr>
    <w:rPr>
      <w:b/>
      <w:color w:val="44546A" w:themeColor="text2"/>
      <w:sz w:val="28"/>
    </w:rPr>
  </w:style>
  <w:style w:type="paragraph" w:customStyle="1" w:styleId="C4109F0C30BA42709E4E6D112B80438B5">
    <w:name w:val="C4109F0C30BA42709E4E6D112B80438B5"/>
    <w:rsid w:val="00150717"/>
    <w:pPr>
      <w:spacing w:after="0" w:line="276" w:lineRule="auto"/>
    </w:pPr>
    <w:rPr>
      <w:b/>
      <w:color w:val="44546A" w:themeColor="text2"/>
      <w:sz w:val="28"/>
    </w:rPr>
  </w:style>
  <w:style w:type="paragraph" w:customStyle="1" w:styleId="BDEE9C4E08A44AA6885DEFCD409185E05">
    <w:name w:val="BDEE9C4E08A44AA6885DEFCD409185E05"/>
    <w:rsid w:val="00150717"/>
    <w:pPr>
      <w:spacing w:after="0" w:line="276" w:lineRule="auto"/>
    </w:pPr>
    <w:rPr>
      <w:b/>
      <w:color w:val="44546A" w:themeColor="text2"/>
      <w:sz w:val="28"/>
    </w:rPr>
  </w:style>
  <w:style w:type="paragraph" w:customStyle="1" w:styleId="E507F1E9BDAB4E2FBC0FF27F8765710F5">
    <w:name w:val="E507F1E9BDAB4E2FBC0FF27F8765710F5"/>
    <w:rsid w:val="00150717"/>
    <w:pPr>
      <w:spacing w:after="0" w:line="276" w:lineRule="auto"/>
    </w:pPr>
    <w:rPr>
      <w:b/>
      <w:color w:val="44546A" w:themeColor="text2"/>
      <w:sz w:val="28"/>
    </w:rPr>
  </w:style>
  <w:style w:type="paragraph" w:customStyle="1" w:styleId="3482A4A8997941439B271806790DFA795">
    <w:name w:val="3482A4A8997941439B271806790DFA795"/>
    <w:rsid w:val="00150717"/>
    <w:pPr>
      <w:spacing w:after="0" w:line="276" w:lineRule="auto"/>
    </w:pPr>
    <w:rPr>
      <w:b/>
      <w:color w:val="44546A" w:themeColor="text2"/>
      <w:sz w:val="28"/>
    </w:rPr>
  </w:style>
  <w:style w:type="paragraph" w:customStyle="1" w:styleId="D9EA5DCA64FD45B9A2B4BE4E06DD78725">
    <w:name w:val="D9EA5DCA64FD45B9A2B4BE4E06DD78725"/>
    <w:rsid w:val="00150717"/>
    <w:pPr>
      <w:spacing w:after="0" w:line="276" w:lineRule="auto"/>
    </w:pPr>
    <w:rPr>
      <w:b/>
      <w:color w:val="44546A" w:themeColor="text2"/>
      <w:sz w:val="28"/>
    </w:rPr>
  </w:style>
  <w:style w:type="paragraph" w:customStyle="1" w:styleId="9FC4E87469B1468EA0A26894878232BD5">
    <w:name w:val="9FC4E87469B1468EA0A26894878232BD5"/>
    <w:rsid w:val="00150717"/>
    <w:pPr>
      <w:spacing w:after="0" w:line="276" w:lineRule="auto"/>
    </w:pPr>
    <w:rPr>
      <w:b/>
      <w:color w:val="44546A" w:themeColor="text2"/>
      <w:sz w:val="28"/>
    </w:rPr>
  </w:style>
  <w:style w:type="paragraph" w:customStyle="1" w:styleId="5593184B3B934E93B9DC9A4B46D20E415">
    <w:name w:val="5593184B3B934E93B9DC9A4B46D20E415"/>
    <w:rsid w:val="00150717"/>
    <w:pPr>
      <w:spacing w:after="0" w:line="276" w:lineRule="auto"/>
    </w:pPr>
    <w:rPr>
      <w:b/>
      <w:color w:val="44546A" w:themeColor="text2"/>
      <w:sz w:val="28"/>
    </w:rPr>
  </w:style>
  <w:style w:type="paragraph" w:customStyle="1" w:styleId="79532702C8104A6FB3D749409C9163CA5">
    <w:name w:val="79532702C8104A6FB3D749409C9163CA5"/>
    <w:rsid w:val="00150717"/>
    <w:pPr>
      <w:spacing w:after="0" w:line="276" w:lineRule="auto"/>
    </w:pPr>
    <w:rPr>
      <w:b/>
      <w:color w:val="44546A" w:themeColor="text2"/>
      <w:sz w:val="28"/>
    </w:rPr>
  </w:style>
  <w:style w:type="paragraph" w:customStyle="1" w:styleId="6F93250BD05444289361D76F4948665E5">
    <w:name w:val="6F93250BD05444289361D76F4948665E5"/>
    <w:rsid w:val="00150717"/>
    <w:pPr>
      <w:spacing w:after="0" w:line="276" w:lineRule="auto"/>
    </w:pPr>
    <w:rPr>
      <w:b/>
      <w:color w:val="44546A" w:themeColor="text2"/>
      <w:sz w:val="28"/>
    </w:rPr>
  </w:style>
  <w:style w:type="paragraph" w:customStyle="1" w:styleId="EC1CEA85C5F84128B76F831B2E9B523A5">
    <w:name w:val="EC1CEA85C5F84128B76F831B2E9B523A5"/>
    <w:rsid w:val="00150717"/>
    <w:pPr>
      <w:spacing w:after="0" w:line="276" w:lineRule="auto"/>
    </w:pPr>
    <w:rPr>
      <w:b/>
      <w:color w:val="44546A" w:themeColor="text2"/>
      <w:sz w:val="28"/>
    </w:rPr>
  </w:style>
  <w:style w:type="paragraph" w:customStyle="1" w:styleId="487663DE67794DF180E7D9A90798128E5">
    <w:name w:val="487663DE67794DF180E7D9A90798128E5"/>
    <w:rsid w:val="00150717"/>
    <w:pPr>
      <w:spacing w:after="0" w:line="276" w:lineRule="auto"/>
    </w:pPr>
    <w:rPr>
      <w:b/>
      <w:color w:val="44546A" w:themeColor="text2"/>
      <w:sz w:val="28"/>
    </w:rPr>
  </w:style>
  <w:style w:type="paragraph" w:customStyle="1" w:styleId="DE9EB2D2B55E4F7199313FC8D8550F755">
    <w:name w:val="DE9EB2D2B55E4F7199313FC8D8550F755"/>
    <w:rsid w:val="00150717"/>
    <w:pPr>
      <w:spacing w:after="0" w:line="276" w:lineRule="auto"/>
    </w:pPr>
    <w:rPr>
      <w:b/>
      <w:color w:val="44546A" w:themeColor="text2"/>
      <w:sz w:val="28"/>
    </w:rPr>
  </w:style>
  <w:style w:type="paragraph" w:customStyle="1" w:styleId="66156897F6854D23B4C84C82B25E93425">
    <w:name w:val="66156897F6854D23B4C84C82B25E93425"/>
    <w:rsid w:val="00150717"/>
    <w:pPr>
      <w:spacing w:after="0" w:line="276" w:lineRule="auto"/>
    </w:pPr>
    <w:rPr>
      <w:b/>
      <w:color w:val="44546A" w:themeColor="text2"/>
      <w:sz w:val="28"/>
    </w:rPr>
  </w:style>
  <w:style w:type="paragraph" w:customStyle="1" w:styleId="C6F990155CBE4D6CBB759D1446AACA6B5">
    <w:name w:val="C6F990155CBE4D6CBB759D1446AACA6B5"/>
    <w:rsid w:val="00150717"/>
    <w:pPr>
      <w:spacing w:after="0" w:line="276" w:lineRule="auto"/>
    </w:pPr>
    <w:rPr>
      <w:b/>
      <w:color w:val="44546A" w:themeColor="text2"/>
      <w:sz w:val="28"/>
    </w:rPr>
  </w:style>
  <w:style w:type="paragraph" w:customStyle="1" w:styleId="123C6AAAF0C74B8197974A4C034114B75">
    <w:name w:val="123C6AAAF0C74B8197974A4C034114B75"/>
    <w:rsid w:val="00150717"/>
    <w:pPr>
      <w:spacing w:after="0" w:line="276" w:lineRule="auto"/>
    </w:pPr>
    <w:rPr>
      <w:b/>
      <w:color w:val="44546A" w:themeColor="text2"/>
      <w:sz w:val="28"/>
    </w:rPr>
  </w:style>
  <w:style w:type="paragraph" w:customStyle="1" w:styleId="30C62D43FFCC4A24A0E6BF5274462CBD5">
    <w:name w:val="30C62D43FFCC4A24A0E6BF5274462CBD5"/>
    <w:rsid w:val="00150717"/>
    <w:pPr>
      <w:spacing w:after="0" w:line="276" w:lineRule="auto"/>
    </w:pPr>
    <w:rPr>
      <w:b/>
      <w:color w:val="44546A" w:themeColor="text2"/>
      <w:sz w:val="28"/>
    </w:rPr>
  </w:style>
  <w:style w:type="paragraph" w:customStyle="1" w:styleId="CD98D37879D94E989CC33C22884DE6335">
    <w:name w:val="CD98D37879D94E989CC33C22884DE6335"/>
    <w:rsid w:val="00150717"/>
    <w:pPr>
      <w:spacing w:after="0" w:line="276" w:lineRule="auto"/>
    </w:pPr>
    <w:rPr>
      <w:b/>
      <w:color w:val="44546A" w:themeColor="text2"/>
      <w:sz w:val="28"/>
    </w:rPr>
  </w:style>
  <w:style w:type="paragraph" w:customStyle="1" w:styleId="F9102BF88B7B4F97AD35C0469B9229415">
    <w:name w:val="F9102BF88B7B4F97AD35C0469B9229415"/>
    <w:rsid w:val="00150717"/>
    <w:pPr>
      <w:spacing w:after="0" w:line="276" w:lineRule="auto"/>
    </w:pPr>
    <w:rPr>
      <w:b/>
      <w:color w:val="44546A" w:themeColor="text2"/>
      <w:sz w:val="28"/>
    </w:rPr>
  </w:style>
  <w:style w:type="paragraph" w:customStyle="1" w:styleId="B108917649C24A039CC5631F2C284B565">
    <w:name w:val="B108917649C24A039CC5631F2C284B565"/>
    <w:rsid w:val="00150717"/>
    <w:pPr>
      <w:spacing w:after="0" w:line="276" w:lineRule="auto"/>
    </w:pPr>
    <w:rPr>
      <w:b/>
      <w:color w:val="44546A" w:themeColor="text2"/>
      <w:sz w:val="28"/>
    </w:rPr>
  </w:style>
  <w:style w:type="paragraph" w:customStyle="1" w:styleId="2B0C2BEBAEC740B98E545BFACBB103B25">
    <w:name w:val="2B0C2BEBAEC740B98E545BFACBB103B25"/>
    <w:rsid w:val="00150717"/>
    <w:pPr>
      <w:spacing w:after="0" w:line="276" w:lineRule="auto"/>
    </w:pPr>
    <w:rPr>
      <w:b/>
      <w:color w:val="44546A" w:themeColor="text2"/>
      <w:sz w:val="28"/>
    </w:rPr>
  </w:style>
  <w:style w:type="paragraph" w:customStyle="1" w:styleId="4D5D96E243E1405EBA8A62F8258B9C4E5">
    <w:name w:val="4D5D96E243E1405EBA8A62F8258B9C4E5"/>
    <w:rsid w:val="00150717"/>
    <w:pPr>
      <w:spacing w:after="0" w:line="276" w:lineRule="auto"/>
    </w:pPr>
    <w:rPr>
      <w:b/>
      <w:color w:val="44546A" w:themeColor="text2"/>
      <w:sz w:val="28"/>
    </w:rPr>
  </w:style>
  <w:style w:type="paragraph" w:customStyle="1" w:styleId="D2A5FAF8B9AC4BF7AEC1A7051DD3E4CF5">
    <w:name w:val="D2A5FAF8B9AC4BF7AEC1A7051DD3E4CF5"/>
    <w:rsid w:val="00150717"/>
    <w:pPr>
      <w:spacing w:after="0" w:line="276" w:lineRule="auto"/>
    </w:pPr>
    <w:rPr>
      <w:b/>
      <w:color w:val="44546A" w:themeColor="text2"/>
      <w:sz w:val="28"/>
    </w:rPr>
  </w:style>
  <w:style w:type="paragraph" w:customStyle="1" w:styleId="9540564EE369495BABD5167F3F7760DC5">
    <w:name w:val="9540564EE369495BABD5167F3F7760DC5"/>
    <w:rsid w:val="00150717"/>
    <w:pPr>
      <w:spacing w:after="0" w:line="276" w:lineRule="auto"/>
    </w:pPr>
    <w:rPr>
      <w:b/>
      <w:color w:val="44546A" w:themeColor="text2"/>
      <w:sz w:val="28"/>
    </w:rPr>
  </w:style>
  <w:style w:type="paragraph" w:customStyle="1" w:styleId="70DC621D8D824382A8E7C51FD02D0DC05">
    <w:name w:val="70DC621D8D824382A8E7C51FD02D0DC05"/>
    <w:rsid w:val="00150717"/>
    <w:pPr>
      <w:spacing w:after="0" w:line="276" w:lineRule="auto"/>
    </w:pPr>
    <w:rPr>
      <w:b/>
      <w:color w:val="44546A" w:themeColor="text2"/>
      <w:sz w:val="28"/>
    </w:rPr>
  </w:style>
  <w:style w:type="paragraph" w:customStyle="1" w:styleId="B95B11F34BB34B61AC0669AE93D9DA985">
    <w:name w:val="B95B11F34BB34B61AC0669AE93D9DA985"/>
    <w:rsid w:val="00150717"/>
    <w:pPr>
      <w:spacing w:after="0" w:line="276" w:lineRule="auto"/>
    </w:pPr>
    <w:rPr>
      <w:b/>
      <w:color w:val="44546A" w:themeColor="text2"/>
      <w:sz w:val="28"/>
    </w:rPr>
  </w:style>
  <w:style w:type="paragraph" w:customStyle="1" w:styleId="B469E9371B2F40DAA4BC3A589D99798F5">
    <w:name w:val="B469E9371B2F40DAA4BC3A589D99798F5"/>
    <w:rsid w:val="00150717"/>
    <w:pPr>
      <w:spacing w:after="0" w:line="276" w:lineRule="auto"/>
    </w:pPr>
    <w:rPr>
      <w:b/>
      <w:color w:val="44546A" w:themeColor="text2"/>
      <w:sz w:val="28"/>
    </w:rPr>
  </w:style>
  <w:style w:type="paragraph" w:customStyle="1" w:styleId="99B7EF0CFC154491A17EC6880147E1A05">
    <w:name w:val="99B7EF0CFC154491A17EC6880147E1A05"/>
    <w:rsid w:val="00150717"/>
    <w:pPr>
      <w:spacing w:after="0" w:line="276" w:lineRule="auto"/>
    </w:pPr>
    <w:rPr>
      <w:b/>
      <w:color w:val="44546A" w:themeColor="text2"/>
      <w:sz w:val="28"/>
    </w:rPr>
  </w:style>
  <w:style w:type="paragraph" w:customStyle="1" w:styleId="F844328717ED4C2D85E2CD2D461788CE5">
    <w:name w:val="F844328717ED4C2D85E2CD2D461788CE5"/>
    <w:rsid w:val="00150717"/>
    <w:pPr>
      <w:spacing w:after="0" w:line="276" w:lineRule="auto"/>
    </w:pPr>
    <w:rPr>
      <w:b/>
      <w:color w:val="44546A" w:themeColor="text2"/>
      <w:sz w:val="28"/>
    </w:rPr>
  </w:style>
  <w:style w:type="paragraph" w:customStyle="1" w:styleId="A70234F768DC4866BFA04730AE6899DB5">
    <w:name w:val="A70234F768DC4866BFA04730AE6899DB5"/>
    <w:rsid w:val="00150717"/>
    <w:pPr>
      <w:spacing w:after="0" w:line="276" w:lineRule="auto"/>
    </w:pPr>
    <w:rPr>
      <w:b/>
      <w:color w:val="44546A" w:themeColor="text2"/>
      <w:sz w:val="28"/>
    </w:rPr>
  </w:style>
  <w:style w:type="paragraph" w:customStyle="1" w:styleId="8090BA3D05C640929C354A7629BCCEC511">
    <w:name w:val="8090BA3D05C640929C354A7629BCCEC511"/>
    <w:rsid w:val="00150717"/>
    <w:pPr>
      <w:spacing w:after="0" w:line="276" w:lineRule="auto"/>
    </w:pPr>
    <w:rPr>
      <w:b/>
      <w:color w:val="44546A" w:themeColor="text2"/>
      <w:sz w:val="28"/>
    </w:rPr>
  </w:style>
  <w:style w:type="paragraph" w:customStyle="1" w:styleId="B837789FC0894DC2A5160BE9CBE8D0D911">
    <w:name w:val="B837789FC0894DC2A5160BE9CBE8D0D911"/>
    <w:rsid w:val="00150717"/>
    <w:pPr>
      <w:spacing w:after="0" w:line="276" w:lineRule="auto"/>
    </w:pPr>
    <w:rPr>
      <w:b/>
      <w:color w:val="44546A" w:themeColor="text2"/>
      <w:sz w:val="28"/>
    </w:rPr>
  </w:style>
  <w:style w:type="paragraph" w:customStyle="1" w:styleId="254302589F3449AD9273ECC0FC1FE51F11">
    <w:name w:val="254302589F3449AD9273ECC0FC1FE51F11"/>
    <w:rsid w:val="00150717"/>
    <w:pPr>
      <w:spacing w:after="0" w:line="276" w:lineRule="auto"/>
    </w:pPr>
    <w:rPr>
      <w:b/>
      <w:color w:val="44546A" w:themeColor="text2"/>
      <w:sz w:val="28"/>
    </w:rPr>
  </w:style>
  <w:style w:type="paragraph" w:customStyle="1" w:styleId="13BC7613EEFC416D9194254AC0AFB22411">
    <w:name w:val="13BC7613EEFC416D9194254AC0AFB22411"/>
    <w:rsid w:val="00150717"/>
    <w:pPr>
      <w:spacing w:after="0" w:line="276" w:lineRule="auto"/>
    </w:pPr>
    <w:rPr>
      <w:b/>
      <w:color w:val="44546A" w:themeColor="text2"/>
      <w:sz w:val="28"/>
    </w:rPr>
  </w:style>
  <w:style w:type="paragraph" w:customStyle="1" w:styleId="3013F659C76746A78A9CB9A08965D9D711">
    <w:name w:val="3013F659C76746A78A9CB9A08965D9D711"/>
    <w:rsid w:val="00150717"/>
    <w:pPr>
      <w:spacing w:after="0" w:line="276" w:lineRule="auto"/>
    </w:pPr>
    <w:rPr>
      <w:b/>
      <w:color w:val="44546A" w:themeColor="text2"/>
      <w:sz w:val="28"/>
    </w:rPr>
  </w:style>
  <w:style w:type="paragraph" w:customStyle="1" w:styleId="81767A8C63DF49E2B82445CACDA4F56611">
    <w:name w:val="81767A8C63DF49E2B82445CACDA4F56611"/>
    <w:rsid w:val="00150717"/>
    <w:pPr>
      <w:spacing w:after="0" w:line="276" w:lineRule="auto"/>
    </w:pPr>
    <w:rPr>
      <w:b/>
      <w:color w:val="44546A" w:themeColor="text2"/>
      <w:sz w:val="28"/>
    </w:rPr>
  </w:style>
  <w:style w:type="paragraph" w:customStyle="1" w:styleId="DDF587074D6D4EF8BEE04533ACF887872">
    <w:name w:val="DDF587074D6D4EF8BEE04533ACF887872"/>
    <w:rsid w:val="00150717"/>
    <w:pPr>
      <w:spacing w:after="0" w:line="276" w:lineRule="auto"/>
    </w:pPr>
    <w:rPr>
      <w:b/>
      <w:color w:val="44546A" w:themeColor="text2"/>
      <w:sz w:val="28"/>
    </w:rPr>
  </w:style>
  <w:style w:type="paragraph" w:customStyle="1" w:styleId="83E34DD535714A6BB9B5387D7F7467382">
    <w:name w:val="83E34DD535714A6BB9B5387D7F7467382"/>
    <w:rsid w:val="00150717"/>
    <w:pPr>
      <w:spacing w:after="0" w:line="276" w:lineRule="auto"/>
    </w:pPr>
    <w:rPr>
      <w:b/>
      <w:color w:val="44546A" w:themeColor="text2"/>
      <w:sz w:val="28"/>
    </w:rPr>
  </w:style>
  <w:style w:type="paragraph" w:customStyle="1" w:styleId="84D7837D093B4E95AE24BC949EFFB8B12">
    <w:name w:val="84D7837D093B4E95AE24BC949EFFB8B12"/>
    <w:rsid w:val="00150717"/>
    <w:pPr>
      <w:spacing w:after="0" w:line="276" w:lineRule="auto"/>
    </w:pPr>
    <w:rPr>
      <w:b/>
      <w:color w:val="44546A" w:themeColor="text2"/>
      <w:sz w:val="28"/>
    </w:rPr>
  </w:style>
  <w:style w:type="paragraph" w:customStyle="1" w:styleId="A9FAB2F5BED24538AAC86C42C97B3F6B2">
    <w:name w:val="A9FAB2F5BED24538AAC86C42C97B3F6B2"/>
    <w:rsid w:val="00150717"/>
    <w:pPr>
      <w:spacing w:after="0" w:line="276" w:lineRule="auto"/>
    </w:pPr>
    <w:rPr>
      <w:b/>
      <w:color w:val="44546A" w:themeColor="text2"/>
      <w:sz w:val="28"/>
    </w:rPr>
  </w:style>
  <w:style w:type="paragraph" w:customStyle="1" w:styleId="B509D1A2E4584C648657EF4B6F87360F2">
    <w:name w:val="B509D1A2E4584C648657EF4B6F87360F2"/>
    <w:rsid w:val="00150717"/>
    <w:pPr>
      <w:spacing w:after="0" w:line="276" w:lineRule="auto"/>
    </w:pPr>
    <w:rPr>
      <w:b/>
      <w:color w:val="44546A" w:themeColor="text2"/>
      <w:sz w:val="28"/>
    </w:rPr>
  </w:style>
  <w:style w:type="paragraph" w:customStyle="1" w:styleId="39C63585553A457FB6FD57FD5D1537302">
    <w:name w:val="39C63585553A457FB6FD57FD5D1537302"/>
    <w:rsid w:val="00150717"/>
    <w:pPr>
      <w:spacing w:after="0" w:line="276" w:lineRule="auto"/>
    </w:pPr>
    <w:rPr>
      <w:b/>
      <w:color w:val="44546A" w:themeColor="text2"/>
      <w:sz w:val="28"/>
    </w:rPr>
  </w:style>
  <w:style w:type="paragraph" w:customStyle="1" w:styleId="AF86711CFD6A410E8F502E1A2F86D85C2">
    <w:name w:val="AF86711CFD6A410E8F502E1A2F86D85C2"/>
    <w:rsid w:val="00150717"/>
    <w:pPr>
      <w:spacing w:after="0" w:line="276" w:lineRule="auto"/>
    </w:pPr>
    <w:rPr>
      <w:b/>
      <w:color w:val="44546A" w:themeColor="text2"/>
      <w:sz w:val="28"/>
    </w:rPr>
  </w:style>
  <w:style w:type="paragraph" w:customStyle="1" w:styleId="DE8EA0AF66FD48E6B944B4838A8C50F42">
    <w:name w:val="DE8EA0AF66FD48E6B944B4838A8C50F42"/>
    <w:rsid w:val="00150717"/>
    <w:pPr>
      <w:spacing w:after="0" w:line="276" w:lineRule="auto"/>
    </w:pPr>
    <w:rPr>
      <w:b/>
      <w:color w:val="44546A" w:themeColor="text2"/>
      <w:sz w:val="28"/>
    </w:rPr>
  </w:style>
  <w:style w:type="paragraph" w:customStyle="1" w:styleId="4ACF26CDBA2C4D0D88380DADF8B9B5EA2">
    <w:name w:val="4ACF26CDBA2C4D0D88380DADF8B9B5EA2"/>
    <w:rsid w:val="00150717"/>
    <w:pPr>
      <w:spacing w:after="0" w:line="276" w:lineRule="auto"/>
    </w:pPr>
    <w:rPr>
      <w:b/>
      <w:color w:val="44546A" w:themeColor="text2"/>
      <w:sz w:val="28"/>
    </w:rPr>
  </w:style>
  <w:style w:type="paragraph" w:customStyle="1" w:styleId="8DA60BB29411417CAE049573D5F0D3BD2">
    <w:name w:val="8DA60BB29411417CAE049573D5F0D3BD2"/>
    <w:rsid w:val="00150717"/>
    <w:pPr>
      <w:spacing w:after="0" w:line="276" w:lineRule="auto"/>
    </w:pPr>
    <w:rPr>
      <w:b/>
      <w:color w:val="44546A" w:themeColor="text2"/>
      <w:sz w:val="28"/>
    </w:rPr>
  </w:style>
  <w:style w:type="paragraph" w:customStyle="1" w:styleId="9FD762B1D4EA49DD95F5FE8C7B6124432">
    <w:name w:val="9FD762B1D4EA49DD95F5FE8C7B6124432"/>
    <w:rsid w:val="00150717"/>
    <w:pPr>
      <w:spacing w:after="0" w:line="276" w:lineRule="auto"/>
    </w:pPr>
    <w:rPr>
      <w:b/>
      <w:color w:val="44546A" w:themeColor="text2"/>
      <w:sz w:val="28"/>
    </w:rPr>
  </w:style>
  <w:style w:type="paragraph" w:customStyle="1" w:styleId="FE6B3B6436A24F2A8D639497FFB54EBB2">
    <w:name w:val="FE6B3B6436A24F2A8D639497FFB54EBB2"/>
    <w:rsid w:val="00150717"/>
    <w:pPr>
      <w:spacing w:after="0" w:line="276" w:lineRule="auto"/>
    </w:pPr>
    <w:rPr>
      <w:b/>
      <w:color w:val="44546A" w:themeColor="text2"/>
      <w:sz w:val="28"/>
    </w:rPr>
  </w:style>
  <w:style w:type="paragraph" w:customStyle="1" w:styleId="E55D4A1CE0C74B9AAE4BC33D41E47D3F2">
    <w:name w:val="E55D4A1CE0C74B9AAE4BC33D41E47D3F2"/>
    <w:rsid w:val="00150717"/>
    <w:pPr>
      <w:spacing w:after="0" w:line="276" w:lineRule="auto"/>
    </w:pPr>
    <w:rPr>
      <w:b/>
      <w:color w:val="44546A" w:themeColor="text2"/>
      <w:sz w:val="28"/>
    </w:rPr>
  </w:style>
  <w:style w:type="paragraph" w:customStyle="1" w:styleId="33C7D3767C944DEEA207920B9893618E2">
    <w:name w:val="33C7D3767C944DEEA207920B9893618E2"/>
    <w:rsid w:val="00150717"/>
    <w:pPr>
      <w:spacing w:after="0" w:line="276" w:lineRule="auto"/>
    </w:pPr>
    <w:rPr>
      <w:b/>
      <w:color w:val="44546A" w:themeColor="text2"/>
      <w:sz w:val="28"/>
    </w:rPr>
  </w:style>
  <w:style w:type="paragraph" w:customStyle="1" w:styleId="1ED0163EA19248B8A56BA302C8A979D72">
    <w:name w:val="1ED0163EA19248B8A56BA302C8A979D72"/>
    <w:rsid w:val="00150717"/>
    <w:pPr>
      <w:spacing w:after="0" w:line="276" w:lineRule="auto"/>
    </w:pPr>
    <w:rPr>
      <w:b/>
      <w:color w:val="44546A" w:themeColor="text2"/>
      <w:sz w:val="28"/>
    </w:rPr>
  </w:style>
  <w:style w:type="paragraph" w:customStyle="1" w:styleId="1D8F37FBFFDD400DB8B4E672BD377EBF2">
    <w:name w:val="1D8F37FBFFDD400DB8B4E672BD377EBF2"/>
    <w:rsid w:val="00150717"/>
    <w:pPr>
      <w:spacing w:after="0" w:line="276" w:lineRule="auto"/>
    </w:pPr>
    <w:rPr>
      <w:b/>
      <w:color w:val="44546A" w:themeColor="text2"/>
      <w:sz w:val="28"/>
    </w:rPr>
  </w:style>
  <w:style w:type="paragraph" w:customStyle="1" w:styleId="C3EF9A635BD349728B1FE50E29A806B82">
    <w:name w:val="C3EF9A635BD349728B1FE50E29A806B82"/>
    <w:rsid w:val="00150717"/>
    <w:pPr>
      <w:spacing w:after="0" w:line="276" w:lineRule="auto"/>
    </w:pPr>
    <w:rPr>
      <w:b/>
      <w:color w:val="44546A" w:themeColor="text2"/>
      <w:sz w:val="28"/>
    </w:rPr>
  </w:style>
  <w:style w:type="paragraph" w:customStyle="1" w:styleId="2512537995CD43ECA3F8D9F738E556F62">
    <w:name w:val="2512537995CD43ECA3F8D9F738E556F62"/>
    <w:rsid w:val="00150717"/>
    <w:pPr>
      <w:spacing w:after="0" w:line="276" w:lineRule="auto"/>
    </w:pPr>
    <w:rPr>
      <w:b/>
      <w:color w:val="44546A" w:themeColor="text2"/>
      <w:sz w:val="28"/>
    </w:rPr>
  </w:style>
  <w:style w:type="paragraph" w:customStyle="1" w:styleId="E086C01F53184B0CBF020015012A3DE82">
    <w:name w:val="E086C01F53184B0CBF020015012A3DE82"/>
    <w:rsid w:val="00150717"/>
    <w:pPr>
      <w:spacing w:after="0" w:line="276" w:lineRule="auto"/>
    </w:pPr>
    <w:rPr>
      <w:b/>
      <w:color w:val="44546A" w:themeColor="text2"/>
      <w:sz w:val="28"/>
    </w:rPr>
  </w:style>
  <w:style w:type="paragraph" w:customStyle="1" w:styleId="2188980A054749D49E443503A8D545862">
    <w:name w:val="2188980A054749D49E443503A8D545862"/>
    <w:rsid w:val="00150717"/>
    <w:pPr>
      <w:spacing w:after="0" w:line="276" w:lineRule="auto"/>
    </w:pPr>
    <w:rPr>
      <w:b/>
      <w:color w:val="44546A" w:themeColor="text2"/>
      <w:sz w:val="28"/>
    </w:rPr>
  </w:style>
  <w:style w:type="paragraph" w:customStyle="1" w:styleId="8FBEA3C20F0B49CEA37CFBA30DC1BC7A2">
    <w:name w:val="8FBEA3C20F0B49CEA37CFBA30DC1BC7A2"/>
    <w:rsid w:val="00150717"/>
    <w:pPr>
      <w:spacing w:after="0" w:line="276" w:lineRule="auto"/>
    </w:pPr>
    <w:rPr>
      <w:b/>
      <w:color w:val="44546A" w:themeColor="text2"/>
      <w:sz w:val="28"/>
    </w:rPr>
  </w:style>
  <w:style w:type="paragraph" w:customStyle="1" w:styleId="6D7B32256CE2441EB5A1EC1BDD5077892">
    <w:name w:val="6D7B32256CE2441EB5A1EC1BDD5077892"/>
    <w:rsid w:val="00150717"/>
    <w:pPr>
      <w:spacing w:after="0" w:line="276" w:lineRule="auto"/>
    </w:pPr>
    <w:rPr>
      <w:b/>
      <w:color w:val="44546A" w:themeColor="text2"/>
      <w:sz w:val="28"/>
    </w:rPr>
  </w:style>
  <w:style w:type="paragraph" w:customStyle="1" w:styleId="CC0946240CEF4F5498E5C7C27AB40B982">
    <w:name w:val="CC0946240CEF4F5498E5C7C27AB40B982"/>
    <w:rsid w:val="00150717"/>
    <w:pPr>
      <w:spacing w:after="0" w:line="276" w:lineRule="auto"/>
    </w:pPr>
    <w:rPr>
      <w:b/>
      <w:color w:val="44546A" w:themeColor="text2"/>
      <w:sz w:val="28"/>
    </w:rPr>
  </w:style>
  <w:style w:type="paragraph" w:customStyle="1" w:styleId="CE8C1081ADD44ABCA0E486371C73304D2">
    <w:name w:val="CE8C1081ADD44ABCA0E486371C73304D2"/>
    <w:rsid w:val="00150717"/>
    <w:pPr>
      <w:spacing w:after="0" w:line="276" w:lineRule="auto"/>
    </w:pPr>
    <w:rPr>
      <w:b/>
      <w:color w:val="44546A" w:themeColor="text2"/>
      <w:sz w:val="28"/>
    </w:rPr>
  </w:style>
  <w:style w:type="paragraph" w:customStyle="1" w:styleId="3ED9B1E0E3CA46288F58192BCB17EFF02">
    <w:name w:val="3ED9B1E0E3CA46288F58192BCB17EFF02"/>
    <w:rsid w:val="00150717"/>
    <w:pPr>
      <w:spacing w:after="0" w:line="276" w:lineRule="auto"/>
    </w:pPr>
    <w:rPr>
      <w:b/>
      <w:color w:val="44546A" w:themeColor="text2"/>
      <w:sz w:val="28"/>
    </w:rPr>
  </w:style>
  <w:style w:type="paragraph" w:customStyle="1" w:styleId="B61C0C3CB2FA4251A4561DC4D592F2B92">
    <w:name w:val="B61C0C3CB2FA4251A4561DC4D592F2B92"/>
    <w:rsid w:val="00150717"/>
    <w:pPr>
      <w:spacing w:after="0" w:line="276" w:lineRule="auto"/>
    </w:pPr>
    <w:rPr>
      <w:b/>
      <w:color w:val="44546A" w:themeColor="text2"/>
      <w:sz w:val="28"/>
    </w:rPr>
  </w:style>
  <w:style w:type="paragraph" w:customStyle="1" w:styleId="CE78D35222244793BD4E7AA71039D6D02">
    <w:name w:val="CE78D35222244793BD4E7AA71039D6D02"/>
    <w:rsid w:val="00150717"/>
    <w:pPr>
      <w:spacing w:after="0" w:line="276" w:lineRule="auto"/>
    </w:pPr>
    <w:rPr>
      <w:b/>
      <w:color w:val="44546A" w:themeColor="text2"/>
      <w:sz w:val="28"/>
    </w:rPr>
  </w:style>
  <w:style w:type="paragraph" w:customStyle="1" w:styleId="8FBEA11C6C314F7CAD394CF79D80C00C2">
    <w:name w:val="8FBEA11C6C314F7CAD394CF79D80C00C2"/>
    <w:rsid w:val="00150717"/>
    <w:pPr>
      <w:spacing w:after="0" w:line="276" w:lineRule="auto"/>
    </w:pPr>
    <w:rPr>
      <w:b/>
      <w:color w:val="44546A" w:themeColor="text2"/>
      <w:sz w:val="28"/>
    </w:rPr>
  </w:style>
  <w:style w:type="paragraph" w:customStyle="1" w:styleId="A0F43F0F51A44F4693B34D67074921DE2">
    <w:name w:val="A0F43F0F51A44F4693B34D67074921DE2"/>
    <w:rsid w:val="00150717"/>
    <w:pPr>
      <w:spacing w:after="0" w:line="276" w:lineRule="auto"/>
    </w:pPr>
    <w:rPr>
      <w:b/>
      <w:color w:val="44546A" w:themeColor="text2"/>
      <w:sz w:val="28"/>
    </w:rPr>
  </w:style>
  <w:style w:type="paragraph" w:customStyle="1" w:styleId="252F0F85875B4076A4D46D5C05B487B02">
    <w:name w:val="252F0F85875B4076A4D46D5C05B487B02"/>
    <w:rsid w:val="00150717"/>
    <w:pPr>
      <w:spacing w:after="0" w:line="276" w:lineRule="auto"/>
    </w:pPr>
    <w:rPr>
      <w:b/>
      <w:color w:val="44546A" w:themeColor="text2"/>
      <w:sz w:val="28"/>
    </w:rPr>
  </w:style>
  <w:style w:type="paragraph" w:customStyle="1" w:styleId="2B602964D86143ECB579E7D8D4C22A682">
    <w:name w:val="2B602964D86143ECB579E7D8D4C22A682"/>
    <w:rsid w:val="00150717"/>
    <w:pPr>
      <w:spacing w:after="0" w:line="276" w:lineRule="auto"/>
    </w:pPr>
    <w:rPr>
      <w:b/>
      <w:color w:val="44546A" w:themeColor="text2"/>
      <w:sz w:val="28"/>
    </w:rPr>
  </w:style>
  <w:style w:type="paragraph" w:customStyle="1" w:styleId="DC96A7F15BFC4CA9A2C1568427F56DF22">
    <w:name w:val="DC96A7F15BFC4CA9A2C1568427F56DF22"/>
    <w:rsid w:val="00150717"/>
    <w:pPr>
      <w:spacing w:after="0" w:line="276" w:lineRule="auto"/>
    </w:pPr>
    <w:rPr>
      <w:b/>
      <w:color w:val="44546A" w:themeColor="text2"/>
      <w:sz w:val="28"/>
    </w:rPr>
  </w:style>
  <w:style w:type="paragraph" w:customStyle="1" w:styleId="4E81C542C3914928B4CCD4D31F7D79322">
    <w:name w:val="4E81C542C3914928B4CCD4D31F7D79322"/>
    <w:rsid w:val="00150717"/>
    <w:pPr>
      <w:spacing w:after="0" w:line="276" w:lineRule="auto"/>
    </w:pPr>
    <w:rPr>
      <w:b/>
      <w:color w:val="44546A" w:themeColor="text2"/>
      <w:sz w:val="28"/>
    </w:rPr>
  </w:style>
  <w:style w:type="paragraph" w:customStyle="1" w:styleId="77F451DCFAA14D70B9305AFBDBFBE2402">
    <w:name w:val="77F451DCFAA14D70B9305AFBDBFBE2402"/>
    <w:rsid w:val="00150717"/>
    <w:pPr>
      <w:spacing w:after="0" w:line="276" w:lineRule="auto"/>
    </w:pPr>
    <w:rPr>
      <w:b/>
      <w:color w:val="44546A" w:themeColor="text2"/>
      <w:sz w:val="28"/>
    </w:rPr>
  </w:style>
  <w:style w:type="paragraph" w:customStyle="1" w:styleId="DA004269C13A4B3BB5DFBE32BFF23A8A2">
    <w:name w:val="DA004269C13A4B3BB5DFBE32BFF23A8A2"/>
    <w:rsid w:val="00150717"/>
    <w:pPr>
      <w:spacing w:after="0" w:line="276" w:lineRule="auto"/>
    </w:pPr>
    <w:rPr>
      <w:b/>
      <w:color w:val="44546A" w:themeColor="text2"/>
      <w:sz w:val="28"/>
    </w:rPr>
  </w:style>
  <w:style w:type="paragraph" w:customStyle="1" w:styleId="6204F3F5F76D4098A057E086B85D27B01">
    <w:name w:val="6204F3F5F76D4098A057E086B85D27B01"/>
    <w:rsid w:val="00150717"/>
    <w:pPr>
      <w:spacing w:after="0" w:line="276" w:lineRule="auto"/>
    </w:pPr>
    <w:rPr>
      <w:b/>
      <w:color w:val="44546A" w:themeColor="text2"/>
      <w:sz w:val="28"/>
    </w:rPr>
  </w:style>
  <w:style w:type="paragraph" w:customStyle="1" w:styleId="82FFBD72E1E54D4996A49011D0D066162">
    <w:name w:val="82FFBD72E1E54D4996A49011D0D066162"/>
    <w:rsid w:val="00150717"/>
    <w:pPr>
      <w:spacing w:after="0" w:line="276" w:lineRule="auto"/>
    </w:pPr>
    <w:rPr>
      <w:b/>
      <w:color w:val="44546A" w:themeColor="text2"/>
      <w:sz w:val="28"/>
    </w:rPr>
  </w:style>
  <w:style w:type="paragraph" w:customStyle="1" w:styleId="D4BCCC442DDD4A67906E6E233324FD3B2">
    <w:name w:val="D4BCCC442DDD4A67906E6E233324FD3B2"/>
    <w:rsid w:val="00150717"/>
    <w:pPr>
      <w:spacing w:after="0" w:line="276" w:lineRule="auto"/>
    </w:pPr>
    <w:rPr>
      <w:b/>
      <w:color w:val="44546A" w:themeColor="text2"/>
      <w:sz w:val="28"/>
    </w:rPr>
  </w:style>
  <w:style w:type="paragraph" w:customStyle="1" w:styleId="D2D960736EDA457F8CC1D67972D321902">
    <w:name w:val="D2D960736EDA457F8CC1D67972D321902"/>
    <w:rsid w:val="00150717"/>
    <w:pPr>
      <w:spacing w:after="0" w:line="276" w:lineRule="auto"/>
    </w:pPr>
    <w:rPr>
      <w:b/>
      <w:color w:val="44546A" w:themeColor="text2"/>
      <w:sz w:val="28"/>
    </w:rPr>
  </w:style>
  <w:style w:type="paragraph" w:customStyle="1" w:styleId="73536C3B25144AE0875E877F553CEFB82">
    <w:name w:val="73536C3B25144AE0875E877F553CEFB82"/>
    <w:rsid w:val="00150717"/>
    <w:pPr>
      <w:spacing w:after="0" w:line="276" w:lineRule="auto"/>
    </w:pPr>
    <w:rPr>
      <w:b/>
      <w:color w:val="44546A" w:themeColor="text2"/>
      <w:sz w:val="28"/>
    </w:rPr>
  </w:style>
  <w:style w:type="paragraph" w:customStyle="1" w:styleId="69C64B5D869E44BEBE9D567FF0FF2CF22">
    <w:name w:val="69C64B5D869E44BEBE9D567FF0FF2CF22"/>
    <w:rsid w:val="00150717"/>
    <w:pPr>
      <w:spacing w:after="0" w:line="276" w:lineRule="auto"/>
    </w:pPr>
    <w:rPr>
      <w:b/>
      <w:color w:val="44546A" w:themeColor="text2"/>
      <w:sz w:val="28"/>
    </w:rPr>
  </w:style>
  <w:style w:type="paragraph" w:customStyle="1" w:styleId="8FCD182AC70A4C3FA07695C1B7F7EA502">
    <w:name w:val="8FCD182AC70A4C3FA07695C1B7F7EA502"/>
    <w:rsid w:val="00150717"/>
    <w:pPr>
      <w:spacing w:after="0" w:line="276" w:lineRule="auto"/>
    </w:pPr>
    <w:rPr>
      <w:b/>
      <w:color w:val="44546A" w:themeColor="text2"/>
      <w:sz w:val="28"/>
    </w:rPr>
  </w:style>
  <w:style w:type="paragraph" w:customStyle="1" w:styleId="7B49FF161F664FD787C221CDA90019C61">
    <w:name w:val="7B49FF161F664FD787C221CDA90019C61"/>
    <w:rsid w:val="00150717"/>
    <w:pPr>
      <w:spacing w:after="0" w:line="276" w:lineRule="auto"/>
    </w:pPr>
    <w:rPr>
      <w:b/>
      <w:color w:val="44546A" w:themeColor="text2"/>
      <w:sz w:val="28"/>
    </w:rPr>
  </w:style>
  <w:style w:type="paragraph" w:customStyle="1" w:styleId="EC2A39F6C6CC40D0BFF9FD4315F9A4941">
    <w:name w:val="EC2A39F6C6CC40D0BFF9FD4315F9A4941"/>
    <w:rsid w:val="00150717"/>
    <w:pPr>
      <w:spacing w:after="0" w:line="276" w:lineRule="auto"/>
    </w:pPr>
    <w:rPr>
      <w:b/>
      <w:color w:val="44546A" w:themeColor="text2"/>
      <w:sz w:val="28"/>
    </w:rPr>
  </w:style>
  <w:style w:type="paragraph" w:customStyle="1" w:styleId="6A9C560C645144ABAB805A04C8DD82B51">
    <w:name w:val="6A9C560C645144ABAB805A04C8DD82B51"/>
    <w:rsid w:val="00150717"/>
    <w:pPr>
      <w:spacing w:after="0" w:line="276" w:lineRule="auto"/>
    </w:pPr>
    <w:rPr>
      <w:b/>
      <w:color w:val="44546A" w:themeColor="text2"/>
      <w:sz w:val="28"/>
    </w:rPr>
  </w:style>
  <w:style w:type="paragraph" w:customStyle="1" w:styleId="B89B367C79024E8DB6687BF3B4E3FD541">
    <w:name w:val="B89B367C79024E8DB6687BF3B4E3FD541"/>
    <w:rsid w:val="00150717"/>
    <w:pPr>
      <w:spacing w:after="0" w:line="276" w:lineRule="auto"/>
    </w:pPr>
    <w:rPr>
      <w:b/>
      <w:color w:val="44546A" w:themeColor="text2"/>
      <w:sz w:val="28"/>
    </w:rPr>
  </w:style>
  <w:style w:type="paragraph" w:customStyle="1" w:styleId="507E61939C8B492DB6F57C7B950BABA71">
    <w:name w:val="507E61939C8B492DB6F57C7B950BABA71"/>
    <w:rsid w:val="00150717"/>
    <w:pPr>
      <w:spacing w:after="0" w:line="276" w:lineRule="auto"/>
    </w:pPr>
    <w:rPr>
      <w:b/>
      <w:color w:val="44546A" w:themeColor="text2"/>
      <w:sz w:val="28"/>
    </w:rPr>
  </w:style>
  <w:style w:type="paragraph" w:customStyle="1" w:styleId="A69F80A4B9D14C4CA5672DEE0BA71E1D1">
    <w:name w:val="A69F80A4B9D14C4CA5672DEE0BA71E1D1"/>
    <w:rsid w:val="00150717"/>
    <w:pPr>
      <w:spacing w:after="0" w:line="276" w:lineRule="auto"/>
    </w:pPr>
    <w:rPr>
      <w:b/>
      <w:color w:val="44546A" w:themeColor="text2"/>
      <w:sz w:val="28"/>
    </w:rPr>
  </w:style>
  <w:style w:type="paragraph" w:customStyle="1" w:styleId="27FD60567B1647ACBA161F366672C0FB1">
    <w:name w:val="27FD60567B1647ACBA161F366672C0FB1"/>
    <w:rsid w:val="00150717"/>
    <w:pPr>
      <w:spacing w:after="0" w:line="276" w:lineRule="auto"/>
    </w:pPr>
    <w:rPr>
      <w:b/>
      <w:color w:val="44546A" w:themeColor="text2"/>
      <w:sz w:val="28"/>
    </w:rPr>
  </w:style>
  <w:style w:type="paragraph" w:customStyle="1" w:styleId="B108FDFD952F419E99BA754009B5B4E11">
    <w:name w:val="B108FDFD952F419E99BA754009B5B4E11"/>
    <w:rsid w:val="00150717"/>
    <w:pPr>
      <w:spacing w:after="0" w:line="276" w:lineRule="auto"/>
    </w:pPr>
    <w:rPr>
      <w:b/>
      <w:color w:val="44546A" w:themeColor="text2"/>
      <w:sz w:val="28"/>
    </w:rPr>
  </w:style>
  <w:style w:type="paragraph" w:customStyle="1" w:styleId="E86FA3D326A34C60B0FC696850A0BE5F1">
    <w:name w:val="E86FA3D326A34C60B0FC696850A0BE5F1"/>
    <w:rsid w:val="00150717"/>
    <w:pPr>
      <w:spacing w:after="0" w:line="276" w:lineRule="auto"/>
    </w:pPr>
    <w:rPr>
      <w:b/>
      <w:color w:val="44546A" w:themeColor="text2"/>
      <w:sz w:val="28"/>
    </w:rPr>
  </w:style>
  <w:style w:type="paragraph" w:customStyle="1" w:styleId="AED1FCDA810A44CE997D82114FF06BCD1">
    <w:name w:val="AED1FCDA810A44CE997D82114FF06BCD1"/>
    <w:rsid w:val="00150717"/>
    <w:pPr>
      <w:spacing w:after="0" w:line="276" w:lineRule="auto"/>
    </w:pPr>
    <w:rPr>
      <w:b/>
      <w:color w:val="44546A" w:themeColor="text2"/>
      <w:sz w:val="28"/>
    </w:rPr>
  </w:style>
  <w:style w:type="paragraph" w:customStyle="1" w:styleId="5F6A4E114F2A4C868648F21FC866E7B61">
    <w:name w:val="5F6A4E114F2A4C868648F21FC866E7B61"/>
    <w:rsid w:val="00150717"/>
    <w:pPr>
      <w:spacing w:after="0" w:line="276" w:lineRule="auto"/>
    </w:pPr>
    <w:rPr>
      <w:b/>
      <w:color w:val="44546A" w:themeColor="text2"/>
      <w:sz w:val="28"/>
    </w:rPr>
  </w:style>
  <w:style w:type="paragraph" w:customStyle="1" w:styleId="C6EE04E019954ECCA06668886DA8615611">
    <w:name w:val="C6EE04E019954ECCA06668886DA8615611"/>
    <w:rsid w:val="00150717"/>
    <w:pPr>
      <w:spacing w:after="0" w:line="276" w:lineRule="auto"/>
    </w:pPr>
    <w:rPr>
      <w:b/>
      <w:color w:val="44546A" w:themeColor="text2"/>
      <w:sz w:val="28"/>
    </w:rPr>
  </w:style>
  <w:style w:type="paragraph" w:customStyle="1" w:styleId="25D949AB9F274FB99E91A7FD5ED02E1511">
    <w:name w:val="25D949AB9F274FB99E91A7FD5ED02E1511"/>
    <w:rsid w:val="00150717"/>
    <w:pPr>
      <w:spacing w:after="0" w:line="276" w:lineRule="auto"/>
    </w:pPr>
    <w:rPr>
      <w:b/>
      <w:color w:val="44546A" w:themeColor="text2"/>
      <w:sz w:val="28"/>
    </w:rPr>
  </w:style>
  <w:style w:type="paragraph" w:customStyle="1" w:styleId="7A2445F7E7704D929439E37CACC83C0111">
    <w:name w:val="7A2445F7E7704D929439E37CACC83C0111"/>
    <w:rsid w:val="00150717"/>
    <w:pPr>
      <w:spacing w:after="0" w:line="276" w:lineRule="auto"/>
    </w:pPr>
    <w:rPr>
      <w:b/>
      <w:color w:val="44546A" w:themeColor="text2"/>
      <w:sz w:val="28"/>
    </w:rPr>
  </w:style>
  <w:style w:type="paragraph" w:customStyle="1" w:styleId="A9F48CBC05E44FE5B16D3FCF1CDC05F711">
    <w:name w:val="A9F48CBC05E44FE5B16D3FCF1CDC05F711"/>
    <w:rsid w:val="00150717"/>
    <w:pPr>
      <w:spacing w:after="0" w:line="276" w:lineRule="auto"/>
    </w:pPr>
    <w:rPr>
      <w:b/>
      <w:color w:val="44546A" w:themeColor="text2"/>
      <w:sz w:val="28"/>
    </w:rPr>
  </w:style>
  <w:style w:type="paragraph" w:customStyle="1" w:styleId="7ED15341CF844B798463CDCB61DA0F6614">
    <w:name w:val="7ED15341CF844B798463CDCB61DA0F6614"/>
    <w:rsid w:val="00150717"/>
    <w:pPr>
      <w:spacing w:after="0" w:line="276" w:lineRule="auto"/>
    </w:pPr>
    <w:rPr>
      <w:b/>
      <w:color w:val="44546A" w:themeColor="text2"/>
      <w:sz w:val="28"/>
    </w:rPr>
  </w:style>
  <w:style w:type="paragraph" w:customStyle="1" w:styleId="AA3103D82BE04317AD7A30C9E7DE5CFD11">
    <w:name w:val="AA3103D82BE04317AD7A30C9E7DE5CFD11"/>
    <w:rsid w:val="00150717"/>
    <w:pPr>
      <w:spacing w:after="0" w:line="276" w:lineRule="auto"/>
    </w:pPr>
    <w:rPr>
      <w:b/>
      <w:color w:val="44546A" w:themeColor="text2"/>
      <w:sz w:val="28"/>
    </w:rPr>
  </w:style>
  <w:style w:type="paragraph" w:customStyle="1" w:styleId="9D1755E1FAF6414996320B85CDDDB33111">
    <w:name w:val="9D1755E1FAF6414996320B85CDDDB33111"/>
    <w:rsid w:val="00150717"/>
    <w:pPr>
      <w:spacing w:after="0" w:line="276" w:lineRule="auto"/>
    </w:pPr>
    <w:rPr>
      <w:b/>
      <w:color w:val="44546A" w:themeColor="text2"/>
      <w:sz w:val="28"/>
    </w:rPr>
  </w:style>
  <w:style w:type="paragraph" w:customStyle="1" w:styleId="85F79B5CB1994027911EAE087A9781AB11">
    <w:name w:val="85F79B5CB1994027911EAE087A9781AB11"/>
    <w:rsid w:val="00150717"/>
    <w:pPr>
      <w:spacing w:after="0" w:line="276" w:lineRule="auto"/>
    </w:pPr>
    <w:rPr>
      <w:b/>
      <w:color w:val="44546A" w:themeColor="text2"/>
      <w:sz w:val="28"/>
    </w:rPr>
  </w:style>
  <w:style w:type="paragraph" w:customStyle="1" w:styleId="DD62918E95F44317AF8BF860D7B162DE11">
    <w:name w:val="DD62918E95F44317AF8BF860D7B162DE11"/>
    <w:rsid w:val="00150717"/>
    <w:pPr>
      <w:spacing w:after="0" w:line="276" w:lineRule="auto"/>
    </w:pPr>
    <w:rPr>
      <w:b/>
      <w:color w:val="44546A" w:themeColor="text2"/>
      <w:sz w:val="28"/>
    </w:rPr>
  </w:style>
  <w:style w:type="paragraph" w:customStyle="1" w:styleId="9D9A81EE4D534633819760A60F55BD6611">
    <w:name w:val="9D9A81EE4D534633819760A60F55BD6611"/>
    <w:rsid w:val="00150717"/>
    <w:pPr>
      <w:spacing w:after="0" w:line="276" w:lineRule="auto"/>
    </w:pPr>
    <w:rPr>
      <w:b/>
      <w:color w:val="44546A" w:themeColor="text2"/>
      <w:sz w:val="28"/>
    </w:rPr>
  </w:style>
  <w:style w:type="paragraph" w:customStyle="1" w:styleId="8BE53F7FA51C4E33AA66239208DDCB6011">
    <w:name w:val="8BE53F7FA51C4E33AA66239208DDCB6011"/>
    <w:rsid w:val="00150717"/>
    <w:pPr>
      <w:spacing w:after="0" w:line="276" w:lineRule="auto"/>
    </w:pPr>
    <w:rPr>
      <w:b/>
      <w:color w:val="44546A" w:themeColor="text2"/>
      <w:sz w:val="28"/>
    </w:rPr>
  </w:style>
  <w:style w:type="paragraph" w:customStyle="1" w:styleId="DA4E3BFD2BD04074A470784750E9247011">
    <w:name w:val="DA4E3BFD2BD04074A470784750E9247011"/>
    <w:rsid w:val="00150717"/>
    <w:pPr>
      <w:spacing w:after="0" w:line="276" w:lineRule="auto"/>
    </w:pPr>
    <w:rPr>
      <w:b/>
      <w:color w:val="44546A" w:themeColor="text2"/>
      <w:sz w:val="28"/>
    </w:rPr>
  </w:style>
  <w:style w:type="paragraph" w:customStyle="1" w:styleId="649FA754C34642848BBBB94C152C834411">
    <w:name w:val="649FA754C34642848BBBB94C152C834411"/>
    <w:rsid w:val="00150717"/>
    <w:pPr>
      <w:spacing w:after="0" w:line="276" w:lineRule="auto"/>
    </w:pPr>
    <w:rPr>
      <w:b/>
      <w:color w:val="44546A" w:themeColor="text2"/>
      <w:sz w:val="28"/>
    </w:rPr>
  </w:style>
  <w:style w:type="paragraph" w:customStyle="1" w:styleId="34138A8B9113416281222D040E2D394911">
    <w:name w:val="34138A8B9113416281222D040E2D394911"/>
    <w:rsid w:val="00150717"/>
    <w:pPr>
      <w:spacing w:after="0" w:line="276" w:lineRule="auto"/>
    </w:pPr>
    <w:rPr>
      <w:b/>
      <w:color w:val="44546A" w:themeColor="text2"/>
      <w:sz w:val="28"/>
    </w:rPr>
  </w:style>
  <w:style w:type="paragraph" w:customStyle="1" w:styleId="D35510A6F9F947DC87B5DF765B7C8DF111">
    <w:name w:val="D35510A6F9F947DC87B5DF765B7C8DF111"/>
    <w:rsid w:val="00150717"/>
    <w:pPr>
      <w:spacing w:after="0" w:line="276" w:lineRule="auto"/>
    </w:pPr>
    <w:rPr>
      <w:b/>
      <w:color w:val="44546A" w:themeColor="text2"/>
      <w:sz w:val="28"/>
    </w:rPr>
  </w:style>
  <w:style w:type="paragraph" w:customStyle="1" w:styleId="59C82E407A2946EDA7C501B774E4373511">
    <w:name w:val="59C82E407A2946EDA7C501B774E4373511"/>
    <w:rsid w:val="00150717"/>
    <w:pPr>
      <w:spacing w:after="0" w:line="276" w:lineRule="auto"/>
    </w:pPr>
    <w:rPr>
      <w:b/>
      <w:color w:val="44546A" w:themeColor="text2"/>
      <w:sz w:val="28"/>
    </w:rPr>
  </w:style>
  <w:style w:type="paragraph" w:customStyle="1" w:styleId="8B2728C9A2F54634932423DFC8CD0C8711">
    <w:name w:val="8B2728C9A2F54634932423DFC8CD0C8711"/>
    <w:rsid w:val="00150717"/>
    <w:pPr>
      <w:spacing w:after="0" w:line="276" w:lineRule="auto"/>
    </w:pPr>
    <w:rPr>
      <w:b/>
      <w:color w:val="44546A" w:themeColor="text2"/>
      <w:sz w:val="28"/>
    </w:rPr>
  </w:style>
  <w:style w:type="paragraph" w:customStyle="1" w:styleId="8E8BE7D952D34E539F03996EDB67EE4F11">
    <w:name w:val="8E8BE7D952D34E539F03996EDB67EE4F11"/>
    <w:rsid w:val="00150717"/>
    <w:pPr>
      <w:spacing w:after="0" w:line="276" w:lineRule="auto"/>
    </w:pPr>
    <w:rPr>
      <w:b/>
      <w:color w:val="44546A" w:themeColor="text2"/>
      <w:sz w:val="28"/>
    </w:rPr>
  </w:style>
  <w:style w:type="paragraph" w:customStyle="1" w:styleId="DF6FD3894BA9404697C60116012D41C311">
    <w:name w:val="DF6FD3894BA9404697C60116012D41C311"/>
    <w:rsid w:val="00150717"/>
    <w:pPr>
      <w:spacing w:after="0" w:line="276" w:lineRule="auto"/>
    </w:pPr>
    <w:rPr>
      <w:b/>
      <w:color w:val="44546A" w:themeColor="text2"/>
      <w:sz w:val="28"/>
    </w:rPr>
  </w:style>
  <w:style w:type="paragraph" w:customStyle="1" w:styleId="E669B8EFA1454177801C0D70766830FB11">
    <w:name w:val="E669B8EFA1454177801C0D70766830FB11"/>
    <w:rsid w:val="00150717"/>
    <w:pPr>
      <w:spacing w:after="0" w:line="276" w:lineRule="auto"/>
    </w:pPr>
    <w:rPr>
      <w:b/>
      <w:color w:val="44546A" w:themeColor="text2"/>
      <w:sz w:val="28"/>
    </w:rPr>
  </w:style>
  <w:style w:type="paragraph" w:customStyle="1" w:styleId="26E7ACF8E58C47FE946DEA6161A0D69911">
    <w:name w:val="26E7ACF8E58C47FE946DEA6161A0D69911"/>
    <w:rsid w:val="00150717"/>
    <w:pPr>
      <w:spacing w:after="0" w:line="276" w:lineRule="auto"/>
    </w:pPr>
    <w:rPr>
      <w:b/>
      <w:color w:val="44546A" w:themeColor="text2"/>
      <w:sz w:val="28"/>
    </w:rPr>
  </w:style>
  <w:style w:type="paragraph" w:customStyle="1" w:styleId="5F864E4F8EEC46F0BC0CE7B81D6E037011">
    <w:name w:val="5F864E4F8EEC46F0BC0CE7B81D6E037011"/>
    <w:rsid w:val="00150717"/>
    <w:pPr>
      <w:spacing w:after="0" w:line="276" w:lineRule="auto"/>
    </w:pPr>
    <w:rPr>
      <w:b/>
      <w:color w:val="44546A" w:themeColor="text2"/>
      <w:sz w:val="28"/>
    </w:rPr>
  </w:style>
  <w:style w:type="paragraph" w:customStyle="1" w:styleId="4528076DE32A4922BA439D7A8A4BEA5E11">
    <w:name w:val="4528076DE32A4922BA439D7A8A4BEA5E11"/>
    <w:rsid w:val="00150717"/>
    <w:pPr>
      <w:spacing w:after="0" w:line="276" w:lineRule="auto"/>
    </w:pPr>
    <w:rPr>
      <w:b/>
      <w:color w:val="44546A" w:themeColor="text2"/>
      <w:sz w:val="28"/>
    </w:rPr>
  </w:style>
  <w:style w:type="paragraph" w:customStyle="1" w:styleId="562978413B6E47C982EB539D331AA12511">
    <w:name w:val="562978413B6E47C982EB539D331AA12511"/>
    <w:rsid w:val="00150717"/>
    <w:pPr>
      <w:spacing w:after="0" w:line="276" w:lineRule="auto"/>
    </w:pPr>
    <w:rPr>
      <w:b/>
      <w:color w:val="44546A" w:themeColor="text2"/>
      <w:sz w:val="28"/>
    </w:rPr>
  </w:style>
  <w:style w:type="paragraph" w:customStyle="1" w:styleId="CEA7A808C9B943089B83CC436E1973CD11">
    <w:name w:val="CEA7A808C9B943089B83CC436E1973CD11"/>
    <w:rsid w:val="00150717"/>
    <w:pPr>
      <w:spacing w:after="0" w:line="276" w:lineRule="auto"/>
    </w:pPr>
    <w:rPr>
      <w:b/>
      <w:color w:val="44546A" w:themeColor="text2"/>
      <w:sz w:val="28"/>
    </w:rPr>
  </w:style>
  <w:style w:type="paragraph" w:customStyle="1" w:styleId="EF0F7E38D3444587886F6E05BA913C6911">
    <w:name w:val="EF0F7E38D3444587886F6E05BA913C6911"/>
    <w:rsid w:val="00150717"/>
    <w:pPr>
      <w:spacing w:after="0" w:line="276" w:lineRule="auto"/>
    </w:pPr>
    <w:rPr>
      <w:b/>
      <w:color w:val="44546A" w:themeColor="text2"/>
      <w:sz w:val="28"/>
    </w:rPr>
  </w:style>
  <w:style w:type="paragraph" w:customStyle="1" w:styleId="ED2F23AA34554232972D625D369BBF3714">
    <w:name w:val="ED2F23AA34554232972D625D369BBF3714"/>
    <w:rsid w:val="00150717"/>
    <w:pPr>
      <w:spacing w:after="0" w:line="276" w:lineRule="auto"/>
    </w:pPr>
    <w:rPr>
      <w:b/>
      <w:color w:val="44546A" w:themeColor="text2"/>
      <w:sz w:val="28"/>
    </w:rPr>
  </w:style>
  <w:style w:type="paragraph" w:customStyle="1" w:styleId="AD5F8D0E357548EE854E84F4DD28DFB014">
    <w:name w:val="AD5F8D0E357548EE854E84F4DD28DFB014"/>
    <w:rsid w:val="00150717"/>
    <w:pPr>
      <w:spacing w:after="0" w:line="276" w:lineRule="auto"/>
    </w:pPr>
    <w:rPr>
      <w:b/>
      <w:color w:val="44546A" w:themeColor="text2"/>
      <w:sz w:val="28"/>
    </w:rPr>
  </w:style>
  <w:style w:type="paragraph" w:customStyle="1" w:styleId="F83094ED7CE34D29A07A3C8F2EC768D511">
    <w:name w:val="F83094ED7CE34D29A07A3C8F2EC768D511"/>
    <w:rsid w:val="00150717"/>
    <w:pPr>
      <w:spacing w:after="0" w:line="276" w:lineRule="auto"/>
    </w:pPr>
    <w:rPr>
      <w:b/>
      <w:color w:val="44546A" w:themeColor="text2"/>
      <w:sz w:val="28"/>
    </w:rPr>
  </w:style>
  <w:style w:type="paragraph" w:customStyle="1" w:styleId="0DC995A0BD4A4C5F9D1506B7EC88907314">
    <w:name w:val="0DC995A0BD4A4C5F9D1506B7EC88907314"/>
    <w:rsid w:val="00150717"/>
    <w:pPr>
      <w:spacing w:after="0" w:line="276" w:lineRule="auto"/>
    </w:pPr>
    <w:rPr>
      <w:b/>
      <w:color w:val="44546A" w:themeColor="text2"/>
      <w:sz w:val="28"/>
    </w:rPr>
  </w:style>
  <w:style w:type="paragraph" w:customStyle="1" w:styleId="AE902BB5BEAE4529BFE419BF4024080A11">
    <w:name w:val="AE902BB5BEAE4529BFE419BF4024080A11"/>
    <w:rsid w:val="00150717"/>
    <w:pPr>
      <w:spacing w:after="0" w:line="276" w:lineRule="auto"/>
    </w:pPr>
    <w:rPr>
      <w:b/>
      <w:color w:val="44546A" w:themeColor="text2"/>
      <w:sz w:val="28"/>
    </w:rPr>
  </w:style>
  <w:style w:type="paragraph" w:customStyle="1" w:styleId="D7F1474F38AE4307BEBAFDD0B1C72BCF11">
    <w:name w:val="D7F1474F38AE4307BEBAFDD0B1C72BCF11"/>
    <w:rsid w:val="00150717"/>
    <w:pPr>
      <w:spacing w:after="0" w:line="276" w:lineRule="auto"/>
    </w:pPr>
    <w:rPr>
      <w:b/>
      <w:color w:val="44546A" w:themeColor="text2"/>
      <w:sz w:val="28"/>
    </w:rPr>
  </w:style>
  <w:style w:type="paragraph" w:customStyle="1" w:styleId="07DEF049F65A4E459A3663D33B07ED7111">
    <w:name w:val="07DEF049F65A4E459A3663D33B07ED7111"/>
    <w:rsid w:val="00150717"/>
    <w:pPr>
      <w:spacing w:after="0" w:line="276" w:lineRule="auto"/>
    </w:pPr>
    <w:rPr>
      <w:b/>
      <w:color w:val="44546A" w:themeColor="text2"/>
      <w:sz w:val="28"/>
    </w:rPr>
  </w:style>
  <w:style w:type="paragraph" w:customStyle="1" w:styleId="679D22278F9846759222C6485B10177411">
    <w:name w:val="679D22278F9846759222C6485B10177411"/>
    <w:rsid w:val="00150717"/>
    <w:pPr>
      <w:spacing w:after="0" w:line="276" w:lineRule="auto"/>
    </w:pPr>
    <w:rPr>
      <w:b/>
      <w:color w:val="44546A" w:themeColor="text2"/>
      <w:sz w:val="28"/>
    </w:rPr>
  </w:style>
  <w:style w:type="paragraph" w:customStyle="1" w:styleId="FC680A39DB1E4FCFAFF8502A2FAE2FC911">
    <w:name w:val="FC680A39DB1E4FCFAFF8502A2FAE2FC911"/>
    <w:rsid w:val="00150717"/>
    <w:pPr>
      <w:spacing w:after="0" w:line="276" w:lineRule="auto"/>
    </w:pPr>
    <w:rPr>
      <w:b/>
      <w:color w:val="44546A" w:themeColor="text2"/>
      <w:sz w:val="28"/>
    </w:rPr>
  </w:style>
  <w:style w:type="paragraph" w:customStyle="1" w:styleId="6C2E5F7EFB6D4FF992504C779EB90C3611">
    <w:name w:val="6C2E5F7EFB6D4FF992504C779EB90C3611"/>
    <w:rsid w:val="00150717"/>
    <w:pPr>
      <w:spacing w:after="0" w:line="276" w:lineRule="auto"/>
    </w:pPr>
    <w:rPr>
      <w:b/>
      <w:color w:val="44546A" w:themeColor="text2"/>
      <w:sz w:val="28"/>
    </w:rPr>
  </w:style>
  <w:style w:type="paragraph" w:customStyle="1" w:styleId="E347EF7481AC42548799F2E82A8EE5A411">
    <w:name w:val="E347EF7481AC42548799F2E82A8EE5A411"/>
    <w:rsid w:val="00150717"/>
    <w:pPr>
      <w:spacing w:after="0" w:line="276" w:lineRule="auto"/>
    </w:pPr>
    <w:rPr>
      <w:b/>
      <w:color w:val="44546A" w:themeColor="text2"/>
      <w:sz w:val="28"/>
    </w:rPr>
  </w:style>
  <w:style w:type="paragraph" w:customStyle="1" w:styleId="C4807E5BC33D4283A4F949453DE0D28711">
    <w:name w:val="C4807E5BC33D4283A4F949453DE0D28711"/>
    <w:rsid w:val="00150717"/>
    <w:pPr>
      <w:spacing w:after="0" w:line="276" w:lineRule="auto"/>
    </w:pPr>
    <w:rPr>
      <w:b/>
      <w:color w:val="44546A" w:themeColor="text2"/>
      <w:sz w:val="28"/>
    </w:rPr>
  </w:style>
  <w:style w:type="paragraph" w:customStyle="1" w:styleId="32C33B0FDB3B4EB49485E95CD2865BD011">
    <w:name w:val="32C33B0FDB3B4EB49485E95CD2865BD011"/>
    <w:rsid w:val="00150717"/>
    <w:pPr>
      <w:spacing w:after="0" w:line="276" w:lineRule="auto"/>
    </w:pPr>
    <w:rPr>
      <w:b/>
      <w:color w:val="44546A" w:themeColor="text2"/>
      <w:sz w:val="28"/>
    </w:rPr>
  </w:style>
  <w:style w:type="paragraph" w:customStyle="1" w:styleId="D4C63B90F3804C428F45ACE7DCB3C4B911">
    <w:name w:val="D4C63B90F3804C428F45ACE7DCB3C4B911"/>
    <w:rsid w:val="00150717"/>
    <w:pPr>
      <w:spacing w:after="0" w:line="276" w:lineRule="auto"/>
    </w:pPr>
    <w:rPr>
      <w:b/>
      <w:color w:val="44546A" w:themeColor="text2"/>
      <w:sz w:val="28"/>
    </w:rPr>
  </w:style>
  <w:style w:type="paragraph" w:customStyle="1" w:styleId="D9B56A267A0E4152AD455A9D6A6FB11911">
    <w:name w:val="D9B56A267A0E4152AD455A9D6A6FB11911"/>
    <w:rsid w:val="00150717"/>
    <w:pPr>
      <w:spacing w:after="0" w:line="276" w:lineRule="auto"/>
    </w:pPr>
    <w:rPr>
      <w:b/>
      <w:color w:val="44546A" w:themeColor="text2"/>
      <w:sz w:val="28"/>
    </w:rPr>
  </w:style>
  <w:style w:type="paragraph" w:customStyle="1" w:styleId="D21E67AB6F514F7CA62BDD7D9FBCBC9411">
    <w:name w:val="D21E67AB6F514F7CA62BDD7D9FBCBC9411"/>
    <w:rsid w:val="00150717"/>
    <w:pPr>
      <w:spacing w:after="0" w:line="276" w:lineRule="auto"/>
    </w:pPr>
    <w:rPr>
      <w:b/>
      <w:color w:val="44546A" w:themeColor="text2"/>
      <w:sz w:val="28"/>
    </w:rPr>
  </w:style>
  <w:style w:type="paragraph" w:customStyle="1" w:styleId="A3E157E345984A5FADB27146E23597F211">
    <w:name w:val="A3E157E345984A5FADB27146E23597F211"/>
    <w:rsid w:val="00150717"/>
    <w:pPr>
      <w:spacing w:after="0" w:line="276" w:lineRule="auto"/>
    </w:pPr>
    <w:rPr>
      <w:b/>
      <w:color w:val="44546A" w:themeColor="text2"/>
      <w:sz w:val="28"/>
    </w:rPr>
  </w:style>
  <w:style w:type="paragraph" w:customStyle="1" w:styleId="5546140891054BAA9A4C1C47207C801811">
    <w:name w:val="5546140891054BAA9A4C1C47207C801811"/>
    <w:rsid w:val="00150717"/>
    <w:pPr>
      <w:spacing w:after="0" w:line="276" w:lineRule="auto"/>
    </w:pPr>
    <w:rPr>
      <w:b/>
      <w:color w:val="44546A" w:themeColor="text2"/>
      <w:sz w:val="28"/>
    </w:rPr>
  </w:style>
  <w:style w:type="paragraph" w:customStyle="1" w:styleId="03DBCC484B874269BE6C9735440DA18811">
    <w:name w:val="03DBCC484B874269BE6C9735440DA18811"/>
    <w:rsid w:val="00150717"/>
    <w:pPr>
      <w:spacing w:after="0" w:line="276" w:lineRule="auto"/>
    </w:pPr>
    <w:rPr>
      <w:b/>
      <w:color w:val="44546A" w:themeColor="text2"/>
      <w:sz w:val="28"/>
    </w:rPr>
  </w:style>
  <w:style w:type="paragraph" w:customStyle="1" w:styleId="4A7F7DE6F95E44F49621A3E6E328D5DE9">
    <w:name w:val="4A7F7DE6F95E44F49621A3E6E328D5DE9"/>
    <w:rsid w:val="00150717"/>
    <w:pPr>
      <w:spacing w:after="0" w:line="276" w:lineRule="auto"/>
    </w:pPr>
    <w:rPr>
      <w:b/>
      <w:color w:val="44546A" w:themeColor="text2"/>
      <w:sz w:val="28"/>
    </w:rPr>
  </w:style>
  <w:style w:type="paragraph" w:customStyle="1" w:styleId="4E038A7F343D472CBEF60E366D71476D9">
    <w:name w:val="4E038A7F343D472CBEF60E366D71476D9"/>
    <w:rsid w:val="00150717"/>
    <w:pPr>
      <w:spacing w:after="0" w:line="276" w:lineRule="auto"/>
    </w:pPr>
    <w:rPr>
      <w:b/>
      <w:color w:val="44546A" w:themeColor="text2"/>
      <w:sz w:val="28"/>
    </w:rPr>
  </w:style>
  <w:style w:type="paragraph" w:customStyle="1" w:styleId="6DCE134495DD40129853BF10AD81192E9">
    <w:name w:val="6DCE134495DD40129853BF10AD81192E9"/>
    <w:rsid w:val="00150717"/>
    <w:pPr>
      <w:spacing w:after="0" w:line="276" w:lineRule="auto"/>
    </w:pPr>
    <w:rPr>
      <w:b/>
      <w:color w:val="44546A" w:themeColor="text2"/>
      <w:sz w:val="28"/>
    </w:rPr>
  </w:style>
  <w:style w:type="paragraph" w:customStyle="1" w:styleId="D3954A4D92E54F7587F7BA8A54EC053C10">
    <w:name w:val="D3954A4D92E54F7587F7BA8A54EC053C10"/>
    <w:rsid w:val="00150717"/>
    <w:pPr>
      <w:spacing w:after="0" w:line="276" w:lineRule="auto"/>
    </w:pPr>
    <w:rPr>
      <w:b/>
      <w:color w:val="44546A" w:themeColor="text2"/>
      <w:sz w:val="28"/>
    </w:rPr>
  </w:style>
  <w:style w:type="paragraph" w:customStyle="1" w:styleId="47BB6E4AA3E4460E8AB3402BAA30E97F">
    <w:name w:val="47BB6E4AA3E4460E8AB3402BAA30E97F"/>
    <w:rsid w:val="00150717"/>
  </w:style>
  <w:style w:type="paragraph" w:customStyle="1" w:styleId="E79D3B36133547A7B3B08808565E7E71">
    <w:name w:val="E79D3B36133547A7B3B08808565E7E71"/>
    <w:rsid w:val="00150717"/>
  </w:style>
  <w:style w:type="paragraph" w:customStyle="1" w:styleId="22BFB20C13E640119A7F2047E2EFD83C">
    <w:name w:val="22BFB20C13E640119A7F2047E2EFD83C"/>
    <w:rsid w:val="00150717"/>
  </w:style>
  <w:style w:type="paragraph" w:customStyle="1" w:styleId="DE540177A84A476382D7113ACCABC8E7">
    <w:name w:val="DE540177A84A476382D7113ACCABC8E7"/>
    <w:rsid w:val="00150717"/>
  </w:style>
  <w:style w:type="paragraph" w:customStyle="1" w:styleId="35C485B72B224C34B3B5E565F06D3711">
    <w:name w:val="35C485B72B224C34B3B5E565F06D3711"/>
    <w:rsid w:val="00150717"/>
  </w:style>
  <w:style w:type="paragraph" w:customStyle="1" w:styleId="10DA8EBC32714939A516D72879470716">
    <w:name w:val="10DA8EBC32714939A516D72879470716"/>
    <w:rsid w:val="00150717"/>
  </w:style>
  <w:style w:type="paragraph" w:customStyle="1" w:styleId="371FCB77FF964CDEB0D150E5CFC10D7F">
    <w:name w:val="371FCB77FF964CDEB0D150E5CFC10D7F"/>
    <w:rsid w:val="00150717"/>
  </w:style>
  <w:style w:type="paragraph" w:customStyle="1" w:styleId="3A5FC92E21B0427B81B2F39F3A6D7276">
    <w:name w:val="3A5FC92E21B0427B81B2F39F3A6D7276"/>
    <w:rsid w:val="00150717"/>
  </w:style>
  <w:style w:type="paragraph" w:customStyle="1" w:styleId="32DD278245884BFA91BD6001FCEFDA96">
    <w:name w:val="32DD278245884BFA91BD6001FCEFDA96"/>
    <w:rsid w:val="00150717"/>
  </w:style>
  <w:style w:type="paragraph" w:customStyle="1" w:styleId="7AD72228D86543E7A843694A22ECFCC4">
    <w:name w:val="7AD72228D86543E7A843694A22ECFCC4"/>
    <w:rsid w:val="00150717"/>
  </w:style>
  <w:style w:type="paragraph" w:customStyle="1" w:styleId="E9ECF40D8B5944DD9C234833EDB1CF65">
    <w:name w:val="E9ECF40D8B5944DD9C234833EDB1CF65"/>
    <w:rsid w:val="00150717"/>
  </w:style>
  <w:style w:type="paragraph" w:customStyle="1" w:styleId="5F13B6FEF0074BDF86C989BDEA89905F">
    <w:name w:val="5F13B6FEF0074BDF86C989BDEA89905F"/>
    <w:rsid w:val="00150717"/>
  </w:style>
  <w:style w:type="paragraph" w:customStyle="1" w:styleId="B4243994D1F94E4EBBFE58EAB1CEFD1A">
    <w:name w:val="B4243994D1F94E4EBBFE58EAB1CEFD1A"/>
    <w:rsid w:val="00150717"/>
  </w:style>
  <w:style w:type="paragraph" w:customStyle="1" w:styleId="CC51ADE5B5A94C4BB1F849DD91EBA63D">
    <w:name w:val="CC51ADE5B5A94C4BB1F849DD91EBA63D"/>
    <w:rsid w:val="00150717"/>
  </w:style>
  <w:style w:type="paragraph" w:customStyle="1" w:styleId="1E7A3861619444208A433B05EE4FE488">
    <w:name w:val="1E7A3861619444208A433B05EE4FE488"/>
    <w:rsid w:val="00150717"/>
  </w:style>
  <w:style w:type="paragraph" w:customStyle="1" w:styleId="4CA4E375E1E240B2888E45878C00186C">
    <w:name w:val="4CA4E375E1E240B2888E45878C00186C"/>
    <w:rsid w:val="00150717"/>
  </w:style>
  <w:style w:type="paragraph" w:customStyle="1" w:styleId="8FF56471F0774F4A8EA4DF08F772892F">
    <w:name w:val="8FF56471F0774F4A8EA4DF08F772892F"/>
    <w:rsid w:val="00150717"/>
  </w:style>
  <w:style w:type="paragraph" w:customStyle="1" w:styleId="A258E36D107C4F15A830C4634DCE2EE8">
    <w:name w:val="A258E36D107C4F15A830C4634DCE2EE8"/>
    <w:rsid w:val="00150717"/>
  </w:style>
  <w:style w:type="paragraph" w:customStyle="1" w:styleId="258AF4F622314B78A9A48CFF09DD4AEA">
    <w:name w:val="258AF4F622314B78A9A48CFF09DD4AEA"/>
    <w:rsid w:val="00150717"/>
  </w:style>
  <w:style w:type="paragraph" w:customStyle="1" w:styleId="2256AAB3912648A8BFCECD3B89D606EC">
    <w:name w:val="2256AAB3912648A8BFCECD3B89D606EC"/>
    <w:rsid w:val="00150717"/>
  </w:style>
  <w:style w:type="paragraph" w:customStyle="1" w:styleId="E93CE2D0B87C4515BA3E5FBCD97250EA">
    <w:name w:val="E93CE2D0B87C4515BA3E5FBCD97250EA"/>
    <w:rsid w:val="00150717"/>
  </w:style>
  <w:style w:type="paragraph" w:customStyle="1" w:styleId="B2450448F55B455AA65073DE63F7958C">
    <w:name w:val="B2450448F55B455AA65073DE63F7958C"/>
    <w:rsid w:val="00150717"/>
  </w:style>
  <w:style w:type="paragraph" w:customStyle="1" w:styleId="E7B3D650F67C454D8BB4654606AA0A7F">
    <w:name w:val="E7B3D650F67C454D8BB4654606AA0A7F"/>
    <w:rsid w:val="00150717"/>
  </w:style>
  <w:style w:type="paragraph" w:customStyle="1" w:styleId="AE61A1F153704A6C87AA58841F5D768A">
    <w:name w:val="AE61A1F153704A6C87AA58841F5D768A"/>
    <w:rsid w:val="00150717"/>
  </w:style>
  <w:style w:type="paragraph" w:customStyle="1" w:styleId="33BECDF8832E4882A6F30FADC518DF20">
    <w:name w:val="33BECDF8832E4882A6F30FADC518DF20"/>
    <w:rsid w:val="00150717"/>
  </w:style>
  <w:style w:type="paragraph" w:customStyle="1" w:styleId="8275D6AFF2FF4BA9A41C3A92EBB683EF">
    <w:name w:val="8275D6AFF2FF4BA9A41C3A92EBB683EF"/>
    <w:rsid w:val="00150717"/>
  </w:style>
  <w:style w:type="paragraph" w:customStyle="1" w:styleId="A62D414334344CA3A61E68D1BBD05967">
    <w:name w:val="A62D414334344CA3A61E68D1BBD05967"/>
    <w:rsid w:val="00150717"/>
  </w:style>
  <w:style w:type="paragraph" w:customStyle="1" w:styleId="5CCD59FBE9AD4FAAB48D1DCAA90A9CC2">
    <w:name w:val="5CCD59FBE9AD4FAAB48D1DCAA90A9CC2"/>
    <w:rsid w:val="00150717"/>
  </w:style>
  <w:style w:type="paragraph" w:customStyle="1" w:styleId="7296C92CB4B24E91AF557CF074E76DFA">
    <w:name w:val="7296C92CB4B24E91AF557CF074E76DFA"/>
    <w:rsid w:val="00150717"/>
  </w:style>
  <w:style w:type="paragraph" w:customStyle="1" w:styleId="06DB85D502B9456E86A55715D4C3802A">
    <w:name w:val="06DB85D502B9456E86A55715D4C3802A"/>
    <w:rsid w:val="00150717"/>
  </w:style>
  <w:style w:type="paragraph" w:customStyle="1" w:styleId="12D1C7F9055E4E8BA2AE981CB352B350">
    <w:name w:val="12D1C7F9055E4E8BA2AE981CB352B350"/>
    <w:rsid w:val="00150717"/>
  </w:style>
  <w:style w:type="paragraph" w:customStyle="1" w:styleId="C35B16D6A39F4484B76F5011900528E7">
    <w:name w:val="C35B16D6A39F4484B76F5011900528E7"/>
    <w:rsid w:val="00150717"/>
  </w:style>
  <w:style w:type="paragraph" w:customStyle="1" w:styleId="A21AA44981714CBDB13C427212207C7C">
    <w:name w:val="A21AA44981714CBDB13C427212207C7C"/>
    <w:rsid w:val="00150717"/>
  </w:style>
  <w:style w:type="paragraph" w:customStyle="1" w:styleId="9EFBF0D84B034B57A135465AEE6069FD">
    <w:name w:val="9EFBF0D84B034B57A135465AEE6069FD"/>
    <w:rsid w:val="00150717"/>
  </w:style>
  <w:style w:type="paragraph" w:customStyle="1" w:styleId="CC073D0341744277BC815354BBB10913">
    <w:name w:val="CC073D0341744277BC815354BBB10913"/>
    <w:rsid w:val="00150717"/>
  </w:style>
  <w:style w:type="paragraph" w:customStyle="1" w:styleId="1745B40273DA44278D5731CAC4799622">
    <w:name w:val="1745B40273DA44278D5731CAC4799622"/>
    <w:rsid w:val="00150717"/>
  </w:style>
  <w:style w:type="paragraph" w:customStyle="1" w:styleId="8623EB505D48441A949F5612CE61522F">
    <w:name w:val="8623EB505D48441A949F5612CE61522F"/>
    <w:rsid w:val="00150717"/>
  </w:style>
  <w:style w:type="paragraph" w:customStyle="1" w:styleId="67BA5E2AB13E42AB979D81A5BEF66EE4">
    <w:name w:val="67BA5E2AB13E42AB979D81A5BEF66EE4"/>
    <w:rsid w:val="00150717"/>
  </w:style>
  <w:style w:type="paragraph" w:customStyle="1" w:styleId="725D717059F74C5784614C514337CC4E">
    <w:name w:val="725D717059F74C5784614C514337CC4E"/>
    <w:rsid w:val="00150717"/>
  </w:style>
  <w:style w:type="paragraph" w:customStyle="1" w:styleId="D45E1051B0434DA2834893D380A9B8E6">
    <w:name w:val="D45E1051B0434DA2834893D380A9B8E6"/>
    <w:rsid w:val="00150717"/>
  </w:style>
  <w:style w:type="paragraph" w:customStyle="1" w:styleId="C5C9268FEA2F4BAA8B8D86D01DE52606">
    <w:name w:val="C5C9268FEA2F4BAA8B8D86D01DE52606"/>
    <w:rsid w:val="00150717"/>
  </w:style>
  <w:style w:type="paragraph" w:customStyle="1" w:styleId="BE64B58F8F9E48C9B45EDED03CE80762">
    <w:name w:val="BE64B58F8F9E48C9B45EDED03CE80762"/>
    <w:rsid w:val="00150717"/>
  </w:style>
  <w:style w:type="paragraph" w:customStyle="1" w:styleId="27815F3622164A5FA80A0E125EDB0F32">
    <w:name w:val="27815F3622164A5FA80A0E125EDB0F32"/>
    <w:rsid w:val="00150717"/>
  </w:style>
  <w:style w:type="paragraph" w:customStyle="1" w:styleId="6C53CDA1606B47CFB523BCF7BB1EA94B">
    <w:name w:val="6C53CDA1606B47CFB523BCF7BB1EA94B"/>
    <w:rsid w:val="00150717"/>
  </w:style>
  <w:style w:type="paragraph" w:customStyle="1" w:styleId="4A80750AF4AF443BB28B56D46B0D4289">
    <w:name w:val="4A80750AF4AF443BB28B56D46B0D4289"/>
    <w:rsid w:val="00150717"/>
  </w:style>
  <w:style w:type="paragraph" w:customStyle="1" w:styleId="B2CC8075A81B4BE0B4B9E2979728F9BD">
    <w:name w:val="B2CC8075A81B4BE0B4B9E2979728F9BD"/>
    <w:rsid w:val="00150717"/>
  </w:style>
  <w:style w:type="paragraph" w:customStyle="1" w:styleId="0D5370B895AB4D4FACC0D284A298DF17">
    <w:name w:val="0D5370B895AB4D4FACC0D284A298DF17"/>
    <w:rsid w:val="00150717"/>
  </w:style>
  <w:style w:type="paragraph" w:customStyle="1" w:styleId="482CFEACD23B43659F29A98D05CCD090">
    <w:name w:val="482CFEACD23B43659F29A98D05CCD090"/>
    <w:rsid w:val="00150717"/>
  </w:style>
  <w:style w:type="paragraph" w:customStyle="1" w:styleId="DF9D6426C70D45DB9393C4D264526BF4">
    <w:name w:val="DF9D6426C70D45DB9393C4D264526BF4"/>
    <w:rsid w:val="00150717"/>
  </w:style>
  <w:style w:type="paragraph" w:customStyle="1" w:styleId="33C10DB629DF4807A1C6AE2830689113">
    <w:name w:val="33C10DB629DF4807A1C6AE2830689113"/>
    <w:rsid w:val="00150717"/>
  </w:style>
  <w:style w:type="paragraph" w:customStyle="1" w:styleId="B9C4A8BF25514E41A771DC74331931F4">
    <w:name w:val="B9C4A8BF25514E41A771DC74331931F4"/>
    <w:rsid w:val="00150717"/>
  </w:style>
  <w:style w:type="paragraph" w:customStyle="1" w:styleId="43A13DCA897D4DA5A33C4209661F2089">
    <w:name w:val="43A13DCA897D4DA5A33C4209661F2089"/>
    <w:rsid w:val="00150717"/>
  </w:style>
  <w:style w:type="paragraph" w:customStyle="1" w:styleId="C8EE05CEFAB74597915509A9597143D1">
    <w:name w:val="C8EE05CEFAB74597915509A9597143D1"/>
    <w:rsid w:val="00150717"/>
  </w:style>
  <w:style w:type="paragraph" w:customStyle="1" w:styleId="C98D069BCEC34400BF01D3B03F6A5A6B">
    <w:name w:val="C98D069BCEC34400BF01D3B03F6A5A6B"/>
    <w:rsid w:val="00150717"/>
  </w:style>
  <w:style w:type="paragraph" w:customStyle="1" w:styleId="9F8E5A7746C04FBBA0ADB8B36A1253CC">
    <w:name w:val="9F8E5A7746C04FBBA0ADB8B36A1253CC"/>
    <w:rsid w:val="00150717"/>
  </w:style>
  <w:style w:type="paragraph" w:customStyle="1" w:styleId="F9F57C81FB8E495893BE033EEBDC1018">
    <w:name w:val="F9F57C81FB8E495893BE033EEBDC1018"/>
    <w:rsid w:val="00150717"/>
  </w:style>
  <w:style w:type="paragraph" w:customStyle="1" w:styleId="5FBCACBE6FD545D3904E731720E45630">
    <w:name w:val="5FBCACBE6FD545D3904E731720E45630"/>
    <w:rsid w:val="00150717"/>
  </w:style>
  <w:style w:type="paragraph" w:customStyle="1" w:styleId="67B031D46C5B41D4A2B68F5A43411671">
    <w:name w:val="67B031D46C5B41D4A2B68F5A43411671"/>
    <w:rsid w:val="00150717"/>
  </w:style>
  <w:style w:type="paragraph" w:customStyle="1" w:styleId="2FF3CF5970FF43B5B218C88BF78FB3C5">
    <w:name w:val="2FF3CF5970FF43B5B218C88BF78FB3C5"/>
    <w:rsid w:val="00150717"/>
  </w:style>
  <w:style w:type="paragraph" w:customStyle="1" w:styleId="CE188C1C05C44EBFBBC3003880679FD5">
    <w:name w:val="CE188C1C05C44EBFBBC3003880679FD5"/>
    <w:rsid w:val="00150717"/>
  </w:style>
  <w:style w:type="paragraph" w:customStyle="1" w:styleId="7B40EFC06ADB47A0911315187F96E890">
    <w:name w:val="7B40EFC06ADB47A0911315187F96E890"/>
    <w:rsid w:val="00150717"/>
  </w:style>
  <w:style w:type="paragraph" w:customStyle="1" w:styleId="60CCA4849550453BBD5F16204D0B08EE">
    <w:name w:val="60CCA4849550453BBD5F16204D0B08EE"/>
    <w:rsid w:val="00150717"/>
  </w:style>
  <w:style w:type="paragraph" w:customStyle="1" w:styleId="25DBA3C5D372470FA3D3C944D4DD0014">
    <w:name w:val="25DBA3C5D372470FA3D3C944D4DD0014"/>
    <w:rsid w:val="00150717"/>
  </w:style>
  <w:style w:type="paragraph" w:customStyle="1" w:styleId="78D38AFE0662442482EB890C7D47FA3A">
    <w:name w:val="78D38AFE0662442482EB890C7D47FA3A"/>
    <w:rsid w:val="00150717"/>
  </w:style>
  <w:style w:type="paragraph" w:customStyle="1" w:styleId="4DDA3F6B11DF4F2BB61FA29E6C49D132">
    <w:name w:val="4DDA3F6B11DF4F2BB61FA29E6C49D132"/>
    <w:rsid w:val="00150717"/>
  </w:style>
  <w:style w:type="paragraph" w:customStyle="1" w:styleId="6B582BEB9B9F4DCE85510C7DD444D9D0">
    <w:name w:val="6B582BEB9B9F4DCE85510C7DD444D9D0"/>
    <w:rsid w:val="00150717"/>
  </w:style>
  <w:style w:type="paragraph" w:customStyle="1" w:styleId="7B2D70AADC1943E59F7C0E58B06522BA">
    <w:name w:val="7B2D70AADC1943E59F7C0E58B06522BA"/>
    <w:rsid w:val="00150717"/>
  </w:style>
  <w:style w:type="paragraph" w:customStyle="1" w:styleId="4FEC2BE0774A436A8D340E5830B16005">
    <w:name w:val="4FEC2BE0774A436A8D340E5830B16005"/>
    <w:rsid w:val="00150717"/>
  </w:style>
  <w:style w:type="paragraph" w:customStyle="1" w:styleId="13ABF0A4C259490F959B8A7680D80EDE">
    <w:name w:val="13ABF0A4C259490F959B8A7680D80EDE"/>
    <w:rsid w:val="00150717"/>
  </w:style>
  <w:style w:type="paragraph" w:customStyle="1" w:styleId="494ECB0D4F804170A84B4C59E25E12CE">
    <w:name w:val="494ECB0D4F804170A84B4C59E25E12CE"/>
    <w:rsid w:val="00150717"/>
  </w:style>
  <w:style w:type="paragraph" w:customStyle="1" w:styleId="1B056201F9D349EC8B1D6C12F2372839">
    <w:name w:val="1B056201F9D349EC8B1D6C12F2372839"/>
    <w:rsid w:val="00150717"/>
  </w:style>
  <w:style w:type="paragraph" w:customStyle="1" w:styleId="D6E9CB2EA2E84C7490B3919F74BDD193">
    <w:name w:val="D6E9CB2EA2E84C7490B3919F74BDD193"/>
    <w:rsid w:val="00150717"/>
  </w:style>
  <w:style w:type="paragraph" w:customStyle="1" w:styleId="F9201D062E384144978AEF0AFE2ED384">
    <w:name w:val="F9201D062E384144978AEF0AFE2ED384"/>
    <w:rsid w:val="00150717"/>
  </w:style>
  <w:style w:type="paragraph" w:customStyle="1" w:styleId="4226DF0F80D9426ABAA2072B2B499D7D">
    <w:name w:val="4226DF0F80D9426ABAA2072B2B499D7D"/>
    <w:rsid w:val="00150717"/>
  </w:style>
  <w:style w:type="paragraph" w:customStyle="1" w:styleId="F3BC8841CA7E42D091837B39BA214E0D">
    <w:name w:val="F3BC8841CA7E42D091837B39BA214E0D"/>
    <w:rsid w:val="00150717"/>
  </w:style>
  <w:style w:type="paragraph" w:customStyle="1" w:styleId="C23243C30D8F4256937B833C84E7357C">
    <w:name w:val="C23243C30D8F4256937B833C84E7357C"/>
    <w:rsid w:val="00150717"/>
  </w:style>
  <w:style w:type="paragraph" w:customStyle="1" w:styleId="61B9F7A604014E65A2405406389B86F5">
    <w:name w:val="61B9F7A604014E65A2405406389B86F5"/>
    <w:rsid w:val="00150717"/>
  </w:style>
  <w:style w:type="paragraph" w:customStyle="1" w:styleId="AA9F872DF26843DBA4C80118CC553484">
    <w:name w:val="AA9F872DF26843DBA4C80118CC553484"/>
    <w:rsid w:val="00150717"/>
  </w:style>
  <w:style w:type="paragraph" w:customStyle="1" w:styleId="6307488407994B59A5DBFBB9D81DCAD7">
    <w:name w:val="6307488407994B59A5DBFBB9D81DCAD7"/>
    <w:rsid w:val="00150717"/>
  </w:style>
  <w:style w:type="paragraph" w:customStyle="1" w:styleId="903805D2BE6840D280D3402F0FAD2407">
    <w:name w:val="903805D2BE6840D280D3402F0FAD2407"/>
    <w:rsid w:val="00150717"/>
  </w:style>
  <w:style w:type="paragraph" w:customStyle="1" w:styleId="AE4388A7D24A4C9D803E1D783F590AF4">
    <w:name w:val="AE4388A7D24A4C9D803E1D783F590AF4"/>
    <w:rsid w:val="00150717"/>
  </w:style>
  <w:style w:type="paragraph" w:customStyle="1" w:styleId="6258E41571AB4735AC0AA173EFA9A9E4">
    <w:name w:val="6258E41571AB4735AC0AA173EFA9A9E4"/>
    <w:rsid w:val="00150717"/>
  </w:style>
  <w:style w:type="paragraph" w:customStyle="1" w:styleId="A1BEC504BC0743E7B24CF0BD1829B560">
    <w:name w:val="A1BEC504BC0743E7B24CF0BD1829B560"/>
    <w:rsid w:val="00150717"/>
  </w:style>
  <w:style w:type="paragraph" w:customStyle="1" w:styleId="9A79C8CEEFE54CC5B1F6AE23408FC599">
    <w:name w:val="9A79C8CEEFE54CC5B1F6AE23408FC599"/>
    <w:rsid w:val="00150717"/>
  </w:style>
  <w:style w:type="paragraph" w:customStyle="1" w:styleId="66C9F97C415D4B67AEC88776335E7980">
    <w:name w:val="66C9F97C415D4B67AEC88776335E7980"/>
    <w:rsid w:val="00150717"/>
  </w:style>
  <w:style w:type="paragraph" w:customStyle="1" w:styleId="9F6084C905854B31AB1A3391493BEA09">
    <w:name w:val="9F6084C905854B31AB1A3391493BEA09"/>
    <w:rsid w:val="00150717"/>
  </w:style>
  <w:style w:type="paragraph" w:customStyle="1" w:styleId="E5016F66B81C4FAFB7FDC269679C4B08">
    <w:name w:val="E5016F66B81C4FAFB7FDC269679C4B08"/>
    <w:rsid w:val="00150717"/>
  </w:style>
  <w:style w:type="paragraph" w:customStyle="1" w:styleId="5DA3D7DE6E0D42C985FC4ACB461D6EDB">
    <w:name w:val="5DA3D7DE6E0D42C985FC4ACB461D6EDB"/>
    <w:rsid w:val="00150717"/>
  </w:style>
  <w:style w:type="paragraph" w:customStyle="1" w:styleId="AE01EF6F9193446DB4BF501E768098E2">
    <w:name w:val="AE01EF6F9193446DB4BF501E768098E2"/>
    <w:rsid w:val="00150717"/>
  </w:style>
  <w:style w:type="paragraph" w:customStyle="1" w:styleId="162B8B482A9343BF94990AA599A40E8A">
    <w:name w:val="162B8B482A9343BF94990AA599A40E8A"/>
    <w:rsid w:val="00150717"/>
  </w:style>
  <w:style w:type="paragraph" w:customStyle="1" w:styleId="6E875CD67AB1455A98BA83BFA8B08862">
    <w:name w:val="6E875CD67AB1455A98BA83BFA8B08862"/>
    <w:rsid w:val="00150717"/>
  </w:style>
  <w:style w:type="paragraph" w:customStyle="1" w:styleId="1370DC977D81410AB4D288A10C7D8DA2">
    <w:name w:val="1370DC977D81410AB4D288A10C7D8DA2"/>
    <w:rsid w:val="00150717"/>
  </w:style>
  <w:style w:type="paragraph" w:customStyle="1" w:styleId="947A5E74103045A299B0B8963007D7B8">
    <w:name w:val="947A5E74103045A299B0B8963007D7B8"/>
    <w:rsid w:val="00150717"/>
  </w:style>
  <w:style w:type="paragraph" w:customStyle="1" w:styleId="736CE4B294A94D0AAEF61C08934AEC61">
    <w:name w:val="736CE4B294A94D0AAEF61C08934AEC61"/>
    <w:rsid w:val="00150717"/>
  </w:style>
  <w:style w:type="paragraph" w:customStyle="1" w:styleId="E76077B1352A45DD950BD71637FC775C">
    <w:name w:val="E76077B1352A45DD950BD71637FC775C"/>
    <w:rsid w:val="00150717"/>
  </w:style>
  <w:style w:type="paragraph" w:customStyle="1" w:styleId="F34F7C73E2474C4FB92B7A7C8D98C030">
    <w:name w:val="F34F7C73E2474C4FB92B7A7C8D98C030"/>
    <w:rsid w:val="00150717"/>
  </w:style>
  <w:style w:type="paragraph" w:customStyle="1" w:styleId="B5A53F367A124FE782C7C5408EA2AEB3">
    <w:name w:val="B5A53F367A124FE782C7C5408EA2AEB3"/>
    <w:rsid w:val="00150717"/>
  </w:style>
  <w:style w:type="paragraph" w:customStyle="1" w:styleId="19CC2B326CF8413BBBDCF703989F02D6">
    <w:name w:val="19CC2B326CF8413BBBDCF703989F02D6"/>
    <w:rsid w:val="00150717"/>
  </w:style>
  <w:style w:type="paragraph" w:customStyle="1" w:styleId="3012EE949617418989B37538DD91E955">
    <w:name w:val="3012EE949617418989B37538DD91E955"/>
    <w:rsid w:val="00150717"/>
  </w:style>
  <w:style w:type="paragraph" w:customStyle="1" w:styleId="C1528AD2B4B24523A63905C4F8459ECE">
    <w:name w:val="C1528AD2B4B24523A63905C4F8459ECE"/>
    <w:rsid w:val="00150717"/>
  </w:style>
  <w:style w:type="paragraph" w:customStyle="1" w:styleId="94205ADBC2CA4E0B9B348B858B5AFF9B">
    <w:name w:val="94205ADBC2CA4E0B9B348B858B5AFF9B"/>
    <w:rsid w:val="00150717"/>
  </w:style>
  <w:style w:type="paragraph" w:customStyle="1" w:styleId="4B7A411DFE39423484515C03B7B8C90E">
    <w:name w:val="4B7A411DFE39423484515C03B7B8C90E"/>
    <w:rsid w:val="00150717"/>
  </w:style>
  <w:style w:type="paragraph" w:customStyle="1" w:styleId="525462AE5C8D42C49815E101AC5555A7">
    <w:name w:val="525462AE5C8D42C49815E101AC5555A7"/>
    <w:rsid w:val="00150717"/>
  </w:style>
  <w:style w:type="paragraph" w:customStyle="1" w:styleId="6717890C28274A3CA27904EA2B9A1430">
    <w:name w:val="6717890C28274A3CA27904EA2B9A1430"/>
    <w:rsid w:val="00150717"/>
  </w:style>
  <w:style w:type="paragraph" w:customStyle="1" w:styleId="CA52A62DC404442A8CE47CDBCEED2E9F">
    <w:name w:val="CA52A62DC404442A8CE47CDBCEED2E9F"/>
    <w:rsid w:val="00150717"/>
  </w:style>
  <w:style w:type="paragraph" w:customStyle="1" w:styleId="F97FEA927DC740209F6E67B7FEE75C78">
    <w:name w:val="F97FEA927DC740209F6E67B7FEE75C78"/>
    <w:rsid w:val="00150717"/>
  </w:style>
  <w:style w:type="paragraph" w:customStyle="1" w:styleId="F943FCAC84324F04A0D0EA97E5ED3DB0">
    <w:name w:val="F943FCAC84324F04A0D0EA97E5ED3DB0"/>
    <w:rsid w:val="00150717"/>
  </w:style>
  <w:style w:type="paragraph" w:customStyle="1" w:styleId="4DCEEF871C154DB78BA384C4D18032E0">
    <w:name w:val="4DCEEF871C154DB78BA384C4D18032E0"/>
    <w:rsid w:val="00150717"/>
  </w:style>
  <w:style w:type="paragraph" w:customStyle="1" w:styleId="CF4AA290765A40BFA812B9AC1E109603">
    <w:name w:val="CF4AA290765A40BFA812B9AC1E109603"/>
    <w:rsid w:val="00150717"/>
  </w:style>
  <w:style w:type="paragraph" w:customStyle="1" w:styleId="3683DF50E8A6400B832148048489D4AD">
    <w:name w:val="3683DF50E8A6400B832148048489D4AD"/>
    <w:rsid w:val="00150717"/>
  </w:style>
  <w:style w:type="paragraph" w:customStyle="1" w:styleId="61DEECD45BDE45F8B75677977E5F9B8A">
    <w:name w:val="61DEECD45BDE45F8B75677977E5F9B8A"/>
    <w:rsid w:val="00150717"/>
  </w:style>
  <w:style w:type="paragraph" w:customStyle="1" w:styleId="4B8D9536F3554149B13DBB5F775933DE">
    <w:name w:val="4B8D9536F3554149B13DBB5F775933DE"/>
    <w:rsid w:val="00150717"/>
  </w:style>
  <w:style w:type="paragraph" w:customStyle="1" w:styleId="9BDB4BBA326842DA8511641AA75E198C">
    <w:name w:val="9BDB4BBA326842DA8511641AA75E198C"/>
    <w:rsid w:val="00150717"/>
  </w:style>
  <w:style w:type="paragraph" w:customStyle="1" w:styleId="C3EABC33A4F7499ABF5FF4C4D983EF3F">
    <w:name w:val="C3EABC33A4F7499ABF5FF4C4D983EF3F"/>
    <w:rsid w:val="00150717"/>
  </w:style>
  <w:style w:type="paragraph" w:customStyle="1" w:styleId="3F5591BE76E14578B742294975FF8588">
    <w:name w:val="3F5591BE76E14578B742294975FF8588"/>
    <w:rsid w:val="00150717"/>
  </w:style>
  <w:style w:type="paragraph" w:customStyle="1" w:styleId="1CF141E5ED6B41CEA2979B53E514857D">
    <w:name w:val="1CF141E5ED6B41CEA2979B53E514857D"/>
    <w:rsid w:val="00150717"/>
  </w:style>
  <w:style w:type="paragraph" w:customStyle="1" w:styleId="FCC0FBC086AF48999E8E6887FCDFED29">
    <w:name w:val="FCC0FBC086AF48999E8E6887FCDFED29"/>
    <w:rsid w:val="00150717"/>
  </w:style>
  <w:style w:type="paragraph" w:customStyle="1" w:styleId="92128B406242469E858DBF16728F9C4A">
    <w:name w:val="92128B406242469E858DBF16728F9C4A"/>
    <w:rsid w:val="00150717"/>
  </w:style>
  <w:style w:type="paragraph" w:customStyle="1" w:styleId="1FAEB8DBDE9D463C9E8AE5CF354EB94C">
    <w:name w:val="1FAEB8DBDE9D463C9E8AE5CF354EB94C"/>
    <w:rsid w:val="00150717"/>
  </w:style>
  <w:style w:type="paragraph" w:customStyle="1" w:styleId="747C9043A5F94C888985FA6599EFC07C">
    <w:name w:val="747C9043A5F94C888985FA6599EFC07C"/>
    <w:rsid w:val="00150717"/>
  </w:style>
  <w:style w:type="paragraph" w:customStyle="1" w:styleId="907977D172274BA9A2B0EF9BD099AF58">
    <w:name w:val="907977D172274BA9A2B0EF9BD099AF58"/>
    <w:rsid w:val="00150717"/>
  </w:style>
  <w:style w:type="paragraph" w:customStyle="1" w:styleId="09B1C53646754D5E8E8F9FA305E68FC1">
    <w:name w:val="09B1C53646754D5E8E8F9FA305E68FC1"/>
    <w:rsid w:val="00150717"/>
  </w:style>
  <w:style w:type="paragraph" w:customStyle="1" w:styleId="02713BF2E94045149AB7CE7ECD5904E3">
    <w:name w:val="02713BF2E94045149AB7CE7ECD5904E3"/>
    <w:rsid w:val="00150717"/>
  </w:style>
  <w:style w:type="paragraph" w:customStyle="1" w:styleId="A6482B77AAF54E66B64F7BB0870B6540">
    <w:name w:val="A6482B77AAF54E66B64F7BB0870B6540"/>
    <w:rsid w:val="00150717"/>
  </w:style>
  <w:style w:type="paragraph" w:customStyle="1" w:styleId="3C6C72CFF07F49C284BEDFBF7CEA1DF7">
    <w:name w:val="3C6C72CFF07F49C284BEDFBF7CEA1DF7"/>
    <w:rsid w:val="00150717"/>
  </w:style>
  <w:style w:type="paragraph" w:customStyle="1" w:styleId="73D5422D0E194F218608ECA2C611C961">
    <w:name w:val="73D5422D0E194F218608ECA2C611C961"/>
    <w:rsid w:val="00150717"/>
  </w:style>
  <w:style w:type="paragraph" w:customStyle="1" w:styleId="F58DF56EFDFA47348AA6D98F310B1357">
    <w:name w:val="F58DF56EFDFA47348AA6D98F310B1357"/>
    <w:rsid w:val="00150717"/>
  </w:style>
  <w:style w:type="paragraph" w:customStyle="1" w:styleId="DB6E431BBEE0461EAD9A68D4D223F3E3">
    <w:name w:val="DB6E431BBEE0461EAD9A68D4D223F3E3"/>
    <w:rsid w:val="00150717"/>
  </w:style>
  <w:style w:type="paragraph" w:customStyle="1" w:styleId="2E0F003D13034D6993D61D0540BC1D48">
    <w:name w:val="2E0F003D13034D6993D61D0540BC1D48"/>
    <w:rsid w:val="00150717"/>
  </w:style>
  <w:style w:type="paragraph" w:customStyle="1" w:styleId="935DEE51029042399B229C90B7733F85">
    <w:name w:val="935DEE51029042399B229C90B7733F85"/>
    <w:rsid w:val="00150717"/>
  </w:style>
  <w:style w:type="paragraph" w:customStyle="1" w:styleId="A60D4B57D0E741C48F3B48B01D15EE3B">
    <w:name w:val="A60D4B57D0E741C48F3B48B01D15EE3B"/>
    <w:rsid w:val="00150717"/>
  </w:style>
  <w:style w:type="paragraph" w:customStyle="1" w:styleId="FF3D06E20B02485BBE33FB16F5962C5A">
    <w:name w:val="FF3D06E20B02485BBE33FB16F5962C5A"/>
    <w:rsid w:val="00150717"/>
  </w:style>
  <w:style w:type="paragraph" w:customStyle="1" w:styleId="EDD0EE22F4D4461DB5D268BFEE41AFC4">
    <w:name w:val="EDD0EE22F4D4461DB5D268BFEE41AFC4"/>
    <w:rsid w:val="00150717"/>
  </w:style>
  <w:style w:type="paragraph" w:customStyle="1" w:styleId="6F61C9C83E9F463EA43616B2B33229E2">
    <w:name w:val="6F61C9C83E9F463EA43616B2B33229E2"/>
    <w:rsid w:val="00150717"/>
  </w:style>
  <w:style w:type="paragraph" w:customStyle="1" w:styleId="BDA0C7E621BE47CE9B32FC10766EA2E5">
    <w:name w:val="BDA0C7E621BE47CE9B32FC10766EA2E5"/>
    <w:rsid w:val="00150717"/>
  </w:style>
  <w:style w:type="paragraph" w:customStyle="1" w:styleId="41D306E5CBC14EBF8A111398B5192187">
    <w:name w:val="41D306E5CBC14EBF8A111398B5192187"/>
    <w:rsid w:val="00150717"/>
  </w:style>
  <w:style w:type="paragraph" w:customStyle="1" w:styleId="CE774483B840407B85D05B38591A9550">
    <w:name w:val="CE774483B840407B85D05B38591A9550"/>
    <w:rsid w:val="00150717"/>
  </w:style>
  <w:style w:type="paragraph" w:customStyle="1" w:styleId="C4A0C3C9762C49B18FA51634BF355B7F">
    <w:name w:val="C4A0C3C9762C49B18FA51634BF355B7F"/>
    <w:rsid w:val="00150717"/>
  </w:style>
  <w:style w:type="paragraph" w:customStyle="1" w:styleId="C90B1375767C4404A04B51AB560431F7">
    <w:name w:val="C90B1375767C4404A04B51AB560431F7"/>
    <w:rsid w:val="00150717"/>
  </w:style>
  <w:style w:type="paragraph" w:customStyle="1" w:styleId="3B8A05275068438EA7F38B0687D2F76F">
    <w:name w:val="3B8A05275068438EA7F38B0687D2F76F"/>
    <w:rsid w:val="00150717"/>
  </w:style>
  <w:style w:type="paragraph" w:customStyle="1" w:styleId="2708B6D622154D68B5360516F2C8EBCE">
    <w:name w:val="2708B6D622154D68B5360516F2C8EBCE"/>
    <w:rsid w:val="00150717"/>
  </w:style>
  <w:style w:type="paragraph" w:customStyle="1" w:styleId="B94E669543794B82B9D1472EC062F10B">
    <w:name w:val="B94E669543794B82B9D1472EC062F10B"/>
    <w:rsid w:val="00150717"/>
  </w:style>
  <w:style w:type="paragraph" w:customStyle="1" w:styleId="FFC5A69790754A6197EBEB9F92E5DCF9">
    <w:name w:val="FFC5A69790754A6197EBEB9F92E5DCF9"/>
  </w:style>
  <w:style w:type="paragraph" w:customStyle="1" w:styleId="071A4F36E7214039AC01D41EFD843602">
    <w:name w:val="071A4F36E7214039AC01D41EFD843602"/>
    <w:rsid w:val="00150717"/>
  </w:style>
  <w:style w:type="paragraph" w:customStyle="1" w:styleId="502BD611DB854A4888028B5AB07F6390">
    <w:name w:val="502BD611DB854A4888028B5AB07F6390"/>
    <w:rsid w:val="00150717"/>
  </w:style>
  <w:style w:type="paragraph" w:customStyle="1" w:styleId="D06994A3F7BC4DEF82E2D94E7A7B23F0">
    <w:name w:val="D06994A3F7BC4DEF82E2D94E7A7B23F0"/>
    <w:rsid w:val="00150717"/>
  </w:style>
  <w:style w:type="paragraph" w:customStyle="1" w:styleId="7E41E0414022463592987B2D69AFE5EF">
    <w:name w:val="7E41E0414022463592987B2D69AFE5EF"/>
    <w:rsid w:val="00150717"/>
  </w:style>
  <w:style w:type="paragraph" w:customStyle="1" w:styleId="5B9FC5A4F4DA4C5CA5CCDF9A45889E86">
    <w:name w:val="5B9FC5A4F4DA4C5CA5CCDF9A45889E86"/>
    <w:rsid w:val="00150717"/>
  </w:style>
  <w:style w:type="paragraph" w:customStyle="1" w:styleId="366D31FD728149388ACD6EFD639A8F9A">
    <w:name w:val="366D31FD728149388ACD6EFD639A8F9A"/>
    <w:rsid w:val="00150717"/>
  </w:style>
  <w:style w:type="paragraph" w:customStyle="1" w:styleId="C25D3C1CD6DF438FB8BF2BE984E12613">
    <w:name w:val="C25D3C1CD6DF438FB8BF2BE984E12613"/>
    <w:rsid w:val="00150717"/>
  </w:style>
  <w:style w:type="paragraph" w:customStyle="1" w:styleId="89E2125B3415463BA8BBF6F82C9B55F5">
    <w:name w:val="89E2125B3415463BA8BBF6F82C9B55F5"/>
    <w:rsid w:val="00150717"/>
  </w:style>
  <w:style w:type="paragraph" w:customStyle="1" w:styleId="8148951CFF4341C1B4F31708E4A58C7D">
    <w:name w:val="8148951CFF4341C1B4F31708E4A58C7D"/>
    <w:rsid w:val="00150717"/>
  </w:style>
  <w:style w:type="paragraph" w:customStyle="1" w:styleId="ACA25EB5CCE34CA59D5D710701F7A653">
    <w:name w:val="ACA25EB5CCE34CA59D5D710701F7A653"/>
    <w:rsid w:val="00150717"/>
  </w:style>
  <w:style w:type="paragraph" w:customStyle="1" w:styleId="D5CA0B33994F446F9CB96A2E3B9EEEDE">
    <w:name w:val="D5CA0B33994F446F9CB96A2E3B9EEEDE"/>
    <w:rsid w:val="00150717"/>
  </w:style>
  <w:style w:type="paragraph" w:customStyle="1" w:styleId="28EA22AF813B47CEACDEF66418085FD8">
    <w:name w:val="28EA22AF813B47CEACDEF66418085FD8"/>
    <w:rsid w:val="00150717"/>
  </w:style>
  <w:style w:type="paragraph" w:customStyle="1" w:styleId="8BB70348A8C24FBCA35E5DEA1CCCC00D">
    <w:name w:val="8BB70348A8C24FBCA35E5DEA1CCCC00D"/>
    <w:rsid w:val="00150717"/>
  </w:style>
  <w:style w:type="paragraph" w:customStyle="1" w:styleId="7E824D5D4EE24E56B7B27B8703EBDE1D">
    <w:name w:val="7E824D5D4EE24E56B7B27B8703EBDE1D"/>
    <w:rsid w:val="00150717"/>
  </w:style>
  <w:style w:type="paragraph" w:customStyle="1" w:styleId="3AB19876AC9A4B8C8DD21204B6D0DA3B">
    <w:name w:val="3AB19876AC9A4B8C8DD21204B6D0DA3B"/>
    <w:rsid w:val="00150717"/>
  </w:style>
  <w:style w:type="paragraph" w:customStyle="1" w:styleId="78C6498C73D24149BC0AD30A070FDAB4">
    <w:name w:val="78C6498C73D24149BC0AD30A070FDAB4"/>
    <w:rsid w:val="00150717"/>
  </w:style>
  <w:style w:type="paragraph" w:customStyle="1" w:styleId="382108417DCD4287A3979872E87305DE">
    <w:name w:val="382108417DCD4287A3979872E87305DE"/>
    <w:rsid w:val="00150717"/>
  </w:style>
  <w:style w:type="paragraph" w:customStyle="1" w:styleId="51B22F03F8CA4EE5AF7E772F88FB6F5A">
    <w:name w:val="51B22F03F8CA4EE5AF7E772F88FB6F5A"/>
    <w:rsid w:val="00150717"/>
  </w:style>
  <w:style w:type="paragraph" w:customStyle="1" w:styleId="F140499563E748BE8017824A465D05DA">
    <w:name w:val="F140499563E748BE8017824A465D05DA"/>
    <w:rsid w:val="00150717"/>
  </w:style>
  <w:style w:type="paragraph" w:customStyle="1" w:styleId="B2936FD6FED74121A1DD7C6BA94EDAE1">
    <w:name w:val="B2936FD6FED74121A1DD7C6BA94EDAE1"/>
    <w:rsid w:val="00150717"/>
  </w:style>
  <w:style w:type="paragraph" w:customStyle="1" w:styleId="6C75B94CB22149E49B1957801EC8B3EF">
    <w:name w:val="6C75B94CB22149E49B1957801EC8B3EF"/>
    <w:rsid w:val="00150717"/>
  </w:style>
  <w:style w:type="paragraph" w:customStyle="1" w:styleId="7EC9D4344E0243CBB1C23CABFB596058">
    <w:name w:val="7EC9D4344E0243CBB1C23CABFB596058"/>
    <w:rsid w:val="00150717"/>
  </w:style>
  <w:style w:type="paragraph" w:customStyle="1" w:styleId="AA8A3F8D97CB475BAC03049F6685A5B8">
    <w:name w:val="AA8A3F8D97CB475BAC03049F6685A5B8"/>
    <w:rsid w:val="00150717"/>
  </w:style>
  <w:style w:type="paragraph" w:customStyle="1" w:styleId="B085B520830B4BC09C8F152ACBD2C770">
    <w:name w:val="B085B520830B4BC09C8F152ACBD2C770"/>
    <w:rsid w:val="00150717"/>
  </w:style>
  <w:style w:type="paragraph" w:customStyle="1" w:styleId="35E8FE647F0341A4BFC258A2ABB0E2F7">
    <w:name w:val="35E8FE647F0341A4BFC258A2ABB0E2F7"/>
    <w:rsid w:val="00150717"/>
  </w:style>
  <w:style w:type="paragraph" w:customStyle="1" w:styleId="B2D8F9FA29ED49ADB456C6B00257CCE4">
    <w:name w:val="B2D8F9FA29ED49ADB456C6B00257CCE4"/>
    <w:rsid w:val="00150717"/>
  </w:style>
  <w:style w:type="paragraph" w:customStyle="1" w:styleId="B45D14A9AC1B4E5A98510F8A5857D7ED">
    <w:name w:val="B45D14A9AC1B4E5A98510F8A5857D7ED"/>
    <w:rsid w:val="00150717"/>
  </w:style>
  <w:style w:type="paragraph" w:customStyle="1" w:styleId="261453208D924D1E8C2E672C23385D46">
    <w:name w:val="261453208D924D1E8C2E672C23385D46"/>
    <w:rsid w:val="00150717"/>
  </w:style>
  <w:style w:type="paragraph" w:customStyle="1" w:styleId="2E476ECE716E47E4BAC6563E51B992B4">
    <w:name w:val="2E476ECE716E47E4BAC6563E51B992B4"/>
    <w:rsid w:val="00150717"/>
  </w:style>
  <w:style w:type="paragraph" w:customStyle="1" w:styleId="3518D7E2A3184D579AD5CE7610D041D6">
    <w:name w:val="3518D7E2A3184D579AD5CE7610D041D6"/>
    <w:rsid w:val="00150717"/>
  </w:style>
  <w:style w:type="paragraph" w:customStyle="1" w:styleId="94C5C466BCAF4FC4B4F0F7E72A683E06">
    <w:name w:val="94C5C466BCAF4FC4B4F0F7E72A683E06"/>
    <w:rsid w:val="00150717"/>
  </w:style>
  <w:style w:type="paragraph" w:customStyle="1" w:styleId="404183D0AEC64036854B53AF9CE8CE6B">
    <w:name w:val="404183D0AEC64036854B53AF9CE8CE6B"/>
    <w:rsid w:val="00150717"/>
  </w:style>
  <w:style w:type="paragraph" w:customStyle="1" w:styleId="072EF9F6A388469597ED85D811E38FC9">
    <w:name w:val="072EF9F6A388469597ED85D811E38FC9"/>
    <w:rsid w:val="00150717"/>
  </w:style>
  <w:style w:type="paragraph" w:customStyle="1" w:styleId="7D06D68E74B74570A0272168DDE19835">
    <w:name w:val="7D06D68E74B74570A0272168DDE19835"/>
    <w:rsid w:val="00150717"/>
  </w:style>
  <w:style w:type="paragraph" w:customStyle="1" w:styleId="CFA45FDABDE74D49ADF25BF2020F0D25">
    <w:name w:val="CFA45FDABDE74D49ADF25BF2020F0D25"/>
    <w:rsid w:val="00150717"/>
  </w:style>
  <w:style w:type="paragraph" w:customStyle="1" w:styleId="894B05BF8097400BA6BFE02380020FD4">
    <w:name w:val="894B05BF8097400BA6BFE02380020FD4"/>
    <w:rsid w:val="00150717"/>
  </w:style>
  <w:style w:type="paragraph" w:customStyle="1" w:styleId="E0493E186B734B28A218BCD4F8474A48">
    <w:name w:val="E0493E186B734B28A218BCD4F8474A48"/>
    <w:rsid w:val="00150717"/>
  </w:style>
  <w:style w:type="paragraph" w:customStyle="1" w:styleId="9D0B4EC8608B4DB2A94D545ED8936AF7">
    <w:name w:val="9D0B4EC8608B4DB2A94D545ED8936AF7"/>
    <w:rsid w:val="00150717"/>
  </w:style>
  <w:style w:type="paragraph" w:customStyle="1" w:styleId="A98E61EF7AD444D88860216E5DE00BE7">
    <w:name w:val="A98E61EF7AD444D88860216E5DE00BE7"/>
    <w:rsid w:val="00150717"/>
  </w:style>
  <w:style w:type="paragraph" w:customStyle="1" w:styleId="7AFA0AEE127548409A7CD7D00EB8CB03">
    <w:name w:val="7AFA0AEE127548409A7CD7D00EB8CB03"/>
    <w:rsid w:val="00150717"/>
  </w:style>
  <w:style w:type="paragraph" w:customStyle="1" w:styleId="B65887ED0C48411382CE19F88086B2A5">
    <w:name w:val="B65887ED0C48411382CE19F88086B2A5"/>
    <w:rsid w:val="00150717"/>
  </w:style>
  <w:style w:type="paragraph" w:customStyle="1" w:styleId="F0F17DFC5EFB4A9DAC08D95F1BCF9AFB">
    <w:name w:val="F0F17DFC5EFB4A9DAC08D95F1BCF9AFB"/>
    <w:rsid w:val="00150717"/>
  </w:style>
  <w:style w:type="paragraph" w:customStyle="1" w:styleId="7FB7411270CB4795B97E20E111705B48">
    <w:name w:val="7FB7411270CB4795B97E20E111705B48"/>
    <w:rsid w:val="00150717"/>
  </w:style>
  <w:style w:type="paragraph" w:customStyle="1" w:styleId="EF4DA961B66F4E6BBD79AD5C57D0DE9B">
    <w:name w:val="EF4DA961B66F4E6BBD79AD5C57D0DE9B"/>
    <w:rsid w:val="00150717"/>
  </w:style>
  <w:style w:type="paragraph" w:customStyle="1" w:styleId="BA79C5378757400089B7BB2A0ACDA274">
    <w:name w:val="BA79C5378757400089B7BB2A0ACDA274"/>
    <w:rsid w:val="00150717"/>
  </w:style>
  <w:style w:type="paragraph" w:customStyle="1" w:styleId="7A8DD5F7CDEF4F6DB2848C981E070019">
    <w:name w:val="7A8DD5F7CDEF4F6DB2848C981E070019"/>
    <w:rsid w:val="00150717"/>
  </w:style>
  <w:style w:type="paragraph" w:customStyle="1" w:styleId="2A2FB6E6E4AA4F0AA9AE8276438D3E35">
    <w:name w:val="2A2FB6E6E4AA4F0AA9AE8276438D3E35"/>
    <w:rsid w:val="00150717"/>
  </w:style>
  <w:style w:type="paragraph" w:customStyle="1" w:styleId="7C5B74BACAEF4C2FB50C9C83C5EF437D">
    <w:name w:val="7C5B74BACAEF4C2FB50C9C83C5EF437D"/>
    <w:rsid w:val="00150717"/>
  </w:style>
  <w:style w:type="paragraph" w:customStyle="1" w:styleId="258BC1AF65254B6CAF7AD107C29B68EF">
    <w:name w:val="258BC1AF65254B6CAF7AD107C29B68EF"/>
    <w:rsid w:val="00150717"/>
  </w:style>
  <w:style w:type="paragraph" w:customStyle="1" w:styleId="D09558B2C5F94558AD67C14553C714C7">
    <w:name w:val="D09558B2C5F94558AD67C14553C714C7"/>
    <w:rsid w:val="00150717"/>
  </w:style>
  <w:style w:type="paragraph" w:customStyle="1" w:styleId="CB3112C2DC4D4FDEA614147A04856472">
    <w:name w:val="CB3112C2DC4D4FDEA614147A04856472"/>
    <w:rsid w:val="00150717"/>
  </w:style>
  <w:style w:type="paragraph" w:customStyle="1" w:styleId="5F7F2C5635234B6C9C2264048FDBBB3F">
    <w:name w:val="5F7F2C5635234B6C9C2264048FDBBB3F"/>
    <w:rsid w:val="00150717"/>
  </w:style>
  <w:style w:type="paragraph" w:customStyle="1" w:styleId="C056E75F9A9F41DF88B170D251A3C6CC">
    <w:name w:val="C056E75F9A9F41DF88B170D251A3C6CC"/>
    <w:rsid w:val="00150717"/>
  </w:style>
  <w:style w:type="paragraph" w:customStyle="1" w:styleId="2F8E10D108754D5BAC2747A1BD23F37E">
    <w:name w:val="2F8E10D108754D5BAC2747A1BD23F37E"/>
    <w:rsid w:val="00150717"/>
  </w:style>
  <w:style w:type="paragraph" w:customStyle="1" w:styleId="0B5806BB613B4B67825C6E268FB1FF42">
    <w:name w:val="0B5806BB613B4B67825C6E268FB1FF42"/>
    <w:rsid w:val="00150717"/>
  </w:style>
  <w:style w:type="paragraph" w:customStyle="1" w:styleId="219FA3713FAE417786BBF4DAECB8E595">
    <w:name w:val="219FA3713FAE417786BBF4DAECB8E595"/>
    <w:rsid w:val="00150717"/>
  </w:style>
  <w:style w:type="paragraph" w:customStyle="1" w:styleId="005CD13003464F058D05C11F58654C82">
    <w:name w:val="005CD13003464F058D05C11F58654C82"/>
    <w:rsid w:val="00150717"/>
  </w:style>
  <w:style w:type="paragraph" w:customStyle="1" w:styleId="B88F7F0BD5A344E1A65295FA1DC50490">
    <w:name w:val="B88F7F0BD5A344E1A65295FA1DC50490"/>
    <w:rsid w:val="00150717"/>
  </w:style>
  <w:style w:type="paragraph" w:customStyle="1" w:styleId="632E5C5D84FB4CBDB9F98225FAED166E">
    <w:name w:val="632E5C5D84FB4CBDB9F98225FAED166E"/>
    <w:rsid w:val="00150717"/>
  </w:style>
  <w:style w:type="paragraph" w:customStyle="1" w:styleId="5C9D887173E24CC3A418B1C37EAA1703">
    <w:name w:val="5C9D887173E24CC3A418B1C37EAA1703"/>
    <w:rsid w:val="00150717"/>
  </w:style>
  <w:style w:type="paragraph" w:customStyle="1" w:styleId="0ECBF60188CB4AF79C7E4F80DCB34B5E">
    <w:name w:val="0ECBF60188CB4AF79C7E4F80DCB34B5E"/>
    <w:rsid w:val="00150717"/>
  </w:style>
  <w:style w:type="paragraph" w:customStyle="1" w:styleId="E7557E1AB3734292B870121893DC9975">
    <w:name w:val="E7557E1AB3734292B870121893DC9975"/>
    <w:rsid w:val="00150717"/>
  </w:style>
  <w:style w:type="paragraph" w:customStyle="1" w:styleId="5A434765F39A489BBCA4D9AC86443B3D">
    <w:name w:val="5A434765F39A489BBCA4D9AC86443B3D"/>
    <w:rsid w:val="00150717"/>
  </w:style>
  <w:style w:type="paragraph" w:customStyle="1" w:styleId="B315ED8FA6C64D7C8CD85FC139DFFE56">
    <w:name w:val="B315ED8FA6C64D7C8CD85FC139DFFE56"/>
    <w:rsid w:val="00150717"/>
  </w:style>
  <w:style w:type="paragraph" w:customStyle="1" w:styleId="4F185E1707E142D69DAA674A58446530">
    <w:name w:val="4F185E1707E142D69DAA674A58446530"/>
    <w:rsid w:val="00150717"/>
  </w:style>
  <w:style w:type="paragraph" w:customStyle="1" w:styleId="E8FDB2DAD5434872BE2281CDAA7A5CBB">
    <w:name w:val="E8FDB2DAD5434872BE2281CDAA7A5CBB"/>
    <w:rsid w:val="00150717"/>
  </w:style>
  <w:style w:type="paragraph" w:customStyle="1" w:styleId="3C49FF503FC8468E94C938981BA0A674">
    <w:name w:val="3C49FF503FC8468E94C938981BA0A674"/>
    <w:rsid w:val="00150717"/>
  </w:style>
  <w:style w:type="paragraph" w:customStyle="1" w:styleId="E2D7A49DD38142379E988D8BD7318C03">
    <w:name w:val="E2D7A49DD38142379E988D8BD7318C03"/>
    <w:rsid w:val="00150717"/>
  </w:style>
  <w:style w:type="paragraph" w:customStyle="1" w:styleId="774E2BAF596C4FC1B8A70D6479045232">
    <w:name w:val="774E2BAF596C4FC1B8A70D6479045232"/>
    <w:rsid w:val="00150717"/>
  </w:style>
  <w:style w:type="paragraph" w:customStyle="1" w:styleId="ACDD98E019B148EA8292B193AF92A173">
    <w:name w:val="ACDD98E019B148EA8292B193AF92A173"/>
    <w:rsid w:val="00150717"/>
  </w:style>
  <w:style w:type="paragraph" w:customStyle="1" w:styleId="22EE73041F834B4FAF69432F34C53DF7">
    <w:name w:val="22EE73041F834B4FAF69432F34C53DF7"/>
    <w:rsid w:val="00150717"/>
  </w:style>
  <w:style w:type="paragraph" w:customStyle="1" w:styleId="A377C78B458544FDB7F951CB48DD951A">
    <w:name w:val="A377C78B458544FDB7F951CB48DD951A"/>
    <w:rsid w:val="00150717"/>
  </w:style>
  <w:style w:type="paragraph" w:customStyle="1" w:styleId="4659054563A249C2B41D6813BA2C0C2B">
    <w:name w:val="4659054563A249C2B41D6813BA2C0C2B"/>
    <w:rsid w:val="00150717"/>
  </w:style>
  <w:style w:type="paragraph" w:customStyle="1" w:styleId="88B9F6CA297947C9AECC0F19D1826A63">
    <w:name w:val="88B9F6CA297947C9AECC0F19D1826A63"/>
    <w:rsid w:val="00150717"/>
  </w:style>
  <w:style w:type="paragraph" w:customStyle="1" w:styleId="87D0FD5296C243069CCCABB7A245A1E3">
    <w:name w:val="87D0FD5296C243069CCCABB7A245A1E3"/>
    <w:rsid w:val="00150717"/>
  </w:style>
  <w:style w:type="paragraph" w:customStyle="1" w:styleId="0850A0D1CF664A56938C8E89CCCFE551">
    <w:name w:val="0850A0D1CF664A56938C8E89CCCFE551"/>
    <w:rsid w:val="00150717"/>
  </w:style>
  <w:style w:type="paragraph" w:customStyle="1" w:styleId="38B58DE06C844B74B50B7F47C4319A41">
    <w:name w:val="38B58DE06C844B74B50B7F47C4319A41"/>
    <w:rsid w:val="00150717"/>
  </w:style>
  <w:style w:type="paragraph" w:customStyle="1" w:styleId="0A6A4698138C4AF4961EC7E4C0DCF1E7">
    <w:name w:val="0A6A4698138C4AF4961EC7E4C0DCF1E7"/>
    <w:rsid w:val="00150717"/>
  </w:style>
  <w:style w:type="paragraph" w:customStyle="1" w:styleId="83C92FBC0A9A4FC39FC97ADA6EFB415F">
    <w:name w:val="83C92FBC0A9A4FC39FC97ADA6EFB415F"/>
    <w:rsid w:val="00150717"/>
  </w:style>
  <w:style w:type="paragraph" w:customStyle="1" w:styleId="F14F7AB633A94478BCC627A41D77E452">
    <w:name w:val="F14F7AB633A94478BCC627A41D77E452"/>
    <w:rsid w:val="00150717"/>
  </w:style>
  <w:style w:type="paragraph" w:customStyle="1" w:styleId="D3FEEA93323C4E37B8A4A36FCD9C7E44">
    <w:name w:val="D3FEEA93323C4E37B8A4A36FCD9C7E44"/>
    <w:rsid w:val="00150717"/>
  </w:style>
  <w:style w:type="paragraph" w:customStyle="1" w:styleId="A949AD74752C492DA3E7E220464CEDF1">
    <w:name w:val="A949AD74752C492DA3E7E220464CEDF1"/>
    <w:rsid w:val="00150717"/>
  </w:style>
  <w:style w:type="paragraph" w:customStyle="1" w:styleId="FCED70551354411FB1694BD2FA895052">
    <w:name w:val="FCED70551354411FB1694BD2FA895052"/>
    <w:rsid w:val="00150717"/>
  </w:style>
  <w:style w:type="paragraph" w:customStyle="1" w:styleId="687CB255BC034030B4897EC0B41ED1A7">
    <w:name w:val="687CB255BC034030B4897EC0B41ED1A7"/>
    <w:rsid w:val="00150717"/>
  </w:style>
  <w:style w:type="paragraph" w:customStyle="1" w:styleId="CC3A66764AAC4171A6136844E36D03F7">
    <w:name w:val="CC3A66764AAC4171A6136844E36D03F7"/>
    <w:rsid w:val="00150717"/>
  </w:style>
  <w:style w:type="paragraph" w:customStyle="1" w:styleId="7CFF0535387B47A3A772D5935756A7E5">
    <w:name w:val="7CFF0535387B47A3A772D5935756A7E5"/>
    <w:rsid w:val="00150717"/>
  </w:style>
  <w:style w:type="paragraph" w:customStyle="1" w:styleId="112E9A6F4F8D4D2AA02898B09AFAA829">
    <w:name w:val="112E9A6F4F8D4D2AA02898B09AFAA829"/>
    <w:rsid w:val="00150717"/>
  </w:style>
  <w:style w:type="paragraph" w:customStyle="1" w:styleId="769D67AF0706456EA6D4B0A57D4ED6BA">
    <w:name w:val="769D67AF0706456EA6D4B0A57D4ED6BA"/>
    <w:rsid w:val="00150717"/>
  </w:style>
  <w:style w:type="paragraph" w:customStyle="1" w:styleId="270F03495EE042C5B5DA8DC63655D67A">
    <w:name w:val="270F03495EE042C5B5DA8DC63655D67A"/>
    <w:rsid w:val="00150717"/>
  </w:style>
  <w:style w:type="paragraph" w:customStyle="1" w:styleId="8E1CD5A9F4A24E74A1AD182A5E8EB56C">
    <w:name w:val="8E1CD5A9F4A24E74A1AD182A5E8EB56C"/>
    <w:rsid w:val="00150717"/>
  </w:style>
  <w:style w:type="paragraph" w:customStyle="1" w:styleId="D99980FE152A49929F6AA7A723375F30">
    <w:name w:val="D99980FE152A49929F6AA7A723375F30"/>
    <w:rsid w:val="00150717"/>
  </w:style>
  <w:style w:type="paragraph" w:customStyle="1" w:styleId="AD3A0428C92D477FA75F062B55F51791">
    <w:name w:val="AD3A0428C92D477FA75F062B55F51791"/>
    <w:rsid w:val="00150717"/>
  </w:style>
  <w:style w:type="paragraph" w:customStyle="1" w:styleId="E421FFF051D74E49ACAC16E4AEBFBA10">
    <w:name w:val="E421FFF051D74E49ACAC16E4AEBFBA10"/>
    <w:rsid w:val="00150717"/>
  </w:style>
  <w:style w:type="paragraph" w:customStyle="1" w:styleId="963767D3F0E94C4C969438CE7CDB0625">
    <w:name w:val="963767D3F0E94C4C969438CE7CDB0625"/>
    <w:rsid w:val="00150717"/>
  </w:style>
  <w:style w:type="paragraph" w:customStyle="1" w:styleId="4ACFF20B5FBA4E6F9F6EBD73835BF925">
    <w:name w:val="4ACFF20B5FBA4E6F9F6EBD73835BF925"/>
    <w:rsid w:val="00150717"/>
  </w:style>
  <w:style w:type="paragraph" w:customStyle="1" w:styleId="7F98BDAB776B4F77B7ECE74BBC576C6E">
    <w:name w:val="7F98BDAB776B4F77B7ECE74BBC576C6E"/>
    <w:rsid w:val="00150717"/>
  </w:style>
  <w:style w:type="paragraph" w:customStyle="1" w:styleId="F59CE4F1AE264CBEA05775DEFD03AF54">
    <w:name w:val="F59CE4F1AE264CBEA05775DEFD03AF54"/>
    <w:rsid w:val="00150717"/>
  </w:style>
  <w:style w:type="paragraph" w:customStyle="1" w:styleId="51914C120D174432908D8900917FCA9D">
    <w:name w:val="51914C120D174432908D8900917FCA9D"/>
    <w:rsid w:val="00150717"/>
  </w:style>
  <w:style w:type="paragraph" w:customStyle="1" w:styleId="3E09F5E3B5F5462D9AAED8E0E11A08C8">
    <w:name w:val="3E09F5E3B5F5462D9AAED8E0E11A08C8"/>
    <w:rsid w:val="00150717"/>
  </w:style>
  <w:style w:type="paragraph" w:customStyle="1" w:styleId="A0BEB47BDB09439E9102C446DB76FBA2">
    <w:name w:val="A0BEB47BDB09439E9102C446DB76FBA2"/>
    <w:rsid w:val="00150717"/>
  </w:style>
  <w:style w:type="paragraph" w:customStyle="1" w:styleId="603730DCA60D46399DCD72CBD74F70D8">
    <w:name w:val="603730DCA60D46399DCD72CBD74F70D8"/>
    <w:rsid w:val="00150717"/>
  </w:style>
  <w:style w:type="paragraph" w:customStyle="1" w:styleId="F0CBC27FDC1B48049B157715571324A0">
    <w:name w:val="F0CBC27FDC1B48049B157715571324A0"/>
    <w:rsid w:val="00150717"/>
  </w:style>
  <w:style w:type="paragraph" w:customStyle="1" w:styleId="57F41B27C23B4318BF6AE07F9F38A288">
    <w:name w:val="57F41B27C23B4318BF6AE07F9F38A288"/>
    <w:rsid w:val="00150717"/>
  </w:style>
  <w:style w:type="paragraph" w:customStyle="1" w:styleId="9F05E93CC62E4EEDA0CF25367AA8D384">
    <w:name w:val="9F05E93CC62E4EEDA0CF25367AA8D384"/>
    <w:rsid w:val="00150717"/>
  </w:style>
  <w:style w:type="paragraph" w:customStyle="1" w:styleId="E873050C535C47CE9C18DDBF87D81A87">
    <w:name w:val="E873050C535C47CE9C18DDBF87D81A87"/>
    <w:rsid w:val="00150717"/>
  </w:style>
  <w:style w:type="paragraph" w:customStyle="1" w:styleId="20BBEEAD04F541A3A2F46858154909B5">
    <w:name w:val="20BBEEAD04F541A3A2F46858154909B5"/>
    <w:rsid w:val="00150717"/>
  </w:style>
  <w:style w:type="paragraph" w:customStyle="1" w:styleId="FEDB5803B8C543DFAA2B81E93C7D948C">
    <w:name w:val="FEDB5803B8C543DFAA2B81E93C7D948C"/>
    <w:rsid w:val="00150717"/>
  </w:style>
  <w:style w:type="paragraph" w:customStyle="1" w:styleId="CCD9099FE0B34244B7C43337FEB9FA3D">
    <w:name w:val="CCD9099FE0B34244B7C43337FEB9FA3D"/>
    <w:rsid w:val="00150717"/>
  </w:style>
  <w:style w:type="paragraph" w:customStyle="1" w:styleId="05E7FDDB9AC04DFBA89319378B3728C1">
    <w:name w:val="05E7FDDB9AC04DFBA89319378B3728C1"/>
    <w:rsid w:val="00150717"/>
  </w:style>
  <w:style w:type="paragraph" w:customStyle="1" w:styleId="9AD7ADC1848241539262C79881FC1788">
    <w:name w:val="9AD7ADC1848241539262C79881FC1788"/>
    <w:rsid w:val="00150717"/>
  </w:style>
  <w:style w:type="paragraph" w:customStyle="1" w:styleId="D9F231ED25864E55A6EC321A931873B5">
    <w:name w:val="D9F231ED25864E55A6EC321A931873B5"/>
    <w:rsid w:val="00150717"/>
  </w:style>
  <w:style w:type="paragraph" w:customStyle="1" w:styleId="D861E0BDF0694BA3A8CCB9EB80A54ACF">
    <w:name w:val="D861E0BDF0694BA3A8CCB9EB80A54ACF"/>
    <w:rsid w:val="00150717"/>
  </w:style>
  <w:style w:type="paragraph" w:customStyle="1" w:styleId="6F3257DA9B174B5D89F5BA9D61F2E3CA">
    <w:name w:val="6F3257DA9B174B5D89F5BA9D61F2E3CA"/>
    <w:rsid w:val="00150717"/>
  </w:style>
  <w:style w:type="paragraph" w:customStyle="1" w:styleId="9B73D35005504284A07A8066DE19F3C2">
    <w:name w:val="9B73D35005504284A07A8066DE19F3C2"/>
    <w:rsid w:val="00150717"/>
  </w:style>
  <w:style w:type="paragraph" w:customStyle="1" w:styleId="6C8861491EAC4F76A3567303D0284057">
    <w:name w:val="6C8861491EAC4F76A3567303D0284057"/>
    <w:rsid w:val="00150717"/>
  </w:style>
  <w:style w:type="paragraph" w:customStyle="1" w:styleId="B9915F9C522545689EA3B0FECA7C3490">
    <w:name w:val="B9915F9C522545689EA3B0FECA7C3490"/>
    <w:rsid w:val="00150717"/>
  </w:style>
  <w:style w:type="paragraph" w:customStyle="1" w:styleId="D21AF7F27D7440BD8EA3CA7BBD7744FB">
    <w:name w:val="D21AF7F27D7440BD8EA3CA7BBD7744FB"/>
    <w:rsid w:val="00150717"/>
  </w:style>
  <w:style w:type="paragraph" w:customStyle="1" w:styleId="F8819476666848A981DCBC69F59579E2">
    <w:name w:val="F8819476666848A981DCBC69F59579E2"/>
    <w:rsid w:val="00150717"/>
  </w:style>
  <w:style w:type="paragraph" w:customStyle="1" w:styleId="EB4578465F0044D3B67EEC1FDACFA189">
    <w:name w:val="EB4578465F0044D3B67EEC1FDACFA189"/>
    <w:rsid w:val="00150717"/>
  </w:style>
  <w:style w:type="paragraph" w:customStyle="1" w:styleId="91D028CAD24142D3A590651F83F8FD14">
    <w:name w:val="91D028CAD24142D3A590651F83F8FD14"/>
    <w:rsid w:val="00150717"/>
  </w:style>
  <w:style w:type="paragraph" w:customStyle="1" w:styleId="78C147FF6DF8456A8F8E50264BAD4477">
    <w:name w:val="78C147FF6DF8456A8F8E50264BAD4477"/>
    <w:rsid w:val="00150717"/>
  </w:style>
  <w:style w:type="paragraph" w:customStyle="1" w:styleId="9F9474542B0F42ADA94ACC589D6A9247">
    <w:name w:val="9F9474542B0F42ADA94ACC589D6A9247"/>
    <w:rsid w:val="00150717"/>
  </w:style>
  <w:style w:type="paragraph" w:customStyle="1" w:styleId="D3F999AB85874776ADBBFFC97F167851">
    <w:name w:val="D3F999AB85874776ADBBFFC97F167851"/>
    <w:rsid w:val="00150717"/>
  </w:style>
  <w:style w:type="paragraph" w:customStyle="1" w:styleId="4E5B89BC71E34D2893EBD84EDB58E4E6">
    <w:name w:val="4E5B89BC71E34D2893EBD84EDB58E4E6"/>
    <w:rsid w:val="00150717"/>
  </w:style>
  <w:style w:type="paragraph" w:customStyle="1" w:styleId="1CF10DADE2D44F4EB5BB5D0E63917B1C">
    <w:name w:val="1CF10DADE2D44F4EB5BB5D0E63917B1C"/>
    <w:rsid w:val="00150717"/>
  </w:style>
  <w:style w:type="paragraph" w:customStyle="1" w:styleId="C1ED96AC007141D8BE6B5AFE57580299">
    <w:name w:val="C1ED96AC007141D8BE6B5AFE57580299"/>
    <w:rsid w:val="00150717"/>
  </w:style>
  <w:style w:type="paragraph" w:customStyle="1" w:styleId="DBF1A779EE114D7EBBB7458F0EED343D">
    <w:name w:val="DBF1A779EE114D7EBBB7458F0EED343D"/>
    <w:rsid w:val="00150717"/>
  </w:style>
  <w:style w:type="paragraph" w:customStyle="1" w:styleId="89E8152DA3784BCBA9EAD2C18DF050AB">
    <w:name w:val="89E8152DA3784BCBA9EAD2C18DF050AB"/>
    <w:rsid w:val="00150717"/>
  </w:style>
  <w:style w:type="paragraph" w:customStyle="1" w:styleId="597A0CD0941346C2A0244693DE641CEC">
    <w:name w:val="597A0CD0941346C2A0244693DE641CEC"/>
    <w:rsid w:val="00150717"/>
  </w:style>
  <w:style w:type="paragraph" w:customStyle="1" w:styleId="E7DA08A7D3194562A0CED0A36664B6E6">
    <w:name w:val="E7DA08A7D3194562A0CED0A36664B6E6"/>
    <w:rsid w:val="00150717"/>
  </w:style>
  <w:style w:type="paragraph" w:customStyle="1" w:styleId="9325687AE6624FEF87BFD4D9BEB380B9">
    <w:name w:val="9325687AE6624FEF87BFD4D9BEB380B9"/>
    <w:rsid w:val="00150717"/>
  </w:style>
  <w:style w:type="paragraph" w:customStyle="1" w:styleId="2DBFD15BE7DC49A7B77A114F79A796FB">
    <w:name w:val="2DBFD15BE7DC49A7B77A114F79A796FB"/>
    <w:rsid w:val="00150717"/>
  </w:style>
  <w:style w:type="paragraph" w:customStyle="1" w:styleId="881C58FF6A4D4A579F327826EDFFD567">
    <w:name w:val="881C58FF6A4D4A579F327826EDFFD567"/>
    <w:rsid w:val="00150717"/>
  </w:style>
  <w:style w:type="paragraph" w:customStyle="1" w:styleId="2D5AB7973646428394FCCC35BBB39FD4">
    <w:name w:val="2D5AB7973646428394FCCC35BBB39FD4"/>
    <w:rsid w:val="00150717"/>
  </w:style>
  <w:style w:type="paragraph" w:customStyle="1" w:styleId="1753F29FEBD34E6EA9433D859F722E36">
    <w:name w:val="1753F29FEBD34E6EA9433D859F722E36"/>
    <w:rsid w:val="00150717"/>
  </w:style>
  <w:style w:type="paragraph" w:customStyle="1" w:styleId="679B7589C211494896C1D623DDA82B04">
    <w:name w:val="679B7589C211494896C1D623DDA82B04"/>
    <w:rsid w:val="00150717"/>
  </w:style>
  <w:style w:type="paragraph" w:customStyle="1" w:styleId="7E416993116041CF80FFB8EA51011030">
    <w:name w:val="7E416993116041CF80FFB8EA51011030"/>
    <w:rsid w:val="00150717"/>
  </w:style>
  <w:style w:type="paragraph" w:customStyle="1" w:styleId="25B9B0306CD34B178D4644193744975E">
    <w:name w:val="25B9B0306CD34B178D4644193744975E"/>
    <w:rsid w:val="00150717"/>
  </w:style>
  <w:style w:type="paragraph" w:customStyle="1" w:styleId="FECD211E6ADE4F3B84AE93B504A8D0DA">
    <w:name w:val="FECD211E6ADE4F3B84AE93B504A8D0DA"/>
    <w:rsid w:val="00150717"/>
  </w:style>
  <w:style w:type="paragraph" w:customStyle="1" w:styleId="5149ECC1AB1842618050073ACC9EE15C">
    <w:name w:val="5149ECC1AB1842618050073ACC9EE15C"/>
    <w:rsid w:val="00150717"/>
  </w:style>
  <w:style w:type="paragraph" w:customStyle="1" w:styleId="19917538591B4E2685FED40773F61638">
    <w:name w:val="19917538591B4E2685FED40773F61638"/>
    <w:rsid w:val="00150717"/>
  </w:style>
  <w:style w:type="paragraph" w:customStyle="1" w:styleId="27937093488D4DA6A5590E8D61E01DB8">
    <w:name w:val="27937093488D4DA6A5590E8D61E01DB8"/>
    <w:rsid w:val="00150717"/>
  </w:style>
  <w:style w:type="paragraph" w:customStyle="1" w:styleId="16F5D9547FB14ECF9A86F07F10D35A68">
    <w:name w:val="16F5D9547FB14ECF9A86F07F10D35A68"/>
    <w:rsid w:val="00150717"/>
  </w:style>
  <w:style w:type="paragraph" w:customStyle="1" w:styleId="84C060C2197144F982F3380747496832">
    <w:name w:val="84C060C2197144F982F3380747496832"/>
    <w:rsid w:val="00150717"/>
  </w:style>
  <w:style w:type="paragraph" w:customStyle="1" w:styleId="48456CBECC1847BAB76791785946598B">
    <w:name w:val="48456CBECC1847BAB76791785946598B"/>
    <w:rsid w:val="00150717"/>
  </w:style>
  <w:style w:type="paragraph" w:customStyle="1" w:styleId="D147274F8A7740C0966409B0279F9D34">
    <w:name w:val="D147274F8A7740C0966409B0279F9D34"/>
    <w:rsid w:val="00150717"/>
  </w:style>
  <w:style w:type="paragraph" w:customStyle="1" w:styleId="5D195FDF04F040F1BA98EF42E5CEA73B">
    <w:name w:val="5D195FDF04F040F1BA98EF42E5CEA73B"/>
    <w:rsid w:val="00150717"/>
  </w:style>
  <w:style w:type="paragraph" w:customStyle="1" w:styleId="8850FE133B4B4018A43C9FF06FC24400">
    <w:name w:val="8850FE133B4B4018A43C9FF06FC24400"/>
    <w:rsid w:val="00150717"/>
  </w:style>
  <w:style w:type="paragraph" w:customStyle="1" w:styleId="8BC09F24CAA3474CA220112FF65032DA">
    <w:name w:val="8BC09F24CAA3474CA220112FF65032DA"/>
    <w:rsid w:val="00150717"/>
  </w:style>
  <w:style w:type="paragraph" w:customStyle="1" w:styleId="8B6FFC8353B0403A9DA9E77B7C2C3804">
    <w:name w:val="8B6FFC8353B0403A9DA9E77B7C2C3804"/>
    <w:rsid w:val="00150717"/>
  </w:style>
  <w:style w:type="paragraph" w:customStyle="1" w:styleId="9A3E0697D7284A848EE3823CFEF29BE8">
    <w:name w:val="9A3E0697D7284A848EE3823CFEF29BE8"/>
    <w:rsid w:val="00150717"/>
  </w:style>
  <w:style w:type="paragraph" w:customStyle="1" w:styleId="58000B213A5B44CA952946DDD841758D">
    <w:name w:val="58000B213A5B44CA952946DDD841758D"/>
    <w:rsid w:val="00150717"/>
  </w:style>
  <w:style w:type="paragraph" w:customStyle="1" w:styleId="EBDA9D0A87F14BE1A845D2A5554DC0A1">
    <w:name w:val="EBDA9D0A87F14BE1A845D2A5554DC0A1"/>
    <w:rsid w:val="00150717"/>
  </w:style>
  <w:style w:type="paragraph" w:customStyle="1" w:styleId="C78DB7C8B52840499B03D73E5AF6A4EB">
    <w:name w:val="C78DB7C8B52840499B03D73E5AF6A4EB"/>
    <w:rsid w:val="00150717"/>
  </w:style>
  <w:style w:type="paragraph" w:customStyle="1" w:styleId="7D8E385CE77543EEA73562AC25FB6D8E">
    <w:name w:val="7D8E385CE77543EEA73562AC25FB6D8E"/>
    <w:rsid w:val="00150717"/>
  </w:style>
  <w:style w:type="paragraph" w:customStyle="1" w:styleId="EF4413206F1247C29F9442FCBDC1A090">
    <w:name w:val="EF4413206F1247C29F9442FCBDC1A090"/>
    <w:rsid w:val="00150717"/>
  </w:style>
  <w:style w:type="paragraph" w:customStyle="1" w:styleId="93FF53AB54DE4A268209F49A84B621E2">
    <w:name w:val="93FF53AB54DE4A268209F49A84B621E2"/>
    <w:rsid w:val="00150717"/>
  </w:style>
  <w:style w:type="paragraph" w:customStyle="1" w:styleId="BEA023579EC14F32B9AEBA0D6A837504">
    <w:name w:val="BEA023579EC14F32B9AEBA0D6A837504"/>
    <w:rsid w:val="00150717"/>
  </w:style>
  <w:style w:type="paragraph" w:customStyle="1" w:styleId="C06760DC2DFD4C579109B2EEB2DEDAB5">
    <w:name w:val="C06760DC2DFD4C579109B2EEB2DEDAB5"/>
    <w:rsid w:val="00150717"/>
  </w:style>
  <w:style w:type="paragraph" w:customStyle="1" w:styleId="7209BAD1EB4B4C82AA9E0200F86BBF7E">
    <w:name w:val="7209BAD1EB4B4C82AA9E0200F86BBF7E"/>
    <w:rsid w:val="00150717"/>
  </w:style>
  <w:style w:type="paragraph" w:customStyle="1" w:styleId="6261AEFFDC8A41328D386AA6F2816795">
    <w:name w:val="6261AEFFDC8A41328D386AA6F2816795"/>
    <w:rsid w:val="00150717"/>
  </w:style>
  <w:style w:type="paragraph" w:customStyle="1" w:styleId="37CCB9C89C1D42B788289968D37CBA77">
    <w:name w:val="37CCB9C89C1D42B788289968D37CBA77"/>
    <w:rsid w:val="00150717"/>
  </w:style>
  <w:style w:type="paragraph" w:customStyle="1" w:styleId="518487CB12AB49E4A6367D25DAD2499B">
    <w:name w:val="518487CB12AB49E4A6367D25DAD2499B"/>
    <w:rsid w:val="00150717"/>
  </w:style>
  <w:style w:type="paragraph" w:customStyle="1" w:styleId="EA5C3AF6E89D473AA37C3F51C7F5A12B">
    <w:name w:val="EA5C3AF6E89D473AA37C3F51C7F5A12B"/>
    <w:rsid w:val="00150717"/>
  </w:style>
  <w:style w:type="paragraph" w:customStyle="1" w:styleId="066DA986771A43EBBA24BC901D27EF6F">
    <w:name w:val="066DA986771A43EBBA24BC901D27EF6F"/>
    <w:rsid w:val="00150717"/>
  </w:style>
  <w:style w:type="paragraph" w:customStyle="1" w:styleId="724B097F18334BE8A76244B39C6A3EFA">
    <w:name w:val="724B097F18334BE8A76244B39C6A3EFA"/>
    <w:rsid w:val="00150717"/>
  </w:style>
  <w:style w:type="paragraph" w:customStyle="1" w:styleId="604B2FDE29F44321B4F342381856353C">
    <w:name w:val="604B2FDE29F44321B4F342381856353C"/>
    <w:rsid w:val="00150717"/>
  </w:style>
  <w:style w:type="paragraph" w:customStyle="1" w:styleId="85759BAAB8EB4C9DB45E211D85685F87">
    <w:name w:val="85759BAAB8EB4C9DB45E211D85685F87"/>
    <w:rsid w:val="00150717"/>
  </w:style>
  <w:style w:type="paragraph" w:customStyle="1" w:styleId="C2997843B7A04ECE96FF0E6648DD72A2">
    <w:name w:val="C2997843B7A04ECE96FF0E6648DD72A2"/>
    <w:rsid w:val="00150717"/>
  </w:style>
  <w:style w:type="paragraph" w:customStyle="1" w:styleId="6806E68034364C78A5541E453B6D3F34">
    <w:name w:val="6806E68034364C78A5541E453B6D3F34"/>
    <w:rsid w:val="00150717"/>
  </w:style>
  <w:style w:type="paragraph" w:customStyle="1" w:styleId="975227208BB84F16B2C1422856A5F1B7">
    <w:name w:val="975227208BB84F16B2C1422856A5F1B7"/>
    <w:rsid w:val="00150717"/>
  </w:style>
  <w:style w:type="paragraph" w:customStyle="1" w:styleId="4D55F74BFDF9493E8BD1585F1B13DBD5">
    <w:name w:val="4D55F74BFDF9493E8BD1585F1B13DBD5"/>
    <w:rsid w:val="00150717"/>
  </w:style>
  <w:style w:type="paragraph" w:customStyle="1" w:styleId="FF392A4A3A2B478BABEEF1D7ED3A53F8">
    <w:name w:val="FF392A4A3A2B478BABEEF1D7ED3A53F8"/>
    <w:rsid w:val="00150717"/>
  </w:style>
  <w:style w:type="paragraph" w:customStyle="1" w:styleId="D03FB3DC3C5D49B6B146E7F10155DDD2">
    <w:name w:val="D03FB3DC3C5D49B6B146E7F10155DDD2"/>
    <w:rsid w:val="00150717"/>
  </w:style>
  <w:style w:type="paragraph" w:customStyle="1" w:styleId="3065016DBA604AE7B2ACA3E3A87B3DCB">
    <w:name w:val="3065016DBA604AE7B2ACA3E3A87B3DCB"/>
    <w:rsid w:val="00150717"/>
  </w:style>
  <w:style w:type="paragraph" w:customStyle="1" w:styleId="803812BAD1944421907174F844962CF4">
    <w:name w:val="803812BAD1944421907174F844962CF4"/>
    <w:rsid w:val="00150717"/>
  </w:style>
  <w:style w:type="paragraph" w:customStyle="1" w:styleId="E64EEB5177664242B3026011375DF3D3">
    <w:name w:val="E64EEB5177664242B3026011375DF3D3"/>
    <w:rsid w:val="00150717"/>
  </w:style>
  <w:style w:type="paragraph" w:customStyle="1" w:styleId="09B598C54244489CAE66EC5726EE985C">
    <w:name w:val="09B598C54244489CAE66EC5726EE985C"/>
    <w:rsid w:val="00150717"/>
  </w:style>
  <w:style w:type="paragraph" w:customStyle="1" w:styleId="4CFFD7910FE341F98BD8DE22E6269096">
    <w:name w:val="4CFFD7910FE341F98BD8DE22E6269096"/>
    <w:rsid w:val="00150717"/>
  </w:style>
  <w:style w:type="paragraph" w:customStyle="1" w:styleId="D5B7DD0870BD41DBBF25A797579D80A8">
    <w:name w:val="D5B7DD0870BD41DBBF25A797579D80A8"/>
    <w:rsid w:val="00150717"/>
  </w:style>
  <w:style w:type="paragraph" w:customStyle="1" w:styleId="AD1D3AA9F0C74B93A825FAF57531F0BE">
    <w:name w:val="AD1D3AA9F0C74B93A825FAF57531F0BE"/>
    <w:rsid w:val="00150717"/>
  </w:style>
  <w:style w:type="paragraph" w:customStyle="1" w:styleId="6294616D60CB4847AFC3DBFA5693F377">
    <w:name w:val="6294616D60CB4847AFC3DBFA5693F377"/>
    <w:rsid w:val="00150717"/>
  </w:style>
  <w:style w:type="paragraph" w:customStyle="1" w:styleId="3E6108899D6C47B9A00E626A51E9C1B8">
    <w:name w:val="3E6108899D6C47B9A00E626A51E9C1B8"/>
    <w:rsid w:val="00150717"/>
  </w:style>
  <w:style w:type="paragraph" w:customStyle="1" w:styleId="F826A5B10AB944ADA7E968C3178C9878">
    <w:name w:val="F826A5B10AB944ADA7E968C3178C9878"/>
    <w:rsid w:val="00150717"/>
  </w:style>
  <w:style w:type="paragraph" w:customStyle="1" w:styleId="2D8257E7D7984A5B95D526D1DEB1FD0A">
    <w:name w:val="2D8257E7D7984A5B95D526D1DEB1FD0A"/>
    <w:rsid w:val="00150717"/>
  </w:style>
  <w:style w:type="paragraph" w:customStyle="1" w:styleId="C687B772839D47FCBB23A7A5CC54F9AD">
    <w:name w:val="C687B772839D47FCBB23A7A5CC54F9AD"/>
    <w:rsid w:val="00150717"/>
  </w:style>
  <w:style w:type="paragraph" w:customStyle="1" w:styleId="0138EC3255D746F7AB0DBF4DC860A47B">
    <w:name w:val="0138EC3255D746F7AB0DBF4DC860A47B"/>
    <w:rsid w:val="00150717"/>
  </w:style>
  <w:style w:type="paragraph" w:customStyle="1" w:styleId="EDDAAFAA75DE44659DE7F109CE415CF6">
    <w:name w:val="EDDAAFAA75DE44659DE7F109CE415CF6"/>
    <w:rsid w:val="00150717"/>
  </w:style>
  <w:style w:type="paragraph" w:customStyle="1" w:styleId="FC984F447B0145138394B99D7F976A0E">
    <w:name w:val="FC984F447B0145138394B99D7F976A0E"/>
    <w:rsid w:val="00150717"/>
  </w:style>
  <w:style w:type="paragraph" w:customStyle="1" w:styleId="03BD65AE276F435C89DA12DCC139FC37">
    <w:name w:val="03BD65AE276F435C89DA12DCC139FC37"/>
    <w:rsid w:val="00150717"/>
  </w:style>
  <w:style w:type="paragraph" w:customStyle="1" w:styleId="7106002FA1894A718FA9C367079DA070">
    <w:name w:val="7106002FA1894A718FA9C367079DA070"/>
    <w:rsid w:val="00150717"/>
  </w:style>
  <w:style w:type="paragraph" w:customStyle="1" w:styleId="D220563298D349B9811FC095F29C3FF6">
    <w:name w:val="D220563298D349B9811FC095F29C3FF6"/>
    <w:rsid w:val="00150717"/>
  </w:style>
  <w:style w:type="paragraph" w:customStyle="1" w:styleId="9096C95D02D74865943BDFB7EF21EC4C">
    <w:name w:val="9096C95D02D74865943BDFB7EF21EC4C"/>
    <w:rsid w:val="00150717"/>
  </w:style>
  <w:style w:type="paragraph" w:customStyle="1" w:styleId="ED41E99486D84503919E5BB4C1CE3C7D">
    <w:name w:val="ED41E99486D84503919E5BB4C1CE3C7D"/>
    <w:rsid w:val="00150717"/>
  </w:style>
  <w:style w:type="paragraph" w:customStyle="1" w:styleId="B2474EDC99F1469D98F0621B107133E7">
    <w:name w:val="B2474EDC99F1469D98F0621B107133E7"/>
    <w:rsid w:val="00150717"/>
  </w:style>
  <w:style w:type="paragraph" w:customStyle="1" w:styleId="6C9C2873AB1B4CDEA8F4F72C33007778">
    <w:name w:val="6C9C2873AB1B4CDEA8F4F72C33007778"/>
    <w:rsid w:val="00150717"/>
  </w:style>
  <w:style w:type="paragraph" w:customStyle="1" w:styleId="5010924DB6564C8BB869778C81559E65">
    <w:name w:val="5010924DB6564C8BB869778C81559E65"/>
    <w:rsid w:val="00150717"/>
  </w:style>
  <w:style w:type="paragraph" w:customStyle="1" w:styleId="20BEF021F42442D888F71FB757C1E324">
    <w:name w:val="20BEF021F42442D888F71FB757C1E324"/>
    <w:rsid w:val="00150717"/>
  </w:style>
  <w:style w:type="paragraph" w:customStyle="1" w:styleId="2885E56B929E42D1B4ECEA0934915095">
    <w:name w:val="2885E56B929E42D1B4ECEA0934915095"/>
    <w:rsid w:val="00150717"/>
  </w:style>
  <w:style w:type="paragraph" w:customStyle="1" w:styleId="57884FF4BC6749F297CFE34D81476D1F">
    <w:name w:val="57884FF4BC6749F297CFE34D81476D1F"/>
    <w:rsid w:val="00150717"/>
  </w:style>
  <w:style w:type="paragraph" w:customStyle="1" w:styleId="7787B97282A24E0681F509BC0A0BD38D">
    <w:name w:val="7787B97282A24E0681F509BC0A0BD38D"/>
    <w:rsid w:val="00150717"/>
  </w:style>
  <w:style w:type="paragraph" w:customStyle="1" w:styleId="AA2A861E87CF4BC6B08BB4DC13B8F880">
    <w:name w:val="AA2A861E87CF4BC6B08BB4DC13B8F880"/>
    <w:rsid w:val="00150717"/>
  </w:style>
  <w:style w:type="paragraph" w:customStyle="1" w:styleId="8FF4C6DA3E11467A8C0E2243FE386AB0">
    <w:name w:val="8FF4C6DA3E11467A8C0E2243FE386AB0"/>
    <w:rsid w:val="00150717"/>
  </w:style>
  <w:style w:type="paragraph" w:customStyle="1" w:styleId="09169BB3181F435A95A2E7AF243CC434">
    <w:name w:val="09169BB3181F435A95A2E7AF243CC434"/>
    <w:rsid w:val="00150717"/>
  </w:style>
  <w:style w:type="paragraph" w:customStyle="1" w:styleId="36ADC47AFE814962A70E47CE1F4106BE">
    <w:name w:val="36ADC47AFE814962A70E47CE1F4106BE"/>
    <w:rsid w:val="00150717"/>
  </w:style>
  <w:style w:type="paragraph" w:customStyle="1" w:styleId="9B889DF0AC5C4CC5BCE76A59726A9F6F">
    <w:name w:val="9B889DF0AC5C4CC5BCE76A59726A9F6F"/>
    <w:rsid w:val="00150717"/>
  </w:style>
  <w:style w:type="paragraph" w:customStyle="1" w:styleId="EA0E667465B74EB593539F60DE719895">
    <w:name w:val="EA0E667465B74EB593539F60DE719895"/>
    <w:rsid w:val="00150717"/>
  </w:style>
  <w:style w:type="paragraph" w:customStyle="1" w:styleId="A77E8FFC92AA4C2CB71066D5348F7F10">
    <w:name w:val="A77E8FFC92AA4C2CB71066D5348F7F10"/>
    <w:rsid w:val="00150717"/>
  </w:style>
  <w:style w:type="paragraph" w:customStyle="1" w:styleId="60E0F1785B214E9FBFA7443B5B12DFBE">
    <w:name w:val="60E0F1785B214E9FBFA7443B5B12DFBE"/>
    <w:rsid w:val="00150717"/>
  </w:style>
  <w:style w:type="paragraph" w:customStyle="1" w:styleId="7340C2DA46D942998453277F0A85F864">
    <w:name w:val="7340C2DA46D942998453277F0A85F864"/>
    <w:rsid w:val="00150717"/>
  </w:style>
  <w:style w:type="paragraph" w:customStyle="1" w:styleId="05129C101BD4466FB7E0F7DA2C92D2E5">
    <w:name w:val="05129C101BD4466FB7E0F7DA2C92D2E5"/>
    <w:rsid w:val="00150717"/>
  </w:style>
  <w:style w:type="paragraph" w:customStyle="1" w:styleId="3759F19859414F3A8CBA1CB236416331">
    <w:name w:val="3759F19859414F3A8CBA1CB236416331"/>
    <w:rsid w:val="00150717"/>
  </w:style>
  <w:style w:type="paragraph" w:customStyle="1" w:styleId="16FE4745606D45A792A69ABC28B5A85F">
    <w:name w:val="16FE4745606D45A792A69ABC28B5A85F"/>
    <w:rsid w:val="00150717"/>
  </w:style>
  <w:style w:type="paragraph" w:customStyle="1" w:styleId="8C4A60AFA8E74F76B352E46E7995DF69">
    <w:name w:val="8C4A60AFA8E74F76B352E46E7995DF69"/>
    <w:rsid w:val="00150717"/>
  </w:style>
  <w:style w:type="paragraph" w:customStyle="1" w:styleId="669F9B1DB3FE400AB3649BA1E23238B8">
    <w:name w:val="669F9B1DB3FE400AB3649BA1E23238B8"/>
    <w:rsid w:val="00150717"/>
  </w:style>
  <w:style w:type="paragraph" w:customStyle="1" w:styleId="89DED4FAEE914590BC977E0882228E75">
    <w:name w:val="89DED4FAEE914590BC977E0882228E75"/>
    <w:rsid w:val="00150717"/>
  </w:style>
  <w:style w:type="paragraph" w:customStyle="1" w:styleId="AA4A72DDC3E44A1984250D8ACE0BE214">
    <w:name w:val="AA4A72DDC3E44A1984250D8ACE0BE214"/>
    <w:rsid w:val="00150717"/>
  </w:style>
  <w:style w:type="paragraph" w:customStyle="1" w:styleId="B3E2B46C9A784674B10F5F078749317D">
    <w:name w:val="B3E2B46C9A784674B10F5F078749317D"/>
    <w:rsid w:val="00150717"/>
  </w:style>
  <w:style w:type="paragraph" w:customStyle="1" w:styleId="529FA302429E48B6BC755CDF04E530A8">
    <w:name w:val="529FA302429E48B6BC755CDF04E530A8"/>
    <w:rsid w:val="00150717"/>
  </w:style>
  <w:style w:type="paragraph" w:customStyle="1" w:styleId="5B109F524EB6407B94F7EAA0C3072FA7">
    <w:name w:val="5B109F524EB6407B94F7EAA0C3072FA7"/>
    <w:rsid w:val="00150717"/>
  </w:style>
  <w:style w:type="paragraph" w:customStyle="1" w:styleId="4774DBF2EAD94F9B9115456526B31A63">
    <w:name w:val="4774DBF2EAD94F9B9115456526B31A63"/>
    <w:rsid w:val="00150717"/>
  </w:style>
  <w:style w:type="paragraph" w:customStyle="1" w:styleId="C2BCD139E45C494E87859AD17DB9353F">
    <w:name w:val="C2BCD139E45C494E87859AD17DB9353F"/>
    <w:rsid w:val="00150717"/>
  </w:style>
  <w:style w:type="paragraph" w:customStyle="1" w:styleId="1BEA99CAD16E4F8B99C1F3ACCECF62FE">
    <w:name w:val="1BEA99CAD16E4F8B99C1F3ACCECF62FE"/>
    <w:rsid w:val="00150717"/>
  </w:style>
  <w:style w:type="paragraph" w:customStyle="1" w:styleId="3DFF030B8AA34A50B9E66B1C608006FE">
    <w:name w:val="3DFF030B8AA34A50B9E66B1C608006FE"/>
    <w:rsid w:val="00150717"/>
  </w:style>
  <w:style w:type="paragraph" w:customStyle="1" w:styleId="51959FFE41764C7399179C13D56E9A7D">
    <w:name w:val="51959FFE41764C7399179C13D56E9A7D"/>
    <w:rsid w:val="00150717"/>
  </w:style>
  <w:style w:type="paragraph" w:customStyle="1" w:styleId="A28DCA59D20E4370A59F85482A003EBD">
    <w:name w:val="A28DCA59D20E4370A59F85482A003EBD"/>
    <w:rsid w:val="00150717"/>
  </w:style>
  <w:style w:type="paragraph" w:customStyle="1" w:styleId="93FAF76B38A44C199E9551276F19572F">
    <w:name w:val="93FAF76B38A44C199E9551276F19572F"/>
    <w:rsid w:val="00150717"/>
  </w:style>
  <w:style w:type="paragraph" w:customStyle="1" w:styleId="AA59D361FE1340E1A3378BB0DC797FD9">
    <w:name w:val="AA59D361FE1340E1A3378BB0DC797FD9"/>
    <w:rsid w:val="00150717"/>
  </w:style>
  <w:style w:type="paragraph" w:customStyle="1" w:styleId="A8202A02C4A94AB4BD5AF8415B1363A7">
    <w:name w:val="A8202A02C4A94AB4BD5AF8415B1363A7"/>
    <w:rsid w:val="00150717"/>
  </w:style>
  <w:style w:type="paragraph" w:customStyle="1" w:styleId="94F61ED886274C9D8340565E9094237B">
    <w:name w:val="94F61ED886274C9D8340565E9094237B"/>
    <w:rsid w:val="00150717"/>
  </w:style>
  <w:style w:type="paragraph" w:customStyle="1" w:styleId="3B56F8B001E5497E9179CDBA815F650E">
    <w:name w:val="3B56F8B001E5497E9179CDBA815F650E"/>
    <w:rsid w:val="00150717"/>
  </w:style>
  <w:style w:type="paragraph" w:customStyle="1" w:styleId="AA06BD3A94174929BF14D1DC88467778">
    <w:name w:val="AA06BD3A94174929BF14D1DC88467778"/>
    <w:rsid w:val="00150717"/>
  </w:style>
  <w:style w:type="paragraph" w:customStyle="1" w:styleId="7B42C51E52F44ACFBDB4B543066868BF">
    <w:name w:val="7B42C51E52F44ACFBDB4B543066868BF"/>
    <w:rsid w:val="00150717"/>
  </w:style>
  <w:style w:type="paragraph" w:customStyle="1" w:styleId="9054CA75703843259F7E37C0493FBA64">
    <w:name w:val="9054CA75703843259F7E37C0493FBA64"/>
    <w:rsid w:val="00150717"/>
  </w:style>
  <w:style w:type="paragraph" w:customStyle="1" w:styleId="947CB3F8476F47B0B8B2D57CE9845D17">
    <w:name w:val="947CB3F8476F47B0B8B2D57CE9845D17"/>
    <w:rsid w:val="00150717"/>
  </w:style>
  <w:style w:type="paragraph" w:customStyle="1" w:styleId="D0F7124405DF4758862B2A78F69BADA8">
    <w:name w:val="D0F7124405DF4758862B2A78F69BADA8"/>
    <w:rsid w:val="00150717"/>
  </w:style>
  <w:style w:type="paragraph" w:customStyle="1" w:styleId="B3F3E96247B74D91B36007DDB1FFFDC2">
    <w:name w:val="B3F3E96247B74D91B36007DDB1FFFDC2"/>
    <w:rsid w:val="00150717"/>
  </w:style>
  <w:style w:type="paragraph" w:customStyle="1" w:styleId="C4E171A01B49452CAE22B90CEFC78ADF">
    <w:name w:val="C4E171A01B49452CAE22B90CEFC78ADF"/>
    <w:rsid w:val="00150717"/>
  </w:style>
  <w:style w:type="paragraph" w:customStyle="1" w:styleId="815170453D5C45A59D9E363768D13216">
    <w:name w:val="815170453D5C45A59D9E363768D13216"/>
    <w:rsid w:val="00150717"/>
  </w:style>
  <w:style w:type="paragraph" w:customStyle="1" w:styleId="2677AED2EA024B86BB4D1C231B395341">
    <w:name w:val="2677AED2EA024B86BB4D1C231B395341"/>
    <w:rsid w:val="00150717"/>
  </w:style>
  <w:style w:type="paragraph" w:customStyle="1" w:styleId="56328F4AC7494384895F4FD998DE40AE">
    <w:name w:val="56328F4AC7494384895F4FD998DE40AE"/>
    <w:rsid w:val="00150717"/>
  </w:style>
  <w:style w:type="paragraph" w:customStyle="1" w:styleId="76F70FB2A2294407AA59A17D4780A389">
    <w:name w:val="76F70FB2A2294407AA59A17D4780A389"/>
    <w:rsid w:val="00150717"/>
  </w:style>
  <w:style w:type="paragraph" w:customStyle="1" w:styleId="E56A9994CE974233B10DC764AB5BF1F6">
    <w:name w:val="E56A9994CE974233B10DC764AB5BF1F6"/>
    <w:rsid w:val="00150717"/>
  </w:style>
  <w:style w:type="paragraph" w:customStyle="1" w:styleId="F1833C9C740844F29E7C3C722361FFE9">
    <w:name w:val="F1833C9C740844F29E7C3C722361FFE9"/>
    <w:rsid w:val="00150717"/>
  </w:style>
  <w:style w:type="paragraph" w:customStyle="1" w:styleId="08C75DE81A494603995E1239B7744052">
    <w:name w:val="08C75DE81A494603995E1239B7744052"/>
    <w:rsid w:val="00150717"/>
  </w:style>
  <w:style w:type="paragraph" w:customStyle="1" w:styleId="7174CC03118E4BA7B1D0110055280D03">
    <w:name w:val="7174CC03118E4BA7B1D0110055280D03"/>
    <w:rsid w:val="00150717"/>
  </w:style>
  <w:style w:type="paragraph" w:customStyle="1" w:styleId="6EFF975438484199A0083DB2E1F8D3B1">
    <w:name w:val="6EFF975438484199A0083DB2E1F8D3B1"/>
    <w:rsid w:val="00150717"/>
  </w:style>
  <w:style w:type="paragraph" w:customStyle="1" w:styleId="3BB221BE92F14C8F81F2EF221434F1C9">
    <w:name w:val="3BB221BE92F14C8F81F2EF221434F1C9"/>
    <w:rsid w:val="00150717"/>
  </w:style>
  <w:style w:type="paragraph" w:customStyle="1" w:styleId="9FB81EA1531344709BB161C89CB4D63D">
    <w:name w:val="9FB81EA1531344709BB161C89CB4D63D"/>
    <w:rsid w:val="00150717"/>
  </w:style>
  <w:style w:type="paragraph" w:customStyle="1" w:styleId="142BEDAC505A4178AED6754E2C196949">
    <w:name w:val="142BEDAC505A4178AED6754E2C196949"/>
    <w:rsid w:val="00150717"/>
  </w:style>
  <w:style w:type="paragraph" w:customStyle="1" w:styleId="DDC91ED8941C44F6BE31C34EA4887A75">
    <w:name w:val="DDC91ED8941C44F6BE31C34EA4887A75"/>
    <w:rsid w:val="00150717"/>
  </w:style>
  <w:style w:type="paragraph" w:customStyle="1" w:styleId="D01F80FF1A3544C5AE56E057F75E5535">
    <w:name w:val="D01F80FF1A3544C5AE56E057F75E5535"/>
    <w:rsid w:val="00150717"/>
  </w:style>
  <w:style w:type="paragraph" w:customStyle="1" w:styleId="4363CCD6AE4C443B870490A0F88650F4">
    <w:name w:val="4363CCD6AE4C443B870490A0F88650F4"/>
    <w:rsid w:val="00150717"/>
  </w:style>
  <w:style w:type="paragraph" w:customStyle="1" w:styleId="6262403EE3D74FE3B0914476D4DC1316">
    <w:name w:val="6262403EE3D74FE3B0914476D4DC1316"/>
    <w:rsid w:val="00150717"/>
  </w:style>
  <w:style w:type="paragraph" w:customStyle="1" w:styleId="A4689870CCE4443FA3CCC996364C0BD0">
    <w:name w:val="A4689870CCE4443FA3CCC996364C0BD0"/>
    <w:rsid w:val="00150717"/>
  </w:style>
  <w:style w:type="paragraph" w:customStyle="1" w:styleId="C114856782824B18950161654F91F192">
    <w:name w:val="C114856782824B18950161654F91F192"/>
    <w:rsid w:val="00150717"/>
  </w:style>
  <w:style w:type="paragraph" w:customStyle="1" w:styleId="B60F948345504C778DBF42F398AB652E">
    <w:name w:val="B60F948345504C778DBF42F398AB652E"/>
    <w:rsid w:val="00150717"/>
  </w:style>
  <w:style w:type="paragraph" w:customStyle="1" w:styleId="58CF1FFE4E884849BE6DE57C013DA3D3">
    <w:name w:val="58CF1FFE4E884849BE6DE57C013DA3D3"/>
    <w:rsid w:val="00150717"/>
  </w:style>
  <w:style w:type="paragraph" w:customStyle="1" w:styleId="01CEE7C12ADA4F349D2C97C6AB3EBAA5">
    <w:name w:val="01CEE7C12ADA4F349D2C97C6AB3EBAA5"/>
    <w:rsid w:val="00150717"/>
  </w:style>
  <w:style w:type="paragraph" w:customStyle="1" w:styleId="850C04A5F3A74D57919B4712C767345E">
    <w:name w:val="850C04A5F3A74D57919B4712C767345E"/>
    <w:rsid w:val="00150717"/>
  </w:style>
  <w:style w:type="paragraph" w:customStyle="1" w:styleId="CAACAB48E86F4EAF8F9650DCDC5ED68D">
    <w:name w:val="CAACAB48E86F4EAF8F9650DCDC5ED68D"/>
    <w:rsid w:val="00150717"/>
  </w:style>
  <w:style w:type="paragraph" w:customStyle="1" w:styleId="F50B6DE63D9147CEBE91B31220EBA3F5">
    <w:name w:val="F50B6DE63D9147CEBE91B31220EBA3F5"/>
    <w:rsid w:val="00150717"/>
  </w:style>
  <w:style w:type="paragraph" w:customStyle="1" w:styleId="934BD5D2468C49D89AA93DA01074A576">
    <w:name w:val="934BD5D2468C49D89AA93DA01074A576"/>
    <w:rsid w:val="00150717"/>
  </w:style>
  <w:style w:type="paragraph" w:customStyle="1" w:styleId="5B85D352D2E94010B89A760D3D653A75">
    <w:name w:val="5B85D352D2E94010B89A760D3D653A75"/>
    <w:rsid w:val="00150717"/>
  </w:style>
  <w:style w:type="paragraph" w:customStyle="1" w:styleId="55D4866507EE4E788AFA606B9EC3ED11">
    <w:name w:val="55D4866507EE4E788AFA606B9EC3ED11"/>
    <w:rsid w:val="00150717"/>
  </w:style>
  <w:style w:type="paragraph" w:customStyle="1" w:styleId="EB269E737DD54BE892E79159F13915C1">
    <w:name w:val="EB269E737DD54BE892E79159F13915C1"/>
    <w:rsid w:val="00150717"/>
  </w:style>
  <w:style w:type="paragraph" w:customStyle="1" w:styleId="8C3481D419C44CC2A1A3337210A4FBA0">
    <w:name w:val="8C3481D419C44CC2A1A3337210A4FBA0"/>
    <w:rsid w:val="00150717"/>
  </w:style>
  <w:style w:type="paragraph" w:customStyle="1" w:styleId="8D67137A91114F4F84FA758C2E3EFFFB">
    <w:name w:val="8D67137A91114F4F84FA758C2E3EFFFB"/>
    <w:rsid w:val="00150717"/>
  </w:style>
  <w:style w:type="paragraph" w:customStyle="1" w:styleId="14639072EC2542B180423BEB01E13AE6">
    <w:name w:val="14639072EC2542B180423BEB01E13AE6"/>
    <w:rsid w:val="00150717"/>
  </w:style>
  <w:style w:type="paragraph" w:customStyle="1" w:styleId="54FC10700F2E4269B8BBC46A0E3AD3D4">
    <w:name w:val="54FC10700F2E4269B8BBC46A0E3AD3D4"/>
    <w:rsid w:val="00150717"/>
  </w:style>
  <w:style w:type="paragraph" w:customStyle="1" w:styleId="51F8BDAB9921474199705035A65752E4">
    <w:name w:val="51F8BDAB9921474199705035A65752E4"/>
    <w:rsid w:val="00150717"/>
  </w:style>
  <w:style w:type="paragraph" w:customStyle="1" w:styleId="6A69BF57B17C446B9C342C8EC21AC2E4">
    <w:name w:val="6A69BF57B17C446B9C342C8EC21AC2E4"/>
    <w:rsid w:val="00150717"/>
  </w:style>
  <w:style w:type="paragraph" w:customStyle="1" w:styleId="FACA598F725E48ED935B474FB0799136">
    <w:name w:val="FACA598F725E48ED935B474FB0799136"/>
    <w:rsid w:val="00150717"/>
  </w:style>
  <w:style w:type="paragraph" w:customStyle="1" w:styleId="F445C6E8D9E84E14A9909B959FB66780">
    <w:name w:val="F445C6E8D9E84E14A9909B959FB66780"/>
    <w:rsid w:val="00150717"/>
  </w:style>
  <w:style w:type="paragraph" w:customStyle="1" w:styleId="2951A805FA3246479A98CF4B33638E26">
    <w:name w:val="2951A805FA3246479A98CF4B33638E26"/>
    <w:rsid w:val="00150717"/>
  </w:style>
  <w:style w:type="paragraph" w:customStyle="1" w:styleId="904E51DF6A0448DCB6BAE155D41E2BD8">
    <w:name w:val="904E51DF6A0448DCB6BAE155D41E2BD8"/>
    <w:rsid w:val="00150717"/>
  </w:style>
  <w:style w:type="paragraph" w:customStyle="1" w:styleId="6680BB6AB8A7401CAA6345C0643A82C3">
    <w:name w:val="6680BB6AB8A7401CAA6345C0643A82C3"/>
    <w:rsid w:val="00150717"/>
  </w:style>
  <w:style w:type="paragraph" w:customStyle="1" w:styleId="80E05B6EA16140A38F02A5E232AE2860">
    <w:name w:val="80E05B6EA16140A38F02A5E232AE2860"/>
    <w:rsid w:val="00150717"/>
  </w:style>
  <w:style w:type="paragraph" w:customStyle="1" w:styleId="B19FFFE60EA642EDA7003C1CF62216BE">
    <w:name w:val="B19FFFE60EA642EDA7003C1CF62216BE"/>
    <w:rsid w:val="00150717"/>
  </w:style>
  <w:style w:type="paragraph" w:customStyle="1" w:styleId="3A0A9599162C4D5CB4DAD1FAE17373CE">
    <w:name w:val="3A0A9599162C4D5CB4DAD1FAE17373CE"/>
    <w:rsid w:val="00150717"/>
  </w:style>
  <w:style w:type="paragraph" w:customStyle="1" w:styleId="C2D9A07E077345D1A1A2730D90A360BA">
    <w:name w:val="C2D9A07E077345D1A1A2730D90A360BA"/>
    <w:rsid w:val="00150717"/>
  </w:style>
  <w:style w:type="paragraph" w:customStyle="1" w:styleId="E8E78A315ADA486C8F2607ECCD8D1309">
    <w:name w:val="E8E78A315ADA486C8F2607ECCD8D1309"/>
    <w:rsid w:val="00150717"/>
  </w:style>
  <w:style w:type="paragraph" w:customStyle="1" w:styleId="7C41F75620A44BBFB41E652AD48F2F13">
    <w:name w:val="7C41F75620A44BBFB41E652AD48F2F13"/>
    <w:rsid w:val="00150717"/>
  </w:style>
  <w:style w:type="paragraph" w:customStyle="1" w:styleId="CD5C6E5D848E47E6BC38FF6BEE84CBBD">
    <w:name w:val="CD5C6E5D848E47E6BC38FF6BEE84CBBD"/>
    <w:rsid w:val="00150717"/>
  </w:style>
  <w:style w:type="paragraph" w:customStyle="1" w:styleId="E9AA1D700E8B4CA8965DE10B6C33A554">
    <w:name w:val="E9AA1D700E8B4CA8965DE10B6C33A554"/>
    <w:rsid w:val="00150717"/>
  </w:style>
  <w:style w:type="paragraph" w:customStyle="1" w:styleId="8D62B0C000F644359212B2F1F8C022B3">
    <w:name w:val="8D62B0C000F644359212B2F1F8C022B3"/>
    <w:rsid w:val="00150717"/>
  </w:style>
  <w:style w:type="paragraph" w:customStyle="1" w:styleId="9484DDB13FB64C8B81FD29F9751076D1">
    <w:name w:val="9484DDB13FB64C8B81FD29F9751076D1"/>
    <w:rsid w:val="00150717"/>
  </w:style>
  <w:style w:type="paragraph" w:customStyle="1" w:styleId="99BD845F8BCE4E3F9737C5303F2259B3">
    <w:name w:val="99BD845F8BCE4E3F9737C5303F2259B3"/>
    <w:rsid w:val="00150717"/>
  </w:style>
  <w:style w:type="paragraph" w:customStyle="1" w:styleId="9BC7F475959C4C4F901AF3A383120A3C">
    <w:name w:val="9BC7F475959C4C4F901AF3A383120A3C"/>
    <w:rsid w:val="00150717"/>
  </w:style>
  <w:style w:type="paragraph" w:customStyle="1" w:styleId="9E584BEE203645949FB3F20294C7DC3A">
    <w:name w:val="9E584BEE203645949FB3F20294C7DC3A"/>
    <w:rsid w:val="00150717"/>
  </w:style>
  <w:style w:type="paragraph" w:customStyle="1" w:styleId="430E6A8E20454FC9A9B9E04A4E81C771">
    <w:name w:val="430E6A8E20454FC9A9B9E04A4E81C771"/>
    <w:rsid w:val="00150717"/>
  </w:style>
  <w:style w:type="paragraph" w:customStyle="1" w:styleId="9198698EE4104FA3B5C0FA6F7B93DFB6">
    <w:name w:val="9198698EE4104FA3B5C0FA6F7B93DFB6"/>
    <w:rsid w:val="00150717"/>
  </w:style>
  <w:style w:type="paragraph" w:customStyle="1" w:styleId="7753899277F040C18CBA2BF75180C052">
    <w:name w:val="7753899277F040C18CBA2BF75180C052"/>
    <w:rsid w:val="00150717"/>
  </w:style>
  <w:style w:type="paragraph" w:customStyle="1" w:styleId="1D7C9904C9C54FA7A3AA970F77E28973">
    <w:name w:val="1D7C9904C9C54FA7A3AA970F77E28973"/>
    <w:rsid w:val="00150717"/>
  </w:style>
  <w:style w:type="paragraph" w:customStyle="1" w:styleId="9B44701A4EB74B78B7EC70F54719189D">
    <w:name w:val="9B44701A4EB74B78B7EC70F54719189D"/>
    <w:rsid w:val="00150717"/>
  </w:style>
  <w:style w:type="paragraph" w:customStyle="1" w:styleId="4D77FA3E614B4B55860F43428240AF79">
    <w:name w:val="4D77FA3E614B4B55860F43428240AF79"/>
    <w:rsid w:val="00150717"/>
  </w:style>
  <w:style w:type="paragraph" w:customStyle="1" w:styleId="20A75001732E46D19C9485E7ADD2FC7C">
    <w:name w:val="20A75001732E46D19C9485E7ADD2FC7C"/>
    <w:rsid w:val="00150717"/>
  </w:style>
  <w:style w:type="paragraph" w:customStyle="1" w:styleId="ECEC89B4C7454446A9FF882F3093BF48">
    <w:name w:val="ECEC89B4C7454446A9FF882F3093BF48"/>
    <w:rsid w:val="00150717"/>
  </w:style>
  <w:style w:type="paragraph" w:customStyle="1" w:styleId="07993CA0071649D598ED4BEE9BB298E6">
    <w:name w:val="07993CA0071649D598ED4BEE9BB298E6"/>
    <w:rsid w:val="00150717"/>
  </w:style>
  <w:style w:type="paragraph" w:customStyle="1" w:styleId="897F595A4B274331AC83F0AD0047476E">
    <w:name w:val="897F595A4B274331AC83F0AD0047476E"/>
    <w:rsid w:val="00150717"/>
  </w:style>
  <w:style w:type="paragraph" w:customStyle="1" w:styleId="C09432BBDAE346FCBCDF0455FC092853">
    <w:name w:val="C09432BBDAE346FCBCDF0455FC092853"/>
    <w:rsid w:val="00150717"/>
  </w:style>
  <w:style w:type="paragraph" w:customStyle="1" w:styleId="4083291F681441569E22F3D8836711C8">
    <w:name w:val="4083291F681441569E22F3D8836711C8"/>
    <w:rsid w:val="00150717"/>
  </w:style>
  <w:style w:type="paragraph" w:customStyle="1" w:styleId="F921F31C19E74C16A73DED2928393FC0">
    <w:name w:val="F921F31C19E74C16A73DED2928393FC0"/>
    <w:rsid w:val="00150717"/>
  </w:style>
  <w:style w:type="paragraph" w:customStyle="1" w:styleId="4D2C8EC08E9F454E9033EF426F3925B0">
    <w:name w:val="4D2C8EC08E9F454E9033EF426F3925B0"/>
    <w:rsid w:val="00150717"/>
  </w:style>
  <w:style w:type="paragraph" w:customStyle="1" w:styleId="9A17603C31FC4DBC8EBEF8EF24712E76">
    <w:name w:val="9A17603C31FC4DBC8EBEF8EF24712E76"/>
    <w:rsid w:val="00150717"/>
  </w:style>
  <w:style w:type="paragraph" w:customStyle="1" w:styleId="9BC60357205F46B6A9FB32998D173837">
    <w:name w:val="9BC60357205F46B6A9FB32998D173837"/>
    <w:rsid w:val="00150717"/>
  </w:style>
  <w:style w:type="paragraph" w:customStyle="1" w:styleId="6437CFF5F59343579BAAD5A66F9E27E2">
    <w:name w:val="6437CFF5F59343579BAAD5A66F9E27E2"/>
    <w:rsid w:val="00150717"/>
  </w:style>
  <w:style w:type="paragraph" w:customStyle="1" w:styleId="3302228E1CE742C19BE6FBAC25919737">
    <w:name w:val="3302228E1CE742C19BE6FBAC25919737"/>
    <w:rsid w:val="00150717"/>
  </w:style>
  <w:style w:type="paragraph" w:customStyle="1" w:styleId="B60E0803C1B542E5ADB9BBA98CB61013">
    <w:name w:val="B60E0803C1B542E5ADB9BBA98CB61013"/>
    <w:rsid w:val="00150717"/>
  </w:style>
  <w:style w:type="paragraph" w:customStyle="1" w:styleId="A4DCE18C0B584BF4A4A722857EFBCF3A">
    <w:name w:val="A4DCE18C0B584BF4A4A722857EFBCF3A"/>
    <w:rsid w:val="00150717"/>
  </w:style>
  <w:style w:type="paragraph" w:customStyle="1" w:styleId="BE73220DFA6B43F2B0AA7F1506312A37">
    <w:name w:val="BE73220DFA6B43F2B0AA7F1506312A37"/>
    <w:rsid w:val="00150717"/>
  </w:style>
  <w:style w:type="paragraph" w:customStyle="1" w:styleId="8A667B6065C949388B7D3988E658CC11">
    <w:name w:val="8A667B6065C949388B7D3988E658CC11"/>
    <w:rsid w:val="00150717"/>
  </w:style>
  <w:style w:type="paragraph" w:customStyle="1" w:styleId="E9482AD940734A12BB010975C386D55C">
    <w:name w:val="E9482AD940734A12BB010975C386D55C"/>
    <w:rsid w:val="00150717"/>
  </w:style>
  <w:style w:type="paragraph" w:customStyle="1" w:styleId="AD1EE59EC1C247BA8EF5A6802EB01866">
    <w:name w:val="AD1EE59EC1C247BA8EF5A6802EB01866"/>
    <w:rsid w:val="00150717"/>
  </w:style>
  <w:style w:type="paragraph" w:customStyle="1" w:styleId="8F2CB020C23E4EC48771965ED8C2562A">
    <w:name w:val="8F2CB020C23E4EC48771965ED8C2562A"/>
    <w:rsid w:val="00150717"/>
  </w:style>
  <w:style w:type="paragraph" w:customStyle="1" w:styleId="69CE4ABD1A9D4E42B72FA6E4C319D573">
    <w:name w:val="69CE4ABD1A9D4E42B72FA6E4C319D573"/>
    <w:rsid w:val="00150717"/>
  </w:style>
  <w:style w:type="paragraph" w:customStyle="1" w:styleId="7FE903EAA1434DA385B92BDACA3E189F">
    <w:name w:val="7FE903EAA1434DA385B92BDACA3E189F"/>
    <w:rsid w:val="00150717"/>
  </w:style>
  <w:style w:type="paragraph" w:customStyle="1" w:styleId="055FD65CFE3E482D90B686D190380D00">
    <w:name w:val="055FD65CFE3E482D90B686D190380D00"/>
    <w:rsid w:val="00150717"/>
  </w:style>
  <w:style w:type="paragraph" w:customStyle="1" w:styleId="92DAD812E3F84BFAA3EDA7B8AD872D61">
    <w:name w:val="92DAD812E3F84BFAA3EDA7B8AD872D61"/>
    <w:rsid w:val="00150717"/>
  </w:style>
  <w:style w:type="paragraph" w:customStyle="1" w:styleId="7FBF2D01FF1D4090A2C687E89FEFC3AB">
    <w:name w:val="7FBF2D01FF1D4090A2C687E89FEFC3AB"/>
    <w:rsid w:val="00150717"/>
  </w:style>
  <w:style w:type="paragraph" w:customStyle="1" w:styleId="D0CFFE4BD2D945B5AF43054AEC0FE09F">
    <w:name w:val="D0CFFE4BD2D945B5AF43054AEC0FE09F"/>
    <w:rsid w:val="00150717"/>
  </w:style>
  <w:style w:type="paragraph" w:customStyle="1" w:styleId="5C07172F1ADF4B6CAF0163C1B3A4896D">
    <w:name w:val="5C07172F1ADF4B6CAF0163C1B3A4896D"/>
    <w:rsid w:val="00150717"/>
  </w:style>
  <w:style w:type="paragraph" w:customStyle="1" w:styleId="2BCFB4D4282447CE98E092BD6B609CC7">
    <w:name w:val="2BCFB4D4282447CE98E092BD6B609CC7"/>
    <w:rsid w:val="00150717"/>
  </w:style>
  <w:style w:type="paragraph" w:customStyle="1" w:styleId="B377EBB88DF9449D9D13C6C205BF5849">
    <w:name w:val="B377EBB88DF9449D9D13C6C205BF5849"/>
    <w:rsid w:val="00150717"/>
  </w:style>
  <w:style w:type="paragraph" w:customStyle="1" w:styleId="8B28BBB0DD654E9DAA9905D4EE983494">
    <w:name w:val="8B28BBB0DD654E9DAA9905D4EE983494"/>
    <w:rsid w:val="00150717"/>
  </w:style>
  <w:style w:type="paragraph" w:customStyle="1" w:styleId="51C5337187AF4C32B54BCDC83BD2F315">
    <w:name w:val="51C5337187AF4C32B54BCDC83BD2F315"/>
    <w:rsid w:val="00150717"/>
  </w:style>
  <w:style w:type="paragraph" w:customStyle="1" w:styleId="A489DCEFD2884C25A7D97C20C0A92F97">
    <w:name w:val="A489DCEFD2884C25A7D97C20C0A92F97"/>
    <w:rsid w:val="00150717"/>
  </w:style>
  <w:style w:type="paragraph" w:customStyle="1" w:styleId="8928FAC0D10148FFA25DAC8CE7FD5BD3">
    <w:name w:val="8928FAC0D10148FFA25DAC8CE7FD5BD3"/>
    <w:rsid w:val="00150717"/>
  </w:style>
  <w:style w:type="paragraph" w:customStyle="1" w:styleId="63245C59A602402FA1CCCC297D5E1402">
    <w:name w:val="63245C59A602402FA1CCCC297D5E1402"/>
    <w:rsid w:val="00150717"/>
  </w:style>
  <w:style w:type="paragraph" w:customStyle="1" w:styleId="43CF3D805C4C46978D424A6C4A4A195B">
    <w:name w:val="43CF3D805C4C46978D424A6C4A4A195B"/>
    <w:rsid w:val="00150717"/>
  </w:style>
  <w:style w:type="paragraph" w:customStyle="1" w:styleId="102E7455D6DC4E85963AB9A9099C16AB">
    <w:name w:val="102E7455D6DC4E85963AB9A9099C16AB"/>
    <w:rsid w:val="00150717"/>
  </w:style>
  <w:style w:type="paragraph" w:customStyle="1" w:styleId="C01653C520A84166A157AC100CB35CDD">
    <w:name w:val="C01653C520A84166A157AC100CB35CDD"/>
    <w:rsid w:val="00150717"/>
  </w:style>
  <w:style w:type="paragraph" w:customStyle="1" w:styleId="8C91ED9ECA6D47E9A9169B3970FBB9A9">
    <w:name w:val="8C91ED9ECA6D47E9A9169B3970FBB9A9"/>
    <w:rsid w:val="00150717"/>
  </w:style>
  <w:style w:type="paragraph" w:customStyle="1" w:styleId="65166AA44E4E449BB751192727DF362B">
    <w:name w:val="65166AA44E4E449BB751192727DF362B"/>
    <w:rsid w:val="00150717"/>
  </w:style>
  <w:style w:type="paragraph" w:customStyle="1" w:styleId="1E0018E066F94A2B9129418A517BE5AA">
    <w:name w:val="1E0018E066F94A2B9129418A517BE5AA"/>
    <w:rsid w:val="00150717"/>
  </w:style>
  <w:style w:type="paragraph" w:customStyle="1" w:styleId="F64A15D719004FF2913FABE7E344913E">
    <w:name w:val="F64A15D719004FF2913FABE7E344913E"/>
    <w:rsid w:val="00150717"/>
  </w:style>
  <w:style w:type="paragraph" w:customStyle="1" w:styleId="F5F97A26B1F442E0A3792766613FF25E">
    <w:name w:val="F5F97A26B1F442E0A3792766613FF25E"/>
    <w:rsid w:val="00150717"/>
  </w:style>
  <w:style w:type="paragraph" w:customStyle="1" w:styleId="6972D8F4B89D4FF78A27F3D142A537A5">
    <w:name w:val="6972D8F4B89D4FF78A27F3D142A537A5"/>
    <w:rsid w:val="00150717"/>
  </w:style>
  <w:style w:type="paragraph" w:customStyle="1" w:styleId="CC4C1D85B5CD4FFA95A6CA0B3D842C49">
    <w:name w:val="CC4C1D85B5CD4FFA95A6CA0B3D842C49"/>
    <w:rsid w:val="00150717"/>
  </w:style>
  <w:style w:type="paragraph" w:customStyle="1" w:styleId="97A9266803564E13AD00C74A39AAD314">
    <w:name w:val="97A9266803564E13AD00C74A39AAD314"/>
    <w:rsid w:val="00150717"/>
  </w:style>
  <w:style w:type="paragraph" w:customStyle="1" w:styleId="B3603F8C8D404569A260F30BF5E496F1">
    <w:name w:val="B3603F8C8D404569A260F30BF5E496F1"/>
    <w:rsid w:val="00150717"/>
  </w:style>
  <w:style w:type="paragraph" w:customStyle="1" w:styleId="217DCE113C0C420BBF9542A1D04CF801">
    <w:name w:val="217DCE113C0C420BBF9542A1D04CF801"/>
    <w:rsid w:val="00150717"/>
  </w:style>
  <w:style w:type="paragraph" w:customStyle="1" w:styleId="94E7FE63CB244642BCA1B440C64D704D">
    <w:name w:val="94E7FE63CB244642BCA1B440C64D704D"/>
    <w:rsid w:val="00150717"/>
  </w:style>
  <w:style w:type="paragraph" w:customStyle="1" w:styleId="0F153762E6794A66BC6CC1D9704D1E10">
    <w:name w:val="0F153762E6794A66BC6CC1D9704D1E10"/>
    <w:rsid w:val="00150717"/>
  </w:style>
  <w:style w:type="paragraph" w:customStyle="1" w:styleId="9847667CE2EA44F2A5D059D3FBF4D2EC">
    <w:name w:val="9847667CE2EA44F2A5D059D3FBF4D2EC"/>
    <w:rsid w:val="00150717"/>
  </w:style>
  <w:style w:type="paragraph" w:customStyle="1" w:styleId="A87C24700AE8410B90152E6F9D6D60C8">
    <w:name w:val="A87C24700AE8410B90152E6F9D6D60C8"/>
    <w:rsid w:val="00150717"/>
  </w:style>
  <w:style w:type="paragraph" w:customStyle="1" w:styleId="9222B9BB547E414EB4D8AA66154F3F52">
    <w:name w:val="9222B9BB547E414EB4D8AA66154F3F52"/>
    <w:rsid w:val="00150717"/>
  </w:style>
  <w:style w:type="paragraph" w:customStyle="1" w:styleId="0F4654428A964A168547973422DD7B8B">
    <w:name w:val="0F4654428A964A168547973422DD7B8B"/>
    <w:rsid w:val="00150717"/>
  </w:style>
  <w:style w:type="paragraph" w:customStyle="1" w:styleId="79A7A0EAB24446AB8B3AA099619CD9C8">
    <w:name w:val="79A7A0EAB24446AB8B3AA099619CD9C8"/>
    <w:rsid w:val="00150717"/>
  </w:style>
  <w:style w:type="paragraph" w:customStyle="1" w:styleId="241902011C3B4DB388AA62C16B23D71B">
    <w:name w:val="241902011C3B4DB388AA62C16B23D71B"/>
    <w:rsid w:val="00150717"/>
  </w:style>
  <w:style w:type="paragraph" w:customStyle="1" w:styleId="DAF3BD501D2049C4B376CB5E95074167">
    <w:name w:val="DAF3BD501D2049C4B376CB5E95074167"/>
    <w:rsid w:val="00150717"/>
  </w:style>
  <w:style w:type="paragraph" w:customStyle="1" w:styleId="328887FD4DC74ABE854B4F26E15D99CD">
    <w:name w:val="328887FD4DC74ABE854B4F26E15D99CD"/>
    <w:rsid w:val="00150717"/>
  </w:style>
  <w:style w:type="paragraph" w:customStyle="1" w:styleId="2AD938A09C9748719FA2F3580E05405B">
    <w:name w:val="2AD938A09C9748719FA2F3580E05405B"/>
    <w:rsid w:val="00150717"/>
  </w:style>
  <w:style w:type="paragraph" w:customStyle="1" w:styleId="A585C5BD9A5A454087D771461E884ED6">
    <w:name w:val="A585C5BD9A5A454087D771461E884ED6"/>
    <w:rsid w:val="00150717"/>
  </w:style>
  <w:style w:type="paragraph" w:customStyle="1" w:styleId="AA2C753EDA274AAD9F2FDABF4E0112AE">
    <w:name w:val="AA2C753EDA274AAD9F2FDABF4E0112AE"/>
    <w:rsid w:val="00150717"/>
  </w:style>
  <w:style w:type="paragraph" w:customStyle="1" w:styleId="8F0C6BAF7FDC45369FAE93739E1E3B10">
    <w:name w:val="8F0C6BAF7FDC45369FAE93739E1E3B10"/>
    <w:rsid w:val="00150717"/>
  </w:style>
  <w:style w:type="paragraph" w:customStyle="1" w:styleId="A7ADD1550AD84EC08AE378AFF25302A9">
    <w:name w:val="A7ADD1550AD84EC08AE378AFF25302A9"/>
    <w:rsid w:val="00150717"/>
  </w:style>
  <w:style w:type="paragraph" w:customStyle="1" w:styleId="56262786B82B42A6969805EC4768923D">
    <w:name w:val="56262786B82B42A6969805EC4768923D"/>
    <w:rsid w:val="00150717"/>
  </w:style>
  <w:style w:type="paragraph" w:customStyle="1" w:styleId="533F09420FF146119A122C22AEB6E998">
    <w:name w:val="533F09420FF146119A122C22AEB6E998"/>
    <w:rsid w:val="00150717"/>
  </w:style>
  <w:style w:type="paragraph" w:customStyle="1" w:styleId="BCEC729E418043B6BADEF8659F713858">
    <w:name w:val="BCEC729E418043B6BADEF8659F713858"/>
    <w:rsid w:val="00150717"/>
  </w:style>
  <w:style w:type="paragraph" w:customStyle="1" w:styleId="D71C0E3EFF8D4A22973340087E3F081A">
    <w:name w:val="D71C0E3EFF8D4A22973340087E3F081A"/>
    <w:rsid w:val="00150717"/>
  </w:style>
  <w:style w:type="paragraph" w:customStyle="1" w:styleId="18AA78CA121F4C4585C71C66D6970A26">
    <w:name w:val="18AA78CA121F4C4585C71C66D6970A26"/>
    <w:rsid w:val="00150717"/>
  </w:style>
  <w:style w:type="paragraph" w:customStyle="1" w:styleId="BBD68B2E75684FB292C6E22F4B08BE69">
    <w:name w:val="BBD68B2E75684FB292C6E22F4B08BE69"/>
    <w:rsid w:val="00150717"/>
  </w:style>
  <w:style w:type="paragraph" w:customStyle="1" w:styleId="56A6ED28DCB445F8934470603F6908C4">
    <w:name w:val="56A6ED28DCB445F8934470603F6908C4"/>
    <w:rsid w:val="00150717"/>
  </w:style>
  <w:style w:type="paragraph" w:customStyle="1" w:styleId="9773A3EB666C495289D0173EE4F27004">
    <w:name w:val="9773A3EB666C495289D0173EE4F27004"/>
    <w:rsid w:val="00150717"/>
  </w:style>
  <w:style w:type="paragraph" w:customStyle="1" w:styleId="FCD81BD2FB014AF298A1461476FF3EF9">
    <w:name w:val="FCD81BD2FB014AF298A1461476FF3EF9"/>
    <w:rsid w:val="00150717"/>
  </w:style>
  <w:style w:type="paragraph" w:customStyle="1" w:styleId="4AA52D40F2FD482F82617CE1E1499115">
    <w:name w:val="4AA52D40F2FD482F82617CE1E1499115"/>
    <w:rsid w:val="00150717"/>
  </w:style>
  <w:style w:type="paragraph" w:customStyle="1" w:styleId="E6D193F27BE7480FA4D4047493CEB337">
    <w:name w:val="E6D193F27BE7480FA4D4047493CEB337"/>
    <w:rsid w:val="00150717"/>
  </w:style>
  <w:style w:type="paragraph" w:customStyle="1" w:styleId="0EF7EBD739CE4410AFC6D6FADACDF80C">
    <w:name w:val="0EF7EBD739CE4410AFC6D6FADACDF80C"/>
    <w:rsid w:val="00150717"/>
  </w:style>
  <w:style w:type="paragraph" w:customStyle="1" w:styleId="568FBD43E71B4FA4BF5811469FD5F448">
    <w:name w:val="568FBD43E71B4FA4BF5811469FD5F448"/>
    <w:rsid w:val="00150717"/>
  </w:style>
  <w:style w:type="paragraph" w:customStyle="1" w:styleId="DFA4D06FE4134D819A5F9B4FD66A2AFF">
    <w:name w:val="DFA4D06FE4134D819A5F9B4FD66A2AFF"/>
    <w:rsid w:val="00150717"/>
  </w:style>
  <w:style w:type="paragraph" w:customStyle="1" w:styleId="8FB3C27BA5F640EC9ACB45CA05A75158">
    <w:name w:val="8FB3C27BA5F640EC9ACB45CA05A75158"/>
    <w:rsid w:val="00150717"/>
  </w:style>
  <w:style w:type="paragraph" w:customStyle="1" w:styleId="75C10B8BB48B47DBB6E79674DB59457B">
    <w:name w:val="75C10B8BB48B47DBB6E79674DB59457B"/>
    <w:rsid w:val="00150717"/>
  </w:style>
  <w:style w:type="paragraph" w:customStyle="1" w:styleId="BFBDAC42F3944AB3B9201A704129635F">
    <w:name w:val="BFBDAC42F3944AB3B9201A704129635F"/>
    <w:rsid w:val="00150717"/>
  </w:style>
  <w:style w:type="paragraph" w:customStyle="1" w:styleId="3B404F03A9634FB280E7F8D808E1063C">
    <w:name w:val="3B404F03A9634FB280E7F8D808E1063C"/>
    <w:rsid w:val="00150717"/>
  </w:style>
  <w:style w:type="paragraph" w:customStyle="1" w:styleId="6D039468F72E48A9B879CB0496275D59">
    <w:name w:val="6D039468F72E48A9B879CB0496275D59"/>
    <w:rsid w:val="00150717"/>
  </w:style>
  <w:style w:type="paragraph" w:customStyle="1" w:styleId="66F05591015C42B19876E4D7CADF314D">
    <w:name w:val="66F05591015C42B19876E4D7CADF314D"/>
    <w:rsid w:val="00150717"/>
  </w:style>
  <w:style w:type="paragraph" w:customStyle="1" w:styleId="7DAED0A248BB4598AC70C6E48899BB65">
    <w:name w:val="7DAED0A248BB4598AC70C6E48899BB65"/>
    <w:rsid w:val="00150717"/>
  </w:style>
  <w:style w:type="paragraph" w:customStyle="1" w:styleId="4FC0ADF958C7490AAB92E3B24531329D">
    <w:name w:val="4FC0ADF958C7490AAB92E3B24531329D"/>
    <w:rsid w:val="00150717"/>
  </w:style>
  <w:style w:type="paragraph" w:customStyle="1" w:styleId="AACCC934A81642748246406AD3768D91">
    <w:name w:val="AACCC934A81642748246406AD3768D91"/>
    <w:rsid w:val="00150717"/>
  </w:style>
  <w:style w:type="paragraph" w:customStyle="1" w:styleId="851CB2F14E3F4049A6568F88FE811287">
    <w:name w:val="851CB2F14E3F4049A6568F88FE811287"/>
    <w:rsid w:val="00150717"/>
  </w:style>
  <w:style w:type="paragraph" w:customStyle="1" w:styleId="40E363407931434D8C55BE5BE6A59417">
    <w:name w:val="40E363407931434D8C55BE5BE6A59417"/>
    <w:rsid w:val="00150717"/>
  </w:style>
  <w:style w:type="paragraph" w:customStyle="1" w:styleId="D24313CBD5E04A98A76DDB597CBA16A5">
    <w:name w:val="D24313CBD5E04A98A76DDB597CBA16A5"/>
    <w:rsid w:val="00150717"/>
  </w:style>
  <w:style w:type="paragraph" w:customStyle="1" w:styleId="044835345B624F8B99D653DD59C42DB2">
    <w:name w:val="044835345B624F8B99D653DD59C42DB2"/>
    <w:rsid w:val="00150717"/>
  </w:style>
  <w:style w:type="paragraph" w:customStyle="1" w:styleId="C0A908A27370483FA700CD88BC183128">
    <w:name w:val="C0A908A27370483FA700CD88BC183128"/>
    <w:rsid w:val="00150717"/>
  </w:style>
  <w:style w:type="paragraph" w:customStyle="1" w:styleId="37F4C2406C8E46E58CB1B52D351BDFE4">
    <w:name w:val="37F4C2406C8E46E58CB1B52D351BDFE4"/>
    <w:rsid w:val="00150717"/>
  </w:style>
  <w:style w:type="paragraph" w:customStyle="1" w:styleId="BA2A99A153C5411F8BACC9D606B356ED">
    <w:name w:val="BA2A99A153C5411F8BACC9D606B356ED"/>
    <w:rsid w:val="00150717"/>
  </w:style>
  <w:style w:type="paragraph" w:customStyle="1" w:styleId="9163D4F6C7FA4166992174B9C81515A6">
    <w:name w:val="9163D4F6C7FA4166992174B9C81515A6"/>
    <w:rsid w:val="00150717"/>
  </w:style>
  <w:style w:type="paragraph" w:customStyle="1" w:styleId="44AEAB96DC1A421FA24EEA8C1B099C59">
    <w:name w:val="44AEAB96DC1A421FA24EEA8C1B099C59"/>
    <w:rsid w:val="00150717"/>
  </w:style>
  <w:style w:type="paragraph" w:customStyle="1" w:styleId="37656FF2C7864FB48DA560D7BA53B08F">
    <w:name w:val="37656FF2C7864FB48DA560D7BA53B08F"/>
    <w:rsid w:val="00150717"/>
  </w:style>
  <w:style w:type="paragraph" w:customStyle="1" w:styleId="1DE04AC05F0D40309318166766636CBC">
    <w:name w:val="1DE04AC05F0D40309318166766636CBC"/>
    <w:rsid w:val="00150717"/>
  </w:style>
  <w:style w:type="paragraph" w:customStyle="1" w:styleId="A6249166F22F475399F9979DB32314CE">
    <w:name w:val="A6249166F22F475399F9979DB32314CE"/>
    <w:rsid w:val="00150717"/>
  </w:style>
  <w:style w:type="paragraph" w:customStyle="1" w:styleId="B8522653D54E4555ACD9037BBC59E320">
    <w:name w:val="B8522653D54E4555ACD9037BBC59E320"/>
    <w:rsid w:val="00150717"/>
  </w:style>
  <w:style w:type="paragraph" w:customStyle="1" w:styleId="94ACE8E5A13A4902B9CF086D579B3E64">
    <w:name w:val="94ACE8E5A13A4902B9CF086D579B3E64"/>
    <w:rsid w:val="00150717"/>
  </w:style>
  <w:style w:type="paragraph" w:customStyle="1" w:styleId="12D9CE12C506496ABBA927F310E2486E">
    <w:name w:val="12D9CE12C506496ABBA927F310E2486E"/>
    <w:rsid w:val="00150717"/>
  </w:style>
  <w:style w:type="paragraph" w:customStyle="1" w:styleId="6619F378B66E430F83AC6AA58CC88E62">
    <w:name w:val="6619F378B66E430F83AC6AA58CC88E62"/>
    <w:rsid w:val="00150717"/>
  </w:style>
  <w:style w:type="paragraph" w:customStyle="1" w:styleId="2D753AF50D584FF8B1A1EB516E0DBCF7">
    <w:name w:val="2D753AF50D584FF8B1A1EB516E0DBCF7"/>
    <w:rsid w:val="00150717"/>
  </w:style>
  <w:style w:type="paragraph" w:customStyle="1" w:styleId="9C8D4427997242FBAB325585663BEF94">
    <w:name w:val="9C8D4427997242FBAB325585663BEF94"/>
    <w:rsid w:val="00150717"/>
  </w:style>
  <w:style w:type="paragraph" w:customStyle="1" w:styleId="3529594A06ED4F24B68812EA0DE55B11">
    <w:name w:val="3529594A06ED4F24B68812EA0DE55B11"/>
    <w:rsid w:val="00150717"/>
  </w:style>
  <w:style w:type="paragraph" w:customStyle="1" w:styleId="8EC2BAB7DA464479A3A7CF7BA4AB5DF2">
    <w:name w:val="8EC2BAB7DA464479A3A7CF7BA4AB5DF2"/>
    <w:rsid w:val="00150717"/>
  </w:style>
  <w:style w:type="paragraph" w:customStyle="1" w:styleId="88C3A248FB89422987F9AED55E95A700">
    <w:name w:val="88C3A248FB89422987F9AED55E95A700"/>
    <w:rsid w:val="00150717"/>
  </w:style>
  <w:style w:type="paragraph" w:customStyle="1" w:styleId="6EBD065609D84481A21C26A233629DE7">
    <w:name w:val="6EBD065609D84481A21C26A233629DE7"/>
    <w:rsid w:val="00150717"/>
  </w:style>
  <w:style w:type="paragraph" w:customStyle="1" w:styleId="1F9613B366C747569D6A9E696044A9B1">
    <w:name w:val="1F9613B366C747569D6A9E696044A9B1"/>
    <w:rsid w:val="00150717"/>
  </w:style>
  <w:style w:type="paragraph" w:customStyle="1" w:styleId="1C24E257BA7A4C989CC3AC4ABCA9AB96">
    <w:name w:val="1C24E257BA7A4C989CC3AC4ABCA9AB96"/>
    <w:rsid w:val="00150717"/>
  </w:style>
  <w:style w:type="paragraph" w:customStyle="1" w:styleId="0DADCCF9A361459C90B60D9E3317172F">
    <w:name w:val="0DADCCF9A361459C90B60D9E3317172F"/>
    <w:rsid w:val="00150717"/>
  </w:style>
  <w:style w:type="paragraph" w:customStyle="1" w:styleId="A64480F71EF449FCA63DAAEEFC16234B">
    <w:name w:val="A64480F71EF449FCA63DAAEEFC16234B"/>
    <w:rsid w:val="00150717"/>
  </w:style>
  <w:style w:type="paragraph" w:customStyle="1" w:styleId="E3FA40FFF8314BE28AC996862A5CB284">
    <w:name w:val="E3FA40FFF8314BE28AC996862A5CB284"/>
    <w:rsid w:val="00150717"/>
  </w:style>
  <w:style w:type="paragraph" w:customStyle="1" w:styleId="213474CB2A78481CAE1C13AA08CC61FE">
    <w:name w:val="213474CB2A78481CAE1C13AA08CC61FE"/>
    <w:rsid w:val="00150717"/>
  </w:style>
  <w:style w:type="paragraph" w:customStyle="1" w:styleId="8367D248A5154963904972FA5A3CDCA4">
    <w:name w:val="8367D248A5154963904972FA5A3CDCA4"/>
    <w:rsid w:val="00150717"/>
  </w:style>
  <w:style w:type="paragraph" w:customStyle="1" w:styleId="0D56BFD88C6E415EA76189A32C72CEF5">
    <w:name w:val="0D56BFD88C6E415EA76189A32C72CEF5"/>
    <w:rsid w:val="00150717"/>
  </w:style>
  <w:style w:type="paragraph" w:customStyle="1" w:styleId="9E38247229214D6EA0E27CEACC871334">
    <w:name w:val="9E38247229214D6EA0E27CEACC871334"/>
    <w:rsid w:val="00150717"/>
  </w:style>
  <w:style w:type="paragraph" w:customStyle="1" w:styleId="8B71969D49CC4E60B4E5CF41DAFDBE29">
    <w:name w:val="8B71969D49CC4E60B4E5CF41DAFDBE29"/>
    <w:rsid w:val="00150717"/>
  </w:style>
  <w:style w:type="paragraph" w:customStyle="1" w:styleId="341213B68403406E9AB874AE88D7215A">
    <w:name w:val="341213B68403406E9AB874AE88D7215A"/>
    <w:rsid w:val="00150717"/>
  </w:style>
  <w:style w:type="paragraph" w:customStyle="1" w:styleId="C98AAD9ED07F4CA480AEBCEA003D9E83">
    <w:name w:val="C98AAD9ED07F4CA480AEBCEA003D9E83"/>
    <w:rsid w:val="00150717"/>
  </w:style>
  <w:style w:type="paragraph" w:customStyle="1" w:styleId="0D86C501CA244D7781F0B30BD31DB799">
    <w:name w:val="0D86C501CA244D7781F0B30BD31DB799"/>
    <w:rsid w:val="00150717"/>
  </w:style>
  <w:style w:type="paragraph" w:customStyle="1" w:styleId="ABEF6DFA867E4E83ADB27C9F7C795A96">
    <w:name w:val="ABEF6DFA867E4E83ADB27C9F7C795A96"/>
    <w:rsid w:val="00150717"/>
  </w:style>
  <w:style w:type="paragraph" w:customStyle="1" w:styleId="DE3357EC996D4DC6896680E2D32D61FA">
    <w:name w:val="DE3357EC996D4DC6896680E2D32D61FA"/>
    <w:rsid w:val="00150717"/>
  </w:style>
  <w:style w:type="paragraph" w:customStyle="1" w:styleId="82A1E84D3EC04521AF689CC647CF4689">
    <w:name w:val="82A1E84D3EC04521AF689CC647CF4689"/>
    <w:rsid w:val="00150717"/>
  </w:style>
  <w:style w:type="paragraph" w:customStyle="1" w:styleId="164DC5E5782B42BE920F1EA271575DC1">
    <w:name w:val="164DC5E5782B42BE920F1EA271575DC1"/>
    <w:rsid w:val="00150717"/>
  </w:style>
  <w:style w:type="paragraph" w:customStyle="1" w:styleId="0D239DA7E69E4553AF29616A28BFA9E1">
    <w:name w:val="0D239DA7E69E4553AF29616A28BFA9E1"/>
    <w:rsid w:val="00150717"/>
  </w:style>
  <w:style w:type="paragraph" w:customStyle="1" w:styleId="EDEDDAF5F6FC4050A9DCD5FFF564A563">
    <w:name w:val="EDEDDAF5F6FC4050A9DCD5FFF564A563"/>
    <w:rsid w:val="00150717"/>
  </w:style>
  <w:style w:type="paragraph" w:customStyle="1" w:styleId="A792C322D75447E2B4C9273005AB6124">
    <w:name w:val="A792C322D75447E2B4C9273005AB6124"/>
    <w:rsid w:val="00150717"/>
  </w:style>
  <w:style w:type="paragraph" w:customStyle="1" w:styleId="319624B9C39644F4B2D84966241CB1C6">
    <w:name w:val="319624B9C39644F4B2D84966241CB1C6"/>
    <w:rsid w:val="00150717"/>
  </w:style>
  <w:style w:type="paragraph" w:customStyle="1" w:styleId="E6C79DEC1D9D46ECB030C275C2E721DA">
    <w:name w:val="E6C79DEC1D9D46ECB030C275C2E721DA"/>
    <w:rsid w:val="00150717"/>
  </w:style>
  <w:style w:type="paragraph" w:customStyle="1" w:styleId="C5DEC4F4DC6C43908D38AF687C8A296F">
    <w:name w:val="C5DEC4F4DC6C43908D38AF687C8A296F"/>
    <w:rsid w:val="00150717"/>
  </w:style>
  <w:style w:type="paragraph" w:customStyle="1" w:styleId="DAFB0D926F5E42A3B9221D58DCD4AD28">
    <w:name w:val="DAFB0D926F5E42A3B9221D58DCD4AD28"/>
    <w:rsid w:val="00150717"/>
  </w:style>
  <w:style w:type="paragraph" w:customStyle="1" w:styleId="0E49416DEEBA4A21A775B9A9B1827046">
    <w:name w:val="0E49416DEEBA4A21A775B9A9B1827046"/>
    <w:rsid w:val="00150717"/>
  </w:style>
  <w:style w:type="paragraph" w:customStyle="1" w:styleId="77E55A9C313644139C2B183E6576A7B4">
    <w:name w:val="77E55A9C313644139C2B183E6576A7B4"/>
    <w:rsid w:val="00150717"/>
  </w:style>
  <w:style w:type="paragraph" w:customStyle="1" w:styleId="7188147274D14F99938F8E824F649C60">
    <w:name w:val="7188147274D14F99938F8E824F649C60"/>
    <w:rsid w:val="00150717"/>
  </w:style>
  <w:style w:type="paragraph" w:customStyle="1" w:styleId="D0461876E94740019C0DFCB94ABA2CF4">
    <w:name w:val="D0461876E94740019C0DFCB94ABA2CF4"/>
    <w:rsid w:val="00150717"/>
  </w:style>
  <w:style w:type="paragraph" w:customStyle="1" w:styleId="D32EC9EE547149F9A1DA67868E309C81">
    <w:name w:val="D32EC9EE547149F9A1DA67868E309C81"/>
    <w:rsid w:val="00150717"/>
  </w:style>
  <w:style w:type="paragraph" w:customStyle="1" w:styleId="FC28763459AA4BBD9D9FDF6874B15939">
    <w:name w:val="FC28763459AA4BBD9D9FDF6874B15939"/>
    <w:rsid w:val="00150717"/>
  </w:style>
  <w:style w:type="paragraph" w:customStyle="1" w:styleId="A67268319E5F48D9A0BBA10F826E9C10">
    <w:name w:val="A67268319E5F48D9A0BBA10F826E9C10"/>
    <w:rsid w:val="00150717"/>
  </w:style>
  <w:style w:type="paragraph" w:customStyle="1" w:styleId="66811FA02BAD4180BCC6147FCBBE4614">
    <w:name w:val="66811FA02BAD4180BCC6147FCBBE4614"/>
    <w:rsid w:val="00150717"/>
  </w:style>
  <w:style w:type="paragraph" w:customStyle="1" w:styleId="C506A00C12C04B5FB7CAECEA0C7C0745">
    <w:name w:val="C506A00C12C04B5FB7CAECEA0C7C0745"/>
    <w:rsid w:val="00150717"/>
  </w:style>
  <w:style w:type="paragraph" w:customStyle="1" w:styleId="7FF70B34056143E5A87F660C92517BBA">
    <w:name w:val="7FF70B34056143E5A87F660C92517BBA"/>
    <w:rsid w:val="00150717"/>
  </w:style>
  <w:style w:type="paragraph" w:customStyle="1" w:styleId="8DC80776738E4483AD398F022D246FF3">
    <w:name w:val="8DC80776738E4483AD398F022D246FF3"/>
    <w:rsid w:val="00150717"/>
  </w:style>
  <w:style w:type="paragraph" w:customStyle="1" w:styleId="89B0411C41644A4C886DAAEE77BD9494">
    <w:name w:val="89B0411C41644A4C886DAAEE77BD9494"/>
    <w:rsid w:val="00150717"/>
  </w:style>
  <w:style w:type="paragraph" w:customStyle="1" w:styleId="27DF70DD948D422298FC7543FB8359FE">
    <w:name w:val="27DF70DD948D422298FC7543FB8359FE"/>
    <w:rsid w:val="00150717"/>
  </w:style>
  <w:style w:type="paragraph" w:customStyle="1" w:styleId="9C2F4CB3F17345D2BD9B6155C2C5E119">
    <w:name w:val="9C2F4CB3F17345D2BD9B6155C2C5E119"/>
    <w:rsid w:val="00150717"/>
  </w:style>
  <w:style w:type="paragraph" w:customStyle="1" w:styleId="F58509EB6DFD437BBD93ACE7F04DDAD9">
    <w:name w:val="F58509EB6DFD437BBD93ACE7F04DDAD9"/>
    <w:rsid w:val="00150717"/>
  </w:style>
  <w:style w:type="paragraph" w:customStyle="1" w:styleId="14ADDD6E14B846ABB879877819018C5E">
    <w:name w:val="14ADDD6E14B846ABB879877819018C5E"/>
    <w:rsid w:val="00150717"/>
  </w:style>
  <w:style w:type="paragraph" w:customStyle="1" w:styleId="97F867BF559A4DE59D0AD64EEF73858F">
    <w:name w:val="97F867BF559A4DE59D0AD64EEF73858F"/>
    <w:rsid w:val="00150717"/>
  </w:style>
  <w:style w:type="paragraph" w:customStyle="1" w:styleId="930EACBA35C84576B19F19201FD87155">
    <w:name w:val="930EACBA35C84576B19F19201FD87155"/>
    <w:rsid w:val="00150717"/>
  </w:style>
  <w:style w:type="paragraph" w:customStyle="1" w:styleId="54918738B5EF49ACA9B718851CE6930F">
    <w:name w:val="54918738B5EF49ACA9B718851CE6930F"/>
    <w:rsid w:val="00150717"/>
  </w:style>
  <w:style w:type="paragraph" w:customStyle="1" w:styleId="FC81DB08D5614CFE847EB5168A6CC26D">
    <w:name w:val="FC81DB08D5614CFE847EB5168A6CC26D"/>
    <w:rsid w:val="00150717"/>
  </w:style>
  <w:style w:type="paragraph" w:customStyle="1" w:styleId="26E20AA1EE5F4F27A219554A14037132">
    <w:name w:val="26E20AA1EE5F4F27A219554A14037132"/>
    <w:rsid w:val="00150717"/>
  </w:style>
  <w:style w:type="paragraph" w:customStyle="1" w:styleId="7B26C2155A014EBFA6EC7D155BD1C6F5">
    <w:name w:val="7B26C2155A014EBFA6EC7D155BD1C6F5"/>
    <w:rsid w:val="00150717"/>
  </w:style>
  <w:style w:type="paragraph" w:customStyle="1" w:styleId="54C8216BF0894FC9B83FCFED246D2C27">
    <w:name w:val="54C8216BF0894FC9B83FCFED246D2C27"/>
    <w:rsid w:val="00150717"/>
  </w:style>
  <w:style w:type="paragraph" w:customStyle="1" w:styleId="A5D6AF471BE74ECFA22A4369D4E88727">
    <w:name w:val="A5D6AF471BE74ECFA22A4369D4E88727"/>
    <w:rsid w:val="00150717"/>
  </w:style>
  <w:style w:type="paragraph" w:customStyle="1" w:styleId="F37A289784034D67A199A4EA6FEECC9D">
    <w:name w:val="F37A289784034D67A199A4EA6FEECC9D"/>
    <w:rsid w:val="00150717"/>
  </w:style>
  <w:style w:type="paragraph" w:customStyle="1" w:styleId="5FF29C2D1ACE4FD0BE1B7B2C4814E5AD">
    <w:name w:val="5FF29C2D1ACE4FD0BE1B7B2C4814E5AD"/>
    <w:rsid w:val="00150717"/>
  </w:style>
  <w:style w:type="paragraph" w:customStyle="1" w:styleId="DA04506EFE20467CB49F2E14242973A6">
    <w:name w:val="DA04506EFE20467CB49F2E14242973A6"/>
    <w:rsid w:val="00150717"/>
  </w:style>
  <w:style w:type="paragraph" w:customStyle="1" w:styleId="505275B05B5D4A6591C39CAA19D1C96C">
    <w:name w:val="505275B05B5D4A6591C39CAA19D1C96C"/>
    <w:rsid w:val="00150717"/>
  </w:style>
  <w:style w:type="paragraph" w:customStyle="1" w:styleId="B1B8C3CE9A5C47E3B65BF3A5ADABFAA2">
    <w:name w:val="B1B8C3CE9A5C47E3B65BF3A5ADABFAA2"/>
    <w:rsid w:val="00150717"/>
  </w:style>
  <w:style w:type="paragraph" w:customStyle="1" w:styleId="98103565D8394E7B9D75F64F3B5F2406">
    <w:name w:val="98103565D8394E7B9D75F64F3B5F2406"/>
    <w:rsid w:val="00150717"/>
  </w:style>
  <w:style w:type="paragraph" w:customStyle="1" w:styleId="684A8E1D76414EB5BFDB354ACD19C43E">
    <w:name w:val="684A8E1D76414EB5BFDB354ACD19C43E"/>
    <w:rsid w:val="00150717"/>
  </w:style>
  <w:style w:type="paragraph" w:customStyle="1" w:styleId="D0E6FFB974854DA1BBB5DEA93AF1F3DD">
    <w:name w:val="D0E6FFB974854DA1BBB5DEA93AF1F3DD"/>
    <w:rsid w:val="00150717"/>
  </w:style>
  <w:style w:type="paragraph" w:customStyle="1" w:styleId="1719D83CA6324008A49C2DA34A5D5F59">
    <w:name w:val="1719D83CA6324008A49C2DA34A5D5F59"/>
    <w:rsid w:val="00150717"/>
  </w:style>
  <w:style w:type="paragraph" w:customStyle="1" w:styleId="5C3B64A497EF46A897EBD112E0FD8CD1">
    <w:name w:val="5C3B64A497EF46A897EBD112E0FD8CD1"/>
    <w:rsid w:val="00150717"/>
  </w:style>
  <w:style w:type="paragraph" w:customStyle="1" w:styleId="7DDA3A056C604CEF9527BF88B559D8E6">
    <w:name w:val="7DDA3A056C604CEF9527BF88B559D8E6"/>
    <w:rsid w:val="00150717"/>
  </w:style>
  <w:style w:type="paragraph" w:customStyle="1" w:styleId="4A7D17E9C25D49179A7F28A0F19BA98D">
    <w:name w:val="4A7D17E9C25D49179A7F28A0F19BA98D"/>
    <w:rsid w:val="00150717"/>
  </w:style>
  <w:style w:type="paragraph" w:customStyle="1" w:styleId="454572979C474086A071A6B16DC90554">
    <w:name w:val="454572979C474086A071A6B16DC90554"/>
    <w:rsid w:val="00150717"/>
  </w:style>
  <w:style w:type="paragraph" w:customStyle="1" w:styleId="F038B562AF2D489B9EDE4CE438AA9DFB">
    <w:name w:val="F038B562AF2D489B9EDE4CE438AA9DFB"/>
    <w:rsid w:val="00150717"/>
  </w:style>
  <w:style w:type="paragraph" w:customStyle="1" w:styleId="75ECB0A0266C4DF0A6841218A5C6AA93">
    <w:name w:val="75ECB0A0266C4DF0A6841218A5C6AA93"/>
    <w:rsid w:val="00150717"/>
  </w:style>
  <w:style w:type="paragraph" w:customStyle="1" w:styleId="76B596AE3F4D43428EE90F1D6FB1592E">
    <w:name w:val="76B596AE3F4D43428EE90F1D6FB1592E"/>
    <w:rsid w:val="00150717"/>
  </w:style>
  <w:style w:type="paragraph" w:customStyle="1" w:styleId="B39DE57C4AEF468E91F9CAB7D2EEDF62">
    <w:name w:val="B39DE57C4AEF468E91F9CAB7D2EEDF62"/>
    <w:rsid w:val="00150717"/>
  </w:style>
  <w:style w:type="paragraph" w:customStyle="1" w:styleId="26BE8F398E704A279614D8AFD6D24BA0">
    <w:name w:val="26BE8F398E704A279614D8AFD6D24BA0"/>
    <w:rsid w:val="00150717"/>
  </w:style>
  <w:style w:type="paragraph" w:customStyle="1" w:styleId="DCE5679F49D44D679AF67293687A83D4">
    <w:name w:val="DCE5679F49D44D679AF67293687A83D4"/>
    <w:rsid w:val="00150717"/>
  </w:style>
  <w:style w:type="paragraph" w:customStyle="1" w:styleId="9BF7D2F9E5E94CE594C1FF72CDC16DAC">
    <w:name w:val="9BF7D2F9E5E94CE594C1FF72CDC16DAC"/>
    <w:rsid w:val="00150717"/>
  </w:style>
  <w:style w:type="paragraph" w:customStyle="1" w:styleId="C6A37DF9A77C44D49181A39EDC16BF36">
    <w:name w:val="C6A37DF9A77C44D49181A39EDC16BF36"/>
    <w:rsid w:val="00150717"/>
  </w:style>
  <w:style w:type="paragraph" w:customStyle="1" w:styleId="C0B30885B3BA4E3E89CC0A58E436D5D1">
    <w:name w:val="C0B30885B3BA4E3E89CC0A58E436D5D1"/>
    <w:rsid w:val="00150717"/>
  </w:style>
  <w:style w:type="paragraph" w:customStyle="1" w:styleId="1B3D1FE88A6B4D0C94EFE76E0765AF8A">
    <w:name w:val="1B3D1FE88A6B4D0C94EFE76E0765AF8A"/>
    <w:rsid w:val="00150717"/>
  </w:style>
  <w:style w:type="paragraph" w:customStyle="1" w:styleId="1FECD1BD9BE54F62B93373788D45CB30">
    <w:name w:val="1FECD1BD9BE54F62B93373788D45CB30"/>
    <w:rsid w:val="00150717"/>
  </w:style>
  <w:style w:type="paragraph" w:customStyle="1" w:styleId="4E68B0EE48014922BA5DBB72A0744C16">
    <w:name w:val="4E68B0EE48014922BA5DBB72A0744C16"/>
    <w:rsid w:val="00150717"/>
  </w:style>
  <w:style w:type="paragraph" w:customStyle="1" w:styleId="B73B043EDF42418EB4330021E751BB79">
    <w:name w:val="B73B043EDF42418EB4330021E751BB79"/>
    <w:rsid w:val="00150717"/>
  </w:style>
  <w:style w:type="paragraph" w:customStyle="1" w:styleId="BE00B3647C97474F99AB3CE4673C8646">
    <w:name w:val="BE00B3647C97474F99AB3CE4673C8646"/>
    <w:rsid w:val="00150717"/>
  </w:style>
  <w:style w:type="paragraph" w:customStyle="1" w:styleId="47D99E06C4394D94ABAC914A42AB2630">
    <w:name w:val="47D99E06C4394D94ABAC914A42AB2630"/>
    <w:rsid w:val="00150717"/>
  </w:style>
  <w:style w:type="paragraph" w:customStyle="1" w:styleId="E6F5A01E49F643029AC7626180DE2EB6">
    <w:name w:val="E6F5A01E49F643029AC7626180DE2EB6"/>
    <w:rsid w:val="00150717"/>
  </w:style>
  <w:style w:type="paragraph" w:customStyle="1" w:styleId="CD4B1595AB0D4DEBAFAC9AFA12EF3563">
    <w:name w:val="CD4B1595AB0D4DEBAFAC9AFA12EF3563"/>
    <w:rsid w:val="00150717"/>
  </w:style>
  <w:style w:type="paragraph" w:customStyle="1" w:styleId="CF729089164C45389401A0096FF0617E">
    <w:name w:val="CF729089164C45389401A0096FF0617E"/>
    <w:rsid w:val="00150717"/>
  </w:style>
  <w:style w:type="paragraph" w:customStyle="1" w:styleId="BB9B03F90E7745F2A0BAC3830D331406">
    <w:name w:val="BB9B03F90E7745F2A0BAC3830D331406"/>
    <w:rsid w:val="00150717"/>
  </w:style>
  <w:style w:type="paragraph" w:customStyle="1" w:styleId="C72F320AA3E34ED6971E02B3CAC05A01">
    <w:name w:val="C72F320AA3E34ED6971E02B3CAC05A01"/>
    <w:rsid w:val="00150717"/>
  </w:style>
  <w:style w:type="paragraph" w:customStyle="1" w:styleId="058F7E06A6604646B9BA3FC56FD526B6">
    <w:name w:val="058F7E06A6604646B9BA3FC56FD526B6"/>
    <w:rsid w:val="00150717"/>
  </w:style>
  <w:style w:type="paragraph" w:customStyle="1" w:styleId="CC8D5CB7A8734A1D9A1FADCB6187BEE0">
    <w:name w:val="CC8D5CB7A8734A1D9A1FADCB6187BEE0"/>
    <w:rsid w:val="00150717"/>
  </w:style>
  <w:style w:type="paragraph" w:customStyle="1" w:styleId="897E5EF733D744D095CD21BD26457910">
    <w:name w:val="897E5EF733D744D095CD21BD26457910"/>
    <w:rsid w:val="00150717"/>
  </w:style>
  <w:style w:type="paragraph" w:customStyle="1" w:styleId="EC034594F01F42ABA9062C5769D1A837">
    <w:name w:val="EC034594F01F42ABA9062C5769D1A837"/>
    <w:rsid w:val="00150717"/>
  </w:style>
  <w:style w:type="paragraph" w:customStyle="1" w:styleId="223750D3983145D192285FC514F319C4">
    <w:name w:val="223750D3983145D192285FC514F319C4"/>
    <w:rsid w:val="00150717"/>
  </w:style>
  <w:style w:type="paragraph" w:customStyle="1" w:styleId="A7B5C3A0359440A89F10CCA542F3F193">
    <w:name w:val="A7B5C3A0359440A89F10CCA542F3F193"/>
    <w:rsid w:val="00150717"/>
  </w:style>
  <w:style w:type="paragraph" w:customStyle="1" w:styleId="DA0E0D95CD5A422CA06B1E59236ADB98">
    <w:name w:val="DA0E0D95CD5A422CA06B1E59236ADB98"/>
    <w:rsid w:val="00150717"/>
  </w:style>
  <w:style w:type="paragraph" w:customStyle="1" w:styleId="97557758F042426CAA708707237ED8D7">
    <w:name w:val="97557758F042426CAA708707237ED8D7"/>
    <w:rsid w:val="00150717"/>
  </w:style>
  <w:style w:type="paragraph" w:customStyle="1" w:styleId="4C4AFAC66EEF4526B87CB308BA3B0382">
    <w:name w:val="4C4AFAC66EEF4526B87CB308BA3B0382"/>
    <w:rsid w:val="00150717"/>
  </w:style>
  <w:style w:type="paragraph" w:customStyle="1" w:styleId="F551F447D6034010BE0F757B5DB0D61B">
    <w:name w:val="F551F447D6034010BE0F757B5DB0D61B"/>
    <w:rsid w:val="00150717"/>
  </w:style>
  <w:style w:type="paragraph" w:customStyle="1" w:styleId="4B43A65684CE4C5981D30F5A3AD51EAA">
    <w:name w:val="4B43A65684CE4C5981D30F5A3AD51EAA"/>
    <w:rsid w:val="00150717"/>
  </w:style>
  <w:style w:type="paragraph" w:customStyle="1" w:styleId="C4114EAFCE464E2D9534DE10CC4EEE3D">
    <w:name w:val="C4114EAFCE464E2D9534DE10CC4EEE3D"/>
    <w:rsid w:val="00150717"/>
  </w:style>
  <w:style w:type="paragraph" w:customStyle="1" w:styleId="51A8A581001A400E9242D9789DCD870B">
    <w:name w:val="51A8A581001A400E9242D9789DCD870B"/>
    <w:rsid w:val="00150717"/>
  </w:style>
  <w:style w:type="paragraph" w:customStyle="1" w:styleId="6A4E90A0B13E4ECAA64C1E4A9C05DC8A">
    <w:name w:val="6A4E90A0B13E4ECAA64C1E4A9C05DC8A"/>
    <w:rsid w:val="00150717"/>
  </w:style>
  <w:style w:type="paragraph" w:customStyle="1" w:styleId="7582DA16AA0748EF83B48D6B827AB627">
    <w:name w:val="7582DA16AA0748EF83B48D6B827AB627"/>
    <w:rsid w:val="00150717"/>
  </w:style>
  <w:style w:type="paragraph" w:customStyle="1" w:styleId="3FFDBEE2D80F46D2B6EA676A8D807F7E">
    <w:name w:val="3FFDBEE2D80F46D2B6EA676A8D807F7E"/>
    <w:rsid w:val="00150717"/>
  </w:style>
  <w:style w:type="paragraph" w:customStyle="1" w:styleId="56436B8377C1425C87326EC598FD6941">
    <w:name w:val="56436B8377C1425C87326EC598FD6941"/>
    <w:rsid w:val="00150717"/>
  </w:style>
  <w:style w:type="paragraph" w:customStyle="1" w:styleId="34A312A6E2E34A5FAAEA275CEFB5248A">
    <w:name w:val="34A312A6E2E34A5FAAEA275CEFB5248A"/>
    <w:rsid w:val="00150717"/>
  </w:style>
  <w:style w:type="paragraph" w:customStyle="1" w:styleId="D51C08BC7908458B8ABDF1BBBBAAFE40">
    <w:name w:val="D51C08BC7908458B8ABDF1BBBBAAFE40"/>
    <w:rsid w:val="00150717"/>
  </w:style>
  <w:style w:type="paragraph" w:customStyle="1" w:styleId="FA8C45484F3348A797F660BE2200F5A3">
    <w:name w:val="FA8C45484F3348A797F660BE2200F5A3"/>
    <w:rsid w:val="00150717"/>
  </w:style>
  <w:style w:type="paragraph" w:customStyle="1" w:styleId="0E5BC1AD55624ABB890E4DC205652B8A">
    <w:name w:val="0E5BC1AD55624ABB890E4DC205652B8A"/>
    <w:rsid w:val="00150717"/>
  </w:style>
  <w:style w:type="paragraph" w:customStyle="1" w:styleId="A0B93B148765406A91BC7227EAC603FD">
    <w:name w:val="A0B93B148765406A91BC7227EAC603FD"/>
    <w:rsid w:val="00150717"/>
  </w:style>
  <w:style w:type="paragraph" w:customStyle="1" w:styleId="0E8E0375428849C5877653DAF9E8D961">
    <w:name w:val="0E8E0375428849C5877653DAF9E8D961"/>
    <w:rsid w:val="00150717"/>
  </w:style>
  <w:style w:type="paragraph" w:customStyle="1" w:styleId="1D898D69E7B94B9F9988CC6D35BB3C51">
    <w:name w:val="1D898D69E7B94B9F9988CC6D35BB3C51"/>
    <w:rsid w:val="00150717"/>
  </w:style>
  <w:style w:type="paragraph" w:customStyle="1" w:styleId="6A5D3DC190BD49A784EDCE006D170A92">
    <w:name w:val="6A5D3DC190BD49A784EDCE006D170A92"/>
    <w:rsid w:val="00150717"/>
  </w:style>
  <w:style w:type="paragraph" w:customStyle="1" w:styleId="40FB1739BD034AB89B9E3809F46EEFF8">
    <w:name w:val="40FB1739BD034AB89B9E3809F46EEFF8"/>
    <w:rsid w:val="00150717"/>
  </w:style>
  <w:style w:type="paragraph" w:customStyle="1" w:styleId="F6B094173C6C45D791171C15BD26B497">
    <w:name w:val="F6B094173C6C45D791171C15BD26B497"/>
    <w:rsid w:val="00150717"/>
  </w:style>
  <w:style w:type="paragraph" w:customStyle="1" w:styleId="CD1E51A2C7424CFB83612173F273BC07">
    <w:name w:val="CD1E51A2C7424CFB83612173F273BC07"/>
    <w:rsid w:val="00150717"/>
  </w:style>
  <w:style w:type="paragraph" w:customStyle="1" w:styleId="2FD8FDB0CC904D939E4418DCC7EF76A2">
    <w:name w:val="2FD8FDB0CC904D939E4418DCC7EF76A2"/>
    <w:rsid w:val="00150717"/>
  </w:style>
  <w:style w:type="paragraph" w:customStyle="1" w:styleId="598BB41F6FE64ED89FDC4EEE910D2518">
    <w:name w:val="598BB41F6FE64ED89FDC4EEE910D2518"/>
    <w:rsid w:val="00150717"/>
  </w:style>
  <w:style w:type="paragraph" w:customStyle="1" w:styleId="BDF45836D24F4475A475CB78BCF761C8">
    <w:name w:val="BDF45836D24F4475A475CB78BCF761C8"/>
    <w:rsid w:val="00150717"/>
  </w:style>
  <w:style w:type="paragraph" w:customStyle="1" w:styleId="B359409500A2466E8EA2C97C6949F866">
    <w:name w:val="B359409500A2466E8EA2C97C6949F866"/>
    <w:rsid w:val="00150717"/>
  </w:style>
  <w:style w:type="paragraph" w:customStyle="1" w:styleId="FAC31CE912244A89884A50A642E68654">
    <w:name w:val="FAC31CE912244A89884A50A642E68654"/>
    <w:rsid w:val="00150717"/>
  </w:style>
  <w:style w:type="paragraph" w:customStyle="1" w:styleId="1E6DDF715031432AB4076EE07459C0A1">
    <w:name w:val="1E6DDF715031432AB4076EE07459C0A1"/>
    <w:rsid w:val="00150717"/>
  </w:style>
  <w:style w:type="paragraph" w:customStyle="1" w:styleId="17B54611B4D84ACA950458D814F4980F">
    <w:name w:val="17B54611B4D84ACA950458D814F4980F"/>
    <w:rsid w:val="00150717"/>
  </w:style>
  <w:style w:type="paragraph" w:customStyle="1" w:styleId="370C6CB62CB14262B5C9A0342D0597F2">
    <w:name w:val="370C6CB62CB14262B5C9A0342D0597F2"/>
    <w:rsid w:val="00150717"/>
  </w:style>
  <w:style w:type="paragraph" w:customStyle="1" w:styleId="F94D26FDA3DF4BC5855A8881C29900EA">
    <w:name w:val="F94D26FDA3DF4BC5855A8881C29900EA"/>
    <w:rsid w:val="00150717"/>
  </w:style>
  <w:style w:type="paragraph" w:customStyle="1" w:styleId="65383A42D9D3428DB3E722E493655677">
    <w:name w:val="65383A42D9D3428DB3E722E493655677"/>
    <w:rsid w:val="00150717"/>
  </w:style>
  <w:style w:type="paragraph" w:customStyle="1" w:styleId="3EB35E04E39D483F922E9C9730E1CEA5">
    <w:name w:val="3EB35E04E39D483F922E9C9730E1CEA5"/>
    <w:rsid w:val="00150717"/>
  </w:style>
  <w:style w:type="paragraph" w:customStyle="1" w:styleId="4AC813BC49404FA08E05B09B5C814BD9">
    <w:name w:val="4AC813BC49404FA08E05B09B5C814BD9"/>
    <w:rsid w:val="00150717"/>
  </w:style>
  <w:style w:type="paragraph" w:customStyle="1" w:styleId="4D759DBFE64B46029129032870735ACB">
    <w:name w:val="4D759DBFE64B46029129032870735ACB"/>
    <w:rsid w:val="00150717"/>
  </w:style>
  <w:style w:type="paragraph" w:customStyle="1" w:styleId="65EFA8F2A1C3443F826FBD0836D55E57">
    <w:name w:val="65EFA8F2A1C3443F826FBD0836D55E57"/>
    <w:rsid w:val="00150717"/>
  </w:style>
  <w:style w:type="paragraph" w:customStyle="1" w:styleId="A0D333CD4E8D400C93F7B331D1D0F2BF">
    <w:name w:val="A0D333CD4E8D400C93F7B331D1D0F2BF"/>
    <w:rsid w:val="00150717"/>
  </w:style>
  <w:style w:type="paragraph" w:customStyle="1" w:styleId="E45D271CEA7E435B94AE5AA60999EB3D">
    <w:name w:val="E45D271CEA7E435B94AE5AA60999EB3D"/>
    <w:rsid w:val="00150717"/>
  </w:style>
  <w:style w:type="paragraph" w:customStyle="1" w:styleId="0713E203C93F44A79CA5B42631B4B273">
    <w:name w:val="0713E203C93F44A79CA5B42631B4B273"/>
    <w:rsid w:val="00150717"/>
  </w:style>
  <w:style w:type="paragraph" w:customStyle="1" w:styleId="FC4002E1BAB7444F943CE3390E983B47">
    <w:name w:val="FC4002E1BAB7444F943CE3390E983B47"/>
    <w:rsid w:val="00150717"/>
  </w:style>
  <w:style w:type="paragraph" w:customStyle="1" w:styleId="88532D1317544645BE4AA791CE0CF68D">
    <w:name w:val="88532D1317544645BE4AA791CE0CF68D"/>
    <w:rsid w:val="00150717"/>
  </w:style>
  <w:style w:type="paragraph" w:customStyle="1" w:styleId="8A370F89280E47C9A4DA6511375D2FCA">
    <w:name w:val="8A370F89280E47C9A4DA6511375D2FCA"/>
    <w:rsid w:val="00150717"/>
  </w:style>
  <w:style w:type="paragraph" w:customStyle="1" w:styleId="6E61D64AF0AD4DB199B8FE91073F14B9">
    <w:name w:val="6E61D64AF0AD4DB199B8FE91073F14B9"/>
    <w:rsid w:val="00150717"/>
  </w:style>
  <w:style w:type="paragraph" w:customStyle="1" w:styleId="690AEDFD08A842C9AC76928DB5734E6E">
    <w:name w:val="690AEDFD08A842C9AC76928DB5734E6E"/>
    <w:rsid w:val="00150717"/>
  </w:style>
  <w:style w:type="paragraph" w:customStyle="1" w:styleId="A54FA5D5AD694578A7E12E263678980B">
    <w:name w:val="A54FA5D5AD694578A7E12E263678980B"/>
    <w:rsid w:val="00150717"/>
  </w:style>
  <w:style w:type="paragraph" w:customStyle="1" w:styleId="83C34C517AD64273BDA3366F6D01FCAC">
    <w:name w:val="83C34C517AD64273BDA3366F6D01FCAC"/>
    <w:rsid w:val="00150717"/>
  </w:style>
  <w:style w:type="paragraph" w:customStyle="1" w:styleId="172480A3ED864651B3008474157443CF">
    <w:name w:val="172480A3ED864651B3008474157443CF"/>
    <w:rsid w:val="00150717"/>
  </w:style>
  <w:style w:type="paragraph" w:customStyle="1" w:styleId="A4FE8FB14DBE40ADA035B9728B1D42F8">
    <w:name w:val="A4FE8FB14DBE40ADA035B9728B1D42F8"/>
    <w:rsid w:val="00150717"/>
  </w:style>
  <w:style w:type="paragraph" w:customStyle="1" w:styleId="237FC062A5C24858AE8F7DF8F9465AFE">
    <w:name w:val="237FC062A5C24858AE8F7DF8F9465AFE"/>
    <w:rsid w:val="00150717"/>
  </w:style>
  <w:style w:type="paragraph" w:customStyle="1" w:styleId="0C3A2C79398749DE8D6E851F1C2FDCFE">
    <w:name w:val="0C3A2C79398749DE8D6E851F1C2FDCFE"/>
    <w:rsid w:val="00150717"/>
  </w:style>
  <w:style w:type="paragraph" w:customStyle="1" w:styleId="9D4C62C83501449183CC0B7E8EA9CF3C">
    <w:name w:val="9D4C62C83501449183CC0B7E8EA9CF3C"/>
    <w:rsid w:val="00150717"/>
  </w:style>
  <w:style w:type="paragraph" w:customStyle="1" w:styleId="47AA467ECDC447A8B095E09926F8D110">
    <w:name w:val="47AA467ECDC447A8B095E09926F8D110"/>
    <w:rsid w:val="00150717"/>
  </w:style>
  <w:style w:type="paragraph" w:customStyle="1" w:styleId="FF3C5C6257D14D1F968826D7FF8EFE1F">
    <w:name w:val="FF3C5C6257D14D1F968826D7FF8EFE1F"/>
    <w:rsid w:val="00150717"/>
  </w:style>
  <w:style w:type="paragraph" w:customStyle="1" w:styleId="B948379A9A2A45058F33C9A7709B52F5">
    <w:name w:val="B948379A9A2A45058F33C9A7709B52F5"/>
    <w:rsid w:val="00150717"/>
  </w:style>
  <w:style w:type="paragraph" w:customStyle="1" w:styleId="3452C667DFE14AC48C6A57F086F3CC3F">
    <w:name w:val="3452C667DFE14AC48C6A57F086F3CC3F"/>
    <w:rsid w:val="00150717"/>
  </w:style>
  <w:style w:type="paragraph" w:customStyle="1" w:styleId="D3390AAAE9FF4AEA8CC42C53AEDD8A68">
    <w:name w:val="D3390AAAE9FF4AEA8CC42C53AEDD8A68"/>
    <w:rsid w:val="00150717"/>
  </w:style>
  <w:style w:type="paragraph" w:customStyle="1" w:styleId="0C7D4F553B094E45A5F0D57398284974">
    <w:name w:val="0C7D4F553B094E45A5F0D57398284974"/>
    <w:rsid w:val="00150717"/>
  </w:style>
  <w:style w:type="paragraph" w:customStyle="1" w:styleId="688B268CAE8E419CAD1671451C8DBC44">
    <w:name w:val="688B268CAE8E419CAD1671451C8DBC44"/>
    <w:rsid w:val="00150717"/>
  </w:style>
  <w:style w:type="paragraph" w:customStyle="1" w:styleId="BFE619197AA44638941D5A30AF8C2368">
    <w:name w:val="BFE619197AA44638941D5A30AF8C2368"/>
    <w:rsid w:val="00150717"/>
  </w:style>
  <w:style w:type="paragraph" w:customStyle="1" w:styleId="6DEE9C8D52D14E21898950D9D0721FD9">
    <w:name w:val="6DEE9C8D52D14E21898950D9D0721FD9"/>
    <w:rsid w:val="00150717"/>
  </w:style>
  <w:style w:type="paragraph" w:customStyle="1" w:styleId="18770A8DCD8D483889AF01B316799B31">
    <w:name w:val="18770A8DCD8D483889AF01B316799B31"/>
    <w:rsid w:val="00150717"/>
  </w:style>
  <w:style w:type="paragraph" w:customStyle="1" w:styleId="F76F3AF3D0C34FE08181BE72DA3957C4">
    <w:name w:val="F76F3AF3D0C34FE08181BE72DA3957C4"/>
    <w:rsid w:val="00150717"/>
  </w:style>
  <w:style w:type="paragraph" w:customStyle="1" w:styleId="092BD9FC581B4F129A2610781089D4C1">
    <w:name w:val="092BD9FC581B4F129A2610781089D4C1"/>
    <w:rsid w:val="00150717"/>
  </w:style>
  <w:style w:type="paragraph" w:customStyle="1" w:styleId="5D86D420A87D422D93359FDA990D222A">
    <w:name w:val="5D86D420A87D422D93359FDA990D222A"/>
    <w:rsid w:val="00150717"/>
  </w:style>
  <w:style w:type="paragraph" w:customStyle="1" w:styleId="5F94D6A05C344FA29D1342EAE9802D34">
    <w:name w:val="5F94D6A05C344FA29D1342EAE9802D34"/>
    <w:rsid w:val="00150717"/>
  </w:style>
  <w:style w:type="paragraph" w:customStyle="1" w:styleId="3E679936FE404595A84147C636EC883F">
    <w:name w:val="3E679936FE404595A84147C636EC883F"/>
    <w:rsid w:val="00150717"/>
  </w:style>
  <w:style w:type="paragraph" w:customStyle="1" w:styleId="21DCF448289D4286893679E5CBC337D9">
    <w:name w:val="21DCF448289D4286893679E5CBC337D9"/>
    <w:rsid w:val="00150717"/>
  </w:style>
  <w:style w:type="paragraph" w:customStyle="1" w:styleId="8A913EE53E934852BE193F65E2043CC5">
    <w:name w:val="8A913EE53E934852BE193F65E2043CC5"/>
    <w:rsid w:val="00150717"/>
  </w:style>
  <w:style w:type="paragraph" w:customStyle="1" w:styleId="33BC02751FFB46BE90191E1D9463D1B6">
    <w:name w:val="33BC02751FFB46BE90191E1D9463D1B6"/>
    <w:rsid w:val="00150717"/>
  </w:style>
  <w:style w:type="paragraph" w:customStyle="1" w:styleId="753AD2BB30E24CABB08D1D726091D9FD">
    <w:name w:val="753AD2BB30E24CABB08D1D726091D9FD"/>
    <w:rsid w:val="00150717"/>
  </w:style>
  <w:style w:type="paragraph" w:customStyle="1" w:styleId="CAE97CA71C7E407FA03C6458B2A59CE3">
    <w:name w:val="CAE97CA71C7E407FA03C6458B2A59CE3"/>
    <w:rsid w:val="00150717"/>
  </w:style>
  <w:style w:type="paragraph" w:customStyle="1" w:styleId="E12373D9BBDD447886872B20ADBC9632">
    <w:name w:val="E12373D9BBDD447886872B20ADBC9632"/>
    <w:rsid w:val="00150717"/>
  </w:style>
  <w:style w:type="paragraph" w:customStyle="1" w:styleId="F33E3ABA468E4D26B40043921B75106A">
    <w:name w:val="F33E3ABA468E4D26B40043921B75106A"/>
    <w:rsid w:val="00150717"/>
  </w:style>
  <w:style w:type="paragraph" w:customStyle="1" w:styleId="A59EA3824D364897911598FD118A193C">
    <w:name w:val="A59EA3824D364897911598FD118A193C"/>
    <w:rsid w:val="00150717"/>
  </w:style>
  <w:style w:type="paragraph" w:customStyle="1" w:styleId="81610B787BFF409CB1F4EDB269236D5D">
    <w:name w:val="81610B787BFF409CB1F4EDB269236D5D"/>
    <w:rsid w:val="00150717"/>
  </w:style>
  <w:style w:type="paragraph" w:customStyle="1" w:styleId="B9984FB5332446C3B08BC33DD42C303E">
    <w:name w:val="B9984FB5332446C3B08BC33DD42C303E"/>
    <w:rsid w:val="00150717"/>
  </w:style>
  <w:style w:type="paragraph" w:customStyle="1" w:styleId="1E35F475DDC4473CBAC3585089E58D6E">
    <w:name w:val="1E35F475DDC4473CBAC3585089E58D6E"/>
    <w:rsid w:val="00150717"/>
  </w:style>
  <w:style w:type="paragraph" w:customStyle="1" w:styleId="CBA3C2AA0DB04E6388DA85D3B83AD116">
    <w:name w:val="CBA3C2AA0DB04E6388DA85D3B83AD116"/>
    <w:rsid w:val="00150717"/>
  </w:style>
  <w:style w:type="paragraph" w:customStyle="1" w:styleId="2264D56F4CB54325BD63E01133BFAAF5">
    <w:name w:val="2264D56F4CB54325BD63E01133BFAAF5"/>
    <w:rsid w:val="00150717"/>
  </w:style>
  <w:style w:type="paragraph" w:customStyle="1" w:styleId="E1116FEBB09246C3AF3769371C148798">
    <w:name w:val="E1116FEBB09246C3AF3769371C148798"/>
    <w:rsid w:val="00150717"/>
  </w:style>
  <w:style w:type="paragraph" w:customStyle="1" w:styleId="8674CD7C01F84C38848EC0CC6BF49F94">
    <w:name w:val="8674CD7C01F84C38848EC0CC6BF49F94"/>
    <w:rsid w:val="00150717"/>
  </w:style>
  <w:style w:type="paragraph" w:customStyle="1" w:styleId="73A712DA7DD4439B880A56385983FD2A">
    <w:name w:val="73A712DA7DD4439B880A56385983FD2A"/>
    <w:rsid w:val="00150717"/>
  </w:style>
  <w:style w:type="paragraph" w:customStyle="1" w:styleId="4DF30150B6E94D05BD66B6BB5B13BE5D">
    <w:name w:val="4DF30150B6E94D05BD66B6BB5B13BE5D"/>
    <w:rsid w:val="00150717"/>
  </w:style>
  <w:style w:type="paragraph" w:customStyle="1" w:styleId="B0EC6DE4DB5348B2AE8B3DF710E71B59">
    <w:name w:val="B0EC6DE4DB5348B2AE8B3DF710E71B59"/>
    <w:rsid w:val="00150717"/>
  </w:style>
  <w:style w:type="paragraph" w:customStyle="1" w:styleId="65A960D120BC4751B809AA4FEACAD04D">
    <w:name w:val="65A960D120BC4751B809AA4FEACAD04D"/>
    <w:rsid w:val="00150717"/>
  </w:style>
  <w:style w:type="paragraph" w:customStyle="1" w:styleId="767C324442994B1CBE6B9A1C2C2C6807">
    <w:name w:val="767C324442994B1CBE6B9A1C2C2C6807"/>
    <w:rsid w:val="00150717"/>
  </w:style>
  <w:style w:type="paragraph" w:customStyle="1" w:styleId="083E6C0641DE4651A3BC5A886CE1CA04">
    <w:name w:val="083E6C0641DE4651A3BC5A886CE1CA04"/>
    <w:rsid w:val="00150717"/>
  </w:style>
  <w:style w:type="paragraph" w:customStyle="1" w:styleId="A7E6BF08C121405C821E8703C5A1AE39">
    <w:name w:val="A7E6BF08C121405C821E8703C5A1AE39"/>
    <w:rsid w:val="00150717"/>
  </w:style>
  <w:style w:type="paragraph" w:customStyle="1" w:styleId="FB033684FE79423F8E175B189E60378B">
    <w:name w:val="FB033684FE79423F8E175B189E60378B"/>
    <w:rsid w:val="00150717"/>
  </w:style>
  <w:style w:type="paragraph" w:customStyle="1" w:styleId="3D58B73AC90547179C57FD9804E835C8">
    <w:name w:val="3D58B73AC90547179C57FD9804E835C8"/>
    <w:rsid w:val="00150717"/>
  </w:style>
  <w:style w:type="paragraph" w:customStyle="1" w:styleId="E99CBB5429104AC59FC8E06C28EF2EB8">
    <w:name w:val="E99CBB5429104AC59FC8E06C28EF2EB8"/>
    <w:rsid w:val="00150717"/>
  </w:style>
  <w:style w:type="paragraph" w:customStyle="1" w:styleId="3A530790601D4A768E631D11DF49CA18">
    <w:name w:val="3A530790601D4A768E631D11DF49CA18"/>
    <w:rsid w:val="00150717"/>
  </w:style>
  <w:style w:type="paragraph" w:customStyle="1" w:styleId="579073A87FC84416A1BBCC5E403A849D">
    <w:name w:val="579073A87FC84416A1BBCC5E403A849D"/>
    <w:rsid w:val="00150717"/>
  </w:style>
  <w:style w:type="paragraph" w:customStyle="1" w:styleId="C278BD27895740B58B7048989D81B64C">
    <w:name w:val="C278BD27895740B58B7048989D81B64C"/>
    <w:rsid w:val="00150717"/>
  </w:style>
  <w:style w:type="paragraph" w:customStyle="1" w:styleId="06D276DA8C6F4FD0975C0702E91BD6D7">
    <w:name w:val="06D276DA8C6F4FD0975C0702E91BD6D7"/>
    <w:rsid w:val="00150717"/>
  </w:style>
  <w:style w:type="paragraph" w:customStyle="1" w:styleId="5C7B8DEA0FD448A188C55CE7BAA2766F">
    <w:name w:val="5C7B8DEA0FD448A188C55CE7BAA2766F"/>
    <w:rsid w:val="00150717"/>
  </w:style>
  <w:style w:type="paragraph" w:customStyle="1" w:styleId="4B6B166B63EA4FF89E5929DE61194C71">
    <w:name w:val="4B6B166B63EA4FF89E5929DE61194C71"/>
    <w:rsid w:val="00150717"/>
  </w:style>
  <w:style w:type="paragraph" w:customStyle="1" w:styleId="62EEE8541C674CD4A4E7DCBCB98114FD">
    <w:name w:val="62EEE8541C674CD4A4E7DCBCB98114FD"/>
    <w:rsid w:val="00150717"/>
  </w:style>
  <w:style w:type="paragraph" w:customStyle="1" w:styleId="D49E2EC701404AE8AA38197469D844B3">
    <w:name w:val="D49E2EC701404AE8AA38197469D844B3"/>
    <w:rsid w:val="00150717"/>
  </w:style>
  <w:style w:type="paragraph" w:customStyle="1" w:styleId="28719B9534D64F54AA1B2500F2093B1A">
    <w:name w:val="28719B9534D64F54AA1B2500F2093B1A"/>
    <w:rsid w:val="00150717"/>
  </w:style>
  <w:style w:type="paragraph" w:customStyle="1" w:styleId="49FE024738A247E6AB29802B2E3CF570">
    <w:name w:val="49FE024738A247E6AB29802B2E3CF570"/>
    <w:rsid w:val="00150717"/>
  </w:style>
  <w:style w:type="paragraph" w:customStyle="1" w:styleId="EA53C75413B64FCEADB3A446CC9A41C3">
    <w:name w:val="EA53C75413B64FCEADB3A446CC9A41C3"/>
    <w:rsid w:val="00150717"/>
  </w:style>
  <w:style w:type="paragraph" w:customStyle="1" w:styleId="5D9E1FD8F5AF4B8B840B76FA20894EF6">
    <w:name w:val="5D9E1FD8F5AF4B8B840B76FA20894EF6"/>
    <w:rsid w:val="00150717"/>
  </w:style>
  <w:style w:type="paragraph" w:customStyle="1" w:styleId="9F5776551A1A4BF0AF5DADBABC95F546">
    <w:name w:val="9F5776551A1A4BF0AF5DADBABC95F546"/>
    <w:rsid w:val="00150717"/>
  </w:style>
  <w:style w:type="paragraph" w:customStyle="1" w:styleId="BD8073FE667A46B48E4F1EF5E3FBB843">
    <w:name w:val="BD8073FE667A46B48E4F1EF5E3FBB843"/>
    <w:rsid w:val="00150717"/>
  </w:style>
  <w:style w:type="paragraph" w:customStyle="1" w:styleId="8657CCDBEECA4D0AABC37AD98E72C19A">
    <w:name w:val="8657CCDBEECA4D0AABC37AD98E72C19A"/>
    <w:rsid w:val="00150717"/>
  </w:style>
  <w:style w:type="paragraph" w:customStyle="1" w:styleId="552687DE14084E2BBDC4CE7F1C3551E1">
    <w:name w:val="552687DE14084E2BBDC4CE7F1C3551E1"/>
    <w:rsid w:val="00150717"/>
  </w:style>
  <w:style w:type="paragraph" w:customStyle="1" w:styleId="BF4C4A96A2464EFCBEEBA2EB59B996DE">
    <w:name w:val="BF4C4A96A2464EFCBEEBA2EB59B996DE"/>
    <w:rsid w:val="00150717"/>
  </w:style>
  <w:style w:type="paragraph" w:customStyle="1" w:styleId="884F630B5E4E431B8D441B367AC42642">
    <w:name w:val="884F630B5E4E431B8D441B367AC42642"/>
    <w:rsid w:val="00150717"/>
  </w:style>
  <w:style w:type="paragraph" w:customStyle="1" w:styleId="1BF76AA0C7A245AF893E774409D09DD6">
    <w:name w:val="1BF76AA0C7A245AF893E774409D09DD6"/>
    <w:rsid w:val="00150717"/>
  </w:style>
  <w:style w:type="paragraph" w:customStyle="1" w:styleId="DD1537C836C245D79B9FD7A114486B3F">
    <w:name w:val="DD1537C836C245D79B9FD7A114486B3F"/>
    <w:rsid w:val="00150717"/>
  </w:style>
  <w:style w:type="paragraph" w:customStyle="1" w:styleId="A7F7AB0BF907492BA7D0A6A60AE35DF5">
    <w:name w:val="A7F7AB0BF907492BA7D0A6A60AE35DF5"/>
    <w:rsid w:val="00150717"/>
  </w:style>
  <w:style w:type="paragraph" w:customStyle="1" w:styleId="1302E819FBA04A72899A9ECBC6CDA95F">
    <w:name w:val="1302E819FBA04A72899A9ECBC6CDA95F"/>
    <w:rsid w:val="00150717"/>
  </w:style>
  <w:style w:type="paragraph" w:customStyle="1" w:styleId="5512A91C805442838567E3A4568F22D9">
    <w:name w:val="5512A91C805442838567E3A4568F22D9"/>
    <w:rsid w:val="00150717"/>
  </w:style>
  <w:style w:type="paragraph" w:customStyle="1" w:styleId="B0D3D310D44E42C99038D29CD99E2135">
    <w:name w:val="B0D3D310D44E42C99038D29CD99E2135"/>
    <w:rsid w:val="00150717"/>
  </w:style>
  <w:style w:type="paragraph" w:customStyle="1" w:styleId="1C7EB87B48344C6A936B4002F8930F88">
    <w:name w:val="1C7EB87B48344C6A936B4002F8930F88"/>
    <w:rsid w:val="00150717"/>
  </w:style>
  <w:style w:type="paragraph" w:customStyle="1" w:styleId="B38623F5692C44A980C8C2EA6F0857CE">
    <w:name w:val="B38623F5692C44A980C8C2EA6F0857CE"/>
    <w:rsid w:val="00150717"/>
  </w:style>
  <w:style w:type="paragraph" w:customStyle="1" w:styleId="264B85EEBFFC4C00BE282627D6C4FB46">
    <w:name w:val="264B85EEBFFC4C00BE282627D6C4FB46"/>
    <w:rsid w:val="00150717"/>
  </w:style>
  <w:style w:type="paragraph" w:customStyle="1" w:styleId="E5C82D3E672A44FDB1785D19BBE832ED">
    <w:name w:val="E5C82D3E672A44FDB1785D19BBE832ED"/>
    <w:rsid w:val="00150717"/>
  </w:style>
  <w:style w:type="paragraph" w:customStyle="1" w:styleId="D72427760F2747B6B3B75F6F197B7D9A">
    <w:name w:val="D72427760F2747B6B3B75F6F197B7D9A"/>
    <w:rsid w:val="00150717"/>
  </w:style>
  <w:style w:type="paragraph" w:customStyle="1" w:styleId="7FE8124CC5414D38884B145A7FBE506F">
    <w:name w:val="7FE8124CC5414D38884B145A7FBE506F"/>
    <w:rsid w:val="00150717"/>
  </w:style>
  <w:style w:type="paragraph" w:customStyle="1" w:styleId="563CA8654C06425F856C18AF0D517CD0">
    <w:name w:val="563CA8654C06425F856C18AF0D517CD0"/>
    <w:rsid w:val="00150717"/>
  </w:style>
  <w:style w:type="paragraph" w:customStyle="1" w:styleId="D074820BBD344B1D99F2AAB1EFE25988">
    <w:name w:val="D074820BBD344B1D99F2AAB1EFE25988"/>
    <w:rsid w:val="00150717"/>
  </w:style>
  <w:style w:type="paragraph" w:customStyle="1" w:styleId="20694D5912A6465791C2624B446EC6B6">
    <w:name w:val="20694D5912A6465791C2624B446EC6B6"/>
    <w:rsid w:val="00150717"/>
  </w:style>
  <w:style w:type="paragraph" w:customStyle="1" w:styleId="9CD1B9C499AC44ACA04D57918BA73FE0">
    <w:name w:val="9CD1B9C499AC44ACA04D57918BA73FE0"/>
    <w:rsid w:val="00150717"/>
  </w:style>
  <w:style w:type="paragraph" w:customStyle="1" w:styleId="257865BF442F44098A029A47CD734963">
    <w:name w:val="257865BF442F44098A029A47CD734963"/>
    <w:rsid w:val="00150717"/>
  </w:style>
  <w:style w:type="paragraph" w:customStyle="1" w:styleId="1C94A3E1A24B4645A38416AAC5170DA3">
    <w:name w:val="1C94A3E1A24B4645A38416AAC5170DA3"/>
    <w:rsid w:val="00150717"/>
  </w:style>
  <w:style w:type="paragraph" w:customStyle="1" w:styleId="960E6986A1B14FCA903B13A35ED08B16">
    <w:name w:val="960E6986A1B14FCA903B13A35ED08B16"/>
    <w:rsid w:val="00150717"/>
  </w:style>
  <w:style w:type="paragraph" w:customStyle="1" w:styleId="A3E450CD73AF42F085BFBB83523336C7">
    <w:name w:val="A3E450CD73AF42F085BFBB83523336C7"/>
    <w:rsid w:val="00150717"/>
  </w:style>
  <w:style w:type="paragraph" w:customStyle="1" w:styleId="0E620C431AC64F82A8AA3C900654C0AD">
    <w:name w:val="0E620C431AC64F82A8AA3C900654C0AD"/>
    <w:rsid w:val="00150717"/>
  </w:style>
  <w:style w:type="paragraph" w:customStyle="1" w:styleId="181F6AF38FC14AE99E664A0C9A779328">
    <w:name w:val="181F6AF38FC14AE99E664A0C9A779328"/>
    <w:rsid w:val="00150717"/>
  </w:style>
  <w:style w:type="paragraph" w:customStyle="1" w:styleId="BF7B41F5729447FD8E717F92FF86C3C9">
    <w:name w:val="BF7B41F5729447FD8E717F92FF86C3C9"/>
    <w:rsid w:val="00150717"/>
  </w:style>
  <w:style w:type="paragraph" w:customStyle="1" w:styleId="B575433070CC45BE9BE8BE14B6F16215">
    <w:name w:val="B575433070CC45BE9BE8BE14B6F16215"/>
    <w:rsid w:val="00150717"/>
  </w:style>
  <w:style w:type="paragraph" w:customStyle="1" w:styleId="0A1D667BE8934C2AA3A733FF2798E3C4">
    <w:name w:val="0A1D667BE8934C2AA3A733FF2798E3C4"/>
    <w:rsid w:val="00150717"/>
  </w:style>
  <w:style w:type="paragraph" w:customStyle="1" w:styleId="0C8892CD031B46708C2F9DC69D5EEF13">
    <w:name w:val="0C8892CD031B46708C2F9DC69D5EEF13"/>
    <w:rsid w:val="00150717"/>
  </w:style>
  <w:style w:type="paragraph" w:customStyle="1" w:styleId="922CE1CA72664240898D22B62FB53981">
    <w:name w:val="922CE1CA72664240898D22B62FB53981"/>
    <w:rsid w:val="00150717"/>
  </w:style>
  <w:style w:type="paragraph" w:customStyle="1" w:styleId="708A9C175C1C4DF1A2C7AEB59D65F6A1">
    <w:name w:val="708A9C175C1C4DF1A2C7AEB59D65F6A1"/>
    <w:rsid w:val="00150717"/>
  </w:style>
  <w:style w:type="paragraph" w:customStyle="1" w:styleId="7C0B249EAB6144A0857B7DC593D1B15A">
    <w:name w:val="7C0B249EAB6144A0857B7DC593D1B15A"/>
    <w:rsid w:val="00150717"/>
  </w:style>
  <w:style w:type="paragraph" w:customStyle="1" w:styleId="123963208F32420A91AC2833F1F9DC37">
    <w:name w:val="123963208F32420A91AC2833F1F9DC37"/>
    <w:rsid w:val="00150717"/>
  </w:style>
  <w:style w:type="paragraph" w:customStyle="1" w:styleId="FBEE0093F6684DB49020EAC53C9DFE4A">
    <w:name w:val="FBEE0093F6684DB49020EAC53C9DFE4A"/>
    <w:rsid w:val="00150717"/>
  </w:style>
  <w:style w:type="paragraph" w:customStyle="1" w:styleId="2D7D27597F6A4366B597AC95DC683748">
    <w:name w:val="2D7D27597F6A4366B597AC95DC683748"/>
    <w:rsid w:val="00150717"/>
  </w:style>
  <w:style w:type="paragraph" w:customStyle="1" w:styleId="45EC75090F6D4A868FE7A6D7A9E83F8C">
    <w:name w:val="45EC75090F6D4A868FE7A6D7A9E83F8C"/>
    <w:rsid w:val="00150717"/>
  </w:style>
  <w:style w:type="paragraph" w:customStyle="1" w:styleId="40D4C88010FF488BBD9CE5F041DED512">
    <w:name w:val="40D4C88010FF488BBD9CE5F041DED512"/>
    <w:rsid w:val="00150717"/>
  </w:style>
  <w:style w:type="paragraph" w:customStyle="1" w:styleId="7D4B68BB7E004168AB96BD37DD1A4D72">
    <w:name w:val="7D4B68BB7E004168AB96BD37DD1A4D72"/>
    <w:rsid w:val="00150717"/>
  </w:style>
  <w:style w:type="paragraph" w:customStyle="1" w:styleId="C2759CF4AA56476AA5AA0C605DAFA2BE">
    <w:name w:val="C2759CF4AA56476AA5AA0C605DAFA2BE"/>
    <w:rsid w:val="00150717"/>
  </w:style>
  <w:style w:type="paragraph" w:customStyle="1" w:styleId="486386F476954C47914E2600EA73D71A">
    <w:name w:val="486386F476954C47914E2600EA73D71A"/>
    <w:rsid w:val="00150717"/>
  </w:style>
  <w:style w:type="paragraph" w:customStyle="1" w:styleId="D2794C125D5C48D7A767914B2497C4EB">
    <w:name w:val="D2794C125D5C48D7A767914B2497C4EB"/>
    <w:rsid w:val="00150717"/>
  </w:style>
  <w:style w:type="paragraph" w:customStyle="1" w:styleId="D989C8B7E6BA4332B862A20E375319DF">
    <w:name w:val="D989C8B7E6BA4332B862A20E375319DF"/>
    <w:rsid w:val="00150717"/>
  </w:style>
  <w:style w:type="paragraph" w:customStyle="1" w:styleId="1C9F70D09A394998BE15B2107B2A2B6E">
    <w:name w:val="1C9F70D09A394998BE15B2107B2A2B6E"/>
    <w:rsid w:val="00150717"/>
  </w:style>
  <w:style w:type="paragraph" w:customStyle="1" w:styleId="3E1D0A31DE864613A126F1F21009CB77">
    <w:name w:val="3E1D0A31DE864613A126F1F21009CB77"/>
    <w:rsid w:val="00150717"/>
  </w:style>
  <w:style w:type="paragraph" w:customStyle="1" w:styleId="C45C5134345D42218D57300A0682EE70">
    <w:name w:val="C45C5134345D42218D57300A0682EE70"/>
    <w:rsid w:val="00150717"/>
  </w:style>
  <w:style w:type="paragraph" w:customStyle="1" w:styleId="317E3C9BDFB949CB84E1E834C58E6895">
    <w:name w:val="317E3C9BDFB949CB84E1E834C58E6895"/>
    <w:rsid w:val="00150717"/>
  </w:style>
  <w:style w:type="paragraph" w:customStyle="1" w:styleId="B00DF982888A4D7CB096B0451AF81E53">
    <w:name w:val="B00DF982888A4D7CB096B0451AF81E53"/>
    <w:rsid w:val="00150717"/>
  </w:style>
  <w:style w:type="paragraph" w:customStyle="1" w:styleId="6F5A161BF85147B594B00C37FFC7162C">
    <w:name w:val="6F5A161BF85147B594B00C37FFC7162C"/>
    <w:rsid w:val="00150717"/>
  </w:style>
  <w:style w:type="paragraph" w:customStyle="1" w:styleId="FD4314F5AF6141019618426864DB47DF">
    <w:name w:val="FD4314F5AF6141019618426864DB47DF"/>
    <w:rsid w:val="00150717"/>
  </w:style>
  <w:style w:type="paragraph" w:customStyle="1" w:styleId="FD05A999A6744505A563F07A35B4D5F3">
    <w:name w:val="FD05A999A6744505A563F07A35B4D5F3"/>
    <w:rsid w:val="00150717"/>
  </w:style>
  <w:style w:type="paragraph" w:customStyle="1" w:styleId="09D637AC03BB4FFCBBD5C3486739D6EC">
    <w:name w:val="09D637AC03BB4FFCBBD5C3486739D6EC"/>
    <w:rsid w:val="00150717"/>
  </w:style>
  <w:style w:type="paragraph" w:customStyle="1" w:styleId="F362B268D4E04CCFBFC16F88960B40A5">
    <w:name w:val="F362B268D4E04CCFBFC16F88960B40A5"/>
    <w:rsid w:val="00150717"/>
  </w:style>
  <w:style w:type="paragraph" w:customStyle="1" w:styleId="E3FDEC7754EB40BA929E93613DB51A9C">
    <w:name w:val="E3FDEC7754EB40BA929E93613DB51A9C"/>
    <w:rsid w:val="00150717"/>
  </w:style>
  <w:style w:type="paragraph" w:customStyle="1" w:styleId="9A14EC2DA47F400A9BD538493B469DE3">
    <w:name w:val="9A14EC2DA47F400A9BD538493B469DE3"/>
    <w:rsid w:val="00150717"/>
  </w:style>
  <w:style w:type="paragraph" w:customStyle="1" w:styleId="FF29B040C1E741098683F94E3AB2DE94">
    <w:name w:val="FF29B040C1E741098683F94E3AB2DE94"/>
    <w:rsid w:val="00150717"/>
  </w:style>
  <w:style w:type="paragraph" w:customStyle="1" w:styleId="76B89BBEC94F48AD8211C6B3DD5FC930">
    <w:name w:val="76B89BBEC94F48AD8211C6B3DD5FC930"/>
    <w:rsid w:val="00150717"/>
  </w:style>
  <w:style w:type="paragraph" w:customStyle="1" w:styleId="A4FAF67654BA49B3B717760AE8907E22">
    <w:name w:val="A4FAF67654BA49B3B717760AE8907E22"/>
    <w:rsid w:val="00150717"/>
  </w:style>
  <w:style w:type="paragraph" w:customStyle="1" w:styleId="806DEF0B61C048D39401290B47DDEE21">
    <w:name w:val="806DEF0B61C048D39401290B47DDEE21"/>
    <w:rsid w:val="00150717"/>
  </w:style>
  <w:style w:type="paragraph" w:customStyle="1" w:styleId="952679FD663A438ABFFEF6E8FB6FC7E2">
    <w:name w:val="952679FD663A438ABFFEF6E8FB6FC7E2"/>
    <w:rsid w:val="00150717"/>
  </w:style>
  <w:style w:type="paragraph" w:customStyle="1" w:styleId="ABE7DB6D0D554ECA815F4112A2E317E8">
    <w:name w:val="ABE7DB6D0D554ECA815F4112A2E317E8"/>
    <w:rsid w:val="00150717"/>
  </w:style>
  <w:style w:type="paragraph" w:customStyle="1" w:styleId="B8CF2426536C49C3AC870C5CE5E622EB">
    <w:name w:val="B8CF2426536C49C3AC870C5CE5E622EB"/>
    <w:rsid w:val="00150717"/>
  </w:style>
  <w:style w:type="paragraph" w:customStyle="1" w:styleId="5288162AD61F4605875E39D5FBB5F7DB">
    <w:name w:val="5288162AD61F4605875E39D5FBB5F7DB"/>
    <w:rsid w:val="00150717"/>
  </w:style>
  <w:style w:type="paragraph" w:customStyle="1" w:styleId="CBE2C5369E3745178BEC68DC6593B056">
    <w:name w:val="CBE2C5369E3745178BEC68DC6593B056"/>
    <w:rsid w:val="00150717"/>
  </w:style>
  <w:style w:type="paragraph" w:customStyle="1" w:styleId="FF80E9BF0F5A46C981B7D90B1B1C9F0B">
    <w:name w:val="FF80E9BF0F5A46C981B7D90B1B1C9F0B"/>
    <w:rsid w:val="00150717"/>
  </w:style>
  <w:style w:type="paragraph" w:customStyle="1" w:styleId="436649851CAC49878D206F45DDF2C4B4">
    <w:name w:val="436649851CAC49878D206F45DDF2C4B4"/>
    <w:rsid w:val="00150717"/>
  </w:style>
  <w:style w:type="paragraph" w:customStyle="1" w:styleId="4C72BBE63CBC4C9191A09CF03C1959B8">
    <w:name w:val="4C72BBE63CBC4C9191A09CF03C1959B8"/>
    <w:rsid w:val="00150717"/>
  </w:style>
  <w:style w:type="paragraph" w:customStyle="1" w:styleId="42EC645489BF4BADA5EB15307524A106">
    <w:name w:val="42EC645489BF4BADA5EB15307524A106"/>
    <w:rsid w:val="00150717"/>
  </w:style>
  <w:style w:type="paragraph" w:customStyle="1" w:styleId="9C4196D2B71C409D8F4D53DAAD0156E1">
    <w:name w:val="9C4196D2B71C409D8F4D53DAAD0156E1"/>
    <w:rsid w:val="00150717"/>
  </w:style>
  <w:style w:type="paragraph" w:customStyle="1" w:styleId="549B47707B06467D8B220B2631873A8F">
    <w:name w:val="549B47707B06467D8B220B2631873A8F"/>
    <w:rsid w:val="00150717"/>
  </w:style>
  <w:style w:type="paragraph" w:customStyle="1" w:styleId="B90EB4B6F3A4474B8232C8A4F581D8A8">
    <w:name w:val="B90EB4B6F3A4474B8232C8A4F581D8A8"/>
    <w:rsid w:val="00150717"/>
  </w:style>
  <w:style w:type="paragraph" w:customStyle="1" w:styleId="FDE79FA20DE8479E8BFDF96BE0258996">
    <w:name w:val="FDE79FA20DE8479E8BFDF96BE0258996"/>
    <w:rsid w:val="00150717"/>
  </w:style>
  <w:style w:type="paragraph" w:customStyle="1" w:styleId="6CDEC11E07E0493EBCF04FE56BBF2142">
    <w:name w:val="6CDEC11E07E0493EBCF04FE56BBF2142"/>
    <w:rsid w:val="00150717"/>
  </w:style>
  <w:style w:type="paragraph" w:customStyle="1" w:styleId="43E8A11C5AD04344A1F4DD0781E68779">
    <w:name w:val="43E8A11C5AD04344A1F4DD0781E68779"/>
    <w:rsid w:val="00150717"/>
  </w:style>
  <w:style w:type="paragraph" w:customStyle="1" w:styleId="CE6253D1667847369F33347E32DB3698">
    <w:name w:val="CE6253D1667847369F33347E32DB3698"/>
    <w:rsid w:val="00150717"/>
  </w:style>
  <w:style w:type="paragraph" w:customStyle="1" w:styleId="96623EFC444542B982F1677B8F719109">
    <w:name w:val="96623EFC444542B982F1677B8F719109"/>
    <w:rsid w:val="00150717"/>
  </w:style>
  <w:style w:type="paragraph" w:customStyle="1" w:styleId="436E1225F4FB458B8FE975F23C5AD608">
    <w:name w:val="436E1225F4FB458B8FE975F23C5AD608"/>
    <w:rsid w:val="00150717"/>
  </w:style>
  <w:style w:type="paragraph" w:customStyle="1" w:styleId="BD395AF31D2C49BF9292E6CF5750127B">
    <w:name w:val="BD395AF31D2C49BF9292E6CF5750127B"/>
    <w:rsid w:val="00150717"/>
  </w:style>
  <w:style w:type="paragraph" w:customStyle="1" w:styleId="DB3420B22D134FC5B29C01A75E0001DA">
    <w:name w:val="DB3420B22D134FC5B29C01A75E0001DA"/>
    <w:rsid w:val="00150717"/>
  </w:style>
  <w:style w:type="paragraph" w:customStyle="1" w:styleId="11BC82658C694DC0BB94731E3E16332E">
    <w:name w:val="11BC82658C694DC0BB94731E3E16332E"/>
    <w:rsid w:val="00150717"/>
  </w:style>
  <w:style w:type="paragraph" w:customStyle="1" w:styleId="45CB5005CB2547DA9328AAD1BFC81C61">
    <w:name w:val="45CB5005CB2547DA9328AAD1BFC81C61"/>
    <w:rsid w:val="00150717"/>
  </w:style>
  <w:style w:type="paragraph" w:customStyle="1" w:styleId="B502CA2D4CA6425EA5C931472091B064">
    <w:name w:val="B502CA2D4CA6425EA5C931472091B064"/>
    <w:rsid w:val="00150717"/>
  </w:style>
  <w:style w:type="paragraph" w:customStyle="1" w:styleId="95D475AAA2664DA0924112629A477726">
    <w:name w:val="95D475AAA2664DA0924112629A477726"/>
    <w:rsid w:val="00150717"/>
  </w:style>
  <w:style w:type="paragraph" w:customStyle="1" w:styleId="F1B63B0D8C71457F9C4C0D40414462D5">
    <w:name w:val="F1B63B0D8C71457F9C4C0D40414462D5"/>
    <w:rsid w:val="00150717"/>
  </w:style>
  <w:style w:type="paragraph" w:customStyle="1" w:styleId="7B1BAED04F0C4289B82DF9E2CFF96528">
    <w:name w:val="7B1BAED04F0C4289B82DF9E2CFF96528"/>
    <w:rsid w:val="00150717"/>
  </w:style>
  <w:style w:type="paragraph" w:customStyle="1" w:styleId="F57B1C353BE944959E5AC497CDD9E524">
    <w:name w:val="F57B1C353BE944959E5AC497CDD9E524"/>
    <w:rsid w:val="00150717"/>
  </w:style>
  <w:style w:type="paragraph" w:customStyle="1" w:styleId="6E70A03D9B11431EA0AB2658615AA29C">
    <w:name w:val="6E70A03D9B11431EA0AB2658615AA29C"/>
    <w:rsid w:val="00150717"/>
  </w:style>
  <w:style w:type="paragraph" w:customStyle="1" w:styleId="FF35CF31219447129F07A6D88E5D962C">
    <w:name w:val="FF35CF31219447129F07A6D88E5D962C"/>
    <w:rsid w:val="00150717"/>
  </w:style>
  <w:style w:type="paragraph" w:customStyle="1" w:styleId="24337B7F7CA54D489061E9EEF48EBB2C">
    <w:name w:val="24337B7F7CA54D489061E9EEF48EBB2C"/>
    <w:rsid w:val="00150717"/>
  </w:style>
  <w:style w:type="paragraph" w:customStyle="1" w:styleId="91FA3498A36749B1A1C424B15C2EF2AA">
    <w:name w:val="91FA3498A36749B1A1C424B15C2EF2AA"/>
    <w:rsid w:val="00150717"/>
  </w:style>
  <w:style w:type="paragraph" w:customStyle="1" w:styleId="967E798F34E041BE8027F113EDA9B7AD">
    <w:name w:val="967E798F34E041BE8027F113EDA9B7AD"/>
    <w:rsid w:val="00150717"/>
  </w:style>
  <w:style w:type="paragraph" w:customStyle="1" w:styleId="1BB17D8150C64AA0B341A204514CD273">
    <w:name w:val="1BB17D8150C64AA0B341A204514CD273"/>
    <w:rsid w:val="00150717"/>
  </w:style>
  <w:style w:type="paragraph" w:customStyle="1" w:styleId="78FF95FD009A49AB8F7A26FB18A3D0DF">
    <w:name w:val="78FF95FD009A49AB8F7A26FB18A3D0DF"/>
    <w:rsid w:val="00150717"/>
  </w:style>
  <w:style w:type="paragraph" w:customStyle="1" w:styleId="30C6B8D7746D4A638280D5C394CFADE4">
    <w:name w:val="30C6B8D7746D4A638280D5C394CFADE4"/>
    <w:rsid w:val="00150717"/>
  </w:style>
  <w:style w:type="paragraph" w:customStyle="1" w:styleId="CE1D033DCE034B07ACFAFA8AA3B9BE5D">
    <w:name w:val="CE1D033DCE034B07ACFAFA8AA3B9BE5D"/>
    <w:rsid w:val="00150717"/>
  </w:style>
  <w:style w:type="paragraph" w:customStyle="1" w:styleId="F4EE246D09D54792B2D4D0D6426EF6DD">
    <w:name w:val="F4EE246D09D54792B2D4D0D6426EF6DD"/>
    <w:rsid w:val="00150717"/>
  </w:style>
  <w:style w:type="paragraph" w:customStyle="1" w:styleId="68840A46C957470E90558258E886A169">
    <w:name w:val="68840A46C957470E90558258E886A169"/>
    <w:rsid w:val="00150717"/>
  </w:style>
  <w:style w:type="paragraph" w:customStyle="1" w:styleId="B7FBE9F937DE43B6B441BD128DD00083">
    <w:name w:val="B7FBE9F937DE43B6B441BD128DD00083"/>
    <w:rsid w:val="00150717"/>
  </w:style>
  <w:style w:type="paragraph" w:customStyle="1" w:styleId="B0BBA7A243C240BD91F318424C5B9BD3">
    <w:name w:val="B0BBA7A243C240BD91F318424C5B9BD3"/>
    <w:rsid w:val="00150717"/>
  </w:style>
  <w:style w:type="paragraph" w:customStyle="1" w:styleId="2F994B7C6A464D11AED61EBB7A82A08B">
    <w:name w:val="2F994B7C6A464D11AED61EBB7A82A08B"/>
    <w:rsid w:val="00150717"/>
  </w:style>
  <w:style w:type="paragraph" w:customStyle="1" w:styleId="8DF6C110569F45B39C147733CC05D118">
    <w:name w:val="8DF6C110569F45B39C147733CC05D118"/>
    <w:rsid w:val="00150717"/>
  </w:style>
  <w:style w:type="paragraph" w:customStyle="1" w:styleId="DB8252C892AD4D2485629A11111DB4B8">
    <w:name w:val="DB8252C892AD4D2485629A11111DB4B8"/>
    <w:rsid w:val="00150717"/>
  </w:style>
  <w:style w:type="paragraph" w:customStyle="1" w:styleId="7DA4D6CF4B2E4AF0AB2F717A4583B4EE">
    <w:name w:val="7DA4D6CF4B2E4AF0AB2F717A4583B4EE"/>
    <w:rsid w:val="00150717"/>
  </w:style>
  <w:style w:type="paragraph" w:customStyle="1" w:styleId="BE796D3BA2A64AF6ABA9A2AEDD6C9855">
    <w:name w:val="BE796D3BA2A64AF6ABA9A2AEDD6C9855"/>
    <w:rsid w:val="00150717"/>
  </w:style>
  <w:style w:type="paragraph" w:customStyle="1" w:styleId="23CB1AD8B8A8483B882C1C123F0B5130">
    <w:name w:val="23CB1AD8B8A8483B882C1C123F0B5130"/>
    <w:rsid w:val="00150717"/>
  </w:style>
  <w:style w:type="paragraph" w:customStyle="1" w:styleId="38319D43D84949D7ACD13898CB16B5C7">
    <w:name w:val="38319D43D84949D7ACD13898CB16B5C7"/>
    <w:rsid w:val="00150717"/>
  </w:style>
  <w:style w:type="paragraph" w:customStyle="1" w:styleId="28CEE44AFB3641218AB00ECC06B2BEA2">
    <w:name w:val="28CEE44AFB3641218AB00ECC06B2BEA2"/>
    <w:rsid w:val="00150717"/>
  </w:style>
  <w:style w:type="paragraph" w:customStyle="1" w:styleId="AF98EA0BCD8A4D5096FB2C6EF8642431">
    <w:name w:val="AF98EA0BCD8A4D5096FB2C6EF8642431"/>
    <w:rsid w:val="00150717"/>
  </w:style>
  <w:style w:type="paragraph" w:customStyle="1" w:styleId="C8A38464BBB24C9692038B7CB1F0C8CD">
    <w:name w:val="C8A38464BBB24C9692038B7CB1F0C8CD"/>
    <w:rsid w:val="00150717"/>
  </w:style>
  <w:style w:type="paragraph" w:customStyle="1" w:styleId="3BF542A782AA44DC848190E3632AAB8B">
    <w:name w:val="3BF542A782AA44DC848190E3632AAB8B"/>
    <w:rsid w:val="00150717"/>
  </w:style>
  <w:style w:type="paragraph" w:customStyle="1" w:styleId="FA54C769F53C42AC82B4BD37D8BCCE7F">
    <w:name w:val="FA54C769F53C42AC82B4BD37D8BCCE7F"/>
    <w:rsid w:val="00150717"/>
  </w:style>
  <w:style w:type="paragraph" w:customStyle="1" w:styleId="46FA4FD1C21743A59BE187015C7FCA63">
    <w:name w:val="46FA4FD1C21743A59BE187015C7FCA63"/>
    <w:rsid w:val="00150717"/>
  </w:style>
  <w:style w:type="paragraph" w:customStyle="1" w:styleId="939E0625EA5B4C669F06DB47C72852F2">
    <w:name w:val="939E0625EA5B4C669F06DB47C72852F2"/>
    <w:rsid w:val="00150717"/>
  </w:style>
  <w:style w:type="paragraph" w:customStyle="1" w:styleId="9EFEE6F158534D219DEF3A2E42274FD1">
    <w:name w:val="9EFEE6F158534D219DEF3A2E42274FD1"/>
    <w:rsid w:val="00150717"/>
  </w:style>
  <w:style w:type="paragraph" w:customStyle="1" w:styleId="841F0286CC9042D897A35B0752EFDF1F">
    <w:name w:val="841F0286CC9042D897A35B0752EFDF1F"/>
    <w:rsid w:val="00150717"/>
  </w:style>
  <w:style w:type="paragraph" w:customStyle="1" w:styleId="25746DAC08634E569082099E6B992033">
    <w:name w:val="25746DAC08634E569082099E6B992033"/>
    <w:rsid w:val="00150717"/>
  </w:style>
  <w:style w:type="paragraph" w:customStyle="1" w:styleId="487838A186FB434285233F11EC53BA0A">
    <w:name w:val="487838A186FB434285233F11EC53BA0A"/>
    <w:rsid w:val="00150717"/>
  </w:style>
  <w:style w:type="paragraph" w:customStyle="1" w:styleId="9FA7D39513BD4A13BF936D4257BB432E">
    <w:name w:val="9FA7D39513BD4A13BF936D4257BB432E"/>
    <w:rsid w:val="00150717"/>
  </w:style>
  <w:style w:type="paragraph" w:customStyle="1" w:styleId="19DE374DE5264E7A8A0A218609C3C4BC">
    <w:name w:val="19DE374DE5264E7A8A0A218609C3C4BC"/>
    <w:rsid w:val="00150717"/>
  </w:style>
  <w:style w:type="paragraph" w:customStyle="1" w:styleId="733FED4DD6794EE693CD0F2DCB1D31AB">
    <w:name w:val="733FED4DD6794EE693CD0F2DCB1D31AB"/>
    <w:rsid w:val="00150717"/>
  </w:style>
  <w:style w:type="paragraph" w:customStyle="1" w:styleId="6700F7E503C64A14811C137735B242F3">
    <w:name w:val="6700F7E503C64A14811C137735B242F3"/>
    <w:rsid w:val="00150717"/>
  </w:style>
  <w:style w:type="paragraph" w:customStyle="1" w:styleId="DAFA0383DAFB4582A2BF4EC1EF3B79CD">
    <w:name w:val="DAFA0383DAFB4582A2BF4EC1EF3B79CD"/>
    <w:rsid w:val="00150717"/>
  </w:style>
  <w:style w:type="paragraph" w:customStyle="1" w:styleId="4783DCA26EA344959851C1DA07D6A8C1">
    <w:name w:val="4783DCA26EA344959851C1DA07D6A8C1"/>
    <w:rsid w:val="00150717"/>
  </w:style>
  <w:style w:type="paragraph" w:customStyle="1" w:styleId="19454344D16245C086AB561BAFED00B0">
    <w:name w:val="19454344D16245C086AB561BAFED00B0"/>
    <w:rsid w:val="00150717"/>
  </w:style>
  <w:style w:type="paragraph" w:customStyle="1" w:styleId="A2C52D478E8B4936AECC96CB277BDABD">
    <w:name w:val="A2C52D478E8B4936AECC96CB277BDABD"/>
    <w:rsid w:val="00150717"/>
  </w:style>
  <w:style w:type="paragraph" w:customStyle="1" w:styleId="A323FFE1502941F98C414BC3A6A3B6F3">
    <w:name w:val="A323FFE1502941F98C414BC3A6A3B6F3"/>
    <w:rsid w:val="00150717"/>
  </w:style>
  <w:style w:type="paragraph" w:customStyle="1" w:styleId="F2B1B9A9D93A4D63ADA89F9AA638B703">
    <w:name w:val="F2B1B9A9D93A4D63ADA89F9AA638B703"/>
    <w:rsid w:val="00150717"/>
  </w:style>
  <w:style w:type="paragraph" w:customStyle="1" w:styleId="7EE53113714A42AD8533CD23518E6574">
    <w:name w:val="7EE53113714A42AD8533CD23518E6574"/>
    <w:rsid w:val="00150717"/>
  </w:style>
  <w:style w:type="paragraph" w:customStyle="1" w:styleId="7F1F4B7F796E442EBAB0694BD1A8EEBB">
    <w:name w:val="7F1F4B7F796E442EBAB0694BD1A8EEBB"/>
    <w:rsid w:val="00150717"/>
  </w:style>
  <w:style w:type="paragraph" w:customStyle="1" w:styleId="C4E0D792F6B748CF978486EEDF209B45">
    <w:name w:val="C4E0D792F6B748CF978486EEDF209B45"/>
    <w:rsid w:val="00150717"/>
  </w:style>
  <w:style w:type="paragraph" w:customStyle="1" w:styleId="36519247C4A04060ADE7A8B89E56713C">
    <w:name w:val="36519247C4A04060ADE7A8B89E56713C"/>
    <w:rsid w:val="00150717"/>
  </w:style>
  <w:style w:type="paragraph" w:customStyle="1" w:styleId="23AB131E5E2D4BEC82AC6C5035C2F10B">
    <w:name w:val="23AB131E5E2D4BEC82AC6C5035C2F10B"/>
    <w:rsid w:val="00150717"/>
  </w:style>
  <w:style w:type="paragraph" w:customStyle="1" w:styleId="62BD3CD2371C4DE2A3890CCA6A7D9551">
    <w:name w:val="62BD3CD2371C4DE2A3890CCA6A7D9551"/>
    <w:rsid w:val="00150717"/>
  </w:style>
  <w:style w:type="paragraph" w:customStyle="1" w:styleId="C219003EFFB748948A89E4731C5F7CD4">
    <w:name w:val="C219003EFFB748948A89E4731C5F7CD4"/>
    <w:rsid w:val="00150717"/>
  </w:style>
  <w:style w:type="paragraph" w:customStyle="1" w:styleId="539D2CF1FEB6493BB107792EF4450502">
    <w:name w:val="539D2CF1FEB6493BB107792EF4450502"/>
    <w:rsid w:val="00150717"/>
  </w:style>
  <w:style w:type="paragraph" w:customStyle="1" w:styleId="DB436926B18E4764833F12207255D389">
    <w:name w:val="DB436926B18E4764833F12207255D389"/>
    <w:rsid w:val="00150717"/>
  </w:style>
  <w:style w:type="paragraph" w:customStyle="1" w:styleId="1227C9521291447F96795C1598BB87BC">
    <w:name w:val="1227C9521291447F96795C1598BB87BC"/>
    <w:rsid w:val="00150717"/>
  </w:style>
  <w:style w:type="paragraph" w:customStyle="1" w:styleId="DD1E699CB73842489B8F1D737F15C125">
    <w:name w:val="DD1E699CB73842489B8F1D737F15C125"/>
    <w:rsid w:val="00150717"/>
  </w:style>
  <w:style w:type="paragraph" w:customStyle="1" w:styleId="E17EBEF9548E41EEBB65AB054DB52BF2">
    <w:name w:val="E17EBEF9548E41EEBB65AB054DB52BF2"/>
    <w:rsid w:val="002D3A49"/>
  </w:style>
  <w:style w:type="paragraph" w:customStyle="1" w:styleId="60A101D671114EAEAE5B147C07C24786">
    <w:name w:val="60A101D671114EAEAE5B147C07C24786"/>
    <w:rsid w:val="00E05D7A"/>
  </w:style>
  <w:style w:type="paragraph" w:customStyle="1" w:styleId="59D12FC0DF0F45589443240DFAF668A2">
    <w:name w:val="59D12FC0DF0F45589443240DFAF668A2"/>
    <w:rsid w:val="00E05D7A"/>
  </w:style>
  <w:style w:type="paragraph" w:customStyle="1" w:styleId="A5E08B04C37B4D2499A616D859807595">
    <w:name w:val="A5E08B04C37B4D2499A616D859807595"/>
    <w:rsid w:val="00E05D7A"/>
  </w:style>
  <w:style w:type="paragraph" w:customStyle="1" w:styleId="A0F7DF94E43A463A8A6989DF6DBF49BB">
    <w:name w:val="A0F7DF94E43A463A8A6989DF6DBF49BB"/>
    <w:rsid w:val="00E05D7A"/>
  </w:style>
  <w:style w:type="paragraph" w:customStyle="1" w:styleId="72616E3B33F9454BADCEB7ACA00D878B">
    <w:name w:val="72616E3B33F9454BADCEB7ACA00D878B"/>
    <w:rsid w:val="00E05D7A"/>
  </w:style>
  <w:style w:type="paragraph" w:customStyle="1" w:styleId="F7B61468624944B6967781468F93A5BF">
    <w:name w:val="F7B61468624944B6967781468F93A5BF"/>
    <w:rsid w:val="00E05D7A"/>
  </w:style>
  <w:style w:type="paragraph" w:customStyle="1" w:styleId="D8C70EBDED6347958FDE5DBFFE7D1857">
    <w:name w:val="D8C70EBDED6347958FDE5DBFFE7D1857"/>
    <w:rsid w:val="00E05D7A"/>
  </w:style>
  <w:style w:type="paragraph" w:customStyle="1" w:styleId="9E5C83A8872E436183E24EA3F8EE5B14">
    <w:name w:val="9E5C83A8872E436183E24EA3F8EE5B14"/>
    <w:rsid w:val="00E05D7A"/>
  </w:style>
  <w:style w:type="paragraph" w:customStyle="1" w:styleId="562087B2645F46A9BF9A5854AB472EDB">
    <w:name w:val="562087B2645F46A9BF9A5854AB472EDB"/>
    <w:rsid w:val="00E05D7A"/>
  </w:style>
  <w:style w:type="paragraph" w:customStyle="1" w:styleId="B617199073E1451BB2B4B586AC0E6C28">
    <w:name w:val="B617199073E1451BB2B4B586AC0E6C28"/>
    <w:rsid w:val="00E05D7A"/>
  </w:style>
  <w:style w:type="paragraph" w:customStyle="1" w:styleId="99A59924F3D14DBE960E770250473A1A">
    <w:name w:val="99A59924F3D14DBE960E770250473A1A"/>
    <w:rsid w:val="00E05D7A"/>
  </w:style>
  <w:style w:type="paragraph" w:customStyle="1" w:styleId="974ADE8747D54242BC955BAA4994AE49">
    <w:name w:val="974ADE8747D54242BC955BAA4994AE49"/>
    <w:rsid w:val="00E05D7A"/>
  </w:style>
  <w:style w:type="paragraph" w:customStyle="1" w:styleId="6BE52784E47E40A68D1EF8FE57636A8F">
    <w:name w:val="6BE52784E47E40A68D1EF8FE57636A8F"/>
    <w:rsid w:val="00E05D7A"/>
  </w:style>
  <w:style w:type="paragraph" w:customStyle="1" w:styleId="FCC5F260B9404B33BD6C84D99C210129">
    <w:name w:val="FCC5F260B9404B33BD6C84D99C210129"/>
    <w:rsid w:val="00E05D7A"/>
  </w:style>
  <w:style w:type="paragraph" w:customStyle="1" w:styleId="6A650D8196C84B00B08884423AD3D9AC">
    <w:name w:val="6A650D8196C84B00B08884423AD3D9AC"/>
    <w:rsid w:val="00E05D7A"/>
  </w:style>
  <w:style w:type="paragraph" w:customStyle="1" w:styleId="D363B9126F654861B3A014A89833BCFE">
    <w:name w:val="D363B9126F654861B3A014A89833BCFE"/>
    <w:rsid w:val="00E05D7A"/>
  </w:style>
  <w:style w:type="paragraph" w:customStyle="1" w:styleId="E29DDDFEF6D64E56AFAD5CF89E381131">
    <w:name w:val="E29DDDFEF6D64E56AFAD5CF89E381131"/>
    <w:rsid w:val="00E05D7A"/>
  </w:style>
  <w:style w:type="paragraph" w:customStyle="1" w:styleId="8553ECC6865D472492F26D9C5B7FFFD1">
    <w:name w:val="8553ECC6865D472492F26D9C5B7FFFD1"/>
    <w:rsid w:val="00E05D7A"/>
  </w:style>
  <w:style w:type="paragraph" w:customStyle="1" w:styleId="135C92D85A2D45EE938EECA0061ADA65">
    <w:name w:val="135C92D85A2D45EE938EECA0061ADA65"/>
    <w:rsid w:val="00E05D7A"/>
  </w:style>
  <w:style w:type="paragraph" w:customStyle="1" w:styleId="DBE27A8D875640F99C19782FD9B3F670">
    <w:name w:val="DBE27A8D875640F99C19782FD9B3F670"/>
    <w:rsid w:val="00E05D7A"/>
  </w:style>
  <w:style w:type="paragraph" w:customStyle="1" w:styleId="B78374C8F2A545E8BFDB22D202DA801C">
    <w:name w:val="B78374C8F2A545E8BFDB22D202DA801C"/>
    <w:rsid w:val="00E05D7A"/>
  </w:style>
  <w:style w:type="paragraph" w:customStyle="1" w:styleId="7652B9B17BF847BB89240FA2E0C6BD33">
    <w:name w:val="7652B9B17BF847BB89240FA2E0C6BD33"/>
    <w:rsid w:val="00E05D7A"/>
  </w:style>
  <w:style w:type="paragraph" w:customStyle="1" w:styleId="E9B6C8C50B154B9E8F29D9696429529D">
    <w:name w:val="E9B6C8C50B154B9E8F29D9696429529D"/>
    <w:rsid w:val="00E05D7A"/>
  </w:style>
  <w:style w:type="paragraph" w:customStyle="1" w:styleId="78DFCE0EE74848BC8C54B1F299049F40">
    <w:name w:val="78DFCE0EE74848BC8C54B1F299049F40"/>
    <w:rsid w:val="00E05D7A"/>
  </w:style>
  <w:style w:type="paragraph" w:customStyle="1" w:styleId="99BF2926A2E248C88CEA1B10E135D917">
    <w:name w:val="99BF2926A2E248C88CEA1B10E135D917"/>
    <w:rsid w:val="00E05D7A"/>
  </w:style>
  <w:style w:type="paragraph" w:customStyle="1" w:styleId="DE1687D4EF934DA0A8E7D95A672E2451">
    <w:name w:val="DE1687D4EF934DA0A8E7D95A672E2451"/>
    <w:rsid w:val="00E05D7A"/>
  </w:style>
  <w:style w:type="paragraph" w:customStyle="1" w:styleId="A9A41B3895BF4716B3F9A6A36FBA954C">
    <w:name w:val="A9A41B3895BF4716B3F9A6A36FBA954C"/>
    <w:rsid w:val="00E05D7A"/>
  </w:style>
  <w:style w:type="paragraph" w:customStyle="1" w:styleId="790F92CB04B14EE58F5617BD2B5F7701">
    <w:name w:val="790F92CB04B14EE58F5617BD2B5F7701"/>
    <w:rsid w:val="00E05D7A"/>
  </w:style>
  <w:style w:type="paragraph" w:customStyle="1" w:styleId="85E134CA9A7044FEA1A797676F7CFA9B">
    <w:name w:val="85E134CA9A7044FEA1A797676F7CFA9B"/>
    <w:rsid w:val="00E05D7A"/>
  </w:style>
  <w:style w:type="paragraph" w:customStyle="1" w:styleId="F13F0168D2D74B2EAFF30253FB79B1CF">
    <w:name w:val="F13F0168D2D74B2EAFF30253FB79B1CF"/>
    <w:rsid w:val="00E05D7A"/>
  </w:style>
  <w:style w:type="paragraph" w:customStyle="1" w:styleId="31E5A4FF3DE143EDAB78E47EDBE07E54">
    <w:name w:val="31E5A4FF3DE143EDAB78E47EDBE07E54"/>
    <w:rsid w:val="00E05D7A"/>
  </w:style>
  <w:style w:type="paragraph" w:customStyle="1" w:styleId="6CD6E396E6874ADBA5A557F34E4EACF4">
    <w:name w:val="6CD6E396E6874ADBA5A557F34E4EACF4"/>
    <w:rsid w:val="00E05D7A"/>
  </w:style>
  <w:style w:type="paragraph" w:customStyle="1" w:styleId="AD4EEB37EDB74D049CD08822EF90FCB8">
    <w:name w:val="AD4EEB37EDB74D049CD08822EF90FCB8"/>
    <w:rsid w:val="00E05D7A"/>
  </w:style>
  <w:style w:type="paragraph" w:customStyle="1" w:styleId="0EBD2E8737944A95B1763B18E33C150F">
    <w:name w:val="0EBD2E8737944A95B1763B18E33C150F"/>
    <w:rsid w:val="00E05D7A"/>
  </w:style>
  <w:style w:type="paragraph" w:customStyle="1" w:styleId="1D97AA9F8AC5459D9FC43F49BE4AD016">
    <w:name w:val="1D97AA9F8AC5459D9FC43F49BE4AD016"/>
    <w:rsid w:val="00E05D7A"/>
  </w:style>
  <w:style w:type="paragraph" w:customStyle="1" w:styleId="4A7B3A957885476C994F83364AE7A2CC">
    <w:name w:val="4A7B3A957885476C994F83364AE7A2CC"/>
    <w:rsid w:val="00E05D7A"/>
  </w:style>
  <w:style w:type="paragraph" w:customStyle="1" w:styleId="2F5FA3607FAF4EF1B330EB723161154E">
    <w:name w:val="2F5FA3607FAF4EF1B330EB723161154E"/>
    <w:rsid w:val="00E05D7A"/>
  </w:style>
  <w:style w:type="paragraph" w:customStyle="1" w:styleId="71FF805D36C84DA7B386D9AABD99BE4B">
    <w:name w:val="71FF805D36C84DA7B386D9AABD99BE4B"/>
    <w:rsid w:val="00E05D7A"/>
  </w:style>
  <w:style w:type="paragraph" w:customStyle="1" w:styleId="5E721C3A020340B3A2231A6A38AB242E">
    <w:name w:val="5E721C3A020340B3A2231A6A38AB242E"/>
    <w:rsid w:val="00E05D7A"/>
  </w:style>
  <w:style w:type="paragraph" w:customStyle="1" w:styleId="D6979CC271B943BFB1B19653E7C0000E">
    <w:name w:val="D6979CC271B943BFB1B19653E7C0000E"/>
    <w:rsid w:val="00E05D7A"/>
  </w:style>
  <w:style w:type="paragraph" w:customStyle="1" w:styleId="CC164AABF89C4777BE097634857D5751">
    <w:name w:val="CC164AABF89C4777BE097634857D5751"/>
    <w:rsid w:val="00E05D7A"/>
  </w:style>
  <w:style w:type="paragraph" w:customStyle="1" w:styleId="83B72C90D210486CB0EF0CD93F667E74">
    <w:name w:val="83B72C90D210486CB0EF0CD93F667E74"/>
    <w:rsid w:val="00E05D7A"/>
  </w:style>
  <w:style w:type="paragraph" w:customStyle="1" w:styleId="1C11799170744046B72410BC198207DC">
    <w:name w:val="1C11799170744046B72410BC198207DC"/>
    <w:rsid w:val="00E05D7A"/>
  </w:style>
  <w:style w:type="paragraph" w:customStyle="1" w:styleId="D97F3F70401440B387AB3D87E2D82E01">
    <w:name w:val="D97F3F70401440B387AB3D87E2D82E01"/>
    <w:rsid w:val="00E05D7A"/>
  </w:style>
  <w:style w:type="paragraph" w:customStyle="1" w:styleId="BF1FC5E664364BA09406619826C6E438">
    <w:name w:val="BF1FC5E664364BA09406619826C6E438"/>
    <w:rsid w:val="00E05D7A"/>
  </w:style>
  <w:style w:type="paragraph" w:customStyle="1" w:styleId="467CED96EF5845C5BC8794930507D2B8">
    <w:name w:val="467CED96EF5845C5BC8794930507D2B8"/>
    <w:rsid w:val="00E05D7A"/>
  </w:style>
  <w:style w:type="paragraph" w:customStyle="1" w:styleId="7C25E55BDC2647D1982B09F159F0F38C">
    <w:name w:val="7C25E55BDC2647D1982B09F159F0F38C"/>
    <w:rsid w:val="00E05D7A"/>
  </w:style>
  <w:style w:type="paragraph" w:customStyle="1" w:styleId="C616B5BCB8B34CD2BE8C377F49E9FF40">
    <w:name w:val="C616B5BCB8B34CD2BE8C377F49E9FF40"/>
    <w:rsid w:val="00E05D7A"/>
  </w:style>
  <w:style w:type="paragraph" w:customStyle="1" w:styleId="89D741D264F543E28E00BB7483D50C4A">
    <w:name w:val="89D741D264F543E28E00BB7483D50C4A"/>
    <w:rsid w:val="00E05D7A"/>
  </w:style>
  <w:style w:type="paragraph" w:customStyle="1" w:styleId="4E4E49307F564EEC9F6CBA2E36AE5181">
    <w:name w:val="4E4E49307F564EEC9F6CBA2E36AE5181"/>
    <w:rsid w:val="00E05D7A"/>
  </w:style>
  <w:style w:type="paragraph" w:customStyle="1" w:styleId="4A46CB2CDAEB4F89875ED88E38EB1DC2">
    <w:name w:val="4A46CB2CDAEB4F89875ED88E38EB1DC2"/>
    <w:rsid w:val="00E05D7A"/>
  </w:style>
  <w:style w:type="paragraph" w:customStyle="1" w:styleId="32411015D3DC4B2C9D42D4F6E05D9A65">
    <w:name w:val="32411015D3DC4B2C9D42D4F6E05D9A65"/>
    <w:rsid w:val="00E05D7A"/>
  </w:style>
  <w:style w:type="paragraph" w:customStyle="1" w:styleId="9416DAF08A0F41179E58E8226F02501C">
    <w:name w:val="9416DAF08A0F41179E58E8226F02501C"/>
    <w:rsid w:val="00E05D7A"/>
  </w:style>
  <w:style w:type="paragraph" w:customStyle="1" w:styleId="B7C7C80634C84A7F9F9B14E52CD96F9F">
    <w:name w:val="B7C7C80634C84A7F9F9B14E52CD96F9F"/>
    <w:rsid w:val="00E05D7A"/>
  </w:style>
  <w:style w:type="paragraph" w:customStyle="1" w:styleId="398FB047C24D44418B70CF5D8182FBAC">
    <w:name w:val="398FB047C24D44418B70CF5D8182FBAC"/>
    <w:rsid w:val="00E05D7A"/>
  </w:style>
  <w:style w:type="paragraph" w:customStyle="1" w:styleId="4B4027AFAAC143798D43870DE1647EA1">
    <w:name w:val="4B4027AFAAC143798D43870DE1647EA1"/>
    <w:rsid w:val="00E05D7A"/>
  </w:style>
  <w:style w:type="paragraph" w:customStyle="1" w:styleId="2FB305E0BBAF4E998D894BD1C4E5EFC6">
    <w:name w:val="2FB305E0BBAF4E998D894BD1C4E5EFC6"/>
    <w:rsid w:val="00E05D7A"/>
  </w:style>
  <w:style w:type="paragraph" w:customStyle="1" w:styleId="F2F925D1F5264A57AA8B298C069836A0">
    <w:name w:val="F2F925D1F5264A57AA8B298C069836A0"/>
    <w:rsid w:val="00E05D7A"/>
  </w:style>
  <w:style w:type="paragraph" w:customStyle="1" w:styleId="3A0765CC164B47CE934C83812D379666">
    <w:name w:val="3A0765CC164B47CE934C83812D379666"/>
    <w:rsid w:val="00DC119D"/>
  </w:style>
  <w:style w:type="paragraph" w:customStyle="1" w:styleId="E01946C9952B40AF9614ECC70812BB55">
    <w:name w:val="E01946C9952B40AF9614ECC70812BB55"/>
    <w:rsid w:val="001235C6"/>
  </w:style>
  <w:style w:type="paragraph" w:customStyle="1" w:styleId="69F77FFE3BB14307A633CAAE290748D9">
    <w:name w:val="69F77FFE3BB14307A633CAAE290748D9"/>
    <w:rsid w:val="001235C6"/>
  </w:style>
  <w:style w:type="paragraph" w:customStyle="1" w:styleId="D55A003979E041A5BD944F7D57B76721">
    <w:name w:val="D55A003979E041A5BD944F7D57B76721"/>
    <w:rsid w:val="001235C6"/>
  </w:style>
  <w:style w:type="paragraph" w:customStyle="1" w:styleId="EB831F6166E845DEA73D67A035FEA09C">
    <w:name w:val="EB831F6166E845DEA73D67A035FEA09C"/>
    <w:rsid w:val="001235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82E151B6FDA04A908BEDE26F39F143" ma:contentTypeVersion="5" ma:contentTypeDescription="Create a new document." ma:contentTypeScope="" ma:versionID="9eae33fbd0caaed85fd3c97487829415">
  <xsd:schema xmlns:xsd="http://www.w3.org/2001/XMLSchema" xmlns:xs="http://www.w3.org/2001/XMLSchema" xmlns:p="http://schemas.microsoft.com/office/2006/metadata/properties" xmlns:ns3="254b0ece-376b-4fed-800a-273723b3c998" xmlns:ns4="7cd61dd4-adf8-4879-8e88-cd2b0096e254" targetNamespace="http://schemas.microsoft.com/office/2006/metadata/properties" ma:root="true" ma:fieldsID="0acb7a0cb995bcf824a1e4fcd1bf5fda" ns3:_="" ns4:_="">
    <xsd:import namespace="254b0ece-376b-4fed-800a-273723b3c998"/>
    <xsd:import namespace="7cd61dd4-adf8-4879-8e88-cd2b0096e25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b0ece-376b-4fed-800a-273723b3c9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d61dd4-adf8-4879-8e88-cd2b0096e2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37AF9-5FB4-4960-9F39-5D0EBA622C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568890-A3E7-4F12-B459-8BBC6E0E6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b0ece-376b-4fed-800a-273723b3c998"/>
    <ds:schemaRef ds:uri="7cd61dd4-adf8-4879-8e88-cd2b0096e2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CC94E1-3D02-4F30-80E9-2A7705536EE5}">
  <ds:schemaRefs>
    <ds:schemaRef ds:uri="http://schemas.microsoft.com/sharepoint/v3/contenttype/forms"/>
  </ds:schemaRefs>
</ds:datastoreItem>
</file>

<file path=customXml/itemProps4.xml><?xml version="1.0" encoding="utf-8"?>
<ds:datastoreItem xmlns:ds="http://schemas.openxmlformats.org/officeDocument/2006/customXml" ds:itemID="{F2610354-A0AE-4C5E-817D-0138516D8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14</TotalTime>
  <Pages>57</Pages>
  <Words>13305</Words>
  <Characters>75842</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Serrano, Juan</cp:lastModifiedBy>
  <cp:revision>6</cp:revision>
  <cp:lastPrinted>2020-01-14T19:54:00Z</cp:lastPrinted>
  <dcterms:created xsi:type="dcterms:W3CDTF">2020-06-30T23:01:00Z</dcterms:created>
  <dcterms:modified xsi:type="dcterms:W3CDTF">2021-02-11T16:42:00Z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0x0101008382E151B6FDA04A908BEDE26F39F143</vt:lpwstr>
  </property>
</Properties>
</file>