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3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65"/>
        <w:gridCol w:w="1926"/>
      </w:tblGrid>
      <w:tr w:rsidR="0043454D" w14:paraId="4044F473" w14:textId="77777777" w:rsidTr="00AC75CC">
        <w:trPr>
          <w:jc w:val="center"/>
        </w:trPr>
        <w:tc>
          <w:tcPr>
            <w:tcW w:w="7864" w:type="dxa"/>
          </w:tcPr>
          <w:p w14:paraId="1AEDB3D3" w14:textId="77777777" w:rsidR="0043454D" w:rsidRDefault="0043454D" w:rsidP="00C5567C">
            <w:pPr>
              <w:pStyle w:val="CompanyName"/>
            </w:pPr>
          </w:p>
        </w:tc>
        <w:tc>
          <w:tcPr>
            <w:tcW w:w="1926" w:type="dxa"/>
          </w:tcPr>
          <w:p w14:paraId="2C186E1C" w14:textId="77777777" w:rsidR="0043454D" w:rsidRDefault="0043454D" w:rsidP="0043454D">
            <w:pPr>
              <w:pStyle w:val="Logo"/>
            </w:pPr>
          </w:p>
        </w:tc>
      </w:tr>
    </w:tbl>
    <w:p w14:paraId="3062B62C" w14:textId="6FF295AC" w:rsidR="00407240" w:rsidRDefault="00DB5AF4" w:rsidP="0072108A">
      <w:pPr>
        <w:pStyle w:val="Heading1"/>
        <w:spacing w:before="0"/>
        <w:jc w:val="center"/>
      </w:pPr>
      <w:r>
        <w:t>48</w:t>
      </w:r>
      <w:r w:rsidR="008A185C">
        <w:t xml:space="preserve">-Hour </w:t>
      </w:r>
      <w:r w:rsidR="00C5567C">
        <w:t xml:space="preserve">IDRC </w:t>
      </w:r>
      <w:r w:rsidR="007515CF">
        <w:t xml:space="preserve">County </w:t>
      </w:r>
      <w:r w:rsidR="00C5567C">
        <w:t>Designation</w:t>
      </w:r>
      <w:r w:rsidR="00407240" w:rsidRPr="0043454D">
        <w:t xml:space="preserve"> Checklist</w:t>
      </w:r>
    </w:p>
    <w:p w14:paraId="1BB784C9" w14:textId="51F7C25E" w:rsidR="008057DC" w:rsidRPr="00EF2990" w:rsidRDefault="008057DC" w:rsidP="008057DC">
      <w:pPr>
        <w:jc w:val="center"/>
      </w:pPr>
      <w:r>
        <w:t>Please provide the information requested below in the provided space, as applicable, and attach any requested documents to this checklist.  Please check off the box in the right-hand column to indicate that the required information and documentation has been provided.</w:t>
      </w:r>
    </w:p>
    <w:p w14:paraId="3C120E33" w14:textId="77777777" w:rsidR="008057DC" w:rsidRPr="008415D2" w:rsidRDefault="008057DC" w:rsidP="008415D2">
      <w:pPr>
        <w:rPr>
          <w:b/>
        </w:rPr>
      </w:pPr>
    </w:p>
    <w:tbl>
      <w:tblPr>
        <w:tblW w:w="5591" w:type="pct"/>
        <w:tblInd w:w="-691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CellMar>
          <w:left w:w="29" w:type="dxa"/>
          <w:right w:w="29" w:type="dxa"/>
        </w:tblCellMar>
        <w:tblLook w:val="01E0" w:firstRow="1" w:lastRow="1" w:firstColumn="1" w:lastColumn="1" w:noHBand="0" w:noVBand="0"/>
      </w:tblPr>
      <w:tblGrid>
        <w:gridCol w:w="2817"/>
        <w:gridCol w:w="7638"/>
      </w:tblGrid>
      <w:tr w:rsidR="00F3153F" w:rsidRPr="00731F31" w14:paraId="789CE8F4" w14:textId="77777777" w:rsidTr="00F20F89">
        <w:trPr>
          <w:trHeight w:val="216"/>
        </w:trPr>
        <w:tc>
          <w:tcPr>
            <w:tcW w:w="5000" w:type="pct"/>
            <w:gridSpan w:val="2"/>
            <w:shd w:val="clear" w:color="auto" w:fill="DBE5F1" w:themeFill="accent1" w:themeFillTint="33"/>
            <w:vAlign w:val="bottom"/>
          </w:tcPr>
          <w:p w14:paraId="55F37A05" w14:textId="77777777" w:rsidR="00F3153F" w:rsidRPr="00731F31" w:rsidRDefault="00C5567C" w:rsidP="00080433">
            <w:pPr>
              <w:pStyle w:val="Heading2"/>
              <w:rPr>
                <w:sz w:val="28"/>
                <w:szCs w:val="28"/>
              </w:rPr>
            </w:pPr>
            <w:r w:rsidRPr="00731F31">
              <w:rPr>
                <w:sz w:val="28"/>
                <w:szCs w:val="28"/>
              </w:rPr>
              <w:t>COunt</w:t>
            </w:r>
            <w:r w:rsidR="00F3153F" w:rsidRPr="00731F31">
              <w:rPr>
                <w:sz w:val="28"/>
                <w:szCs w:val="28"/>
              </w:rPr>
              <w:t>Y INFORMATION</w:t>
            </w:r>
          </w:p>
        </w:tc>
      </w:tr>
      <w:tr w:rsidR="00F3153F" w14:paraId="6E1B8E52" w14:textId="77777777" w:rsidTr="00F20F89">
        <w:trPr>
          <w:trHeight w:val="360"/>
        </w:trPr>
        <w:tc>
          <w:tcPr>
            <w:tcW w:w="1347" w:type="pct"/>
            <w:vAlign w:val="center"/>
          </w:tcPr>
          <w:p w14:paraId="36A1E25C" w14:textId="77777777" w:rsidR="00F3153F" w:rsidRPr="00731F31" w:rsidRDefault="00AC75CC" w:rsidP="00AC75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County Name: </w:t>
            </w:r>
          </w:p>
        </w:tc>
        <w:sdt>
          <w:sdtPr>
            <w:rPr>
              <w:sz w:val="22"/>
              <w:szCs w:val="22"/>
            </w:rPr>
            <w:id w:val="2130818480"/>
            <w:placeholder>
              <w:docPart w:val="444B76EC9EBD4ADEB8D3A9CE7CEF69BA"/>
            </w:placeholder>
          </w:sdtPr>
          <w:sdtEndPr/>
          <w:sdtContent>
            <w:sdt>
              <w:sdtPr>
                <w:rPr>
                  <w:sz w:val="22"/>
                  <w:szCs w:val="22"/>
                </w:rPr>
                <w:id w:val="-1464344319"/>
                <w:placeholder>
                  <w:docPart w:val="9421AA77ECF74D50BE58AF13A65E61C8"/>
                </w:placeholder>
                <w:showingPlcHdr/>
                <w:dropDownList>
                  <w:listItem w:value="Choose an item."/>
                  <w:listItem w:displayText="Atlantic" w:value="Atlantic"/>
                  <w:listItem w:displayText="Bergen" w:value="Bergen"/>
                  <w:listItem w:displayText="Burlington" w:value="Burlington"/>
                  <w:listItem w:displayText="Camden" w:value="Camden"/>
                  <w:listItem w:displayText="Cape May" w:value="Cape May"/>
                  <w:listItem w:displayText="Cumberland" w:value="Cumberland"/>
                  <w:listItem w:displayText="Essex" w:value="Essex"/>
                  <w:listItem w:displayText="Gloucester" w:value="Gloucester"/>
                  <w:listItem w:displayText="Hudson" w:value="Hudson"/>
                  <w:listItem w:displayText="Hunterdon" w:value="Hunterdon"/>
                  <w:listItem w:displayText="Mercer" w:value="Mercer"/>
                  <w:listItem w:displayText="Middlesex" w:value="Middlesex"/>
                  <w:listItem w:displayText="Monmouth" w:value="Monmouth"/>
                  <w:listItem w:displayText="Morris" w:value="Morris"/>
                  <w:listItem w:displayText="Ocean" w:value="Ocean"/>
                  <w:listItem w:displayText="Passaic" w:value="Passaic"/>
                  <w:listItem w:displayText="Salem" w:value="Salem"/>
                  <w:listItem w:displayText="Somerset" w:value="Somerset"/>
                  <w:listItem w:displayText="Sussex" w:value="Sussex"/>
                  <w:listItem w:displayText="Union" w:value="Union"/>
                  <w:listItem w:displayText="Warren" w:value="Warren"/>
                </w:dropDownList>
              </w:sdtPr>
              <w:sdtEndPr/>
              <w:sdtContent>
                <w:tc>
                  <w:tcPr>
                    <w:tcW w:w="3653" w:type="pct"/>
                    <w:vAlign w:val="center"/>
                  </w:tcPr>
                  <w:p w14:paraId="7B75B7DD" w14:textId="30ECAE71" w:rsidR="00F3153F" w:rsidRPr="00731F31" w:rsidRDefault="00AD6B74" w:rsidP="00F3153F">
                    <w:pPr>
                      <w:rPr>
                        <w:sz w:val="22"/>
                        <w:szCs w:val="22"/>
                      </w:rPr>
                    </w:pPr>
                    <w:r w:rsidRPr="0041536B">
                      <w:rPr>
                        <w:rStyle w:val="PlaceholderText"/>
                      </w:rPr>
                      <w:t>Choose an item.</w:t>
                    </w:r>
                  </w:p>
                </w:tc>
              </w:sdtContent>
            </w:sdt>
          </w:sdtContent>
        </w:sdt>
      </w:tr>
      <w:tr w:rsidR="00AC75CC" w14:paraId="5BCCE87B" w14:textId="77777777" w:rsidTr="00F20F89">
        <w:trPr>
          <w:trHeight w:val="360"/>
        </w:trPr>
        <w:tc>
          <w:tcPr>
            <w:tcW w:w="1347" w:type="pct"/>
            <w:vAlign w:val="center"/>
          </w:tcPr>
          <w:p w14:paraId="322FD581" w14:textId="067AD173" w:rsidR="00AC75CC" w:rsidRPr="00731F31" w:rsidRDefault="00665DA0" w:rsidP="00F315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County </w:t>
            </w:r>
            <w:r w:rsidR="00AC75CC" w:rsidRPr="00731F31">
              <w:rPr>
                <w:sz w:val="22"/>
                <w:szCs w:val="22"/>
              </w:rPr>
              <w:t>Contact Name:</w:t>
            </w:r>
          </w:p>
        </w:tc>
        <w:sdt>
          <w:sdtPr>
            <w:rPr>
              <w:sz w:val="22"/>
              <w:szCs w:val="22"/>
            </w:rPr>
            <w:id w:val="-2018443148"/>
            <w:placeholder>
              <w:docPart w:val="24152F57F8014DDE8A24B1E2D4439DE6"/>
            </w:placeholder>
            <w:showingPlcHdr/>
          </w:sdtPr>
          <w:sdtEndPr/>
          <w:sdtContent>
            <w:tc>
              <w:tcPr>
                <w:tcW w:w="3653" w:type="pct"/>
                <w:vAlign w:val="center"/>
              </w:tcPr>
              <w:p w14:paraId="701E7720" w14:textId="08A0E313" w:rsidR="00AC75CC" w:rsidRPr="00731F31" w:rsidRDefault="00AC5BA9" w:rsidP="00F3153F">
                <w:pPr>
                  <w:rPr>
                    <w:sz w:val="22"/>
                    <w:szCs w:val="22"/>
                  </w:rPr>
                </w:pPr>
                <w:r w:rsidRPr="00936CF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5567C" w14:paraId="0411EF68" w14:textId="77777777" w:rsidTr="00F20F89">
        <w:trPr>
          <w:trHeight w:val="360"/>
        </w:trPr>
        <w:tc>
          <w:tcPr>
            <w:tcW w:w="1347" w:type="pct"/>
            <w:vAlign w:val="center"/>
          </w:tcPr>
          <w:p w14:paraId="5EFF9936" w14:textId="5CC75D10" w:rsidR="00C5567C" w:rsidRPr="00731F31" w:rsidRDefault="00665DA0" w:rsidP="00F315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County </w:t>
            </w:r>
            <w:r w:rsidR="00C5567C" w:rsidRPr="00731F31">
              <w:rPr>
                <w:sz w:val="22"/>
                <w:szCs w:val="22"/>
              </w:rPr>
              <w:t>Title:</w:t>
            </w:r>
          </w:p>
        </w:tc>
        <w:sdt>
          <w:sdtPr>
            <w:rPr>
              <w:sz w:val="22"/>
              <w:szCs w:val="22"/>
            </w:rPr>
            <w:id w:val="-1275851753"/>
            <w:placeholder>
              <w:docPart w:val="F69DE826EB2D4CC8B8363F207B09986D"/>
            </w:placeholder>
            <w:showingPlcHdr/>
          </w:sdtPr>
          <w:sdtEndPr/>
          <w:sdtContent>
            <w:tc>
              <w:tcPr>
                <w:tcW w:w="3653" w:type="pct"/>
                <w:vAlign w:val="center"/>
              </w:tcPr>
              <w:p w14:paraId="0EA5A75A" w14:textId="0E796D18" w:rsidR="00C5567C" w:rsidRPr="00731F31" w:rsidRDefault="00303FF8" w:rsidP="00F3153F">
                <w:pPr>
                  <w:rPr>
                    <w:sz w:val="22"/>
                    <w:szCs w:val="22"/>
                  </w:rPr>
                </w:pPr>
                <w:r w:rsidRPr="00936CF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3153F" w:rsidRPr="006C1BD5" w14:paraId="0D817A36" w14:textId="77777777" w:rsidTr="00F20F89">
        <w:trPr>
          <w:trHeight w:val="576"/>
        </w:trPr>
        <w:tc>
          <w:tcPr>
            <w:tcW w:w="1347" w:type="pct"/>
            <w:vAlign w:val="center"/>
          </w:tcPr>
          <w:p w14:paraId="3F1A15BD" w14:textId="5299E360" w:rsidR="00F3153F" w:rsidRPr="00731F31" w:rsidRDefault="00665DA0" w:rsidP="00F315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County </w:t>
            </w:r>
            <w:r w:rsidR="00F3153F" w:rsidRPr="00731F31">
              <w:rPr>
                <w:sz w:val="22"/>
                <w:szCs w:val="22"/>
              </w:rPr>
              <w:t xml:space="preserve">Address: </w:t>
            </w:r>
          </w:p>
        </w:tc>
        <w:sdt>
          <w:sdtPr>
            <w:rPr>
              <w:sz w:val="22"/>
              <w:szCs w:val="22"/>
            </w:rPr>
            <w:id w:val="-2132240416"/>
            <w:placeholder>
              <w:docPart w:val="B7A35DBBD3A5410B9CA5F5070F412191"/>
            </w:placeholder>
            <w:showingPlcHdr/>
          </w:sdtPr>
          <w:sdtEndPr/>
          <w:sdtContent>
            <w:tc>
              <w:tcPr>
                <w:tcW w:w="3653" w:type="pct"/>
                <w:vAlign w:val="center"/>
              </w:tcPr>
              <w:p w14:paraId="66C0CCE6" w14:textId="5F21BB02" w:rsidR="00F3153F" w:rsidRPr="00731F31" w:rsidRDefault="00303FF8" w:rsidP="00F3153F">
                <w:pPr>
                  <w:rPr>
                    <w:sz w:val="22"/>
                    <w:szCs w:val="22"/>
                  </w:rPr>
                </w:pPr>
                <w:r w:rsidRPr="00936CF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3153F" w14:paraId="5163D93F" w14:textId="77777777" w:rsidTr="00F20F89">
        <w:trPr>
          <w:trHeight w:val="360"/>
        </w:trPr>
        <w:tc>
          <w:tcPr>
            <w:tcW w:w="1347" w:type="pct"/>
            <w:vAlign w:val="center"/>
          </w:tcPr>
          <w:p w14:paraId="3B3A1740" w14:textId="77777777" w:rsidR="00F3153F" w:rsidRPr="00731F31" w:rsidRDefault="00F3153F" w:rsidP="00F3153F">
            <w:pPr>
              <w:rPr>
                <w:sz w:val="22"/>
                <w:szCs w:val="22"/>
              </w:rPr>
            </w:pPr>
            <w:r w:rsidRPr="00731F31">
              <w:rPr>
                <w:sz w:val="22"/>
                <w:szCs w:val="22"/>
              </w:rPr>
              <w:t xml:space="preserve">Telephone number: </w:t>
            </w:r>
          </w:p>
        </w:tc>
        <w:sdt>
          <w:sdtPr>
            <w:rPr>
              <w:sz w:val="22"/>
              <w:szCs w:val="22"/>
            </w:rPr>
            <w:id w:val="839038901"/>
            <w:placeholder>
              <w:docPart w:val="7762894C681D485BB5E4E1495F976723"/>
            </w:placeholder>
            <w:showingPlcHdr/>
          </w:sdtPr>
          <w:sdtEndPr/>
          <w:sdtContent>
            <w:tc>
              <w:tcPr>
                <w:tcW w:w="3653" w:type="pct"/>
                <w:vAlign w:val="center"/>
              </w:tcPr>
              <w:p w14:paraId="3E9ABD7A" w14:textId="03D82555" w:rsidR="00F3153F" w:rsidRPr="00731F31" w:rsidRDefault="00303FF8" w:rsidP="00F3153F">
                <w:pPr>
                  <w:rPr>
                    <w:sz w:val="22"/>
                    <w:szCs w:val="22"/>
                  </w:rPr>
                </w:pPr>
                <w:r w:rsidRPr="00936CF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3153F" w14:paraId="2EAE2199" w14:textId="77777777" w:rsidTr="00F20F89">
        <w:trPr>
          <w:trHeight w:val="360"/>
        </w:trPr>
        <w:tc>
          <w:tcPr>
            <w:tcW w:w="1347" w:type="pct"/>
            <w:vAlign w:val="center"/>
          </w:tcPr>
          <w:p w14:paraId="7E921D40" w14:textId="77777777" w:rsidR="00F3153F" w:rsidRPr="00731F31" w:rsidRDefault="00C5567C" w:rsidP="00F3153F">
            <w:pPr>
              <w:rPr>
                <w:sz w:val="22"/>
                <w:szCs w:val="22"/>
              </w:rPr>
            </w:pPr>
            <w:r w:rsidRPr="00731F31">
              <w:rPr>
                <w:sz w:val="22"/>
                <w:szCs w:val="22"/>
              </w:rPr>
              <w:t>E-mail</w:t>
            </w:r>
            <w:r w:rsidR="00F3153F" w:rsidRPr="00731F31">
              <w:rPr>
                <w:sz w:val="22"/>
                <w:szCs w:val="22"/>
              </w:rPr>
              <w:t xml:space="preserve">: </w:t>
            </w:r>
          </w:p>
        </w:tc>
        <w:sdt>
          <w:sdtPr>
            <w:rPr>
              <w:sz w:val="22"/>
              <w:szCs w:val="22"/>
            </w:rPr>
            <w:id w:val="-2051592860"/>
            <w:placeholder>
              <w:docPart w:val="FBB712B44B5244AF818113372F955EE9"/>
            </w:placeholder>
            <w:showingPlcHdr/>
          </w:sdtPr>
          <w:sdtEndPr/>
          <w:sdtContent>
            <w:tc>
              <w:tcPr>
                <w:tcW w:w="3653" w:type="pct"/>
                <w:vAlign w:val="center"/>
              </w:tcPr>
              <w:p w14:paraId="46791883" w14:textId="5079E05C" w:rsidR="00F3153F" w:rsidRPr="00731F31" w:rsidRDefault="00E44769" w:rsidP="00F3153F">
                <w:pPr>
                  <w:rPr>
                    <w:sz w:val="22"/>
                    <w:szCs w:val="22"/>
                  </w:rPr>
                </w:pPr>
                <w:r w:rsidRPr="00936CF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694BB369" w14:textId="77777777" w:rsidR="0043454D" w:rsidRDefault="0043454D"/>
    <w:p w14:paraId="407A1538" w14:textId="77777777" w:rsidR="0057322C" w:rsidRPr="00F029E8" w:rsidRDefault="0057322C" w:rsidP="0057322C">
      <w:pPr>
        <w:ind w:left="-720"/>
        <w:rPr>
          <w:b/>
          <w:bCs/>
          <w:i/>
          <w:iCs/>
          <w:sz w:val="22"/>
          <w:szCs w:val="22"/>
        </w:rPr>
      </w:pPr>
      <w:r w:rsidRPr="00F029E8">
        <w:rPr>
          <w:b/>
          <w:bCs/>
          <w:i/>
          <w:iCs/>
          <w:sz w:val="22"/>
          <w:szCs w:val="22"/>
        </w:rPr>
        <w:t>Signature and Date</w:t>
      </w:r>
    </w:p>
    <w:p w14:paraId="268CCC01" w14:textId="77777777" w:rsidR="0057322C" w:rsidRPr="00F029E8" w:rsidRDefault="0057322C" w:rsidP="00FF33F5">
      <w:pPr>
        <w:ind w:right="-450"/>
        <w:rPr>
          <w:sz w:val="22"/>
          <w:szCs w:val="22"/>
        </w:rPr>
      </w:pPr>
      <w:r w:rsidRPr="00F029E8">
        <w:rPr>
          <w:sz w:val="22"/>
          <w:szCs w:val="22"/>
        </w:rPr>
        <w:t>By signing, I certify that I have reviewed the guidance document, that the individual named below meets the requirements of NJAC 10:162-1.3(5) to serve as the IDRC Director, and that all required documents have been included in the designation.</w:t>
      </w:r>
    </w:p>
    <w:p w14:paraId="027B00DC" w14:textId="77777777" w:rsidR="0057322C" w:rsidRPr="00F029E8" w:rsidRDefault="0057322C" w:rsidP="0057322C">
      <w:pPr>
        <w:rPr>
          <w:sz w:val="22"/>
          <w:szCs w:val="22"/>
        </w:rPr>
      </w:pPr>
    </w:p>
    <w:p w14:paraId="43DC97C4" w14:textId="77777777" w:rsidR="0057322C" w:rsidRPr="00F029E8" w:rsidRDefault="0057322C" w:rsidP="0057322C">
      <w:pPr>
        <w:rPr>
          <w:sz w:val="22"/>
          <w:szCs w:val="22"/>
          <w:u w:val="single"/>
        </w:rPr>
      </w:pPr>
      <w:r w:rsidRPr="00F029E8">
        <w:rPr>
          <w:sz w:val="22"/>
          <w:szCs w:val="22"/>
        </w:rPr>
        <w:t xml:space="preserve">County Official Name: </w:t>
      </w:r>
      <w:sdt>
        <w:sdtPr>
          <w:rPr>
            <w:rFonts w:ascii="Arial" w:hAnsi="Arial" w:cs="Arial"/>
            <w:sz w:val="22"/>
            <w:szCs w:val="22"/>
          </w:rPr>
          <w:id w:val="287251921"/>
          <w:placeholder>
            <w:docPart w:val="EDB2D6A7FE4448CE974D07907AB9E7A2"/>
          </w:placeholder>
          <w:showingPlcHdr/>
        </w:sdtPr>
        <w:sdtEndPr/>
        <w:sdtContent>
          <w:r w:rsidRPr="00F029E8">
            <w:rPr>
              <w:rStyle w:val="PlaceholderText"/>
            </w:rPr>
            <w:t>Click or tap here to enter text.</w:t>
          </w:r>
        </w:sdtContent>
      </w:sdt>
    </w:p>
    <w:p w14:paraId="00B71B9E" w14:textId="77777777" w:rsidR="0057322C" w:rsidRPr="00F029E8" w:rsidRDefault="0057322C" w:rsidP="0057322C">
      <w:pPr>
        <w:rPr>
          <w:sz w:val="22"/>
          <w:szCs w:val="22"/>
          <w:u w:val="single"/>
        </w:rPr>
      </w:pPr>
      <w:r w:rsidRPr="00F029E8">
        <w:rPr>
          <w:sz w:val="22"/>
          <w:szCs w:val="22"/>
        </w:rPr>
        <w:t xml:space="preserve">County Official Signature:  </w:t>
      </w:r>
      <w:r w:rsidRPr="00F029E8">
        <w:rPr>
          <w:sz w:val="22"/>
          <w:szCs w:val="22"/>
          <w:u w:val="single"/>
        </w:rPr>
        <w:tab/>
      </w:r>
      <w:r w:rsidRPr="00F029E8">
        <w:rPr>
          <w:sz w:val="22"/>
          <w:szCs w:val="22"/>
          <w:u w:val="single"/>
        </w:rPr>
        <w:tab/>
      </w:r>
      <w:r w:rsidRPr="00F029E8">
        <w:rPr>
          <w:sz w:val="22"/>
          <w:szCs w:val="22"/>
          <w:u w:val="single"/>
        </w:rPr>
        <w:tab/>
      </w:r>
      <w:r w:rsidRPr="00F029E8">
        <w:rPr>
          <w:sz w:val="22"/>
          <w:szCs w:val="22"/>
          <w:u w:val="single"/>
        </w:rPr>
        <w:tab/>
      </w:r>
      <w:r w:rsidRPr="00F029E8">
        <w:rPr>
          <w:sz w:val="22"/>
          <w:szCs w:val="22"/>
          <w:u w:val="single"/>
        </w:rPr>
        <w:tab/>
      </w:r>
      <w:r w:rsidRPr="00F029E8">
        <w:rPr>
          <w:sz w:val="22"/>
          <w:szCs w:val="22"/>
          <w:u w:val="single"/>
        </w:rPr>
        <w:tab/>
      </w:r>
    </w:p>
    <w:p w14:paraId="0BAB259D" w14:textId="77777777" w:rsidR="0057322C" w:rsidRPr="00F029E8" w:rsidRDefault="0057322C" w:rsidP="0057322C">
      <w:r w:rsidRPr="00F029E8">
        <w:rPr>
          <w:sz w:val="22"/>
          <w:szCs w:val="22"/>
        </w:rPr>
        <w:t xml:space="preserve">Date: </w:t>
      </w:r>
      <w:sdt>
        <w:sdtPr>
          <w:rPr>
            <w:rFonts w:ascii="Arial" w:hAnsi="Arial" w:cs="Arial"/>
            <w:sz w:val="22"/>
            <w:szCs w:val="22"/>
          </w:rPr>
          <w:id w:val="2067223269"/>
          <w:placeholder>
            <w:docPart w:val="05FE32B9BDB64C04A1A0EF38B77C6CBB"/>
          </w:placeholder>
          <w:showingPlcHdr/>
        </w:sdtPr>
        <w:sdtEndPr/>
        <w:sdtContent>
          <w:r w:rsidRPr="00F029E8">
            <w:rPr>
              <w:rStyle w:val="PlaceholderText"/>
            </w:rPr>
            <w:t>Click or tap here to enter text.</w:t>
          </w:r>
        </w:sdtContent>
      </w:sdt>
    </w:p>
    <w:p w14:paraId="3D867569" w14:textId="77777777" w:rsidR="000227C2" w:rsidRDefault="000227C2"/>
    <w:p w14:paraId="0DE832C7" w14:textId="77777777" w:rsidR="000227C2" w:rsidRDefault="000227C2"/>
    <w:tbl>
      <w:tblPr>
        <w:tblStyle w:val="TableGrid"/>
        <w:tblW w:w="5565" w:type="pct"/>
        <w:tblInd w:w="-691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CellMar>
          <w:left w:w="29" w:type="dxa"/>
          <w:right w:w="29" w:type="dxa"/>
        </w:tblCellMar>
        <w:tblLook w:val="04A0" w:firstRow="1" w:lastRow="0" w:firstColumn="1" w:lastColumn="0" w:noHBand="0" w:noVBand="1"/>
      </w:tblPr>
      <w:tblGrid>
        <w:gridCol w:w="4979"/>
        <w:gridCol w:w="4978"/>
        <w:gridCol w:w="450"/>
      </w:tblGrid>
      <w:tr w:rsidR="007C42A8" w:rsidRPr="00731F31" w14:paraId="52799C7D" w14:textId="77777777" w:rsidTr="00082D66">
        <w:tc>
          <w:tcPr>
            <w:tcW w:w="10406" w:type="dxa"/>
            <w:gridSpan w:val="3"/>
            <w:shd w:val="clear" w:color="auto" w:fill="DBE5F1" w:themeFill="accent1" w:themeFillTint="33"/>
            <w:tcMar>
              <w:top w:w="0" w:type="nil"/>
              <w:left w:w="0" w:type="nil"/>
              <w:bottom w:w="0" w:type="nil"/>
              <w:right w:w="0" w:type="nil"/>
            </w:tcMar>
          </w:tcPr>
          <w:p w14:paraId="182EB244" w14:textId="77777777" w:rsidR="007C42A8" w:rsidRPr="00731F31" w:rsidRDefault="00C46205" w:rsidP="00080433">
            <w:pPr>
              <w:pStyle w:val="Heading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designated 48-hour </w:t>
            </w:r>
            <w:r w:rsidR="00BF3BFB">
              <w:rPr>
                <w:sz w:val="28"/>
                <w:szCs w:val="28"/>
              </w:rPr>
              <w:t>IDrc inforMATion</w:t>
            </w:r>
          </w:p>
        </w:tc>
      </w:tr>
      <w:tr w:rsidR="00C46205" w14:paraId="377AC93A" w14:textId="77777777" w:rsidTr="00082D66">
        <w:tc>
          <w:tcPr>
            <w:tcW w:w="9956" w:type="dxa"/>
            <w:gridSpan w:val="2"/>
            <w:tcMar>
              <w:top w:w="0" w:type="nil"/>
              <w:left w:w="0" w:type="nil"/>
              <w:bottom w:w="0" w:type="nil"/>
              <w:right w:w="0" w:type="nil"/>
            </w:tcMar>
          </w:tcPr>
          <w:p w14:paraId="4A0DE08A" w14:textId="77777777" w:rsidR="00C46205" w:rsidRDefault="00C46205" w:rsidP="00C4620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Name and </w:t>
            </w:r>
            <w:r w:rsidR="008057DC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 xml:space="preserve">ddress of </w:t>
            </w:r>
            <w:r w:rsidR="008057DC">
              <w:rPr>
                <w:rFonts w:ascii="Arial" w:hAnsi="Arial" w:cs="Arial"/>
                <w:sz w:val="22"/>
                <w:szCs w:val="22"/>
              </w:rPr>
              <w:t xml:space="preserve">48-Hour </w:t>
            </w:r>
            <w:r>
              <w:rPr>
                <w:rFonts w:ascii="Arial" w:hAnsi="Arial" w:cs="Arial"/>
                <w:sz w:val="22"/>
                <w:szCs w:val="22"/>
              </w:rPr>
              <w:t>IDRC</w:t>
            </w:r>
            <w:r w:rsidR="00E44769">
              <w:rPr>
                <w:rFonts w:ascii="Arial" w:hAnsi="Arial" w:cs="Arial"/>
                <w:sz w:val="22"/>
                <w:szCs w:val="22"/>
              </w:rPr>
              <w:t xml:space="preserve"> 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1940099798"/>
                <w:placeholder>
                  <w:docPart w:val="9C9A60390A8044F4BFA9D8903E6E7F87"/>
                </w:placeholder>
                <w:showingPlcHdr/>
              </w:sdtPr>
              <w:sdtEndPr/>
              <w:sdtContent>
                <w:r w:rsidR="00E44769" w:rsidRPr="00936CFA">
                  <w:rPr>
                    <w:rStyle w:val="PlaceholderText"/>
                  </w:rPr>
                  <w:t>Click or tap here to enter text.</w:t>
                </w:r>
              </w:sdtContent>
            </w:sdt>
          </w:p>
          <w:sdt>
            <w:sdtPr>
              <w:rPr>
                <w:rFonts w:ascii="Arial" w:hAnsi="Arial" w:cs="Arial"/>
                <w:sz w:val="22"/>
                <w:szCs w:val="22"/>
              </w:rPr>
              <w:id w:val="1116485930"/>
              <w:placeholder>
                <w:docPart w:val="3881E1F4431E4B66A4F7FF29BC4400E0"/>
              </w:placeholder>
              <w:showingPlcHdr/>
            </w:sdtPr>
            <w:sdtEndPr/>
            <w:sdtContent>
              <w:p w14:paraId="1E7553AF" w14:textId="237AE147" w:rsidR="00E44769" w:rsidRPr="00731F31" w:rsidRDefault="00E44769" w:rsidP="00C46205">
                <w:pPr>
                  <w:jc w:val="both"/>
                  <w:rPr>
                    <w:rFonts w:ascii="Arial" w:hAnsi="Arial" w:cs="Arial"/>
                    <w:sz w:val="22"/>
                    <w:szCs w:val="22"/>
                  </w:rPr>
                </w:pPr>
                <w:r w:rsidRPr="00936CFA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  <w:tc>
          <w:tcPr>
            <w:tcW w:w="450" w:type="dxa"/>
          </w:tcPr>
          <w:p w14:paraId="1618261C" w14:textId="6578BF4E" w:rsidR="00C46205" w:rsidRDefault="00423CC6" w:rsidP="00C46205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</w:tr>
      <w:tr w:rsidR="00F85D30" w:rsidRPr="00F029E8" w14:paraId="7C28C4DE" w14:textId="77777777" w:rsidTr="00082D66">
        <w:tc>
          <w:tcPr>
            <w:tcW w:w="9956" w:type="dxa"/>
            <w:gridSpan w:val="2"/>
            <w:tcMar>
              <w:top w:w="0" w:type="nil"/>
              <w:left w:w="0" w:type="nil"/>
              <w:bottom w:w="0" w:type="nil"/>
              <w:right w:w="0" w:type="nil"/>
            </w:tcMar>
          </w:tcPr>
          <w:p w14:paraId="2F13F728" w14:textId="77777777" w:rsidR="00F85D30" w:rsidRDefault="00F85D30" w:rsidP="00201ED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029E8">
              <w:rPr>
                <w:rFonts w:ascii="Arial" w:hAnsi="Arial" w:cs="Arial"/>
                <w:sz w:val="22"/>
                <w:szCs w:val="22"/>
              </w:rPr>
              <w:t xml:space="preserve">First &amp; Last Name of IDRC Director and Qualifications: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862510786"/>
                <w:placeholder>
                  <w:docPart w:val="27B10718D0474A6F9325FF0D89F06C60"/>
                </w:placeholder>
                <w:showingPlcHdr/>
              </w:sdtPr>
              <w:sdtEndPr/>
              <w:sdtContent>
                <w:r w:rsidRPr="00F029E8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2BFD9685" w14:textId="77777777" w:rsidR="00F85D30" w:rsidRPr="00F029E8" w:rsidRDefault="00F85D30" w:rsidP="00201ED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05021">
              <w:rPr>
                <w:rFonts w:ascii="Arial" w:hAnsi="Arial" w:cs="Arial"/>
                <w:sz w:val="22"/>
                <w:szCs w:val="22"/>
              </w:rPr>
              <w:t>Attach documentation verifying qualifications, which shall include, but not be limited to, copies of current resume and professional certification(s) and license(s).</w:t>
            </w:r>
          </w:p>
        </w:tc>
        <w:tc>
          <w:tcPr>
            <w:tcW w:w="450" w:type="dxa"/>
          </w:tcPr>
          <w:p w14:paraId="3A842FC1" w14:textId="372C92A3" w:rsidR="00F85D30" w:rsidRPr="00F029E8" w:rsidRDefault="00423CC6" w:rsidP="00201EDD"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0"/>
          </w:p>
        </w:tc>
      </w:tr>
      <w:tr w:rsidR="00F85D30" w14:paraId="50EDBA01" w14:textId="77777777" w:rsidTr="00082D66">
        <w:tc>
          <w:tcPr>
            <w:tcW w:w="4978" w:type="dxa"/>
            <w:tcMar>
              <w:top w:w="0" w:type="nil"/>
              <w:left w:w="0" w:type="nil"/>
              <w:bottom w:w="0" w:type="nil"/>
              <w:right w:w="0" w:type="nil"/>
            </w:tcMar>
          </w:tcPr>
          <w:p w14:paraId="43157CF9" w14:textId="77777777" w:rsidR="00F85D30" w:rsidRPr="00F029E8" w:rsidRDefault="00F85D30" w:rsidP="00201EDD">
            <w:pPr>
              <w:jc w:val="center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F029E8">
              <w:rPr>
                <w:rFonts w:ascii="Arial" w:hAnsi="Arial" w:cs="Arial"/>
                <w:sz w:val="22"/>
                <w:szCs w:val="22"/>
                <w:u w:val="single"/>
              </w:rPr>
              <w:t>LCADC/CADC</w:t>
            </w:r>
          </w:p>
          <w:p w14:paraId="2A682DE8" w14:textId="77777777" w:rsidR="00F85D30" w:rsidRPr="00F029E8" w:rsidRDefault="00F85D30" w:rsidP="00201ED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79B5E1C3" w14:textId="7676D00D" w:rsidR="00F85D30" w:rsidRPr="00F029E8" w:rsidRDefault="007D77A5" w:rsidP="00201ED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Certificate/</w:t>
            </w:r>
            <w:r w:rsidR="00F85D30" w:rsidRPr="00F029E8">
              <w:rPr>
                <w:rFonts w:ascii="Arial" w:hAnsi="Arial" w:cs="Arial"/>
                <w:sz w:val="22"/>
                <w:szCs w:val="22"/>
              </w:rPr>
              <w:t xml:space="preserve">License Type:  </w:t>
            </w:r>
            <w:r w:rsidR="00423CC6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23CC6">
              <w:instrText xml:space="preserve"> FORMCHECKBOX </w:instrText>
            </w:r>
            <w:r w:rsidR="00423CC6">
              <w:fldChar w:fldCharType="separate"/>
            </w:r>
            <w:r w:rsidR="00423CC6">
              <w:fldChar w:fldCharType="end"/>
            </w:r>
            <w:r w:rsidR="00F85D30" w:rsidRPr="00F029E8">
              <w:rPr>
                <w:rFonts w:ascii="Arial" w:hAnsi="Arial" w:cs="Arial"/>
                <w:sz w:val="22"/>
                <w:szCs w:val="22"/>
              </w:rPr>
              <w:t xml:space="preserve"> LCADC   </w:t>
            </w:r>
            <w:r w:rsidR="00423CC6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23CC6">
              <w:instrText xml:space="preserve"> FORMCHECKBOX </w:instrText>
            </w:r>
            <w:r w:rsidR="00423CC6">
              <w:fldChar w:fldCharType="separate"/>
            </w:r>
            <w:r w:rsidR="00423CC6">
              <w:fldChar w:fldCharType="end"/>
            </w:r>
            <w:r w:rsidR="00F85D30" w:rsidRPr="00F029E8">
              <w:t xml:space="preserve"> </w:t>
            </w:r>
            <w:r w:rsidR="00F85D30" w:rsidRPr="00F029E8">
              <w:rPr>
                <w:rFonts w:ascii="Arial" w:hAnsi="Arial" w:cs="Arial"/>
                <w:sz w:val="22"/>
                <w:szCs w:val="22"/>
              </w:rPr>
              <w:t>CADC</w:t>
            </w:r>
          </w:p>
          <w:p w14:paraId="51A2F6CA" w14:textId="1EC2BA9B" w:rsidR="00F85D30" w:rsidRPr="00F029E8" w:rsidRDefault="007D77A5" w:rsidP="00201ED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Certificate/</w:t>
            </w:r>
            <w:r w:rsidR="00F85D30" w:rsidRPr="00F029E8">
              <w:rPr>
                <w:rFonts w:ascii="Arial" w:hAnsi="Arial" w:cs="Arial"/>
                <w:sz w:val="22"/>
                <w:szCs w:val="22"/>
              </w:rPr>
              <w:t xml:space="preserve">License </w:t>
            </w:r>
            <w:r>
              <w:rPr>
                <w:rFonts w:ascii="Arial" w:hAnsi="Arial" w:cs="Arial"/>
                <w:sz w:val="22"/>
                <w:szCs w:val="22"/>
              </w:rPr>
              <w:t>#</w:t>
            </w:r>
            <w:r w:rsidR="00F85D30" w:rsidRPr="00F029E8">
              <w:rPr>
                <w:rFonts w:ascii="Arial" w:hAnsi="Arial" w:cs="Arial"/>
                <w:sz w:val="22"/>
                <w:szCs w:val="22"/>
              </w:rPr>
              <w:t xml:space="preserve">: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1494179871"/>
                <w:placeholder>
                  <w:docPart w:val="8C7BC96FC4034639B538F6E8E2D8BCAC"/>
                </w:placeholder>
                <w:showingPlcHdr/>
              </w:sdtPr>
              <w:sdtEndPr/>
              <w:sdtContent>
                <w:r w:rsidR="00F85D30" w:rsidRPr="00F029E8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73E29472" w14:textId="77777777" w:rsidR="00F85D30" w:rsidRPr="00F029E8" w:rsidRDefault="00F85D30" w:rsidP="00201ED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029E8">
              <w:rPr>
                <w:rFonts w:ascii="Arial" w:hAnsi="Arial" w:cs="Arial"/>
                <w:sz w:val="22"/>
                <w:szCs w:val="22"/>
              </w:rPr>
              <w:t xml:space="preserve">Expiration Date: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1484962765"/>
                <w:placeholder>
                  <w:docPart w:val="41504A95FC474DC2B228912B711C217C"/>
                </w:placeholder>
                <w:showingPlcHdr/>
              </w:sdtPr>
              <w:sdtEndPr/>
              <w:sdtContent>
                <w:r w:rsidRPr="00F029E8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4978" w:type="dxa"/>
          </w:tcPr>
          <w:p w14:paraId="5665DD49" w14:textId="77777777" w:rsidR="00F85D30" w:rsidRPr="00F029E8" w:rsidRDefault="00F85D30" w:rsidP="00201EDD">
            <w:pPr>
              <w:jc w:val="center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F029E8">
              <w:rPr>
                <w:rFonts w:ascii="Arial" w:hAnsi="Arial" w:cs="Arial"/>
                <w:sz w:val="22"/>
                <w:szCs w:val="22"/>
                <w:u w:val="single"/>
              </w:rPr>
              <w:t>Other Healthcare Practitioner/Provider</w:t>
            </w:r>
          </w:p>
          <w:p w14:paraId="1CE72DBC" w14:textId="20391493" w:rsidR="00F85D30" w:rsidRPr="00F029E8" w:rsidRDefault="007D77A5" w:rsidP="00201ED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Certificate/</w:t>
            </w:r>
            <w:r w:rsidR="00F85D30" w:rsidRPr="00F029E8">
              <w:rPr>
                <w:rFonts w:ascii="Arial" w:hAnsi="Arial" w:cs="Arial"/>
                <w:sz w:val="22"/>
                <w:szCs w:val="22"/>
              </w:rPr>
              <w:t xml:space="preserve">License Type: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176735562"/>
                <w:placeholder>
                  <w:docPart w:val="DCFA2615C32F4B4D9AD47FD2261B47ED"/>
                </w:placeholder>
                <w:showingPlcHdr/>
              </w:sdtPr>
              <w:sdtEndPr/>
              <w:sdtContent>
                <w:r w:rsidR="00F85D30" w:rsidRPr="00F029E8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6BD25492" w14:textId="31EAD38E" w:rsidR="00F85D30" w:rsidRPr="00F029E8" w:rsidRDefault="0072678B" w:rsidP="00201ED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Certificate/</w:t>
            </w:r>
            <w:r w:rsidR="00F85D30" w:rsidRPr="00F029E8">
              <w:rPr>
                <w:rFonts w:ascii="Arial" w:hAnsi="Arial" w:cs="Arial"/>
                <w:sz w:val="22"/>
                <w:szCs w:val="22"/>
              </w:rPr>
              <w:t xml:space="preserve">License </w:t>
            </w:r>
            <w:r>
              <w:rPr>
                <w:rFonts w:ascii="Arial" w:hAnsi="Arial" w:cs="Arial"/>
                <w:sz w:val="22"/>
                <w:szCs w:val="22"/>
              </w:rPr>
              <w:t>#</w:t>
            </w:r>
            <w:r w:rsidR="00F85D30" w:rsidRPr="00F029E8">
              <w:rPr>
                <w:rFonts w:ascii="Arial" w:hAnsi="Arial" w:cs="Arial"/>
                <w:sz w:val="22"/>
                <w:szCs w:val="22"/>
              </w:rPr>
              <w:t xml:space="preserve">: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2039353936"/>
                <w:placeholder>
                  <w:docPart w:val="7CA6F4CBD183427D9193C2E69BB1DB97"/>
                </w:placeholder>
                <w:showingPlcHdr/>
              </w:sdtPr>
              <w:sdtEndPr/>
              <w:sdtContent>
                <w:r w:rsidR="00F85D30" w:rsidRPr="00F029E8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7F03459E" w14:textId="77777777" w:rsidR="00F85D30" w:rsidRPr="00F029E8" w:rsidRDefault="00F85D30" w:rsidP="00201ED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029E8">
              <w:rPr>
                <w:rFonts w:ascii="Arial" w:hAnsi="Arial" w:cs="Arial"/>
                <w:sz w:val="22"/>
                <w:szCs w:val="22"/>
              </w:rPr>
              <w:t xml:space="preserve">Expiration Date: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1898783027"/>
                <w:placeholder>
                  <w:docPart w:val="7783DD92BE9B4242B9208490098FA084"/>
                </w:placeholder>
                <w:showingPlcHdr/>
              </w:sdtPr>
              <w:sdtEndPr/>
              <w:sdtContent>
                <w:r w:rsidRPr="00F029E8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3B92C3D9" w14:textId="77777777" w:rsidR="00F85D30" w:rsidRPr="00F029E8" w:rsidRDefault="00F85D30" w:rsidP="00201ED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029E8">
              <w:rPr>
                <w:rFonts w:ascii="Arial" w:hAnsi="Arial" w:cs="Arial"/>
                <w:sz w:val="22"/>
                <w:szCs w:val="22"/>
              </w:rPr>
              <w:t xml:space="preserve"># Years Experience in SUD Treatment: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108358905"/>
                <w:placeholder>
                  <w:docPart w:val="15FF5A743D584178A5B5D25815FD0CD7"/>
                </w:placeholder>
                <w:showingPlcHdr/>
              </w:sdtPr>
              <w:sdtEndPr/>
              <w:sdtContent>
                <w:r w:rsidRPr="00F029E8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450" w:type="dxa"/>
          </w:tcPr>
          <w:p w14:paraId="087022A5" w14:textId="77777777" w:rsidR="00F85D30" w:rsidRDefault="00F85D30" w:rsidP="00201EDD"/>
        </w:tc>
      </w:tr>
      <w:tr w:rsidR="00C46205" w14:paraId="196E583F" w14:textId="77777777" w:rsidTr="00082D66">
        <w:tc>
          <w:tcPr>
            <w:tcW w:w="9956" w:type="dxa"/>
            <w:gridSpan w:val="2"/>
            <w:tcMar>
              <w:top w:w="0" w:type="nil"/>
              <w:left w:w="0" w:type="nil"/>
              <w:bottom w:w="0" w:type="nil"/>
              <w:right w:w="0" w:type="nil"/>
            </w:tcMar>
          </w:tcPr>
          <w:p w14:paraId="60A7F024" w14:textId="77777777" w:rsidR="00C46205" w:rsidRDefault="00C46205" w:rsidP="00C4620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Copy of any resolution designating the IDRC</w:t>
            </w:r>
          </w:p>
        </w:tc>
        <w:tc>
          <w:tcPr>
            <w:tcW w:w="450" w:type="dxa"/>
          </w:tcPr>
          <w:p w14:paraId="25B48566" w14:textId="77777777" w:rsidR="00C46205" w:rsidRDefault="00C46205" w:rsidP="00C46205"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</w:tr>
      <w:tr w:rsidR="00C46205" w14:paraId="209FCC41" w14:textId="77777777" w:rsidTr="00082D66">
        <w:tc>
          <w:tcPr>
            <w:tcW w:w="9956" w:type="dxa"/>
            <w:gridSpan w:val="2"/>
            <w:tcMar>
              <w:top w:w="0" w:type="nil"/>
              <w:left w:w="0" w:type="nil"/>
              <w:bottom w:w="0" w:type="nil"/>
              <w:right w:w="0" w:type="nil"/>
            </w:tcMar>
          </w:tcPr>
          <w:p w14:paraId="393C3996" w14:textId="5A11A93B" w:rsidR="00C46205" w:rsidRPr="00731F31" w:rsidRDefault="00C46205" w:rsidP="00C4620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Copy of </w:t>
            </w:r>
            <w:r w:rsidR="004B24EA">
              <w:rPr>
                <w:sz w:val="22"/>
                <w:szCs w:val="22"/>
              </w:rPr>
              <w:t>the</w:t>
            </w:r>
            <w:r>
              <w:rPr>
                <w:sz w:val="22"/>
                <w:szCs w:val="22"/>
              </w:rPr>
              <w:t xml:space="preserve"> contract between the county and IDRC</w:t>
            </w:r>
          </w:p>
        </w:tc>
        <w:tc>
          <w:tcPr>
            <w:tcW w:w="450" w:type="dxa"/>
          </w:tcPr>
          <w:p w14:paraId="5679FB05" w14:textId="77777777" w:rsidR="00C46205" w:rsidRDefault="00C46205" w:rsidP="00C46205"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</w:tr>
      <w:tr w:rsidR="00C46205" w14:paraId="2ED6709E" w14:textId="77777777" w:rsidTr="00082D66">
        <w:tc>
          <w:tcPr>
            <w:tcW w:w="9956" w:type="dxa"/>
            <w:gridSpan w:val="2"/>
            <w:tcMar>
              <w:top w:w="0" w:type="nil"/>
              <w:left w:w="0" w:type="nil"/>
              <w:bottom w:w="0" w:type="nil"/>
              <w:right w:w="0" w:type="nil"/>
            </w:tcMar>
          </w:tcPr>
          <w:p w14:paraId="2D6BA07F" w14:textId="77777777" w:rsidR="00C46205" w:rsidRDefault="00C46205" w:rsidP="00C4620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Written notification regarding conflict of interest determinations as required by N.J.A.C. 10:162-2.6</w:t>
            </w:r>
          </w:p>
        </w:tc>
        <w:tc>
          <w:tcPr>
            <w:tcW w:w="450" w:type="dxa"/>
          </w:tcPr>
          <w:p w14:paraId="14F8FB89" w14:textId="77777777" w:rsidR="00C46205" w:rsidRDefault="00C46205" w:rsidP="00C46205"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</w:tr>
      <w:tr w:rsidR="00C46205" w14:paraId="61A22837" w14:textId="77777777" w:rsidTr="00082D66">
        <w:tc>
          <w:tcPr>
            <w:tcW w:w="9956" w:type="dxa"/>
            <w:gridSpan w:val="2"/>
            <w:tcMar>
              <w:top w:w="0" w:type="nil"/>
              <w:left w:w="0" w:type="nil"/>
              <w:bottom w:w="0" w:type="nil"/>
              <w:right w:w="0" w:type="nil"/>
            </w:tcMar>
          </w:tcPr>
          <w:p w14:paraId="73AB1990" w14:textId="77777777" w:rsidR="00C46205" w:rsidRPr="00731F31" w:rsidRDefault="00C46205" w:rsidP="00C4620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Copy of the IDRC’s Table of Organization </w:t>
            </w:r>
          </w:p>
        </w:tc>
        <w:tc>
          <w:tcPr>
            <w:tcW w:w="450" w:type="dxa"/>
          </w:tcPr>
          <w:p w14:paraId="0600A40D" w14:textId="77777777" w:rsidR="00C46205" w:rsidRDefault="00C46205" w:rsidP="00C46205"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</w:tr>
      <w:tr w:rsidR="00C46205" w14:paraId="0C466EC7" w14:textId="77777777" w:rsidTr="00082D66">
        <w:tc>
          <w:tcPr>
            <w:tcW w:w="9956" w:type="dxa"/>
            <w:gridSpan w:val="2"/>
            <w:tcMar>
              <w:top w:w="0" w:type="nil"/>
              <w:left w:w="0" w:type="nil"/>
              <w:bottom w:w="0" w:type="nil"/>
              <w:right w:w="0" w:type="nil"/>
            </w:tcMar>
          </w:tcPr>
          <w:p w14:paraId="4C35A028" w14:textId="5B435647" w:rsidR="00C46205" w:rsidRDefault="00C46205" w:rsidP="00F65B3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List of IDRC staff, IDRC contracted staff, and IDRC consultants with titles, qual</w:t>
            </w:r>
            <w:r w:rsidR="00E81C9A">
              <w:rPr>
                <w:sz w:val="22"/>
                <w:szCs w:val="22"/>
              </w:rPr>
              <w:t>ifications and job descriptions</w:t>
            </w:r>
          </w:p>
        </w:tc>
        <w:tc>
          <w:tcPr>
            <w:tcW w:w="450" w:type="dxa"/>
          </w:tcPr>
          <w:p w14:paraId="404E05EF" w14:textId="77777777" w:rsidR="00C46205" w:rsidRDefault="00C46205" w:rsidP="00C46205"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</w:tr>
      <w:tr w:rsidR="00C46205" w14:paraId="5202930B" w14:textId="77777777" w:rsidTr="00082D66">
        <w:tc>
          <w:tcPr>
            <w:tcW w:w="9956" w:type="dxa"/>
            <w:gridSpan w:val="2"/>
            <w:tcMar>
              <w:top w:w="0" w:type="nil"/>
              <w:left w:w="0" w:type="nil"/>
              <w:bottom w:w="0" w:type="nil"/>
              <w:right w:w="0" w:type="nil"/>
            </w:tcMar>
          </w:tcPr>
          <w:p w14:paraId="051490AD" w14:textId="77777777" w:rsidR="00C46205" w:rsidRDefault="00C46205" w:rsidP="00C4620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Copy of the IDRC class schedule with dates, times, and locations of classes for at least six months and maximum number of attendees for classes</w:t>
            </w:r>
          </w:p>
        </w:tc>
        <w:tc>
          <w:tcPr>
            <w:tcW w:w="450" w:type="dxa"/>
          </w:tcPr>
          <w:p w14:paraId="00FF0229" w14:textId="77777777" w:rsidR="00C46205" w:rsidRDefault="00C46205" w:rsidP="00C46205"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</w:tr>
      <w:tr w:rsidR="00C46205" w14:paraId="246EE2DA" w14:textId="77777777" w:rsidTr="00082D66">
        <w:tc>
          <w:tcPr>
            <w:tcW w:w="9956" w:type="dxa"/>
            <w:gridSpan w:val="2"/>
            <w:tcMar>
              <w:top w:w="0" w:type="nil"/>
              <w:left w:w="0" w:type="nil"/>
              <w:bottom w:w="0" w:type="nil"/>
              <w:right w:w="0" w:type="nil"/>
            </w:tcMar>
          </w:tcPr>
          <w:p w14:paraId="104460F2" w14:textId="4151BF4E" w:rsidR="00C46205" w:rsidRPr="00731F31" w:rsidRDefault="00C46205" w:rsidP="00F65B3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Description of public transportation to the IDRC, including type and proximity to transportation sites </w:t>
            </w:r>
          </w:p>
        </w:tc>
        <w:tc>
          <w:tcPr>
            <w:tcW w:w="450" w:type="dxa"/>
          </w:tcPr>
          <w:p w14:paraId="2A47ED7F" w14:textId="77777777" w:rsidR="00C46205" w:rsidRDefault="00C46205" w:rsidP="00C46205"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</w:tr>
      <w:tr w:rsidR="00C46205" w14:paraId="2E7C9132" w14:textId="77777777" w:rsidTr="00082D66">
        <w:tc>
          <w:tcPr>
            <w:tcW w:w="9956" w:type="dxa"/>
            <w:gridSpan w:val="2"/>
            <w:tcMar>
              <w:top w:w="0" w:type="nil"/>
              <w:left w:w="0" w:type="nil"/>
              <w:bottom w:w="0" w:type="nil"/>
              <w:right w:w="0" w:type="nil"/>
            </w:tcMar>
          </w:tcPr>
          <w:p w14:paraId="4D018422" w14:textId="77777777" w:rsidR="00C46205" w:rsidRPr="00731F31" w:rsidRDefault="00C46205" w:rsidP="00C4620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List of affiliated treatment agencies</w:t>
            </w:r>
          </w:p>
        </w:tc>
        <w:tc>
          <w:tcPr>
            <w:tcW w:w="450" w:type="dxa"/>
          </w:tcPr>
          <w:p w14:paraId="4E36FC5E" w14:textId="77777777" w:rsidR="00C46205" w:rsidRDefault="00C46205" w:rsidP="00C46205"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</w:tr>
      <w:tr w:rsidR="00C46205" w14:paraId="711A1FA9" w14:textId="77777777" w:rsidTr="00082D66">
        <w:tc>
          <w:tcPr>
            <w:tcW w:w="9956" w:type="dxa"/>
            <w:gridSpan w:val="2"/>
            <w:tcMar>
              <w:top w:w="0" w:type="nil"/>
              <w:left w:w="0" w:type="nil"/>
              <w:bottom w:w="0" w:type="nil"/>
              <w:right w:w="0" w:type="nil"/>
            </w:tcMar>
          </w:tcPr>
          <w:p w14:paraId="7BDAE5FB" w14:textId="77777777" w:rsidR="00C46205" w:rsidRDefault="00C46205" w:rsidP="00C4620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Copies of written policies pertaining to the following:</w:t>
            </w:r>
          </w:p>
          <w:p w14:paraId="17B5BE94" w14:textId="4318DD17" w:rsidR="00C46205" w:rsidRDefault="00C46205" w:rsidP="008F127D">
            <w:pPr>
              <w:pStyle w:val="ListParagraph"/>
              <w:numPr>
                <w:ilvl w:val="0"/>
                <w:numId w:val="35"/>
              </w:numPr>
              <w:jc w:val="both"/>
            </w:pPr>
            <w:r>
              <w:t xml:space="preserve">Class access for the following special populations: individuals with communication disabilities (for example, vision, hearing, or speech), individuals with physical or mental disabilities, and individuals with limited English </w:t>
            </w:r>
            <w:r w:rsidR="008F127D" w:rsidRPr="008F127D">
              <w:t>proficiency</w:t>
            </w:r>
            <w:r>
              <w:t>;</w:t>
            </w:r>
          </w:p>
          <w:p w14:paraId="325CF8ED" w14:textId="77777777" w:rsidR="00C46205" w:rsidRDefault="00C46205" w:rsidP="00C46205">
            <w:pPr>
              <w:pStyle w:val="ListParagraph"/>
              <w:numPr>
                <w:ilvl w:val="0"/>
                <w:numId w:val="35"/>
              </w:numPr>
              <w:jc w:val="both"/>
            </w:pPr>
            <w:r>
              <w:t>Maintenance and safeguarding of client records and information;</w:t>
            </w:r>
            <w:r w:rsidR="002B1727">
              <w:t xml:space="preserve"> and</w:t>
            </w:r>
          </w:p>
          <w:p w14:paraId="33C668AD" w14:textId="77777777" w:rsidR="00C46205" w:rsidRPr="009B1B45" w:rsidRDefault="00C46205" w:rsidP="00C46205">
            <w:pPr>
              <w:pStyle w:val="ListParagraph"/>
              <w:numPr>
                <w:ilvl w:val="0"/>
                <w:numId w:val="35"/>
              </w:numPr>
              <w:jc w:val="both"/>
            </w:pPr>
            <w:r>
              <w:t>Handling of referrals to affiliated treatment agencies</w:t>
            </w:r>
          </w:p>
        </w:tc>
        <w:tc>
          <w:tcPr>
            <w:tcW w:w="450" w:type="dxa"/>
          </w:tcPr>
          <w:p w14:paraId="5DAA80C0" w14:textId="77777777" w:rsidR="00C46205" w:rsidRDefault="00C46205" w:rsidP="00C46205"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</w:tr>
      <w:tr w:rsidR="00C46205" w14:paraId="152201A0" w14:textId="77777777" w:rsidTr="00082D66">
        <w:tc>
          <w:tcPr>
            <w:tcW w:w="9956" w:type="dxa"/>
            <w:gridSpan w:val="2"/>
            <w:tcMar>
              <w:top w:w="0" w:type="nil"/>
              <w:left w:w="0" w:type="nil"/>
              <w:bottom w:w="0" w:type="nil"/>
              <w:right w:w="0" w:type="nil"/>
            </w:tcMar>
          </w:tcPr>
          <w:p w14:paraId="123D9567" w14:textId="11CA1EB0" w:rsidR="00C46205" w:rsidRPr="00AC75CC" w:rsidRDefault="00C46205" w:rsidP="00C46205">
            <w:pPr>
              <w:jc w:val="both"/>
              <w:rPr>
                <w:sz w:val="20"/>
                <w:szCs w:val="20"/>
              </w:rPr>
            </w:pPr>
            <w:bookmarkStart w:id="1" w:name="_Hlk534034206"/>
            <w:r>
              <w:rPr>
                <w:sz w:val="22"/>
                <w:szCs w:val="22"/>
              </w:rPr>
              <w:t>Description of overnight accom</w:t>
            </w:r>
            <w:r w:rsidR="00D269CC">
              <w:rPr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odations</w:t>
            </w:r>
          </w:p>
        </w:tc>
        <w:tc>
          <w:tcPr>
            <w:tcW w:w="450" w:type="dxa"/>
          </w:tcPr>
          <w:p w14:paraId="5F993F65" w14:textId="77777777" w:rsidR="00C46205" w:rsidRDefault="00C46205" w:rsidP="00C46205"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</w:tr>
      <w:tr w:rsidR="00C46205" w14:paraId="3ECA4D9F" w14:textId="77777777" w:rsidTr="00082D66">
        <w:tc>
          <w:tcPr>
            <w:tcW w:w="9956" w:type="dxa"/>
            <w:gridSpan w:val="2"/>
            <w:tcMar>
              <w:top w:w="0" w:type="nil"/>
              <w:left w:w="0" w:type="nil"/>
              <w:bottom w:w="0" w:type="nil"/>
              <w:right w:w="0" w:type="nil"/>
            </w:tcMar>
          </w:tcPr>
          <w:p w14:paraId="5D12AAE8" w14:textId="7824E12F" w:rsidR="00C46205" w:rsidRDefault="00C46205" w:rsidP="00F65B3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Written acknowledgement that the 48-hour IDRC facility is in compliance with all applicable codes governing building, fire, safety, and health requirements in the State, county, and municipality in which it resides.</w:t>
            </w:r>
          </w:p>
        </w:tc>
        <w:tc>
          <w:tcPr>
            <w:tcW w:w="450" w:type="dxa"/>
          </w:tcPr>
          <w:p w14:paraId="30336584" w14:textId="77777777" w:rsidR="00C46205" w:rsidRDefault="00C46205" w:rsidP="00C46205"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</w:tr>
      <w:tr w:rsidR="00C46205" w14:paraId="60E1A68B" w14:textId="77777777" w:rsidTr="00082D66">
        <w:tc>
          <w:tcPr>
            <w:tcW w:w="9956" w:type="dxa"/>
            <w:gridSpan w:val="2"/>
            <w:tcMar>
              <w:top w:w="0" w:type="nil"/>
              <w:left w:w="0" w:type="nil"/>
              <w:bottom w:w="0" w:type="nil"/>
              <w:right w:w="0" w:type="nil"/>
            </w:tcMar>
          </w:tcPr>
          <w:p w14:paraId="7210B057" w14:textId="77777777" w:rsidR="00C46205" w:rsidRDefault="00C46205" w:rsidP="00C4620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Copies of written</w:t>
            </w:r>
            <w:r w:rsidR="008763B3">
              <w:rPr>
                <w:sz w:val="22"/>
                <w:szCs w:val="22"/>
              </w:rPr>
              <w:t xml:space="preserve"> policies</w:t>
            </w:r>
            <w:r>
              <w:rPr>
                <w:sz w:val="22"/>
                <w:szCs w:val="22"/>
              </w:rPr>
              <w:t xml:space="preserve"> pertaining to the following:</w:t>
            </w:r>
          </w:p>
          <w:p w14:paraId="0549E2CF" w14:textId="77777777" w:rsidR="00C46205" w:rsidRDefault="00C46205" w:rsidP="00C46205">
            <w:pPr>
              <w:pStyle w:val="ListParagraph"/>
              <w:numPr>
                <w:ilvl w:val="0"/>
                <w:numId w:val="36"/>
              </w:numPr>
              <w:jc w:val="both"/>
            </w:pPr>
            <w:r>
              <w:t>Handling of medical emergencies and medication storage; and</w:t>
            </w:r>
          </w:p>
          <w:p w14:paraId="7E8ED392" w14:textId="77777777" w:rsidR="00C46205" w:rsidRPr="004914E4" w:rsidRDefault="00C46205" w:rsidP="00C46205">
            <w:pPr>
              <w:pStyle w:val="ListParagraph"/>
              <w:numPr>
                <w:ilvl w:val="0"/>
                <w:numId w:val="36"/>
              </w:numPr>
              <w:jc w:val="both"/>
            </w:pPr>
            <w:r>
              <w:t>Supervision and security measures provided during the 48-hour time period</w:t>
            </w:r>
          </w:p>
        </w:tc>
        <w:tc>
          <w:tcPr>
            <w:tcW w:w="450" w:type="dxa"/>
          </w:tcPr>
          <w:p w14:paraId="485786F8" w14:textId="77777777" w:rsidR="00C46205" w:rsidRDefault="00C46205" w:rsidP="00C46205"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</w:tr>
      <w:bookmarkEnd w:id="1"/>
    </w:tbl>
    <w:p w14:paraId="4BBF0327" w14:textId="77777777" w:rsidR="007C42A8" w:rsidRPr="0072108A" w:rsidRDefault="007C42A8" w:rsidP="00C73BD0">
      <w:pPr>
        <w:ind w:left="-720"/>
        <w:jc w:val="both"/>
        <w:rPr>
          <w:sz w:val="20"/>
          <w:szCs w:val="20"/>
        </w:rPr>
      </w:pPr>
    </w:p>
    <w:sectPr w:rsidR="007C42A8" w:rsidRPr="0072108A" w:rsidSect="004914E4">
      <w:footerReference w:type="default" r:id="rId8"/>
      <w:pgSz w:w="12240" w:h="15840" w:code="1"/>
      <w:pgMar w:top="360" w:right="1440" w:bottom="10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8F232D" w14:textId="77777777" w:rsidR="00F00DCE" w:rsidRDefault="00F00DCE">
      <w:r>
        <w:separator/>
      </w:r>
    </w:p>
  </w:endnote>
  <w:endnote w:type="continuationSeparator" w:id="0">
    <w:p w14:paraId="1B7DBE55" w14:textId="77777777" w:rsidR="00F00DCE" w:rsidRDefault="00F00D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541F16" w14:textId="77777777" w:rsidR="00FA7A52" w:rsidRDefault="00FA7A52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AB745E" w14:textId="77777777" w:rsidR="00F00DCE" w:rsidRDefault="00F00DCE">
      <w:r>
        <w:separator/>
      </w:r>
    </w:p>
  </w:footnote>
  <w:footnote w:type="continuationSeparator" w:id="0">
    <w:p w14:paraId="11E7D259" w14:textId="77777777" w:rsidR="00F00DCE" w:rsidRDefault="00F00D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8D8435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FD0F63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56E93B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B92CC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0300899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A964AB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E6C97D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464D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F2ADB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1E0705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F335C6"/>
    <w:multiLevelType w:val="hybridMultilevel"/>
    <w:tmpl w:val="D74872F4"/>
    <w:lvl w:ilvl="0" w:tplc="04090001">
      <w:start w:val="1"/>
      <w:numFmt w:val="bullet"/>
      <w:lvlText w:val=""/>
      <w:lvlJc w:val="left"/>
      <w:pPr>
        <w:tabs>
          <w:tab w:val="num" w:pos="902"/>
        </w:tabs>
        <w:ind w:left="9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2"/>
        </w:tabs>
        <w:ind w:left="16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2"/>
        </w:tabs>
        <w:ind w:left="23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2"/>
        </w:tabs>
        <w:ind w:left="30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2"/>
        </w:tabs>
        <w:ind w:left="37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2"/>
        </w:tabs>
        <w:ind w:left="45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2"/>
        </w:tabs>
        <w:ind w:left="52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2"/>
        </w:tabs>
        <w:ind w:left="59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2"/>
        </w:tabs>
        <w:ind w:left="6662" w:hanging="360"/>
      </w:pPr>
      <w:rPr>
        <w:rFonts w:ascii="Wingdings" w:hAnsi="Wingdings" w:hint="default"/>
      </w:rPr>
    </w:lvl>
  </w:abstractNum>
  <w:abstractNum w:abstractNumId="11" w15:restartNumberingAfterBreak="0">
    <w:nsid w:val="155C20D1"/>
    <w:multiLevelType w:val="multilevel"/>
    <w:tmpl w:val="6494DC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0D42770"/>
    <w:multiLevelType w:val="hybridMultilevel"/>
    <w:tmpl w:val="70CEEFA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sz w:val="18"/>
        <w:szCs w:val="18"/>
      </w:rPr>
    </w:lvl>
    <w:lvl w:ilvl="1" w:tplc="04090001">
      <w:start w:val="1"/>
      <w:numFmt w:val="bullet"/>
      <w:lvlText w:val=""/>
      <w:lvlJc w:val="left"/>
      <w:pPr>
        <w:tabs>
          <w:tab w:val="num" w:pos="898"/>
        </w:tabs>
        <w:ind w:left="898" w:hanging="360"/>
      </w:pPr>
      <w:rPr>
        <w:rFonts w:ascii="Symbol" w:hAnsi="Symbol" w:hint="default"/>
        <w:b w:val="0"/>
        <w:i w:val="0"/>
        <w:sz w:val="18"/>
        <w:szCs w:val="18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18"/>
        </w:tabs>
        <w:ind w:left="161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38"/>
        </w:tabs>
        <w:ind w:left="233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58"/>
        </w:tabs>
        <w:ind w:left="305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78"/>
        </w:tabs>
        <w:ind w:left="377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98"/>
        </w:tabs>
        <w:ind w:left="449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18"/>
        </w:tabs>
        <w:ind w:left="521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38"/>
        </w:tabs>
        <w:ind w:left="5938" w:hanging="180"/>
      </w:pPr>
    </w:lvl>
  </w:abstractNum>
  <w:abstractNum w:abstractNumId="13" w15:restartNumberingAfterBreak="0">
    <w:nsid w:val="26CC149B"/>
    <w:multiLevelType w:val="multilevel"/>
    <w:tmpl w:val="6494DC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B470526"/>
    <w:multiLevelType w:val="multilevel"/>
    <w:tmpl w:val="899A79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E7D1D7C"/>
    <w:multiLevelType w:val="hybridMultilevel"/>
    <w:tmpl w:val="9BC6A74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2DA2239"/>
    <w:multiLevelType w:val="hybridMultilevel"/>
    <w:tmpl w:val="585A0CF8"/>
    <w:lvl w:ilvl="0" w:tplc="6428BF3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AC4476"/>
    <w:multiLevelType w:val="multilevel"/>
    <w:tmpl w:val="807A393A"/>
    <w:lvl w:ilvl="0">
      <w:start w:val="1"/>
      <w:numFmt w:val="decimal"/>
      <w:lvlText w:val="%1."/>
      <w:lvlJc w:val="left"/>
      <w:pPr>
        <w:tabs>
          <w:tab w:val="num" w:pos="288"/>
        </w:tabs>
        <w:ind w:left="0" w:firstLine="0"/>
      </w:pPr>
      <w:rPr>
        <w:rFonts w:hint="default"/>
        <w:b w:val="0"/>
        <w:i w:val="0"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C7760DC"/>
    <w:multiLevelType w:val="hybridMultilevel"/>
    <w:tmpl w:val="4692CF7A"/>
    <w:lvl w:ilvl="0" w:tplc="C16E5348">
      <w:start w:val="1"/>
      <w:numFmt w:val="decimal"/>
      <w:lvlText w:val="%1."/>
      <w:lvlJc w:val="left"/>
      <w:pPr>
        <w:tabs>
          <w:tab w:val="num" w:pos="288"/>
        </w:tabs>
        <w:ind w:left="0" w:firstLine="0"/>
      </w:pPr>
      <w:rPr>
        <w:rFonts w:hint="default"/>
        <w:b w:val="0"/>
        <w:i w:val="0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0FB265D"/>
    <w:multiLevelType w:val="multilevel"/>
    <w:tmpl w:val="B9A6A8BE"/>
    <w:lvl w:ilvl="0">
      <w:start w:val="1"/>
      <w:numFmt w:val="decimal"/>
      <w:lvlText w:val="%1."/>
      <w:lvlJc w:val="left"/>
      <w:pPr>
        <w:tabs>
          <w:tab w:val="num" w:pos="288"/>
        </w:tabs>
        <w:ind w:left="0" w:firstLine="360"/>
      </w:pPr>
      <w:rPr>
        <w:rFonts w:hint="default"/>
        <w:b w:val="0"/>
        <w:i w:val="0"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9E239A9"/>
    <w:multiLevelType w:val="hybridMultilevel"/>
    <w:tmpl w:val="8FD203F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B2F7C9E"/>
    <w:multiLevelType w:val="multilevel"/>
    <w:tmpl w:val="78A48C3C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DC1183E"/>
    <w:multiLevelType w:val="hybridMultilevel"/>
    <w:tmpl w:val="DA708BD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97640E7"/>
    <w:multiLevelType w:val="multilevel"/>
    <w:tmpl w:val="8F7E3C64"/>
    <w:lvl w:ilvl="0">
      <w:start w:val="1"/>
      <w:numFmt w:val="decimal"/>
      <w:lvlText w:val="%1."/>
      <w:lvlJc w:val="left"/>
      <w:pPr>
        <w:tabs>
          <w:tab w:val="num" w:pos="288"/>
        </w:tabs>
        <w:ind w:left="0" w:firstLine="0"/>
      </w:pPr>
      <w:rPr>
        <w:rFonts w:hint="default"/>
        <w:b w:val="0"/>
        <w:i w:val="0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  <w:sz w:val="18"/>
        <w:szCs w:val="18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AA37206"/>
    <w:multiLevelType w:val="hybridMultilevel"/>
    <w:tmpl w:val="0AA2383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sz w:val="18"/>
        <w:szCs w:val="18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  <w:sz w:val="18"/>
        <w:szCs w:val="18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C3A6B9D"/>
    <w:multiLevelType w:val="multilevel"/>
    <w:tmpl w:val="102CB7A6"/>
    <w:lvl w:ilvl="0">
      <w:start w:val="1"/>
      <w:numFmt w:val="decimal"/>
      <w:lvlText w:val="%1."/>
      <w:lvlJc w:val="left"/>
      <w:pPr>
        <w:tabs>
          <w:tab w:val="num" w:pos="288"/>
        </w:tabs>
        <w:ind w:left="0" w:firstLine="0"/>
      </w:pPr>
      <w:rPr>
        <w:rFonts w:hint="default"/>
        <w:b w:val="0"/>
        <w:i w:val="0"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D2C2343"/>
    <w:multiLevelType w:val="multilevel"/>
    <w:tmpl w:val="4692CF7A"/>
    <w:lvl w:ilvl="0">
      <w:start w:val="1"/>
      <w:numFmt w:val="decimal"/>
      <w:lvlText w:val="%1."/>
      <w:lvlJc w:val="left"/>
      <w:pPr>
        <w:tabs>
          <w:tab w:val="num" w:pos="288"/>
        </w:tabs>
        <w:ind w:left="0" w:firstLine="0"/>
      </w:pPr>
      <w:rPr>
        <w:rFonts w:hint="default"/>
        <w:b w:val="0"/>
        <w:i w:val="0"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14434CB"/>
    <w:multiLevelType w:val="multilevel"/>
    <w:tmpl w:val="6494DC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1CB7129"/>
    <w:multiLevelType w:val="hybridMultilevel"/>
    <w:tmpl w:val="1FB4A1FA"/>
    <w:lvl w:ilvl="0" w:tplc="5D7276C4">
      <w:start w:val="1"/>
      <w:numFmt w:val="decimal"/>
      <w:lvlText w:val="%1."/>
      <w:lvlJc w:val="left"/>
      <w:pPr>
        <w:tabs>
          <w:tab w:val="num" w:pos="288"/>
        </w:tabs>
        <w:ind w:left="0" w:firstLine="0"/>
      </w:pPr>
      <w:rPr>
        <w:rFonts w:hint="default"/>
        <w:b w:val="0"/>
        <w:i w:val="0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2326273"/>
    <w:multiLevelType w:val="hybridMultilevel"/>
    <w:tmpl w:val="8F7E3C64"/>
    <w:lvl w:ilvl="0" w:tplc="54026804">
      <w:start w:val="1"/>
      <w:numFmt w:val="decimal"/>
      <w:lvlText w:val="%1."/>
      <w:lvlJc w:val="left"/>
      <w:pPr>
        <w:tabs>
          <w:tab w:val="num" w:pos="288"/>
        </w:tabs>
        <w:ind w:left="0" w:firstLine="0"/>
      </w:pPr>
      <w:rPr>
        <w:rFonts w:hint="default"/>
        <w:b w:val="0"/>
        <w:i w:val="0"/>
        <w:sz w:val="18"/>
        <w:szCs w:val="18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  <w:sz w:val="18"/>
        <w:szCs w:val="18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3A73875"/>
    <w:multiLevelType w:val="hybridMultilevel"/>
    <w:tmpl w:val="646CF964"/>
    <w:lvl w:ilvl="0" w:tplc="71960FF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47E7DB0"/>
    <w:multiLevelType w:val="multilevel"/>
    <w:tmpl w:val="513A9C1E"/>
    <w:lvl w:ilvl="0">
      <w:start w:val="1"/>
      <w:numFmt w:val="decimal"/>
      <w:lvlText w:val="%1."/>
      <w:lvlJc w:val="left"/>
      <w:pPr>
        <w:tabs>
          <w:tab w:val="num" w:pos="288"/>
        </w:tabs>
        <w:ind w:left="0" w:firstLine="0"/>
      </w:pPr>
      <w:rPr>
        <w:rFonts w:hint="default"/>
        <w:b w:val="0"/>
        <w:i w:val="0"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C670974"/>
    <w:multiLevelType w:val="hybridMultilevel"/>
    <w:tmpl w:val="B726AD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4497888"/>
    <w:multiLevelType w:val="multilevel"/>
    <w:tmpl w:val="3C66A1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6AB54AD"/>
    <w:multiLevelType w:val="multilevel"/>
    <w:tmpl w:val="1FB4A1FA"/>
    <w:lvl w:ilvl="0">
      <w:start w:val="1"/>
      <w:numFmt w:val="decimal"/>
      <w:lvlText w:val="%1."/>
      <w:lvlJc w:val="left"/>
      <w:pPr>
        <w:tabs>
          <w:tab w:val="num" w:pos="288"/>
        </w:tabs>
        <w:ind w:left="0" w:firstLine="0"/>
      </w:pPr>
      <w:rPr>
        <w:rFonts w:hint="default"/>
        <w:b w:val="0"/>
        <w:i w:val="0"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A1132DB"/>
    <w:multiLevelType w:val="multilevel"/>
    <w:tmpl w:val="8F7E3C64"/>
    <w:lvl w:ilvl="0">
      <w:start w:val="1"/>
      <w:numFmt w:val="decimal"/>
      <w:lvlText w:val="%1."/>
      <w:lvlJc w:val="left"/>
      <w:pPr>
        <w:tabs>
          <w:tab w:val="num" w:pos="288"/>
        </w:tabs>
        <w:ind w:left="0" w:firstLine="0"/>
      </w:pPr>
      <w:rPr>
        <w:rFonts w:hint="default"/>
        <w:b w:val="0"/>
        <w:i w:val="0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  <w:sz w:val="18"/>
        <w:szCs w:val="18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94042650">
    <w:abstractNumId w:val="29"/>
  </w:num>
  <w:num w:numId="2" w16cid:durableId="1824076428">
    <w:abstractNumId w:val="10"/>
  </w:num>
  <w:num w:numId="3" w16cid:durableId="568880472">
    <w:abstractNumId w:val="15"/>
  </w:num>
  <w:num w:numId="4" w16cid:durableId="1436637359">
    <w:abstractNumId w:val="14"/>
  </w:num>
  <w:num w:numId="5" w16cid:durableId="1420639167">
    <w:abstractNumId w:val="13"/>
  </w:num>
  <w:num w:numId="6" w16cid:durableId="1775007874">
    <w:abstractNumId w:val="27"/>
  </w:num>
  <w:num w:numId="7" w16cid:durableId="234705402">
    <w:abstractNumId w:val="11"/>
  </w:num>
  <w:num w:numId="8" w16cid:durableId="1920942894">
    <w:abstractNumId w:val="33"/>
  </w:num>
  <w:num w:numId="9" w16cid:durableId="753284022">
    <w:abstractNumId w:val="19"/>
  </w:num>
  <w:num w:numId="10" w16cid:durableId="1832523104">
    <w:abstractNumId w:val="25"/>
  </w:num>
  <w:num w:numId="11" w16cid:durableId="1147893718">
    <w:abstractNumId w:val="17"/>
  </w:num>
  <w:num w:numId="12" w16cid:durableId="592666729">
    <w:abstractNumId w:val="31"/>
  </w:num>
  <w:num w:numId="13" w16cid:durableId="1701515200">
    <w:abstractNumId w:val="20"/>
  </w:num>
  <w:num w:numId="14" w16cid:durableId="845676997">
    <w:abstractNumId w:val="18"/>
  </w:num>
  <w:num w:numId="15" w16cid:durableId="1613707923">
    <w:abstractNumId w:val="26"/>
  </w:num>
  <w:num w:numId="16" w16cid:durableId="1954900422">
    <w:abstractNumId w:val="28"/>
  </w:num>
  <w:num w:numId="17" w16cid:durableId="1092047968">
    <w:abstractNumId w:val="34"/>
  </w:num>
  <w:num w:numId="18" w16cid:durableId="1300913390">
    <w:abstractNumId w:val="24"/>
  </w:num>
  <w:num w:numId="19" w16cid:durableId="1875072319">
    <w:abstractNumId w:val="23"/>
  </w:num>
  <w:num w:numId="20" w16cid:durableId="1391224316">
    <w:abstractNumId w:val="35"/>
  </w:num>
  <w:num w:numId="21" w16cid:durableId="583803051">
    <w:abstractNumId w:val="22"/>
  </w:num>
  <w:num w:numId="22" w16cid:durableId="51121327">
    <w:abstractNumId w:val="12"/>
  </w:num>
  <w:num w:numId="23" w16cid:durableId="993491804">
    <w:abstractNumId w:val="8"/>
  </w:num>
  <w:num w:numId="24" w16cid:durableId="1727217947">
    <w:abstractNumId w:val="21"/>
  </w:num>
  <w:num w:numId="25" w16cid:durableId="794911755">
    <w:abstractNumId w:val="9"/>
  </w:num>
  <w:num w:numId="26" w16cid:durableId="1390033648">
    <w:abstractNumId w:val="7"/>
  </w:num>
  <w:num w:numId="27" w16cid:durableId="762337075">
    <w:abstractNumId w:val="6"/>
  </w:num>
  <w:num w:numId="28" w16cid:durableId="1963687252">
    <w:abstractNumId w:val="5"/>
  </w:num>
  <w:num w:numId="29" w16cid:durableId="1282221067">
    <w:abstractNumId w:val="4"/>
  </w:num>
  <w:num w:numId="30" w16cid:durableId="1893153889">
    <w:abstractNumId w:val="3"/>
  </w:num>
  <w:num w:numId="31" w16cid:durableId="1866864591">
    <w:abstractNumId w:val="2"/>
  </w:num>
  <w:num w:numId="32" w16cid:durableId="6177073">
    <w:abstractNumId w:val="1"/>
  </w:num>
  <w:num w:numId="33" w16cid:durableId="1398625207">
    <w:abstractNumId w:val="0"/>
  </w:num>
  <w:num w:numId="34" w16cid:durableId="273095910">
    <w:abstractNumId w:val="32"/>
  </w:num>
  <w:num w:numId="35" w16cid:durableId="1981495826">
    <w:abstractNumId w:val="30"/>
  </w:num>
  <w:num w:numId="36" w16cid:durableId="185807885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hideSpellingErrors/>
  <w:hideGrammaticalErrors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edit="forms" w:enforcement="1" w:cryptProviderType="rsaAES" w:cryptAlgorithmClass="hash" w:cryptAlgorithmType="typeAny" w:cryptAlgorithmSid="14" w:cryptSpinCount="100000" w:hash="liEjT8n2Y8zODHN7iJI664wVggh13+rdIOn38E2cP+a9iL1YjCRTRm0umSEr1J2SMCszHsXAH8vK8cG3OACoDA==" w:salt="3CAg6ql3YPyF7mHX4mBwRQ==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567C"/>
    <w:rsid w:val="000227C2"/>
    <w:rsid w:val="00034557"/>
    <w:rsid w:val="00055625"/>
    <w:rsid w:val="00080433"/>
    <w:rsid w:val="00082D66"/>
    <w:rsid w:val="00082F86"/>
    <w:rsid w:val="00084829"/>
    <w:rsid w:val="00086801"/>
    <w:rsid w:val="00090054"/>
    <w:rsid w:val="000D7D67"/>
    <w:rsid w:val="000F3B2D"/>
    <w:rsid w:val="001001B1"/>
    <w:rsid w:val="001003E1"/>
    <w:rsid w:val="00124E1A"/>
    <w:rsid w:val="00125CCB"/>
    <w:rsid w:val="00135917"/>
    <w:rsid w:val="00137DF3"/>
    <w:rsid w:val="00157CA0"/>
    <w:rsid w:val="00172448"/>
    <w:rsid w:val="00181845"/>
    <w:rsid w:val="001B5C06"/>
    <w:rsid w:val="001E0480"/>
    <w:rsid w:val="001E3406"/>
    <w:rsid w:val="00200967"/>
    <w:rsid w:val="00267DF9"/>
    <w:rsid w:val="00287811"/>
    <w:rsid w:val="002906E7"/>
    <w:rsid w:val="002A3F76"/>
    <w:rsid w:val="002B1727"/>
    <w:rsid w:val="002D0A46"/>
    <w:rsid w:val="002F08A4"/>
    <w:rsid w:val="002F3188"/>
    <w:rsid w:val="002F6283"/>
    <w:rsid w:val="00303FF8"/>
    <w:rsid w:val="003119FB"/>
    <w:rsid w:val="00311B83"/>
    <w:rsid w:val="0031256D"/>
    <w:rsid w:val="00320630"/>
    <w:rsid w:val="003223D1"/>
    <w:rsid w:val="003444D6"/>
    <w:rsid w:val="003618B9"/>
    <w:rsid w:val="003761C5"/>
    <w:rsid w:val="003A1BC2"/>
    <w:rsid w:val="003C2E0D"/>
    <w:rsid w:val="003F04D9"/>
    <w:rsid w:val="00405E09"/>
    <w:rsid w:val="00407240"/>
    <w:rsid w:val="0041607A"/>
    <w:rsid w:val="00423CC6"/>
    <w:rsid w:val="0043454D"/>
    <w:rsid w:val="00454615"/>
    <w:rsid w:val="004567F4"/>
    <w:rsid w:val="00464875"/>
    <w:rsid w:val="004742E0"/>
    <w:rsid w:val="0048031C"/>
    <w:rsid w:val="004914E4"/>
    <w:rsid w:val="004B0AE9"/>
    <w:rsid w:val="004B24EA"/>
    <w:rsid w:val="00522532"/>
    <w:rsid w:val="00560949"/>
    <w:rsid w:val="0057322C"/>
    <w:rsid w:val="00581A1A"/>
    <w:rsid w:val="005C1B39"/>
    <w:rsid w:val="005D0E36"/>
    <w:rsid w:val="005E29C8"/>
    <w:rsid w:val="0060087F"/>
    <w:rsid w:val="00610858"/>
    <w:rsid w:val="006238C8"/>
    <w:rsid w:val="00631537"/>
    <w:rsid w:val="00643BDC"/>
    <w:rsid w:val="00665DA0"/>
    <w:rsid w:val="00692792"/>
    <w:rsid w:val="006C1BD5"/>
    <w:rsid w:val="00700BB7"/>
    <w:rsid w:val="0072108A"/>
    <w:rsid w:val="007244BA"/>
    <w:rsid w:val="0072678B"/>
    <w:rsid w:val="00731F31"/>
    <w:rsid w:val="0073533D"/>
    <w:rsid w:val="007441EB"/>
    <w:rsid w:val="007515CF"/>
    <w:rsid w:val="00754382"/>
    <w:rsid w:val="00754703"/>
    <w:rsid w:val="007765DD"/>
    <w:rsid w:val="0078313D"/>
    <w:rsid w:val="00790029"/>
    <w:rsid w:val="00795C10"/>
    <w:rsid w:val="00797844"/>
    <w:rsid w:val="007A6235"/>
    <w:rsid w:val="007C42A8"/>
    <w:rsid w:val="007D2632"/>
    <w:rsid w:val="007D77A5"/>
    <w:rsid w:val="008057DC"/>
    <w:rsid w:val="00824ADF"/>
    <w:rsid w:val="00830E62"/>
    <w:rsid w:val="00834456"/>
    <w:rsid w:val="008415D2"/>
    <w:rsid w:val="00845143"/>
    <w:rsid w:val="008763B3"/>
    <w:rsid w:val="00891FD6"/>
    <w:rsid w:val="008A185C"/>
    <w:rsid w:val="008F127D"/>
    <w:rsid w:val="009142CB"/>
    <w:rsid w:val="00922EE9"/>
    <w:rsid w:val="00937D74"/>
    <w:rsid w:val="0096077E"/>
    <w:rsid w:val="00970715"/>
    <w:rsid w:val="00980A6C"/>
    <w:rsid w:val="00995223"/>
    <w:rsid w:val="009B1B45"/>
    <w:rsid w:val="009B2759"/>
    <w:rsid w:val="009C0F7C"/>
    <w:rsid w:val="009D503B"/>
    <w:rsid w:val="00A45F9E"/>
    <w:rsid w:val="00A50321"/>
    <w:rsid w:val="00A51E9F"/>
    <w:rsid w:val="00A90460"/>
    <w:rsid w:val="00AC5BA9"/>
    <w:rsid w:val="00AC75CC"/>
    <w:rsid w:val="00AD6B74"/>
    <w:rsid w:val="00B11EE0"/>
    <w:rsid w:val="00B22C82"/>
    <w:rsid w:val="00B67C5A"/>
    <w:rsid w:val="00B75A27"/>
    <w:rsid w:val="00B97760"/>
    <w:rsid w:val="00BF3BFB"/>
    <w:rsid w:val="00C10F00"/>
    <w:rsid w:val="00C16870"/>
    <w:rsid w:val="00C34FB6"/>
    <w:rsid w:val="00C36E89"/>
    <w:rsid w:val="00C4126C"/>
    <w:rsid w:val="00C45FDC"/>
    <w:rsid w:val="00C46205"/>
    <w:rsid w:val="00C5567C"/>
    <w:rsid w:val="00C6256F"/>
    <w:rsid w:val="00C64814"/>
    <w:rsid w:val="00C73BD0"/>
    <w:rsid w:val="00C7713D"/>
    <w:rsid w:val="00C94C0C"/>
    <w:rsid w:val="00CA3573"/>
    <w:rsid w:val="00CB47FD"/>
    <w:rsid w:val="00CC59BB"/>
    <w:rsid w:val="00D269CC"/>
    <w:rsid w:val="00D36A80"/>
    <w:rsid w:val="00D80BD0"/>
    <w:rsid w:val="00D827D3"/>
    <w:rsid w:val="00DA21A2"/>
    <w:rsid w:val="00DB0C25"/>
    <w:rsid w:val="00DB5AF4"/>
    <w:rsid w:val="00DC5C76"/>
    <w:rsid w:val="00DE5986"/>
    <w:rsid w:val="00E047E6"/>
    <w:rsid w:val="00E37280"/>
    <w:rsid w:val="00E41884"/>
    <w:rsid w:val="00E44769"/>
    <w:rsid w:val="00E81C9A"/>
    <w:rsid w:val="00E84BF8"/>
    <w:rsid w:val="00EA3E64"/>
    <w:rsid w:val="00EE40E1"/>
    <w:rsid w:val="00F00DCE"/>
    <w:rsid w:val="00F03B50"/>
    <w:rsid w:val="00F20F89"/>
    <w:rsid w:val="00F27301"/>
    <w:rsid w:val="00F3153F"/>
    <w:rsid w:val="00F6258C"/>
    <w:rsid w:val="00F65B34"/>
    <w:rsid w:val="00F85D30"/>
    <w:rsid w:val="00F86A05"/>
    <w:rsid w:val="00FA0454"/>
    <w:rsid w:val="00FA7A52"/>
    <w:rsid w:val="00FB3DCC"/>
    <w:rsid w:val="00FD099B"/>
    <w:rsid w:val="00FD1CCD"/>
    <w:rsid w:val="00FF3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717BBE9"/>
  <w15:docId w15:val="{AFC9D5FE-6AEE-4EEE-BC78-AB7781685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80433"/>
    <w:pPr>
      <w:spacing w:before="40" w:after="40"/>
    </w:pPr>
    <w:rPr>
      <w:rFonts w:asciiTheme="minorHAnsi" w:hAnsiTheme="minorHAnsi"/>
      <w:sz w:val="18"/>
      <w:szCs w:val="24"/>
    </w:rPr>
  </w:style>
  <w:style w:type="paragraph" w:styleId="Heading1">
    <w:name w:val="heading 1"/>
    <w:basedOn w:val="Normal"/>
    <w:next w:val="Normal"/>
    <w:qFormat/>
    <w:rsid w:val="00080433"/>
    <w:pPr>
      <w:keepNext/>
      <w:spacing w:before="400" w:after="100"/>
      <w:outlineLvl w:val="0"/>
    </w:pPr>
    <w:rPr>
      <w:rFonts w:asciiTheme="majorHAnsi" w:hAnsiTheme="majorHAnsi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80433"/>
    <w:pPr>
      <w:outlineLvl w:val="1"/>
    </w:pPr>
    <w:rPr>
      <w:rFonts w:asciiTheme="majorHAnsi" w:hAnsiTheme="majorHAnsi"/>
      <w:b/>
      <w:caps/>
      <w:sz w:val="20"/>
    </w:rPr>
  </w:style>
  <w:style w:type="paragraph" w:styleId="Heading8">
    <w:name w:val="heading 8"/>
    <w:basedOn w:val="Normal"/>
    <w:next w:val="Normal"/>
    <w:semiHidden/>
    <w:unhideWhenUsed/>
    <w:qFormat/>
    <w:rsid w:val="002A3F76"/>
    <w:pPr>
      <w:spacing w:before="240" w:after="120"/>
      <w:jc w:val="center"/>
      <w:outlineLvl w:val="7"/>
    </w:pPr>
    <w:rPr>
      <w:b/>
      <w:bCs/>
    </w:rPr>
  </w:style>
  <w:style w:type="paragraph" w:styleId="Heading9">
    <w:name w:val="heading 9"/>
    <w:basedOn w:val="Normal"/>
    <w:next w:val="Normal"/>
    <w:semiHidden/>
    <w:unhideWhenUsed/>
    <w:qFormat/>
    <w:rsid w:val="002A3F76"/>
    <w:pPr>
      <w:spacing w:before="120"/>
      <w:outlineLvl w:val="8"/>
    </w:pPr>
    <w:rPr>
      <w:b/>
      <w:spacing w:val="10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ogo">
    <w:name w:val="Logo"/>
    <w:basedOn w:val="Normal"/>
    <w:qFormat/>
    <w:rsid w:val="0043454D"/>
    <w:pPr>
      <w:jc w:val="right"/>
    </w:pPr>
    <w:rPr>
      <w:szCs w:val="20"/>
    </w:rPr>
  </w:style>
  <w:style w:type="paragraph" w:styleId="BalloonText">
    <w:name w:val="Balloon Text"/>
    <w:basedOn w:val="Normal"/>
    <w:link w:val="BalloonTextChar"/>
    <w:semiHidden/>
    <w:unhideWhenUsed/>
    <w:rsid w:val="004345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43454D"/>
    <w:rPr>
      <w:rFonts w:ascii="Tahoma" w:hAnsi="Tahoma" w:cs="Tahoma"/>
      <w:sz w:val="16"/>
      <w:szCs w:val="16"/>
    </w:rPr>
  </w:style>
  <w:style w:type="paragraph" w:customStyle="1" w:styleId="CompanyName">
    <w:name w:val="Company Name"/>
    <w:basedOn w:val="Normal"/>
    <w:qFormat/>
    <w:rsid w:val="0043454D"/>
    <w:rPr>
      <w:b/>
      <w:sz w:val="24"/>
    </w:rPr>
  </w:style>
  <w:style w:type="paragraph" w:styleId="ListNumber">
    <w:name w:val="List Number"/>
    <w:basedOn w:val="Normal"/>
    <w:semiHidden/>
    <w:unhideWhenUsed/>
    <w:rsid w:val="002A3F76"/>
    <w:pPr>
      <w:numPr>
        <w:numId w:val="24"/>
      </w:numPr>
    </w:pPr>
  </w:style>
  <w:style w:type="table" w:styleId="TableGrid">
    <w:name w:val="Table Grid"/>
    <w:basedOn w:val="TableNormal"/>
    <w:rsid w:val="002A3F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8" w:type="dxa"/>
        <w:left w:w="115" w:type="dxa"/>
        <w:bottom w:w="58" w:type="dxa"/>
        <w:right w:w="115" w:type="dxa"/>
      </w:tblCellMar>
    </w:tblPr>
    <w:tcPr>
      <w:tcMar>
        <w:top w:w="58" w:type="dxa"/>
        <w:left w:w="115" w:type="dxa"/>
        <w:bottom w:w="58" w:type="dxa"/>
        <w:right w:w="115" w:type="dxa"/>
      </w:tcMar>
    </w:tcPr>
  </w:style>
  <w:style w:type="character" w:styleId="CommentReference">
    <w:name w:val="annotation reference"/>
    <w:basedOn w:val="DefaultParagraphFont"/>
    <w:semiHidden/>
    <w:rsid w:val="00D36A80"/>
    <w:rPr>
      <w:sz w:val="16"/>
      <w:szCs w:val="16"/>
    </w:rPr>
  </w:style>
  <w:style w:type="paragraph" w:styleId="CommentText">
    <w:name w:val="annotation text"/>
    <w:basedOn w:val="Normal"/>
    <w:semiHidden/>
    <w:rsid w:val="00D36A80"/>
    <w:rPr>
      <w:szCs w:val="20"/>
    </w:rPr>
  </w:style>
  <w:style w:type="paragraph" w:styleId="CommentSubject">
    <w:name w:val="annotation subject"/>
    <w:basedOn w:val="CommentText"/>
    <w:next w:val="CommentText"/>
    <w:semiHidden/>
    <w:rsid w:val="00D36A80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157CA0"/>
    <w:rPr>
      <w:color w:val="808080"/>
    </w:rPr>
  </w:style>
  <w:style w:type="paragraph" w:styleId="ListParagraph">
    <w:name w:val="List Paragraph"/>
    <w:basedOn w:val="Normal"/>
    <w:uiPriority w:val="34"/>
    <w:qFormat/>
    <w:rsid w:val="00C5567C"/>
    <w:pPr>
      <w:spacing w:before="0" w:after="200" w:line="276" w:lineRule="auto"/>
      <w:ind w:left="720"/>
      <w:contextualSpacing/>
    </w:pPr>
    <w:rPr>
      <w:rFonts w:eastAsia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edugan\AppData\Roaming\Microsoft\Templates\New%20Company%20Setup%20Checklis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DB2D6A7FE4448CE974D07907AB9E7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4BE476-9F0E-4F73-93C8-FF30BB7E76A8}"/>
      </w:docPartPr>
      <w:docPartBody>
        <w:p w:rsidR="00703BA6" w:rsidRDefault="000C35AF" w:rsidP="000C35AF">
          <w:pPr>
            <w:pStyle w:val="EDB2D6A7FE4448CE974D07907AB9E7A21"/>
          </w:pPr>
          <w:r w:rsidRPr="00F029E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5FE32B9BDB64C04A1A0EF38B77C6C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776DE6-5C55-45B5-A277-47AE04F94546}"/>
      </w:docPartPr>
      <w:docPartBody>
        <w:p w:rsidR="00703BA6" w:rsidRDefault="000C35AF" w:rsidP="000C35AF">
          <w:pPr>
            <w:pStyle w:val="05FE32B9BDB64C04A1A0EF38B77C6CBB1"/>
          </w:pPr>
          <w:r w:rsidRPr="00F029E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7B10718D0474A6F9325FF0D89F06C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80F590-9326-4A0C-9E7D-3B08BAB3E0E6}"/>
      </w:docPartPr>
      <w:docPartBody>
        <w:p w:rsidR="00703BA6" w:rsidRDefault="000C35AF" w:rsidP="000C35AF">
          <w:pPr>
            <w:pStyle w:val="27B10718D0474A6F9325FF0D89F06C601"/>
          </w:pPr>
          <w:r w:rsidRPr="00F029E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C7BC96FC4034639B538F6E8E2D8BC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B37E05-3B3D-492D-BBF7-CD0A69C7AB50}"/>
      </w:docPartPr>
      <w:docPartBody>
        <w:p w:rsidR="00703BA6" w:rsidRDefault="000C35AF" w:rsidP="000C35AF">
          <w:pPr>
            <w:pStyle w:val="8C7BC96FC4034639B538F6E8E2D8BCAC1"/>
          </w:pPr>
          <w:r w:rsidRPr="00F029E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1504A95FC474DC2B228912B711C21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F70FAA-1502-49CF-B116-82D4C0F7785A}"/>
      </w:docPartPr>
      <w:docPartBody>
        <w:p w:rsidR="00703BA6" w:rsidRDefault="000C35AF" w:rsidP="000C35AF">
          <w:pPr>
            <w:pStyle w:val="41504A95FC474DC2B228912B711C217C1"/>
          </w:pPr>
          <w:r w:rsidRPr="00F029E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CFA2615C32F4B4D9AD47FD2261B47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F6D84C-8452-4048-ABFE-2AD5F7CEFF73}"/>
      </w:docPartPr>
      <w:docPartBody>
        <w:p w:rsidR="00703BA6" w:rsidRDefault="000C35AF" w:rsidP="000C35AF">
          <w:pPr>
            <w:pStyle w:val="DCFA2615C32F4B4D9AD47FD2261B47ED1"/>
          </w:pPr>
          <w:r w:rsidRPr="00F029E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CA6F4CBD183427D9193C2E69BB1DB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3B7707-819C-4EFA-B03C-A7370E3A6846}"/>
      </w:docPartPr>
      <w:docPartBody>
        <w:p w:rsidR="00703BA6" w:rsidRDefault="000C35AF" w:rsidP="000C35AF">
          <w:pPr>
            <w:pStyle w:val="7CA6F4CBD183427D9193C2E69BB1DB971"/>
          </w:pPr>
          <w:r w:rsidRPr="00F029E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783DD92BE9B4242B9208490098FA0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56F635-66E4-4E0B-9EC9-9A242552AA2F}"/>
      </w:docPartPr>
      <w:docPartBody>
        <w:p w:rsidR="00703BA6" w:rsidRDefault="000C35AF" w:rsidP="000C35AF">
          <w:pPr>
            <w:pStyle w:val="7783DD92BE9B4242B9208490098FA0841"/>
          </w:pPr>
          <w:r w:rsidRPr="00F029E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5FF5A743D584178A5B5D25815FD0C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4067AB-AAEE-438E-9C27-8371FFB44D3B}"/>
      </w:docPartPr>
      <w:docPartBody>
        <w:p w:rsidR="00703BA6" w:rsidRDefault="000C35AF" w:rsidP="000C35AF">
          <w:pPr>
            <w:pStyle w:val="15FF5A743D584178A5B5D25815FD0CD71"/>
          </w:pPr>
          <w:r w:rsidRPr="00F029E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44B76EC9EBD4ADEB8D3A9CE7CEF69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0E67FE-FF6A-4591-A0ED-EA03D4241C1D}"/>
      </w:docPartPr>
      <w:docPartBody>
        <w:p w:rsidR="00703BA6" w:rsidRDefault="000C35AF" w:rsidP="000C35AF">
          <w:pPr>
            <w:pStyle w:val="444B76EC9EBD4ADEB8D3A9CE7CEF69BA"/>
          </w:pPr>
          <w:r w:rsidRPr="00936CF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4152F57F8014DDE8A24B1E2D4439D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2A6B77-9E9E-40B0-A78E-C5C94BC8B5ED}"/>
      </w:docPartPr>
      <w:docPartBody>
        <w:p w:rsidR="00703BA6" w:rsidRDefault="000C35AF" w:rsidP="000C35AF">
          <w:pPr>
            <w:pStyle w:val="24152F57F8014DDE8A24B1E2D4439DE6"/>
          </w:pPr>
          <w:r w:rsidRPr="00936CF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BB712B44B5244AF818113372F955E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35FAAA-0C4D-45F1-8509-B85BB51564DB}"/>
      </w:docPartPr>
      <w:docPartBody>
        <w:p w:rsidR="00703BA6" w:rsidRDefault="000C35AF" w:rsidP="000C35AF">
          <w:pPr>
            <w:pStyle w:val="FBB712B44B5244AF818113372F955EE9"/>
          </w:pPr>
          <w:r w:rsidRPr="00936CF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C9A60390A8044F4BFA9D8903E6E7F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016DAF-3720-4BB6-8157-D8364D891D29}"/>
      </w:docPartPr>
      <w:docPartBody>
        <w:p w:rsidR="00703BA6" w:rsidRDefault="000C35AF" w:rsidP="000C35AF">
          <w:pPr>
            <w:pStyle w:val="9C9A60390A8044F4BFA9D8903E6E7F87"/>
          </w:pPr>
          <w:r w:rsidRPr="00936CF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881E1F4431E4B66A4F7FF29BC4400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7F95DA-5CC8-424E-A0B9-B9A3DA4BC11E}"/>
      </w:docPartPr>
      <w:docPartBody>
        <w:p w:rsidR="00703BA6" w:rsidRDefault="000C35AF" w:rsidP="000C35AF">
          <w:pPr>
            <w:pStyle w:val="3881E1F4431E4B66A4F7FF29BC4400E0"/>
          </w:pPr>
          <w:r w:rsidRPr="00936CF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421AA77ECF74D50BE58AF13A65E61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E94B4D-6867-4D76-BEA1-7BA9B906ACCE}"/>
      </w:docPartPr>
      <w:docPartBody>
        <w:p w:rsidR="002B6AC2" w:rsidRDefault="00703BA6" w:rsidP="00703BA6">
          <w:pPr>
            <w:pStyle w:val="9421AA77ECF74D50BE58AF13A65E61C8"/>
          </w:pPr>
          <w:r w:rsidRPr="0041536B">
            <w:rPr>
              <w:rStyle w:val="PlaceholderText"/>
            </w:rPr>
            <w:t>Choose an item.</w:t>
          </w:r>
        </w:p>
      </w:docPartBody>
    </w:docPart>
    <w:docPart>
      <w:docPartPr>
        <w:name w:val="F69DE826EB2D4CC8B8363F207B0998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A836A3-1837-40B1-9D7C-A787CDF3482A}"/>
      </w:docPartPr>
      <w:docPartBody>
        <w:p w:rsidR="002B6AC2" w:rsidRDefault="00703BA6" w:rsidP="00703BA6">
          <w:pPr>
            <w:pStyle w:val="F69DE826EB2D4CC8B8363F207B09986D"/>
          </w:pPr>
          <w:r w:rsidRPr="00936CF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7A35DBBD3A5410B9CA5F5070F4121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5F36C4-B879-40B0-8E6D-4C2972E8DF06}"/>
      </w:docPartPr>
      <w:docPartBody>
        <w:p w:rsidR="002B6AC2" w:rsidRDefault="00703BA6" w:rsidP="00703BA6">
          <w:pPr>
            <w:pStyle w:val="B7A35DBBD3A5410B9CA5F5070F412191"/>
          </w:pPr>
          <w:r w:rsidRPr="00936CF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762894C681D485BB5E4E1495F9767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025069-22A0-48AD-BA45-E5B68E06569C}"/>
      </w:docPartPr>
      <w:docPartBody>
        <w:p w:rsidR="002B6AC2" w:rsidRDefault="00703BA6" w:rsidP="00703BA6">
          <w:pPr>
            <w:pStyle w:val="7762894C681D485BB5E4E1495F976723"/>
          </w:pPr>
          <w:r w:rsidRPr="00936CFA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7FAC"/>
    <w:rsid w:val="00040846"/>
    <w:rsid w:val="00080F5C"/>
    <w:rsid w:val="000C35AF"/>
    <w:rsid w:val="00247FAC"/>
    <w:rsid w:val="002B6AC2"/>
    <w:rsid w:val="00703BA6"/>
    <w:rsid w:val="00922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03BA6"/>
    <w:rPr>
      <w:color w:val="808080"/>
    </w:rPr>
  </w:style>
  <w:style w:type="paragraph" w:customStyle="1" w:styleId="9421AA77ECF74D50BE58AF13A65E61C8">
    <w:name w:val="9421AA77ECF74D50BE58AF13A65E61C8"/>
    <w:rsid w:val="00703BA6"/>
  </w:style>
  <w:style w:type="paragraph" w:customStyle="1" w:styleId="F69DE826EB2D4CC8B8363F207B09986D">
    <w:name w:val="F69DE826EB2D4CC8B8363F207B09986D"/>
    <w:rsid w:val="00703BA6"/>
  </w:style>
  <w:style w:type="paragraph" w:customStyle="1" w:styleId="B7A35DBBD3A5410B9CA5F5070F412191">
    <w:name w:val="B7A35DBBD3A5410B9CA5F5070F412191"/>
    <w:rsid w:val="00703BA6"/>
  </w:style>
  <w:style w:type="paragraph" w:customStyle="1" w:styleId="7762894C681D485BB5E4E1495F976723">
    <w:name w:val="7762894C681D485BB5E4E1495F976723"/>
    <w:rsid w:val="00703BA6"/>
  </w:style>
  <w:style w:type="paragraph" w:customStyle="1" w:styleId="444B76EC9EBD4ADEB8D3A9CE7CEF69BA">
    <w:name w:val="444B76EC9EBD4ADEB8D3A9CE7CEF69BA"/>
    <w:rsid w:val="000C35AF"/>
    <w:pPr>
      <w:spacing w:before="40" w:after="40" w:line="240" w:lineRule="auto"/>
    </w:pPr>
    <w:rPr>
      <w:rFonts w:eastAsia="Times New Roman" w:cs="Times New Roman"/>
      <w:sz w:val="18"/>
      <w:szCs w:val="24"/>
    </w:rPr>
  </w:style>
  <w:style w:type="paragraph" w:customStyle="1" w:styleId="24152F57F8014DDE8A24B1E2D4439DE6">
    <w:name w:val="24152F57F8014DDE8A24B1E2D4439DE6"/>
    <w:rsid w:val="000C35AF"/>
    <w:pPr>
      <w:spacing w:before="40" w:after="40" w:line="240" w:lineRule="auto"/>
    </w:pPr>
    <w:rPr>
      <w:rFonts w:eastAsia="Times New Roman" w:cs="Times New Roman"/>
      <w:sz w:val="18"/>
      <w:szCs w:val="24"/>
    </w:rPr>
  </w:style>
  <w:style w:type="paragraph" w:customStyle="1" w:styleId="FBB712B44B5244AF818113372F955EE9">
    <w:name w:val="FBB712B44B5244AF818113372F955EE9"/>
    <w:rsid w:val="000C35AF"/>
    <w:pPr>
      <w:spacing w:before="40" w:after="40" w:line="240" w:lineRule="auto"/>
    </w:pPr>
    <w:rPr>
      <w:rFonts w:eastAsia="Times New Roman" w:cs="Times New Roman"/>
      <w:sz w:val="18"/>
      <w:szCs w:val="24"/>
    </w:rPr>
  </w:style>
  <w:style w:type="paragraph" w:customStyle="1" w:styleId="EDB2D6A7FE4448CE974D07907AB9E7A21">
    <w:name w:val="EDB2D6A7FE4448CE974D07907AB9E7A21"/>
    <w:rsid w:val="000C35AF"/>
    <w:pPr>
      <w:spacing w:before="40" w:after="40" w:line="240" w:lineRule="auto"/>
    </w:pPr>
    <w:rPr>
      <w:rFonts w:eastAsia="Times New Roman" w:cs="Times New Roman"/>
      <w:sz w:val="18"/>
      <w:szCs w:val="24"/>
    </w:rPr>
  </w:style>
  <w:style w:type="paragraph" w:customStyle="1" w:styleId="05FE32B9BDB64C04A1A0EF38B77C6CBB1">
    <w:name w:val="05FE32B9BDB64C04A1A0EF38B77C6CBB1"/>
    <w:rsid w:val="000C35AF"/>
    <w:pPr>
      <w:spacing w:before="40" w:after="40" w:line="240" w:lineRule="auto"/>
    </w:pPr>
    <w:rPr>
      <w:rFonts w:eastAsia="Times New Roman" w:cs="Times New Roman"/>
      <w:sz w:val="18"/>
      <w:szCs w:val="24"/>
    </w:rPr>
  </w:style>
  <w:style w:type="paragraph" w:customStyle="1" w:styleId="9C9A60390A8044F4BFA9D8903E6E7F87">
    <w:name w:val="9C9A60390A8044F4BFA9D8903E6E7F87"/>
    <w:rsid w:val="000C35AF"/>
    <w:pPr>
      <w:spacing w:before="40" w:after="40" w:line="240" w:lineRule="auto"/>
    </w:pPr>
    <w:rPr>
      <w:rFonts w:eastAsia="Times New Roman" w:cs="Times New Roman"/>
      <w:sz w:val="18"/>
      <w:szCs w:val="24"/>
    </w:rPr>
  </w:style>
  <w:style w:type="paragraph" w:customStyle="1" w:styleId="3881E1F4431E4B66A4F7FF29BC4400E0">
    <w:name w:val="3881E1F4431E4B66A4F7FF29BC4400E0"/>
    <w:rsid w:val="000C35AF"/>
    <w:pPr>
      <w:spacing w:before="40" w:after="40" w:line="240" w:lineRule="auto"/>
    </w:pPr>
    <w:rPr>
      <w:rFonts w:eastAsia="Times New Roman" w:cs="Times New Roman"/>
      <w:sz w:val="18"/>
      <w:szCs w:val="24"/>
    </w:rPr>
  </w:style>
  <w:style w:type="paragraph" w:customStyle="1" w:styleId="27B10718D0474A6F9325FF0D89F06C601">
    <w:name w:val="27B10718D0474A6F9325FF0D89F06C601"/>
    <w:rsid w:val="000C35AF"/>
    <w:pPr>
      <w:spacing w:before="40" w:after="40" w:line="240" w:lineRule="auto"/>
    </w:pPr>
    <w:rPr>
      <w:rFonts w:eastAsia="Times New Roman" w:cs="Times New Roman"/>
      <w:sz w:val="18"/>
      <w:szCs w:val="24"/>
    </w:rPr>
  </w:style>
  <w:style w:type="paragraph" w:customStyle="1" w:styleId="8C7BC96FC4034639B538F6E8E2D8BCAC1">
    <w:name w:val="8C7BC96FC4034639B538F6E8E2D8BCAC1"/>
    <w:rsid w:val="000C35AF"/>
    <w:pPr>
      <w:spacing w:before="40" w:after="40" w:line="240" w:lineRule="auto"/>
    </w:pPr>
    <w:rPr>
      <w:rFonts w:eastAsia="Times New Roman" w:cs="Times New Roman"/>
      <w:sz w:val="18"/>
      <w:szCs w:val="24"/>
    </w:rPr>
  </w:style>
  <w:style w:type="paragraph" w:customStyle="1" w:styleId="41504A95FC474DC2B228912B711C217C1">
    <w:name w:val="41504A95FC474DC2B228912B711C217C1"/>
    <w:rsid w:val="000C35AF"/>
    <w:pPr>
      <w:spacing w:before="40" w:after="40" w:line="240" w:lineRule="auto"/>
    </w:pPr>
    <w:rPr>
      <w:rFonts w:eastAsia="Times New Roman" w:cs="Times New Roman"/>
      <w:sz w:val="18"/>
      <w:szCs w:val="24"/>
    </w:rPr>
  </w:style>
  <w:style w:type="paragraph" w:customStyle="1" w:styleId="DCFA2615C32F4B4D9AD47FD2261B47ED1">
    <w:name w:val="DCFA2615C32F4B4D9AD47FD2261B47ED1"/>
    <w:rsid w:val="000C35AF"/>
    <w:pPr>
      <w:spacing w:before="40" w:after="40" w:line="240" w:lineRule="auto"/>
    </w:pPr>
    <w:rPr>
      <w:rFonts w:eastAsia="Times New Roman" w:cs="Times New Roman"/>
      <w:sz w:val="18"/>
      <w:szCs w:val="24"/>
    </w:rPr>
  </w:style>
  <w:style w:type="paragraph" w:customStyle="1" w:styleId="7CA6F4CBD183427D9193C2E69BB1DB971">
    <w:name w:val="7CA6F4CBD183427D9193C2E69BB1DB971"/>
    <w:rsid w:val="000C35AF"/>
    <w:pPr>
      <w:spacing w:before="40" w:after="40" w:line="240" w:lineRule="auto"/>
    </w:pPr>
    <w:rPr>
      <w:rFonts w:eastAsia="Times New Roman" w:cs="Times New Roman"/>
      <w:sz w:val="18"/>
      <w:szCs w:val="24"/>
    </w:rPr>
  </w:style>
  <w:style w:type="paragraph" w:customStyle="1" w:styleId="7783DD92BE9B4242B9208490098FA0841">
    <w:name w:val="7783DD92BE9B4242B9208490098FA0841"/>
    <w:rsid w:val="000C35AF"/>
    <w:pPr>
      <w:spacing w:before="40" w:after="40" w:line="240" w:lineRule="auto"/>
    </w:pPr>
    <w:rPr>
      <w:rFonts w:eastAsia="Times New Roman" w:cs="Times New Roman"/>
      <w:sz w:val="18"/>
      <w:szCs w:val="24"/>
    </w:rPr>
  </w:style>
  <w:style w:type="paragraph" w:customStyle="1" w:styleId="15FF5A743D584178A5B5D25815FD0CD71">
    <w:name w:val="15FF5A743D584178A5B5D25815FD0CD71"/>
    <w:rsid w:val="000C35AF"/>
    <w:pPr>
      <w:spacing w:before="40" w:after="40" w:line="240" w:lineRule="auto"/>
    </w:pPr>
    <w:rPr>
      <w:rFonts w:eastAsia="Times New Roman" w:cs="Times New Roman"/>
      <w:sz w:val="18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BB36CC7C-DA53-4DD8-A70B-E32CA10BAAD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New Company Setup Checklist</Template>
  <TotalTime>3</TotalTime>
  <Pages>2</Pages>
  <Words>551</Words>
  <Characters>3142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New company setup checklist</vt:lpstr>
    </vt:vector>
  </TitlesOfParts>
  <Company>NJ Department of Human Services</Company>
  <LinksUpToDate>false</LinksUpToDate>
  <CharactersWithSpaces>3686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 company setup checklist</dc:title>
  <dc:creator>JJDugan</dc:creator>
  <cp:lastModifiedBy>Sinton, Dona</cp:lastModifiedBy>
  <cp:revision>5</cp:revision>
  <cp:lastPrinted>2018-07-23T12:50:00Z</cp:lastPrinted>
  <dcterms:created xsi:type="dcterms:W3CDTF">2025-05-02T16:27:00Z</dcterms:created>
  <dcterms:modified xsi:type="dcterms:W3CDTF">2026-08-26T13:37:00Z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TC100310681033</vt:lpwstr>
  </property>
</Properties>
</file>